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9A933" w14:textId="3B753135" w:rsidR="00553E23" w:rsidRDefault="00110705" w:rsidP="001F48A8">
      <w:pPr>
        <w:ind w:left="10064"/>
        <w:rPr>
          <w:rFonts w:ascii="Palemonas" w:hAnsi="Palemonas"/>
        </w:rPr>
      </w:pPr>
      <w:r>
        <w:rPr>
          <w:rFonts w:ascii="Palemonas" w:hAnsi="Palemonas"/>
        </w:rPr>
        <w:t>P</w:t>
      </w:r>
      <w:r w:rsidR="00397615" w:rsidRPr="002B453A">
        <w:rPr>
          <w:rFonts w:ascii="Palemonas" w:hAnsi="Palemonas"/>
        </w:rPr>
        <w:t>atvirtinta</w:t>
      </w:r>
    </w:p>
    <w:p w14:paraId="26FCD8CE" w14:textId="49DB7E87" w:rsidR="00AB0B1E" w:rsidRDefault="00397615" w:rsidP="001F48A8">
      <w:pPr>
        <w:ind w:left="10064"/>
        <w:rPr>
          <w:rFonts w:ascii="Palemonas" w:hAnsi="Palemonas"/>
        </w:rPr>
      </w:pPr>
      <w:r w:rsidRPr="002B453A">
        <w:rPr>
          <w:rFonts w:ascii="Palemonas" w:hAnsi="Palemonas"/>
        </w:rPr>
        <w:t>Palangos miesto savivaldybės</w:t>
      </w:r>
      <w:r w:rsidR="00B3544D">
        <w:rPr>
          <w:rFonts w:ascii="Palemonas" w:hAnsi="Palemonas"/>
        </w:rPr>
        <w:t xml:space="preserve"> </w:t>
      </w:r>
      <w:r w:rsidRPr="002B453A">
        <w:rPr>
          <w:rFonts w:ascii="Palemonas" w:hAnsi="Palemonas"/>
        </w:rPr>
        <w:t>administracijos</w:t>
      </w:r>
    </w:p>
    <w:p w14:paraId="4D16110E" w14:textId="6E6E905C" w:rsidR="00AB0B1E" w:rsidRDefault="00397615" w:rsidP="001F48A8">
      <w:pPr>
        <w:ind w:left="10064"/>
        <w:rPr>
          <w:rFonts w:ascii="Palemonas" w:hAnsi="Palemonas"/>
        </w:rPr>
      </w:pPr>
      <w:r w:rsidRPr="002B453A">
        <w:rPr>
          <w:rFonts w:ascii="Palemonas" w:hAnsi="Palemonas"/>
        </w:rPr>
        <w:t>direktoriaus 20</w:t>
      </w:r>
      <w:r w:rsidR="003860E7">
        <w:rPr>
          <w:rFonts w:ascii="Palemonas" w:hAnsi="Palemonas"/>
        </w:rPr>
        <w:t>25</w:t>
      </w:r>
      <w:r w:rsidRPr="002B453A">
        <w:rPr>
          <w:rFonts w:ascii="Palemonas" w:hAnsi="Palemonas"/>
        </w:rPr>
        <w:t xml:space="preserve"> m. </w:t>
      </w:r>
      <w:r w:rsidR="003860E7">
        <w:rPr>
          <w:rFonts w:ascii="Palemonas" w:hAnsi="Palemonas"/>
        </w:rPr>
        <w:t>gegužės</w:t>
      </w:r>
      <w:r w:rsidR="00150632">
        <w:rPr>
          <w:rFonts w:ascii="Palemonas" w:hAnsi="Palemonas"/>
        </w:rPr>
        <w:t xml:space="preserve"> 2 </w:t>
      </w:r>
      <w:r w:rsidRPr="002B453A">
        <w:rPr>
          <w:rFonts w:ascii="Palemonas" w:hAnsi="Palemonas"/>
        </w:rPr>
        <w:t>d. įsakym</w:t>
      </w:r>
      <w:r w:rsidR="00961B1B" w:rsidRPr="002B453A">
        <w:rPr>
          <w:rFonts w:ascii="Palemonas" w:hAnsi="Palemonas"/>
        </w:rPr>
        <w:t>o</w:t>
      </w:r>
    </w:p>
    <w:p w14:paraId="62992518" w14:textId="730FD42C" w:rsidR="00564283" w:rsidRDefault="00397615" w:rsidP="001F48A8">
      <w:pPr>
        <w:ind w:left="10064"/>
        <w:rPr>
          <w:rFonts w:ascii="Palemonas" w:hAnsi="Palemonas"/>
        </w:rPr>
      </w:pPr>
      <w:r w:rsidRPr="002B453A">
        <w:rPr>
          <w:rFonts w:ascii="Palemonas" w:hAnsi="Palemonas"/>
        </w:rPr>
        <w:t>Nr. A1-</w:t>
      </w:r>
      <w:r w:rsidR="00150632">
        <w:rPr>
          <w:rFonts w:ascii="Palemonas" w:hAnsi="Palemonas"/>
        </w:rPr>
        <w:t>605</w:t>
      </w:r>
    </w:p>
    <w:p w14:paraId="2830EFD9" w14:textId="19ED8B35" w:rsidR="00AB0B1E" w:rsidRPr="00CA2369" w:rsidRDefault="00AB0B1E" w:rsidP="001F48A8">
      <w:pPr>
        <w:ind w:left="10064"/>
        <w:rPr>
          <w:rFonts w:ascii="Palemonas" w:hAnsi="Palemonas"/>
        </w:rPr>
      </w:pPr>
      <w:r>
        <w:rPr>
          <w:rFonts w:ascii="Palemonas" w:hAnsi="Palemonas"/>
        </w:rPr>
        <w:t xml:space="preserve">1.1 </w:t>
      </w:r>
      <w:r w:rsidR="00AF1A1E">
        <w:rPr>
          <w:rFonts w:ascii="Palemonas" w:hAnsi="Palemonas"/>
        </w:rPr>
        <w:t>papunkčiu</w:t>
      </w:r>
    </w:p>
    <w:p w14:paraId="786E2169" w14:textId="77777777" w:rsidR="00397615" w:rsidRPr="00CA2369" w:rsidRDefault="00397615" w:rsidP="00CA2369">
      <w:pPr>
        <w:rPr>
          <w:rFonts w:ascii="Palemonas" w:hAnsi="Palemonas"/>
        </w:rPr>
      </w:pPr>
    </w:p>
    <w:tbl>
      <w:tblPr>
        <w:tblW w:w="15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8"/>
        <w:gridCol w:w="6761"/>
        <w:gridCol w:w="954"/>
        <w:gridCol w:w="745"/>
        <w:gridCol w:w="3960"/>
        <w:gridCol w:w="295"/>
        <w:gridCol w:w="25"/>
      </w:tblGrid>
      <w:tr w:rsidR="00397615" w:rsidRPr="00553E23" w14:paraId="5B5FDAD1" w14:textId="77777777" w:rsidTr="00C03817">
        <w:trPr>
          <w:gridAfter w:val="2"/>
          <w:wAfter w:w="320" w:type="dxa"/>
          <w:trHeight w:val="521"/>
          <w:jc w:val="center"/>
        </w:trPr>
        <w:tc>
          <w:tcPr>
            <w:tcW w:w="10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A139" w14:textId="77777777" w:rsidR="00397615" w:rsidRPr="00553E23" w:rsidRDefault="00397615" w:rsidP="00397615">
            <w:pPr>
              <w:ind w:right="-96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Gauta:                           </w:t>
            </w:r>
            <w:r w:rsidRPr="00553E23">
              <w:rPr>
                <w:rFonts w:ascii="Palemonas" w:hAnsi="Palemonas"/>
                <w:b/>
                <w:bCs/>
                <w:sz w:val="22"/>
                <w:szCs w:val="22"/>
              </w:rPr>
              <w:t xml:space="preserve">PALANGOS MIESTO SAVIVALDYBĖS ADMINISTRACIJOS </w:t>
            </w:r>
          </w:p>
          <w:p w14:paraId="30A9C6B9" w14:textId="77777777" w:rsidR="00397615" w:rsidRPr="00553E23" w:rsidRDefault="00397615" w:rsidP="00137A6E">
            <w:pPr>
              <w:ind w:right="-96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553E23">
              <w:rPr>
                <w:rFonts w:ascii="Palemonas" w:hAnsi="Palemonas"/>
                <w:b/>
                <w:bCs/>
                <w:sz w:val="22"/>
                <w:szCs w:val="22"/>
              </w:rPr>
              <w:t xml:space="preserve">                                                                   </w:t>
            </w:r>
            <w:r w:rsidR="00957DDC" w:rsidRPr="00553E23">
              <w:rPr>
                <w:rFonts w:ascii="Palemonas" w:hAnsi="Palemonas"/>
                <w:b/>
                <w:bCs/>
                <w:sz w:val="22"/>
                <w:szCs w:val="22"/>
              </w:rPr>
              <w:t>RINKLIAVŲ</w:t>
            </w:r>
            <w:r w:rsidRPr="00553E23">
              <w:rPr>
                <w:rFonts w:ascii="Palemonas" w:hAnsi="Palemonas"/>
                <w:b/>
                <w:sz w:val="22"/>
                <w:szCs w:val="22"/>
              </w:rPr>
              <w:t xml:space="preserve"> SKYRIUS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7D4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Priimta:</w:t>
            </w:r>
          </w:p>
          <w:p w14:paraId="43B6EAF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  <w:tr w:rsidR="00397615" w:rsidRPr="00553E23" w14:paraId="34B16D00" w14:textId="77777777" w:rsidTr="00C03817">
        <w:trPr>
          <w:gridAfter w:val="2"/>
          <w:wAfter w:w="320" w:type="dxa"/>
          <w:trHeight w:val="387"/>
          <w:jc w:val="center"/>
        </w:trPr>
        <w:tc>
          <w:tcPr>
            <w:tcW w:w="1486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5A77C5" w14:textId="358B641C" w:rsidR="00397615" w:rsidRPr="00553E23" w:rsidRDefault="00397615" w:rsidP="00397615">
            <w:pPr>
              <w:pStyle w:val="Antrat2"/>
              <w:jc w:val="center"/>
              <w:rPr>
                <w:rFonts w:ascii="Palemonas" w:hAnsi="Palemonas"/>
                <w:i w:val="0"/>
                <w:sz w:val="22"/>
                <w:szCs w:val="22"/>
              </w:rPr>
            </w:pPr>
            <w:r w:rsidRPr="00553E23">
              <w:rPr>
                <w:rFonts w:ascii="Palemonas" w:hAnsi="Palemonas"/>
                <w:i w:val="0"/>
                <w:sz w:val="22"/>
                <w:szCs w:val="22"/>
              </w:rPr>
              <w:t>20___ METŲ VALSTYBINĖS ŽEMĖS NUOMOS MOKESČI</w:t>
            </w:r>
            <w:r w:rsidR="00D529C0" w:rsidRPr="00553E23">
              <w:rPr>
                <w:rFonts w:ascii="Palemonas" w:hAnsi="Palemonas"/>
                <w:i w:val="0"/>
                <w:sz w:val="22"/>
                <w:szCs w:val="22"/>
              </w:rPr>
              <w:t>O</w:t>
            </w:r>
            <w:r w:rsidRPr="00553E23">
              <w:rPr>
                <w:rFonts w:ascii="Palemonas" w:hAnsi="Palemonas"/>
                <w:i w:val="0"/>
                <w:sz w:val="22"/>
                <w:szCs w:val="22"/>
              </w:rPr>
              <w:t xml:space="preserve"> DEKLARACIJA</w:t>
            </w:r>
          </w:p>
        </w:tc>
      </w:tr>
      <w:tr w:rsidR="00397615" w:rsidRPr="00553E23" w14:paraId="7358A4C1" w14:textId="77777777" w:rsidTr="00C03817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8"/>
          <w:jc w:val="center"/>
        </w:trPr>
        <w:tc>
          <w:tcPr>
            <w:tcW w:w="10163" w:type="dxa"/>
            <w:gridSpan w:val="3"/>
          </w:tcPr>
          <w:p w14:paraId="15AF67D4" w14:textId="77777777" w:rsidR="00397615" w:rsidRPr="00553E23" w:rsidRDefault="00397615" w:rsidP="00397615">
            <w:pPr>
              <w:pStyle w:val="Antrat4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DEKLARACIJOS PATEIKĖJAS</w:t>
            </w:r>
          </w:p>
        </w:tc>
        <w:tc>
          <w:tcPr>
            <w:tcW w:w="5025" w:type="dxa"/>
            <w:gridSpan w:val="4"/>
          </w:tcPr>
          <w:p w14:paraId="052EE6CB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  <w:tr w:rsidR="00397615" w:rsidRPr="00553E23" w14:paraId="1653026E" w14:textId="77777777" w:rsidTr="00C03817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blBorders>
        </w:tblPrEx>
        <w:trPr>
          <w:gridAfter w:val="1"/>
          <w:wAfter w:w="25" w:type="dxa"/>
          <w:jc w:val="center"/>
        </w:trPr>
        <w:tc>
          <w:tcPr>
            <w:tcW w:w="2448" w:type="dxa"/>
          </w:tcPr>
          <w:p w14:paraId="2AB563FF" w14:textId="490238A2" w:rsidR="00397615" w:rsidRPr="00553E23" w:rsidRDefault="00C8528C" w:rsidP="00397615">
            <w:pPr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sz w:val="22"/>
                <w:szCs w:val="22"/>
              </w:rPr>
              <w:t>Juridinio asmens</w:t>
            </w:r>
            <w:r w:rsidRPr="00553E23">
              <w:rPr>
                <w:rFonts w:ascii="Palemonas" w:hAnsi="Palemonas"/>
                <w:sz w:val="22"/>
                <w:szCs w:val="22"/>
              </w:rPr>
              <w:t xml:space="preserve"> </w:t>
            </w:r>
            <w:r w:rsidR="00397615" w:rsidRPr="00553E23">
              <w:rPr>
                <w:rFonts w:ascii="Palemonas" w:hAnsi="Palemonas"/>
                <w:sz w:val="22"/>
                <w:szCs w:val="22"/>
              </w:rPr>
              <w:t>kodas:</w:t>
            </w:r>
            <w:r w:rsidR="00AB0B1E">
              <w:rPr>
                <w:rFonts w:ascii="Palemonas" w:hAnsi="Palemonas"/>
                <w:sz w:val="22"/>
                <w:szCs w:val="22"/>
              </w:rPr>
              <w:t xml:space="preserve">                   </w:t>
            </w:r>
          </w:p>
        </w:tc>
        <w:tc>
          <w:tcPr>
            <w:tcW w:w="6761" w:type="dxa"/>
          </w:tcPr>
          <w:p w14:paraId="0BC9E610" w14:textId="75438A85" w:rsidR="00397615" w:rsidRPr="00553E23" w:rsidRDefault="00AB0B1E" w:rsidP="00397615">
            <w:pPr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sz w:val="22"/>
                <w:szCs w:val="22"/>
              </w:rPr>
              <w:t xml:space="preserve">     </w:t>
            </w:r>
            <w:r w:rsidR="00C8528C">
              <w:rPr>
                <w:rFonts w:ascii="Palemonas" w:hAnsi="Palemonas"/>
                <w:sz w:val="22"/>
                <w:szCs w:val="22"/>
              </w:rPr>
              <w:t>Juridinio asmens</w:t>
            </w:r>
            <w:r w:rsidR="00C8528C" w:rsidRPr="00553E23">
              <w:rPr>
                <w:rFonts w:ascii="Palemonas" w:hAnsi="Palemonas"/>
                <w:sz w:val="22"/>
                <w:szCs w:val="22"/>
              </w:rPr>
              <w:t xml:space="preserve"> </w:t>
            </w:r>
            <w:r w:rsidR="00397615" w:rsidRPr="00553E23">
              <w:rPr>
                <w:rFonts w:ascii="Palemonas" w:hAnsi="Palemonas"/>
                <w:sz w:val="22"/>
                <w:szCs w:val="22"/>
              </w:rPr>
              <w:t>pavadinimas:</w:t>
            </w:r>
          </w:p>
        </w:tc>
        <w:tc>
          <w:tcPr>
            <w:tcW w:w="5954" w:type="dxa"/>
            <w:gridSpan w:val="4"/>
          </w:tcPr>
          <w:p w14:paraId="5B8B9EAC" w14:textId="3F8C5D50" w:rsidR="00397615" w:rsidRPr="00553E23" w:rsidRDefault="00C8528C" w:rsidP="00397615">
            <w:pPr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sz w:val="22"/>
                <w:szCs w:val="22"/>
              </w:rPr>
              <w:t>Juridinio asmens</w:t>
            </w:r>
            <w:r w:rsidR="00397615" w:rsidRPr="00553E23">
              <w:rPr>
                <w:rFonts w:ascii="Palemonas" w:hAnsi="Palemonas"/>
                <w:sz w:val="22"/>
                <w:szCs w:val="22"/>
              </w:rPr>
              <w:t xml:space="preserve"> adresas:</w:t>
            </w:r>
          </w:p>
        </w:tc>
      </w:tr>
      <w:tr w:rsidR="00397615" w:rsidRPr="00553E23" w14:paraId="6DFC0F51" w14:textId="77777777" w:rsidTr="00C03817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blBorders>
        </w:tblPrEx>
        <w:trPr>
          <w:gridAfter w:val="1"/>
          <w:wAfter w:w="25" w:type="dxa"/>
          <w:cantSplit/>
          <w:jc w:val="center"/>
        </w:trPr>
        <w:tc>
          <w:tcPr>
            <w:tcW w:w="2448" w:type="dxa"/>
          </w:tcPr>
          <w:p w14:paraId="0990F68E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397615" w:rsidRPr="00553E23" w14:paraId="50B4AA25" w14:textId="77777777" w:rsidTr="00B6620E">
              <w:tc>
                <w:tcPr>
                  <w:tcW w:w="227" w:type="dxa"/>
                  <w:shd w:val="clear" w:color="auto" w:fill="auto"/>
                </w:tcPr>
                <w:p w14:paraId="194F48BB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11A5E8AE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24DC1E46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2B822CB6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3BFA0E52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03042F38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52941923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16952A7D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14:paraId="738BAE8F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</w:tr>
          </w:tbl>
          <w:p w14:paraId="3DF03392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6761" w:type="dxa"/>
          </w:tcPr>
          <w:p w14:paraId="42F7319E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  <w:p w14:paraId="2037627A" w14:textId="1F7BA32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……………………………………………………………………...............</w:t>
            </w:r>
          </w:p>
        </w:tc>
        <w:tc>
          <w:tcPr>
            <w:tcW w:w="5954" w:type="dxa"/>
            <w:gridSpan w:val="4"/>
          </w:tcPr>
          <w:p w14:paraId="07C9A144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…………………………………………………..</w:t>
            </w:r>
            <w:r w:rsidR="00AB0B1E">
              <w:rPr>
                <w:rFonts w:ascii="Palemonas" w:hAnsi="Palemonas"/>
                <w:sz w:val="22"/>
                <w:szCs w:val="22"/>
              </w:rPr>
              <w:t>.......................................</w:t>
            </w:r>
          </w:p>
          <w:p w14:paraId="5D3C50FE" w14:textId="5060A96B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Tel.</w:t>
            </w:r>
            <w:r w:rsidR="00D92C92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553E23">
              <w:rPr>
                <w:rFonts w:ascii="Palemonas" w:hAnsi="Palemonas"/>
                <w:sz w:val="22"/>
                <w:szCs w:val="22"/>
              </w:rPr>
              <w:t>……………</w:t>
            </w:r>
            <w:r w:rsidR="00AB0B1E">
              <w:rPr>
                <w:rFonts w:ascii="Palemonas" w:hAnsi="Palemonas"/>
                <w:sz w:val="22"/>
                <w:szCs w:val="22"/>
              </w:rPr>
              <w:t>...</w:t>
            </w:r>
            <w:r w:rsidRPr="00553E23">
              <w:rPr>
                <w:rFonts w:ascii="Palemonas" w:hAnsi="Palemonas"/>
                <w:sz w:val="22"/>
                <w:szCs w:val="22"/>
              </w:rPr>
              <w:t>……</w:t>
            </w:r>
            <w:r w:rsidR="00AB0B1E">
              <w:rPr>
                <w:rFonts w:ascii="Palemonas" w:hAnsi="Palemonas"/>
                <w:sz w:val="22"/>
                <w:szCs w:val="22"/>
              </w:rPr>
              <w:t>.....</w:t>
            </w:r>
            <w:r w:rsidRPr="00553E23">
              <w:rPr>
                <w:rFonts w:ascii="Palemonas" w:hAnsi="Palemonas"/>
                <w:sz w:val="22"/>
                <w:szCs w:val="22"/>
              </w:rPr>
              <w:t>El.</w:t>
            </w:r>
            <w:r w:rsidR="007B7C1E" w:rsidRPr="00553E23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553E23">
              <w:rPr>
                <w:rFonts w:ascii="Palemonas" w:hAnsi="Palemonas"/>
                <w:sz w:val="22"/>
                <w:szCs w:val="22"/>
              </w:rPr>
              <w:t>p</w:t>
            </w:r>
            <w:r w:rsidR="00D92C92">
              <w:rPr>
                <w:rFonts w:ascii="Palemonas" w:hAnsi="Palemonas"/>
                <w:sz w:val="22"/>
                <w:szCs w:val="22"/>
              </w:rPr>
              <w:t xml:space="preserve">. </w:t>
            </w:r>
            <w:r w:rsidRPr="00553E23">
              <w:rPr>
                <w:rFonts w:ascii="Palemonas" w:hAnsi="Palemonas"/>
                <w:sz w:val="22"/>
                <w:szCs w:val="22"/>
              </w:rPr>
              <w:t>………………….</w:t>
            </w:r>
            <w:r w:rsidR="00AB0B1E">
              <w:rPr>
                <w:rFonts w:ascii="Palemonas" w:hAnsi="Palemonas"/>
                <w:sz w:val="22"/>
                <w:szCs w:val="22"/>
              </w:rPr>
              <w:t>...........................</w:t>
            </w:r>
          </w:p>
        </w:tc>
      </w:tr>
    </w:tbl>
    <w:p w14:paraId="79E4779B" w14:textId="77777777" w:rsidR="00397615" w:rsidRPr="00553E23" w:rsidRDefault="00397615" w:rsidP="00397615">
      <w:pPr>
        <w:rPr>
          <w:rFonts w:ascii="Palemonas" w:hAnsi="Palemonas"/>
          <w:sz w:val="22"/>
          <w:szCs w:val="22"/>
        </w:rPr>
      </w:pPr>
      <w:r w:rsidRPr="00553E23">
        <w:rPr>
          <w:rFonts w:ascii="Palemonas" w:hAnsi="Palemonas"/>
          <w:b/>
          <w:bCs/>
          <w:caps/>
          <w:sz w:val="22"/>
          <w:szCs w:val="22"/>
        </w:rPr>
        <w:t>Žemės nuomos mokesči</w:t>
      </w:r>
      <w:r w:rsidR="00D529C0" w:rsidRPr="00553E23">
        <w:rPr>
          <w:rFonts w:ascii="Palemonas" w:hAnsi="Palemonas"/>
          <w:b/>
          <w:bCs/>
          <w:caps/>
          <w:sz w:val="22"/>
          <w:szCs w:val="22"/>
        </w:rPr>
        <w:t>O</w:t>
      </w:r>
      <w:r w:rsidRPr="00553E23">
        <w:rPr>
          <w:rFonts w:ascii="Palemonas" w:hAnsi="Palemonas"/>
          <w:b/>
          <w:bCs/>
          <w:caps/>
          <w:sz w:val="22"/>
          <w:szCs w:val="22"/>
        </w:rPr>
        <w:t xml:space="preserve"> apskaičiavimas</w:t>
      </w:r>
      <w:r w:rsidRPr="00553E23">
        <w:rPr>
          <w:rFonts w:ascii="Palemonas" w:hAnsi="Palemonas"/>
          <w:sz w:val="22"/>
          <w:szCs w:val="22"/>
        </w:rPr>
        <w:t>:</w:t>
      </w:r>
    </w:p>
    <w:tbl>
      <w:tblPr>
        <w:tblW w:w="1504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9"/>
        <w:gridCol w:w="1778"/>
        <w:gridCol w:w="1136"/>
        <w:gridCol w:w="1149"/>
        <w:gridCol w:w="1135"/>
        <w:gridCol w:w="1283"/>
        <w:gridCol w:w="1758"/>
        <w:gridCol w:w="1620"/>
        <w:gridCol w:w="900"/>
        <w:gridCol w:w="1035"/>
        <w:gridCol w:w="1665"/>
      </w:tblGrid>
      <w:tr w:rsidR="00397615" w:rsidRPr="00553E23" w14:paraId="127A7C22" w14:textId="77777777" w:rsidTr="00C03817">
        <w:trPr>
          <w:cantSplit/>
          <w:trHeight w:val="386"/>
          <w:jc w:val="center"/>
        </w:trPr>
        <w:tc>
          <w:tcPr>
            <w:tcW w:w="1589" w:type="dxa"/>
            <w:vMerge w:val="restart"/>
          </w:tcPr>
          <w:p w14:paraId="4CCD65C7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identifikacinis Nr.</w:t>
            </w:r>
          </w:p>
        </w:tc>
        <w:tc>
          <w:tcPr>
            <w:tcW w:w="1778" w:type="dxa"/>
            <w:vMerge w:val="restart"/>
          </w:tcPr>
          <w:p w14:paraId="7EC64F7E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adresas,</w:t>
            </w:r>
          </w:p>
          <w:p w14:paraId="18E48A9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verčių zonos Nr.</w:t>
            </w:r>
          </w:p>
        </w:tc>
        <w:tc>
          <w:tcPr>
            <w:tcW w:w="1136" w:type="dxa"/>
            <w:vMerge w:val="restart"/>
          </w:tcPr>
          <w:p w14:paraId="12A47E79" w14:textId="67815972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paskirties kodas</w:t>
            </w:r>
          </w:p>
        </w:tc>
        <w:tc>
          <w:tcPr>
            <w:tcW w:w="1149" w:type="dxa"/>
            <w:vMerge w:val="restart"/>
          </w:tcPr>
          <w:p w14:paraId="4B94985C" w14:textId="3E6E6ED3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Bendras sklypo plotas (ha)</w:t>
            </w:r>
          </w:p>
        </w:tc>
        <w:tc>
          <w:tcPr>
            <w:tcW w:w="1135" w:type="dxa"/>
            <w:vMerge w:val="restart"/>
          </w:tcPr>
          <w:p w14:paraId="1EA5E84D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vertė</w:t>
            </w:r>
          </w:p>
          <w:p w14:paraId="5DCD9482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(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e</w:t>
            </w:r>
            <w:r w:rsidR="00D529C0" w:rsidRPr="00553E23">
              <w:rPr>
                <w:rFonts w:ascii="Palemonas" w:hAnsi="Palemonas"/>
                <w:sz w:val="22"/>
                <w:szCs w:val="22"/>
              </w:rPr>
              <w:t>ur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ais</w:t>
            </w:r>
            <w:r w:rsidRPr="00553E23">
              <w:rPr>
                <w:rFonts w:ascii="Palemonas" w:hAnsi="Palemonas"/>
                <w:sz w:val="22"/>
                <w:szCs w:val="22"/>
              </w:rPr>
              <w:t>)</w:t>
            </w:r>
          </w:p>
        </w:tc>
        <w:tc>
          <w:tcPr>
            <w:tcW w:w="1283" w:type="dxa"/>
            <w:vMerge w:val="restart"/>
          </w:tcPr>
          <w:p w14:paraId="32C72475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Apmo-</w:t>
            </w:r>
            <w:proofErr w:type="spellStart"/>
            <w:r w:rsidRPr="00553E23">
              <w:rPr>
                <w:rFonts w:ascii="Palemonas" w:hAnsi="Palemonas"/>
                <w:sz w:val="22"/>
                <w:szCs w:val="22"/>
              </w:rPr>
              <w:t>kestinamas</w:t>
            </w:r>
            <w:proofErr w:type="spellEnd"/>
            <w:r w:rsidRPr="00553E23">
              <w:rPr>
                <w:rFonts w:ascii="Palemonas" w:hAnsi="Palemonas"/>
                <w:sz w:val="22"/>
                <w:szCs w:val="22"/>
              </w:rPr>
              <w:t xml:space="preserve"> sklypo plotas (ha)</w:t>
            </w:r>
          </w:p>
        </w:tc>
        <w:tc>
          <w:tcPr>
            <w:tcW w:w="1758" w:type="dxa"/>
            <w:vMerge w:val="restart"/>
          </w:tcPr>
          <w:p w14:paraId="1CCE5F31" w14:textId="27505D9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Apmokestintos sklypo dalies vertė</w:t>
            </w:r>
          </w:p>
          <w:p w14:paraId="3426A79A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(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e</w:t>
            </w:r>
            <w:r w:rsidR="00D529C0" w:rsidRPr="00553E23">
              <w:rPr>
                <w:rFonts w:ascii="Palemonas" w:hAnsi="Palemonas"/>
                <w:sz w:val="22"/>
                <w:szCs w:val="22"/>
              </w:rPr>
              <w:t>ur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ais</w:t>
            </w:r>
            <w:r w:rsidRPr="00553E23">
              <w:rPr>
                <w:rFonts w:ascii="Palemonas" w:hAnsi="Palemonas"/>
                <w:sz w:val="22"/>
                <w:szCs w:val="22"/>
              </w:rPr>
              <w:t>)</w:t>
            </w:r>
          </w:p>
        </w:tc>
        <w:tc>
          <w:tcPr>
            <w:tcW w:w="1620" w:type="dxa"/>
            <w:vMerge w:val="restart"/>
          </w:tcPr>
          <w:p w14:paraId="6D5C5F85" w14:textId="4FE900D8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proofErr w:type="spellStart"/>
            <w:r w:rsidRPr="00553E23">
              <w:rPr>
                <w:rFonts w:ascii="Palemonas" w:hAnsi="Palemonas"/>
                <w:sz w:val="22"/>
                <w:szCs w:val="22"/>
              </w:rPr>
              <w:t>Apmokes</w:t>
            </w:r>
            <w:proofErr w:type="spellEnd"/>
            <w:r w:rsidRPr="00553E23">
              <w:rPr>
                <w:rFonts w:ascii="Palemonas" w:hAnsi="Palemonas"/>
                <w:sz w:val="22"/>
                <w:szCs w:val="22"/>
              </w:rPr>
              <w:t>-tinimo pradžia/ pabaiga</w:t>
            </w:r>
          </w:p>
        </w:tc>
        <w:tc>
          <w:tcPr>
            <w:tcW w:w="1935" w:type="dxa"/>
            <w:gridSpan w:val="2"/>
          </w:tcPr>
          <w:p w14:paraId="0BC96263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Žemės nuomos mokesčio</w:t>
            </w:r>
          </w:p>
        </w:tc>
        <w:tc>
          <w:tcPr>
            <w:tcW w:w="1665" w:type="dxa"/>
            <w:vMerge w:val="restart"/>
          </w:tcPr>
          <w:p w14:paraId="47D0273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Apskaičiuota žemės nuomos mokesčio</w:t>
            </w:r>
          </w:p>
          <w:p w14:paraId="177C3142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suma (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e</w:t>
            </w:r>
            <w:r w:rsidR="00D529C0" w:rsidRPr="00553E23">
              <w:rPr>
                <w:rFonts w:ascii="Palemonas" w:hAnsi="Palemonas"/>
                <w:sz w:val="22"/>
                <w:szCs w:val="22"/>
              </w:rPr>
              <w:t>ur</w:t>
            </w:r>
            <w:r w:rsidR="00CC452F" w:rsidRPr="00553E23">
              <w:rPr>
                <w:rFonts w:ascii="Palemonas" w:hAnsi="Palemonas"/>
                <w:sz w:val="22"/>
                <w:szCs w:val="22"/>
              </w:rPr>
              <w:t>ais</w:t>
            </w:r>
            <w:r w:rsidRPr="00553E23">
              <w:rPr>
                <w:rFonts w:ascii="Palemonas" w:hAnsi="Palemonas"/>
                <w:sz w:val="22"/>
                <w:szCs w:val="22"/>
              </w:rPr>
              <w:t>)</w:t>
            </w:r>
          </w:p>
        </w:tc>
      </w:tr>
      <w:tr w:rsidR="00397615" w:rsidRPr="00553E23" w14:paraId="276F7426" w14:textId="77777777" w:rsidTr="00C03817">
        <w:trPr>
          <w:cantSplit/>
          <w:trHeight w:val="523"/>
          <w:jc w:val="center"/>
        </w:trPr>
        <w:tc>
          <w:tcPr>
            <w:tcW w:w="1589" w:type="dxa"/>
            <w:vMerge/>
          </w:tcPr>
          <w:p w14:paraId="7FF8DEF1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78" w:type="dxa"/>
            <w:vMerge/>
          </w:tcPr>
          <w:p w14:paraId="098DC568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6" w:type="dxa"/>
            <w:vMerge/>
          </w:tcPr>
          <w:p w14:paraId="1EDAD204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49" w:type="dxa"/>
            <w:vMerge/>
          </w:tcPr>
          <w:p w14:paraId="4BB7B5E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5" w:type="dxa"/>
            <w:vMerge/>
          </w:tcPr>
          <w:p w14:paraId="61C924B8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283" w:type="dxa"/>
            <w:vMerge/>
          </w:tcPr>
          <w:p w14:paraId="7C929895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58" w:type="dxa"/>
            <w:vMerge/>
          </w:tcPr>
          <w:p w14:paraId="1EF481FE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52BBC79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00" w:type="dxa"/>
          </w:tcPr>
          <w:p w14:paraId="19EA4793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tarifas</w:t>
            </w:r>
          </w:p>
          <w:p w14:paraId="4BC88F2B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(proc.)</w:t>
            </w:r>
          </w:p>
        </w:tc>
        <w:tc>
          <w:tcPr>
            <w:tcW w:w="1035" w:type="dxa"/>
            <w:tcMar>
              <w:left w:w="57" w:type="dxa"/>
              <w:right w:w="57" w:type="dxa"/>
            </w:tcMar>
          </w:tcPr>
          <w:p w14:paraId="68294A5F" w14:textId="77777777" w:rsidR="00397615" w:rsidRPr="001F48A8" w:rsidRDefault="00397615" w:rsidP="001F48A8">
            <w:pPr>
              <w:rPr>
                <w:rFonts w:ascii="Palemonas" w:hAnsi="Palemonas"/>
                <w:spacing w:val="-2"/>
                <w:sz w:val="22"/>
                <w:szCs w:val="22"/>
              </w:rPr>
            </w:pPr>
            <w:r w:rsidRPr="001F48A8">
              <w:rPr>
                <w:rFonts w:ascii="Palemonas" w:hAnsi="Palemonas"/>
                <w:spacing w:val="-2"/>
                <w:sz w:val="22"/>
                <w:szCs w:val="22"/>
              </w:rPr>
              <w:t xml:space="preserve">mažinimo </w:t>
            </w:r>
            <w:proofErr w:type="spellStart"/>
            <w:r w:rsidRPr="001F48A8">
              <w:rPr>
                <w:rFonts w:ascii="Palemonas" w:hAnsi="Palemonas"/>
                <w:spacing w:val="-2"/>
                <w:sz w:val="22"/>
                <w:szCs w:val="22"/>
              </w:rPr>
              <w:t>koeficien</w:t>
            </w:r>
            <w:proofErr w:type="spellEnd"/>
            <w:r w:rsidRPr="001F48A8">
              <w:rPr>
                <w:rFonts w:ascii="Palemonas" w:hAnsi="Palemonas"/>
                <w:spacing w:val="-2"/>
                <w:sz w:val="22"/>
                <w:szCs w:val="22"/>
              </w:rPr>
              <w:t>-</w:t>
            </w:r>
          </w:p>
          <w:p w14:paraId="131711FB" w14:textId="38D24D5D" w:rsidR="00397615" w:rsidRPr="00553E23" w:rsidRDefault="00397615" w:rsidP="001F48A8">
            <w:pPr>
              <w:rPr>
                <w:rFonts w:ascii="Palemonas" w:hAnsi="Palemonas"/>
                <w:spacing w:val="-20"/>
                <w:sz w:val="22"/>
                <w:szCs w:val="22"/>
              </w:rPr>
            </w:pPr>
            <w:r w:rsidRPr="001F48A8">
              <w:rPr>
                <w:rFonts w:ascii="Palemonas" w:hAnsi="Palemonas"/>
                <w:spacing w:val="-2"/>
                <w:sz w:val="22"/>
                <w:szCs w:val="22"/>
              </w:rPr>
              <w:t>tas (proc.)</w:t>
            </w:r>
          </w:p>
        </w:tc>
        <w:tc>
          <w:tcPr>
            <w:tcW w:w="1665" w:type="dxa"/>
            <w:vMerge/>
          </w:tcPr>
          <w:p w14:paraId="77197A22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  <w:tr w:rsidR="00397615" w:rsidRPr="00553E23" w14:paraId="35643BB9" w14:textId="77777777" w:rsidTr="00C03817">
        <w:trPr>
          <w:jc w:val="center"/>
        </w:trPr>
        <w:tc>
          <w:tcPr>
            <w:tcW w:w="1589" w:type="dxa"/>
          </w:tcPr>
          <w:p w14:paraId="79C78AC7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78" w:type="dxa"/>
          </w:tcPr>
          <w:p w14:paraId="7723DE3D" w14:textId="2D34AACF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6" w:type="dxa"/>
          </w:tcPr>
          <w:p w14:paraId="3611C45E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49" w:type="dxa"/>
          </w:tcPr>
          <w:p w14:paraId="62A72DE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5" w:type="dxa"/>
          </w:tcPr>
          <w:p w14:paraId="4297E183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283" w:type="dxa"/>
          </w:tcPr>
          <w:p w14:paraId="57B33116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58" w:type="dxa"/>
          </w:tcPr>
          <w:p w14:paraId="106EF24F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620" w:type="dxa"/>
          </w:tcPr>
          <w:p w14:paraId="0B5287F6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00" w:type="dxa"/>
          </w:tcPr>
          <w:p w14:paraId="783691E0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035" w:type="dxa"/>
          </w:tcPr>
          <w:p w14:paraId="60873057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665" w:type="dxa"/>
          </w:tcPr>
          <w:p w14:paraId="3D565E16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</w:tbl>
    <w:p w14:paraId="7190EC04" w14:textId="22B48DE6" w:rsidR="00606DCC" w:rsidRPr="00553E23" w:rsidRDefault="00397615" w:rsidP="001F48A8">
      <w:pPr>
        <w:spacing w:after="120"/>
        <w:jc w:val="both"/>
        <w:rPr>
          <w:rFonts w:ascii="Palemonas" w:hAnsi="Palemonas"/>
          <w:sz w:val="22"/>
          <w:szCs w:val="22"/>
        </w:rPr>
      </w:pPr>
      <w:r w:rsidRPr="00553E23">
        <w:rPr>
          <w:rFonts w:ascii="Palemonas" w:hAnsi="Palemonas"/>
          <w:sz w:val="22"/>
          <w:szCs w:val="22"/>
        </w:rPr>
        <w:t xml:space="preserve">Pastabos: </w:t>
      </w:r>
      <w:r w:rsidR="00AF1A1E">
        <w:rPr>
          <w:rFonts w:ascii="Palemonas" w:hAnsi="Palemonas"/>
          <w:sz w:val="22"/>
          <w:szCs w:val="22"/>
        </w:rPr>
        <w:t>B</w:t>
      </w:r>
      <w:r w:rsidRPr="00553E23">
        <w:rPr>
          <w:rFonts w:ascii="Palemonas" w:hAnsi="Palemonas"/>
          <w:sz w:val="22"/>
          <w:szCs w:val="22"/>
        </w:rPr>
        <w:t xml:space="preserve">endras </w:t>
      </w:r>
      <w:r w:rsidR="00AF1A1E">
        <w:rPr>
          <w:rFonts w:ascii="Palemonas" w:hAnsi="Palemonas"/>
          <w:sz w:val="22"/>
          <w:szCs w:val="22"/>
        </w:rPr>
        <w:t xml:space="preserve">sklypo </w:t>
      </w:r>
      <w:r w:rsidRPr="00553E23">
        <w:rPr>
          <w:rFonts w:ascii="Palemonas" w:hAnsi="Palemonas"/>
          <w:sz w:val="22"/>
          <w:szCs w:val="22"/>
        </w:rPr>
        <w:t xml:space="preserve">plotas – visas apmokestintas sklypo plotas. </w:t>
      </w:r>
      <w:r w:rsidR="00606DCC">
        <w:rPr>
          <w:rFonts w:ascii="Palemonas" w:hAnsi="Palemonas"/>
          <w:sz w:val="22"/>
          <w:szCs w:val="22"/>
        </w:rPr>
        <w:t>Apmokestintos s</w:t>
      </w:r>
      <w:r w:rsidRPr="00553E23">
        <w:rPr>
          <w:rFonts w:ascii="Palemonas" w:hAnsi="Palemonas"/>
          <w:sz w:val="22"/>
          <w:szCs w:val="22"/>
        </w:rPr>
        <w:t xml:space="preserve">klypo </w:t>
      </w:r>
      <w:r w:rsidR="00606DCC">
        <w:rPr>
          <w:rFonts w:ascii="Palemonas" w:hAnsi="Palemonas"/>
          <w:sz w:val="22"/>
          <w:szCs w:val="22"/>
        </w:rPr>
        <w:t xml:space="preserve">dalies </w:t>
      </w:r>
      <w:r w:rsidRPr="00553E23">
        <w:rPr>
          <w:rFonts w:ascii="Palemonas" w:hAnsi="Palemonas"/>
          <w:sz w:val="22"/>
          <w:szCs w:val="22"/>
        </w:rPr>
        <w:t>vertė – vidutinė rinkos vertė</w:t>
      </w:r>
      <w:r w:rsidR="00606DCC">
        <w:rPr>
          <w:rFonts w:ascii="Palemonas" w:hAnsi="Palemonas"/>
          <w:sz w:val="22"/>
          <w:szCs w:val="22"/>
        </w:rPr>
        <w:t xml:space="preserve"> arba vertė nustatyta pagal nekilnojamo turto rinkos vertės nustatymo ataskaitą, atlikus individualų turto vertinimą.</w:t>
      </w:r>
    </w:p>
    <w:tbl>
      <w:tblPr>
        <w:tblW w:w="15048" w:type="dxa"/>
        <w:jc w:val="center"/>
        <w:tblLook w:val="0000" w:firstRow="0" w:lastRow="0" w:firstColumn="0" w:lastColumn="0" w:noHBand="0" w:noVBand="0"/>
      </w:tblPr>
      <w:tblGrid>
        <w:gridCol w:w="4248"/>
        <w:gridCol w:w="900"/>
        <w:gridCol w:w="9900"/>
      </w:tblGrid>
      <w:tr w:rsidR="00397615" w:rsidRPr="00553E23" w14:paraId="44CD4442" w14:textId="77777777" w:rsidTr="00C03817">
        <w:trPr>
          <w:jc w:val="center"/>
        </w:trPr>
        <w:tc>
          <w:tcPr>
            <w:tcW w:w="4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E0E0E0"/>
          </w:tcPr>
          <w:p w14:paraId="6D58699E" w14:textId="77777777" w:rsidR="00397615" w:rsidRPr="00553E23" w:rsidRDefault="00397615" w:rsidP="00397615">
            <w:pPr>
              <w:pStyle w:val="Antrat4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Mokėjimo terminai</w:t>
            </w:r>
          </w:p>
        </w:tc>
        <w:tc>
          <w:tcPr>
            <w:tcW w:w="900" w:type="dxa"/>
            <w:tcBorders>
              <w:left w:val="dotted" w:sz="4" w:space="0" w:color="auto"/>
            </w:tcBorders>
          </w:tcPr>
          <w:p w14:paraId="73D8C32A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900" w:type="dxa"/>
          </w:tcPr>
          <w:p w14:paraId="5DC40A55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DEKLARACIJOS PATEIKĖJAS</w:t>
            </w:r>
          </w:p>
        </w:tc>
      </w:tr>
      <w:tr w:rsidR="00397615" w:rsidRPr="00553E23" w14:paraId="6BA0BE55" w14:textId="77777777" w:rsidTr="00C03817">
        <w:trPr>
          <w:trHeight w:val="2026"/>
          <w:jc w:val="center"/>
        </w:trPr>
        <w:tc>
          <w:tcPr>
            <w:tcW w:w="4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tbl>
            <w:tblPr>
              <w:tblpPr w:leftFromText="180" w:rightFromText="180" w:vertAnchor="text" w:tblpX="-5" w:tblpY="1"/>
              <w:tblOverlap w:val="never"/>
              <w:tblW w:w="39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695"/>
              <w:gridCol w:w="1260"/>
            </w:tblGrid>
            <w:tr w:rsidR="00397615" w:rsidRPr="00553E23" w14:paraId="5E0F566B" w14:textId="77777777">
              <w:trPr>
                <w:trHeight w:val="148"/>
              </w:trPr>
              <w:tc>
                <w:tcPr>
                  <w:tcW w:w="2695" w:type="dxa"/>
                  <w:tcBorders>
                    <w:bottom w:val="single" w:sz="4" w:space="0" w:color="auto"/>
                  </w:tcBorders>
                </w:tcPr>
                <w:p w14:paraId="11C0689A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>Privaloma sumokėti iki: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14:paraId="1D79A082" w14:textId="77777777" w:rsidR="00397615" w:rsidRPr="00553E23" w:rsidRDefault="00397615" w:rsidP="00397615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>Suma  (</w:t>
                  </w:r>
                  <w:r w:rsidR="00CC452F" w:rsidRPr="00553E23">
                    <w:rPr>
                      <w:rFonts w:ascii="Palemonas" w:hAnsi="Palemonas"/>
                      <w:sz w:val="22"/>
                      <w:szCs w:val="22"/>
                    </w:rPr>
                    <w:t>e</w:t>
                  </w:r>
                  <w:r w:rsidR="00195C13" w:rsidRPr="00553E23">
                    <w:rPr>
                      <w:rFonts w:ascii="Palemonas" w:hAnsi="Palemonas"/>
                      <w:sz w:val="22"/>
                      <w:szCs w:val="22"/>
                    </w:rPr>
                    <w:t>ur</w:t>
                  </w:r>
                  <w:r w:rsidR="00CC452F" w:rsidRPr="00553E23">
                    <w:rPr>
                      <w:rFonts w:ascii="Palemonas" w:hAnsi="Palemonas"/>
                      <w:sz w:val="22"/>
                      <w:szCs w:val="22"/>
                    </w:rPr>
                    <w:t>ais</w:t>
                  </w: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>)</w:t>
                  </w:r>
                </w:p>
              </w:tc>
            </w:tr>
            <w:tr w:rsidR="00397615" w:rsidRPr="00553E23" w14:paraId="4406AA00" w14:textId="77777777">
              <w:trPr>
                <w:trHeight w:val="159"/>
              </w:trPr>
              <w:tc>
                <w:tcPr>
                  <w:tcW w:w="2695" w:type="dxa"/>
                  <w:tcBorders>
                    <w:bottom w:val="single" w:sz="4" w:space="0" w:color="auto"/>
                  </w:tcBorders>
                </w:tcPr>
                <w:p w14:paraId="0D7333BF" w14:textId="76EEBC07" w:rsidR="00397615" w:rsidRPr="00553E23" w:rsidRDefault="00397615" w:rsidP="00397615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20..</w:t>
                  </w:r>
                  <w:r w:rsidR="00D529C0"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..</w:t>
                  </w: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 xml:space="preserve"> m. </w:t>
                  </w:r>
                  <w:r w:rsidR="00437D26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......</w:t>
                  </w: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………….… d.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14:paraId="1794D6F1" w14:textId="77777777" w:rsidR="00397615" w:rsidRPr="00553E23" w:rsidRDefault="00397615" w:rsidP="00397615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397615" w:rsidRPr="00553E23" w14:paraId="242147BC" w14:textId="77777777">
              <w:trPr>
                <w:trHeight w:val="148"/>
              </w:trPr>
              <w:tc>
                <w:tcPr>
                  <w:tcW w:w="2695" w:type="dxa"/>
                  <w:tcBorders>
                    <w:bottom w:val="single" w:sz="2" w:space="0" w:color="auto"/>
                  </w:tcBorders>
                </w:tcPr>
                <w:p w14:paraId="4EB4A2A8" w14:textId="3FB0512E" w:rsidR="00397615" w:rsidRPr="00553E23" w:rsidRDefault="00397615" w:rsidP="00397615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20</w:t>
                  </w:r>
                  <w:r w:rsidR="00D529C0"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..</w:t>
                  </w: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 xml:space="preserve">.. m. </w:t>
                  </w:r>
                  <w:r w:rsidR="00437D26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......</w:t>
                  </w: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.…………… d.</w:t>
                  </w:r>
                </w:p>
              </w:tc>
              <w:tc>
                <w:tcPr>
                  <w:tcW w:w="1260" w:type="dxa"/>
                  <w:tcBorders>
                    <w:bottom w:val="single" w:sz="2" w:space="0" w:color="auto"/>
                  </w:tcBorders>
                </w:tcPr>
                <w:p w14:paraId="02D0ED03" w14:textId="77777777" w:rsidR="00397615" w:rsidRPr="00553E23" w:rsidRDefault="00397615" w:rsidP="00397615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397615" w:rsidRPr="00553E23" w14:paraId="1FF05FD5" w14:textId="77777777">
              <w:trPr>
                <w:trHeight w:val="307"/>
              </w:trPr>
              <w:tc>
                <w:tcPr>
                  <w:tcW w:w="2695" w:type="dxa"/>
                  <w:tcBorders>
                    <w:top w:val="single" w:sz="2" w:space="0" w:color="auto"/>
                    <w:left w:val="nil"/>
                    <w:bottom w:val="nil"/>
                    <w:right w:val="single" w:sz="2" w:space="0" w:color="auto"/>
                  </w:tcBorders>
                </w:tcPr>
                <w:p w14:paraId="2BC9C141" w14:textId="5B8543D8" w:rsidR="00397615" w:rsidRPr="00553E23" w:rsidRDefault="00397615" w:rsidP="001F48A8">
                  <w:pPr>
                    <w:jc w:val="right"/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>Iš viso</w:t>
                  </w:r>
                </w:p>
              </w:tc>
              <w:tc>
                <w:tcPr>
                  <w:tcW w:w="126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14:paraId="7607AFCE" w14:textId="77777777" w:rsidR="00397615" w:rsidRPr="00553E23" w:rsidRDefault="00397615" w:rsidP="00397615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3993ABB" w14:textId="77777777" w:rsidR="00DB4708" w:rsidRPr="00553E23" w:rsidRDefault="00397615" w:rsidP="00DB4708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b/>
                <w:sz w:val="22"/>
                <w:szCs w:val="22"/>
                <w:u w:val="single"/>
              </w:rPr>
              <w:t>Pastaba.</w:t>
            </w:r>
            <w:r w:rsidRPr="00553E23">
              <w:rPr>
                <w:rFonts w:ascii="Palemonas" w:hAnsi="Palemonas"/>
                <w:sz w:val="22"/>
                <w:szCs w:val="22"/>
              </w:rPr>
              <w:t xml:space="preserve"> </w:t>
            </w:r>
          </w:p>
          <w:p w14:paraId="086EF54C" w14:textId="77777777" w:rsidR="00397615" w:rsidRPr="00553E23" w:rsidRDefault="00DB4708" w:rsidP="00DB4708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Laiku nesumokėjus mokesčių, už kiekvieną pavėluotą dieną skaičiuojami delspinigiai.</w:t>
            </w:r>
          </w:p>
        </w:tc>
        <w:tc>
          <w:tcPr>
            <w:tcW w:w="900" w:type="dxa"/>
            <w:tcBorders>
              <w:left w:val="dotted" w:sz="4" w:space="0" w:color="auto"/>
            </w:tcBorders>
          </w:tcPr>
          <w:p w14:paraId="23C52486" w14:textId="77777777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900" w:type="dxa"/>
          </w:tcPr>
          <w:p w14:paraId="5D170032" w14:textId="77777777" w:rsidR="00397615" w:rsidRPr="00553E23" w:rsidRDefault="00397615" w:rsidP="00397615">
            <w:pPr>
              <w:ind w:left="72"/>
              <w:rPr>
                <w:rFonts w:ascii="Palemonas" w:hAnsi="Palemonas"/>
                <w:sz w:val="22"/>
                <w:szCs w:val="22"/>
              </w:rPr>
            </w:pPr>
          </w:p>
          <w:p w14:paraId="566F5DFF" w14:textId="22888AE4" w:rsidR="00397615" w:rsidRPr="00553E23" w:rsidRDefault="00C8528C" w:rsidP="00397615">
            <w:pPr>
              <w:ind w:left="72"/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sz w:val="22"/>
                <w:szCs w:val="22"/>
              </w:rPr>
              <w:t>Juridinio asmens</w:t>
            </w:r>
            <w:r w:rsidR="00397615" w:rsidRPr="00553E23">
              <w:rPr>
                <w:rFonts w:ascii="Palemonas" w:hAnsi="Palemonas"/>
                <w:sz w:val="22"/>
                <w:szCs w:val="22"/>
              </w:rPr>
              <w:t xml:space="preserve"> vadovas</w:t>
            </w:r>
            <w:r w:rsidR="00EF59C0">
              <w:rPr>
                <w:rFonts w:ascii="Palemonas" w:hAnsi="Palemonas"/>
                <w:sz w:val="22"/>
                <w:szCs w:val="22"/>
              </w:rPr>
              <w:t xml:space="preserve"> </w:t>
            </w:r>
            <w:r w:rsidR="00397615" w:rsidRPr="00553E23">
              <w:rPr>
                <w:rFonts w:ascii="Palemonas" w:hAnsi="Palemonas"/>
                <w:sz w:val="22"/>
                <w:szCs w:val="22"/>
              </w:rPr>
              <w:t>…………………………………………………………</w:t>
            </w:r>
          </w:p>
          <w:p w14:paraId="0975E5B1" w14:textId="77777777" w:rsidR="00397615" w:rsidRPr="00553E23" w:rsidRDefault="00397615" w:rsidP="00397615">
            <w:pPr>
              <w:ind w:left="72"/>
              <w:jc w:val="center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  Vardas, pavardė                                            parašas</w:t>
            </w:r>
          </w:p>
          <w:p w14:paraId="0AF979EA" w14:textId="77777777" w:rsidR="00AB0B1E" w:rsidRDefault="00AB0B1E" w:rsidP="00397615">
            <w:pPr>
              <w:rPr>
                <w:rFonts w:ascii="Palemonas" w:hAnsi="Palemonas"/>
                <w:sz w:val="22"/>
                <w:szCs w:val="22"/>
              </w:rPr>
            </w:pPr>
          </w:p>
          <w:p w14:paraId="1FC6CBD8" w14:textId="7297E24C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Vyr. finansininkas</w:t>
            </w:r>
            <w:r w:rsidR="00EF59C0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553E23">
              <w:rPr>
                <w:rFonts w:ascii="Palemonas" w:hAnsi="Palemonas"/>
                <w:sz w:val="22"/>
                <w:szCs w:val="22"/>
              </w:rPr>
              <w:t>……………………………………………………….</w:t>
            </w:r>
            <w:r w:rsidR="00EF59C0" w:rsidRPr="00553E23">
              <w:rPr>
                <w:rFonts w:ascii="Palemonas" w:hAnsi="Palemonas"/>
                <w:sz w:val="22"/>
                <w:szCs w:val="22"/>
              </w:rPr>
              <w:t>……………</w:t>
            </w:r>
          </w:p>
          <w:p w14:paraId="2886DC09" w14:textId="77777777" w:rsidR="00397615" w:rsidRPr="00553E23" w:rsidRDefault="00397615" w:rsidP="00397615">
            <w:pPr>
              <w:ind w:left="252"/>
              <w:jc w:val="center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Vardas, pavardė                                            parašas</w:t>
            </w:r>
          </w:p>
          <w:p w14:paraId="58B41272" w14:textId="77777777" w:rsidR="00397615" w:rsidRPr="00553E23" w:rsidRDefault="00397615" w:rsidP="00397615">
            <w:pPr>
              <w:ind w:left="252"/>
              <w:rPr>
                <w:rFonts w:ascii="Palemonas" w:hAnsi="Palemonas"/>
                <w:sz w:val="22"/>
                <w:szCs w:val="22"/>
              </w:rPr>
            </w:pPr>
          </w:p>
          <w:p w14:paraId="0F347CB4" w14:textId="550375A6" w:rsidR="00397615" w:rsidRPr="00553E23" w:rsidRDefault="00397615" w:rsidP="00397615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A.</w:t>
            </w:r>
            <w:r w:rsidR="00EF59C0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553E23">
              <w:rPr>
                <w:rFonts w:ascii="Palemonas" w:hAnsi="Palemonas"/>
                <w:sz w:val="22"/>
                <w:szCs w:val="22"/>
              </w:rPr>
              <w:t>V.                                                      Užpildymo data 20 ……….....</w:t>
            </w:r>
          </w:p>
        </w:tc>
      </w:tr>
    </w:tbl>
    <w:p w14:paraId="10B2C4E2" w14:textId="3FCB737A" w:rsidR="00354BB6" w:rsidRPr="00007520" w:rsidRDefault="00397615" w:rsidP="00CA2369">
      <w:pPr>
        <w:jc w:val="both"/>
        <w:rPr>
          <w:rFonts w:ascii="Palemonas" w:hAnsi="Palemonas"/>
          <w:sz w:val="20"/>
          <w:szCs w:val="20"/>
        </w:rPr>
      </w:pPr>
      <w:r w:rsidRPr="00007520">
        <w:rPr>
          <w:rFonts w:ascii="Palemonas" w:hAnsi="Palemonas"/>
          <w:b/>
          <w:sz w:val="20"/>
          <w:szCs w:val="20"/>
        </w:rPr>
        <w:t xml:space="preserve">Mokesčius sumokėti: </w:t>
      </w:r>
      <w:r w:rsidRPr="00007520">
        <w:rPr>
          <w:rFonts w:ascii="Palemonas" w:hAnsi="Palemonas"/>
          <w:sz w:val="20"/>
          <w:szCs w:val="20"/>
        </w:rPr>
        <w:t xml:space="preserve">Palangos miesto savivaldybės administracijai, </w:t>
      </w:r>
      <w:r w:rsidR="00C8528C">
        <w:rPr>
          <w:rFonts w:ascii="Palemonas" w:hAnsi="Palemonas"/>
          <w:sz w:val="20"/>
          <w:szCs w:val="20"/>
        </w:rPr>
        <w:t xml:space="preserve">įmonės </w:t>
      </w:r>
      <w:r w:rsidRPr="00007520">
        <w:rPr>
          <w:rFonts w:ascii="Palemonas" w:hAnsi="Palemonas"/>
          <w:sz w:val="20"/>
          <w:szCs w:val="20"/>
        </w:rPr>
        <w:t>kodas 125196077, surenkamoji sąskaita Nr. LT61 7180 6000 0113 0274</w:t>
      </w:r>
      <w:r w:rsidR="007B7C1E">
        <w:rPr>
          <w:rFonts w:ascii="Palemonas" w:hAnsi="Palemonas"/>
          <w:sz w:val="20"/>
          <w:szCs w:val="20"/>
        </w:rPr>
        <w:t>,</w:t>
      </w:r>
      <w:r w:rsidRPr="00007520">
        <w:rPr>
          <w:rFonts w:ascii="Palemonas" w:hAnsi="Palemonas"/>
          <w:sz w:val="20"/>
          <w:szCs w:val="20"/>
        </w:rPr>
        <w:t xml:space="preserve"> AB Šiaulių </w:t>
      </w:r>
      <w:r w:rsidR="007B7C1E" w:rsidRPr="00007520">
        <w:rPr>
          <w:rFonts w:ascii="Palemonas" w:hAnsi="Palemonas"/>
          <w:sz w:val="20"/>
          <w:szCs w:val="20"/>
        </w:rPr>
        <w:t>bank</w:t>
      </w:r>
      <w:r w:rsidR="007B7C1E">
        <w:rPr>
          <w:rFonts w:ascii="Palemonas" w:hAnsi="Palemonas"/>
          <w:sz w:val="20"/>
          <w:szCs w:val="20"/>
        </w:rPr>
        <w:t>o</w:t>
      </w:r>
      <w:r w:rsidR="007B7C1E" w:rsidRPr="00007520">
        <w:rPr>
          <w:rFonts w:ascii="Palemonas" w:hAnsi="Palemonas"/>
          <w:sz w:val="20"/>
          <w:szCs w:val="20"/>
        </w:rPr>
        <w:t xml:space="preserve"> </w:t>
      </w:r>
      <w:r w:rsidRPr="00007520">
        <w:rPr>
          <w:rFonts w:ascii="Palemonas" w:hAnsi="Palemonas"/>
          <w:sz w:val="20"/>
          <w:szCs w:val="20"/>
        </w:rPr>
        <w:t>Palangos filialas, banko kodas 71806</w:t>
      </w:r>
      <w:r w:rsidR="00AB0B1E">
        <w:rPr>
          <w:rFonts w:ascii="Palemonas" w:hAnsi="Palemonas"/>
          <w:sz w:val="20"/>
          <w:szCs w:val="20"/>
        </w:rPr>
        <w:t>.</w:t>
      </w:r>
    </w:p>
    <w:p w14:paraId="59747062" w14:textId="77997D2A" w:rsidR="006D4069" w:rsidRPr="00007520" w:rsidRDefault="006D4069" w:rsidP="00AF2BCA">
      <w:pPr>
        <w:ind w:left="10064"/>
        <w:rPr>
          <w:rFonts w:ascii="Palemonas" w:hAnsi="Palemonas"/>
        </w:rPr>
      </w:pPr>
    </w:p>
    <w:sectPr w:rsidR="006D4069" w:rsidRPr="00007520" w:rsidSect="00AF2BCA">
      <w:pgSz w:w="16838" w:h="11906" w:orient="landscape" w:code="9"/>
      <w:pgMar w:top="155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0348F"/>
    <w:multiLevelType w:val="hybridMultilevel"/>
    <w:tmpl w:val="FA2026CC"/>
    <w:lvl w:ilvl="0" w:tplc="E438DFA0">
      <w:numFmt w:val="none"/>
      <w:lvlText w:val=""/>
      <w:lvlJc w:val="left"/>
      <w:pPr>
        <w:tabs>
          <w:tab w:val="num" w:pos="360"/>
        </w:tabs>
      </w:pPr>
    </w:lvl>
    <w:lvl w:ilvl="1" w:tplc="80361B64" w:tentative="1">
      <w:start w:val="1"/>
      <w:numFmt w:val="lowerLetter"/>
      <w:lvlText w:val="%2."/>
      <w:lvlJc w:val="left"/>
      <w:pPr>
        <w:tabs>
          <w:tab w:val="num" w:pos="2676"/>
        </w:tabs>
        <w:ind w:left="2676" w:hanging="360"/>
      </w:pPr>
    </w:lvl>
    <w:lvl w:ilvl="2" w:tplc="20BA0740" w:tentative="1">
      <w:start w:val="1"/>
      <w:numFmt w:val="lowerRoman"/>
      <w:lvlText w:val="%3."/>
      <w:lvlJc w:val="right"/>
      <w:pPr>
        <w:tabs>
          <w:tab w:val="num" w:pos="3396"/>
        </w:tabs>
        <w:ind w:left="3396" w:hanging="180"/>
      </w:pPr>
    </w:lvl>
    <w:lvl w:ilvl="3" w:tplc="5D60812C" w:tentative="1">
      <w:start w:val="1"/>
      <w:numFmt w:val="decimal"/>
      <w:lvlText w:val="%4."/>
      <w:lvlJc w:val="left"/>
      <w:pPr>
        <w:tabs>
          <w:tab w:val="num" w:pos="4116"/>
        </w:tabs>
        <w:ind w:left="4116" w:hanging="360"/>
      </w:pPr>
    </w:lvl>
    <w:lvl w:ilvl="4" w:tplc="1BF03010" w:tentative="1">
      <w:start w:val="1"/>
      <w:numFmt w:val="lowerLetter"/>
      <w:lvlText w:val="%5."/>
      <w:lvlJc w:val="left"/>
      <w:pPr>
        <w:tabs>
          <w:tab w:val="num" w:pos="4836"/>
        </w:tabs>
        <w:ind w:left="4836" w:hanging="360"/>
      </w:pPr>
    </w:lvl>
    <w:lvl w:ilvl="5" w:tplc="37B460B6" w:tentative="1">
      <w:start w:val="1"/>
      <w:numFmt w:val="lowerRoman"/>
      <w:lvlText w:val="%6."/>
      <w:lvlJc w:val="right"/>
      <w:pPr>
        <w:tabs>
          <w:tab w:val="num" w:pos="5556"/>
        </w:tabs>
        <w:ind w:left="5556" w:hanging="180"/>
      </w:pPr>
    </w:lvl>
    <w:lvl w:ilvl="6" w:tplc="ADDEBCBC" w:tentative="1">
      <w:start w:val="1"/>
      <w:numFmt w:val="decimal"/>
      <w:lvlText w:val="%7."/>
      <w:lvlJc w:val="left"/>
      <w:pPr>
        <w:tabs>
          <w:tab w:val="num" w:pos="6276"/>
        </w:tabs>
        <w:ind w:left="6276" w:hanging="360"/>
      </w:pPr>
    </w:lvl>
    <w:lvl w:ilvl="7" w:tplc="2166BD6C" w:tentative="1">
      <w:start w:val="1"/>
      <w:numFmt w:val="lowerLetter"/>
      <w:lvlText w:val="%8."/>
      <w:lvlJc w:val="left"/>
      <w:pPr>
        <w:tabs>
          <w:tab w:val="num" w:pos="6996"/>
        </w:tabs>
        <w:ind w:left="6996" w:hanging="360"/>
      </w:pPr>
    </w:lvl>
    <w:lvl w:ilvl="8" w:tplc="50F8A1FA" w:tentative="1">
      <w:start w:val="1"/>
      <w:numFmt w:val="lowerRoman"/>
      <w:lvlText w:val="%9."/>
      <w:lvlJc w:val="right"/>
      <w:pPr>
        <w:tabs>
          <w:tab w:val="num" w:pos="7716"/>
        </w:tabs>
        <w:ind w:left="7716" w:hanging="180"/>
      </w:pPr>
    </w:lvl>
  </w:abstractNum>
  <w:abstractNum w:abstractNumId="1" w15:restartNumberingAfterBreak="0">
    <w:nsid w:val="3A3847A0"/>
    <w:multiLevelType w:val="multilevel"/>
    <w:tmpl w:val="EE8AA3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0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9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9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081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99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96" w:hanging="1800"/>
      </w:pPr>
      <w:rPr>
        <w:rFonts w:hint="default"/>
      </w:rPr>
    </w:lvl>
  </w:abstractNum>
  <w:num w:numId="1" w16cid:durableId="2019773721">
    <w:abstractNumId w:val="0"/>
  </w:num>
  <w:num w:numId="2" w16cid:durableId="1063332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FCE"/>
    <w:rsid w:val="0000599B"/>
    <w:rsid w:val="00007520"/>
    <w:rsid w:val="00036891"/>
    <w:rsid w:val="00040448"/>
    <w:rsid w:val="00051151"/>
    <w:rsid w:val="00074034"/>
    <w:rsid w:val="000A1758"/>
    <w:rsid w:val="000D1DF4"/>
    <w:rsid w:val="00110705"/>
    <w:rsid w:val="00137A6E"/>
    <w:rsid w:val="00150632"/>
    <w:rsid w:val="00153BE0"/>
    <w:rsid w:val="00183296"/>
    <w:rsid w:val="00195C13"/>
    <w:rsid w:val="001B0667"/>
    <w:rsid w:val="001B133A"/>
    <w:rsid w:val="001D4B5B"/>
    <w:rsid w:val="001F48A8"/>
    <w:rsid w:val="00213BBE"/>
    <w:rsid w:val="00237436"/>
    <w:rsid w:val="00243BAB"/>
    <w:rsid w:val="0028276B"/>
    <w:rsid w:val="00294238"/>
    <w:rsid w:val="002B453A"/>
    <w:rsid w:val="002C2239"/>
    <w:rsid w:val="00354BB6"/>
    <w:rsid w:val="0035701F"/>
    <w:rsid w:val="00373C7C"/>
    <w:rsid w:val="00374FC9"/>
    <w:rsid w:val="003860E7"/>
    <w:rsid w:val="00395872"/>
    <w:rsid w:val="00397615"/>
    <w:rsid w:val="003A0657"/>
    <w:rsid w:val="003B34DB"/>
    <w:rsid w:val="003D2FF6"/>
    <w:rsid w:val="00437D26"/>
    <w:rsid w:val="004576B7"/>
    <w:rsid w:val="00464B5A"/>
    <w:rsid w:val="00475318"/>
    <w:rsid w:val="00496395"/>
    <w:rsid w:val="004A6A34"/>
    <w:rsid w:val="004C73E9"/>
    <w:rsid w:val="004E31DE"/>
    <w:rsid w:val="005421FB"/>
    <w:rsid w:val="00553E23"/>
    <w:rsid w:val="00562153"/>
    <w:rsid w:val="00564283"/>
    <w:rsid w:val="0058454D"/>
    <w:rsid w:val="00595E61"/>
    <w:rsid w:val="005E0137"/>
    <w:rsid w:val="005F0839"/>
    <w:rsid w:val="00606DCC"/>
    <w:rsid w:val="00633B15"/>
    <w:rsid w:val="006451CF"/>
    <w:rsid w:val="00697742"/>
    <w:rsid w:val="006A7898"/>
    <w:rsid w:val="006D2D84"/>
    <w:rsid w:val="006D4069"/>
    <w:rsid w:val="006D5403"/>
    <w:rsid w:val="0070086F"/>
    <w:rsid w:val="007122B7"/>
    <w:rsid w:val="00716297"/>
    <w:rsid w:val="007473FB"/>
    <w:rsid w:val="00757CE8"/>
    <w:rsid w:val="00766C7C"/>
    <w:rsid w:val="0079263B"/>
    <w:rsid w:val="007960D6"/>
    <w:rsid w:val="007A0DD9"/>
    <w:rsid w:val="007B6544"/>
    <w:rsid w:val="007B7C1E"/>
    <w:rsid w:val="007C7313"/>
    <w:rsid w:val="008208DF"/>
    <w:rsid w:val="008272AC"/>
    <w:rsid w:val="00834AFA"/>
    <w:rsid w:val="00851E9A"/>
    <w:rsid w:val="00856E37"/>
    <w:rsid w:val="00866FCE"/>
    <w:rsid w:val="008B3180"/>
    <w:rsid w:val="00915366"/>
    <w:rsid w:val="00936A1B"/>
    <w:rsid w:val="00957DDC"/>
    <w:rsid w:val="00961B1B"/>
    <w:rsid w:val="00987BA6"/>
    <w:rsid w:val="00993FFC"/>
    <w:rsid w:val="0099476B"/>
    <w:rsid w:val="009D3993"/>
    <w:rsid w:val="009D57DC"/>
    <w:rsid w:val="009E68FC"/>
    <w:rsid w:val="009F2481"/>
    <w:rsid w:val="00A00194"/>
    <w:rsid w:val="00A429E2"/>
    <w:rsid w:val="00A57D6E"/>
    <w:rsid w:val="00A63826"/>
    <w:rsid w:val="00A76F95"/>
    <w:rsid w:val="00A80189"/>
    <w:rsid w:val="00AA7061"/>
    <w:rsid w:val="00AB0B1E"/>
    <w:rsid w:val="00AF1A1E"/>
    <w:rsid w:val="00AF2BCA"/>
    <w:rsid w:val="00B3544D"/>
    <w:rsid w:val="00B6620E"/>
    <w:rsid w:val="00B87F6C"/>
    <w:rsid w:val="00B93FFF"/>
    <w:rsid w:val="00BA128D"/>
    <w:rsid w:val="00BA3264"/>
    <w:rsid w:val="00BE45A4"/>
    <w:rsid w:val="00C03284"/>
    <w:rsid w:val="00C03817"/>
    <w:rsid w:val="00C065A4"/>
    <w:rsid w:val="00C218AA"/>
    <w:rsid w:val="00C8528C"/>
    <w:rsid w:val="00CA2369"/>
    <w:rsid w:val="00CA45E2"/>
    <w:rsid w:val="00CA6759"/>
    <w:rsid w:val="00CB02FC"/>
    <w:rsid w:val="00CC452F"/>
    <w:rsid w:val="00CF452F"/>
    <w:rsid w:val="00D04DE2"/>
    <w:rsid w:val="00D17102"/>
    <w:rsid w:val="00D25489"/>
    <w:rsid w:val="00D26837"/>
    <w:rsid w:val="00D529C0"/>
    <w:rsid w:val="00D54623"/>
    <w:rsid w:val="00D832CE"/>
    <w:rsid w:val="00D856DF"/>
    <w:rsid w:val="00D90F6E"/>
    <w:rsid w:val="00D92C92"/>
    <w:rsid w:val="00DB0240"/>
    <w:rsid w:val="00DB4708"/>
    <w:rsid w:val="00DB5A7C"/>
    <w:rsid w:val="00DF4350"/>
    <w:rsid w:val="00E105DD"/>
    <w:rsid w:val="00E12C91"/>
    <w:rsid w:val="00E42E5F"/>
    <w:rsid w:val="00E96A99"/>
    <w:rsid w:val="00EE4936"/>
    <w:rsid w:val="00EF59C0"/>
    <w:rsid w:val="00F404C8"/>
    <w:rsid w:val="00F60785"/>
    <w:rsid w:val="00F61D53"/>
    <w:rsid w:val="00F85926"/>
    <w:rsid w:val="00FA425E"/>
    <w:rsid w:val="00FA66D9"/>
    <w:rsid w:val="00FA75AB"/>
    <w:rsid w:val="00FB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AC737AD"/>
  <w15:chartTrackingRefBased/>
  <w15:docId w15:val="{A8F904A1-9C0A-46A2-B332-BFDAE097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qFormat/>
    <w:rsid w:val="00866F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Antrat2">
    <w:name w:val="heading 2"/>
    <w:basedOn w:val="prastasis"/>
    <w:next w:val="prastasis"/>
    <w:qFormat/>
    <w:rsid w:val="003976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rsid w:val="003976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rsid w:val="0039761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rsid w:val="00866FCE"/>
    <w:pPr>
      <w:spacing w:before="100" w:beforeAutospacing="1" w:after="100" w:afterAutospacing="1"/>
    </w:pPr>
  </w:style>
  <w:style w:type="paragraph" w:styleId="Debesliotekstas">
    <w:name w:val="Balloon Text"/>
    <w:basedOn w:val="prastasis"/>
    <w:semiHidden/>
    <w:rsid w:val="008B318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39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DiagramaDiagramaCharChar">
    <w:name w:val="Char Char1 Diagrama Diagrama Char Char"/>
    <w:basedOn w:val="prastasis"/>
    <w:rsid w:val="00CC452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taisymai">
    <w:name w:val="Revision"/>
    <w:hidden/>
    <w:uiPriority w:val="99"/>
    <w:semiHidden/>
    <w:rsid w:val="00AB0B1E"/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AB0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7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420df6792ee340e3a0b11f4d03ddc272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2C84E-442C-4884-84EA-4B1EB889A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420df6792ee340e3a0b11f4d03ddc272</Template>
  <TotalTime>1</TotalTime>
  <Pages>1</Pages>
  <Words>199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VALSTYBINĖS ŽEMĖS NUOMOS MOKESČIO ADMINISTRAVIMUI REIKALINGŲ FORMŲ PATVIRTINIMO</vt:lpstr>
    </vt:vector>
  </TitlesOfParts>
  <Manager>2025-05-02</Manager>
  <Company>Palangos miesto savivaldybė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VALSTYBINĖS ŽEMĖS NUOMOS MOKESČIO ADMINISTRAVIMUI REIKALINGŲ FORMŲ PATVIRTINIMO</dc:title>
  <dc:subject>A1-605</dc:subject>
  <dc:creator>PALANGOS MIESTO SAVIVALDYBĖS ADMINISTRACIJOS DIREKTORIUS</dc:creator>
  <cp:keywords/>
  <dc:description/>
  <cp:lastModifiedBy>Aušra Dangėlaitienė</cp:lastModifiedBy>
  <cp:revision>5</cp:revision>
  <cp:lastPrinted>2019-02-13T09:47:00Z</cp:lastPrinted>
  <dcterms:created xsi:type="dcterms:W3CDTF">2025-05-05T11:33:00Z</dcterms:created>
  <dcterms:modified xsi:type="dcterms:W3CDTF">2025-05-05T11:43:00Z</dcterms:modified>
  <cp:category>ĮSAKYMAS</cp:category>
</cp:coreProperties>
</file>