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7E3C1" w14:textId="77777777" w:rsidR="009C078D" w:rsidRPr="007A5816" w:rsidRDefault="007767AF" w:rsidP="009C078D">
      <w:pPr>
        <w:ind w:left="5102"/>
        <w:jc w:val="both"/>
        <w:rPr>
          <w:rFonts w:ascii="Palemonas" w:hAnsi="Palemonas"/>
          <w:bCs/>
          <w:szCs w:val="24"/>
          <w:lang w:eastAsia="lt-LT"/>
        </w:rPr>
      </w:pPr>
      <w:r w:rsidRPr="007A5816">
        <w:rPr>
          <w:rFonts w:ascii="Palemonas" w:hAnsi="Palemonas"/>
          <w:bCs/>
          <w:szCs w:val="24"/>
          <w:lang w:eastAsia="lt-LT"/>
        </w:rPr>
        <w:t xml:space="preserve">Palangos miesto savivaldybės </w:t>
      </w:r>
    </w:p>
    <w:p w14:paraId="4A7F98FD" w14:textId="77777777" w:rsidR="009C078D" w:rsidRPr="007A5816" w:rsidRDefault="007767AF" w:rsidP="009C078D">
      <w:pPr>
        <w:ind w:left="5102"/>
        <w:jc w:val="both"/>
        <w:rPr>
          <w:rFonts w:ascii="Palemonas" w:hAnsi="Palemonas"/>
          <w:bCs/>
          <w:szCs w:val="24"/>
          <w:lang w:eastAsia="lt-LT"/>
        </w:rPr>
      </w:pPr>
      <w:r w:rsidRPr="007A5816">
        <w:rPr>
          <w:rFonts w:ascii="Palemonas" w:hAnsi="Palemonas"/>
          <w:bCs/>
          <w:szCs w:val="24"/>
          <w:lang w:eastAsia="lt-LT"/>
        </w:rPr>
        <w:t xml:space="preserve">infrastruktūros sutarčių sudarymo </w:t>
      </w:r>
      <w:r w:rsidR="00AE7B82" w:rsidRPr="007A5816">
        <w:rPr>
          <w:rFonts w:ascii="Palemonas" w:hAnsi="Palemonas"/>
          <w:bCs/>
          <w:szCs w:val="24"/>
          <w:lang w:eastAsia="lt-LT"/>
        </w:rPr>
        <w:t xml:space="preserve">tvarkos </w:t>
      </w:r>
    </w:p>
    <w:p w14:paraId="2A5F3F4F" w14:textId="07C9243B" w:rsidR="007767AF" w:rsidRPr="007A5816" w:rsidRDefault="00AE7B82" w:rsidP="009C078D">
      <w:pPr>
        <w:ind w:left="5102"/>
        <w:jc w:val="both"/>
        <w:rPr>
          <w:bCs/>
          <w:szCs w:val="24"/>
          <w:lang w:eastAsia="lt-LT"/>
        </w:rPr>
      </w:pPr>
      <w:r w:rsidRPr="007A5816">
        <w:rPr>
          <w:rFonts w:ascii="Palemonas" w:hAnsi="Palemonas"/>
          <w:bCs/>
          <w:szCs w:val="24"/>
          <w:lang w:eastAsia="lt-LT"/>
        </w:rPr>
        <w:t>aprašo</w:t>
      </w:r>
    </w:p>
    <w:p w14:paraId="230C7C3D" w14:textId="33F00D78" w:rsidR="007767AF" w:rsidRPr="007A5816" w:rsidRDefault="007767AF" w:rsidP="009C078D">
      <w:pPr>
        <w:ind w:left="5102"/>
        <w:jc w:val="both"/>
        <w:rPr>
          <w:rFonts w:ascii="Palemonas" w:hAnsi="Palemonas"/>
          <w:bCs/>
          <w:szCs w:val="24"/>
          <w:lang w:eastAsia="lt-LT"/>
        </w:rPr>
      </w:pPr>
      <w:r w:rsidRPr="007A5816">
        <w:rPr>
          <w:rFonts w:ascii="Palemonas" w:hAnsi="Palemonas"/>
          <w:bCs/>
          <w:szCs w:val="24"/>
          <w:lang w:eastAsia="lt-LT"/>
        </w:rPr>
        <w:t>1 priedas</w:t>
      </w:r>
    </w:p>
    <w:p w14:paraId="4DA19DC2" w14:textId="77777777" w:rsidR="00755A72" w:rsidRPr="007A5816" w:rsidRDefault="00755A72" w:rsidP="009C078D">
      <w:pPr>
        <w:ind w:left="5102"/>
        <w:jc w:val="both"/>
        <w:rPr>
          <w:rFonts w:ascii="Palemonas" w:hAnsi="Palemonas"/>
          <w:bCs/>
          <w:szCs w:val="24"/>
          <w:lang w:eastAsia="lt-LT"/>
        </w:rPr>
      </w:pPr>
    </w:p>
    <w:p w14:paraId="4F726A43" w14:textId="77777777" w:rsidR="009C078D" w:rsidRPr="007A5816" w:rsidRDefault="00755A72" w:rsidP="009C078D">
      <w:pPr>
        <w:ind w:left="5102"/>
        <w:jc w:val="both"/>
        <w:rPr>
          <w:i/>
          <w:sz w:val="16"/>
        </w:rPr>
      </w:pPr>
      <w:r w:rsidRPr="007A5816">
        <w:rPr>
          <w:i/>
          <w:sz w:val="16"/>
        </w:rPr>
        <w:t xml:space="preserve">2025 m. rugsėjo 25 d. Palangos miesto savivaldybės administracijos </w:t>
      </w:r>
    </w:p>
    <w:p w14:paraId="1D425268" w14:textId="46F7C885" w:rsidR="00755A72" w:rsidRPr="007A5816" w:rsidRDefault="00755A72" w:rsidP="009C078D">
      <w:pPr>
        <w:ind w:left="5102"/>
        <w:jc w:val="both"/>
        <w:rPr>
          <w:i/>
          <w:sz w:val="16"/>
        </w:rPr>
      </w:pPr>
      <w:r w:rsidRPr="007A5816">
        <w:rPr>
          <w:i/>
          <w:sz w:val="16"/>
        </w:rPr>
        <w:t xml:space="preserve">direktoriaus įsakymo </w:t>
      </w:r>
      <w:bookmarkStart w:id="0" w:name="n_13"/>
      <w:r w:rsidR="009C078D" w:rsidRPr="007A5816">
        <w:rPr>
          <w:i/>
          <w:sz w:val="16"/>
        </w:rPr>
        <w:t>Nr. A1-1308</w:t>
      </w:r>
      <w:bookmarkEnd w:id="0"/>
      <w:r w:rsidRPr="007A5816">
        <w:rPr>
          <w:i/>
          <w:sz w:val="16"/>
        </w:rPr>
        <w:t xml:space="preserve"> redakcija</w:t>
      </w:r>
    </w:p>
    <w:p w14:paraId="1F91AC26" w14:textId="479C3BC2" w:rsidR="00720530" w:rsidRPr="007A5816" w:rsidRDefault="00720530" w:rsidP="007767AF">
      <w:pPr>
        <w:ind w:left="567"/>
        <w:rPr>
          <w:rFonts w:ascii="Palemonas" w:hAnsi="Palemonas"/>
          <w:color w:val="000000"/>
          <w:szCs w:val="24"/>
          <w:lang w:eastAsia="lt-LT"/>
        </w:rPr>
      </w:pPr>
    </w:p>
    <w:p w14:paraId="7FBD8DF1" w14:textId="77777777" w:rsidR="00755A72" w:rsidRPr="007A5816" w:rsidRDefault="00755A72" w:rsidP="00755A72">
      <w:pPr>
        <w:jc w:val="center"/>
        <w:rPr>
          <w:rFonts w:ascii="Palemonas" w:eastAsia="SimSun" w:hAnsi="Palemonas"/>
          <w:sz w:val="22"/>
          <w:szCs w:val="22"/>
          <w:vertAlign w:val="subscript"/>
          <w:lang w:eastAsia="zh-CN"/>
        </w:rPr>
      </w:pPr>
      <w:r w:rsidRPr="007A5816">
        <w:rPr>
          <w:rFonts w:ascii="Palemonas" w:eastAsia="SimSun" w:hAnsi="Palemonas"/>
          <w:sz w:val="22"/>
          <w:szCs w:val="22"/>
          <w:vertAlign w:val="subscript"/>
          <w:lang w:eastAsia="zh-CN"/>
        </w:rPr>
        <w:t>_____________________________________________________________________________________________________________________________________</w:t>
      </w:r>
    </w:p>
    <w:p w14:paraId="25FB4419" w14:textId="77777777" w:rsidR="00755A72" w:rsidRPr="007A5816" w:rsidRDefault="00755A72" w:rsidP="00755A72">
      <w:pPr>
        <w:jc w:val="center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>(juridinio asmens pavadinimas ir teisinė forma arba fizinio asmens vardas, pavardė)</w:t>
      </w:r>
    </w:p>
    <w:p w14:paraId="33703C23" w14:textId="77777777" w:rsidR="00755A72" w:rsidRPr="007A5816" w:rsidRDefault="00755A72" w:rsidP="00755A72">
      <w:pPr>
        <w:jc w:val="center"/>
        <w:rPr>
          <w:rFonts w:ascii="Palemonas" w:eastAsia="SimSun" w:hAnsi="Palemonas"/>
          <w:sz w:val="22"/>
          <w:szCs w:val="22"/>
          <w:vertAlign w:val="subscript"/>
          <w:lang w:eastAsia="zh-CN"/>
        </w:rPr>
      </w:pPr>
      <w:r w:rsidRPr="007A5816">
        <w:rPr>
          <w:rFonts w:ascii="Palemonas" w:eastAsia="SimSun" w:hAnsi="Palemonas"/>
          <w:sz w:val="22"/>
          <w:szCs w:val="22"/>
          <w:vertAlign w:val="subscript"/>
          <w:lang w:eastAsia="zh-CN"/>
        </w:rPr>
        <w:t>_____________________________________________________________________________________________________________________________________</w:t>
      </w:r>
    </w:p>
    <w:p w14:paraId="73BFE85F" w14:textId="77777777" w:rsidR="00755A72" w:rsidRPr="007A5816" w:rsidRDefault="00755A72" w:rsidP="00755A72">
      <w:pPr>
        <w:tabs>
          <w:tab w:val="left" w:pos="3876"/>
        </w:tabs>
        <w:jc w:val="center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>(juridinio asmens kodas arba fizinio asmens kodas arba gimimo data</w:t>
      </w:r>
      <w:r w:rsidRPr="007A5816">
        <w:rPr>
          <w:rFonts w:ascii="Palemonas" w:eastAsia="Calibri" w:hAnsi="Palemonas"/>
          <w:sz w:val="20"/>
          <w:lang w:eastAsia="zh-CN"/>
        </w:rPr>
        <w:t>, kai asmens kodas nesuteiktas</w:t>
      </w:r>
      <w:r w:rsidRPr="007A5816">
        <w:rPr>
          <w:rFonts w:ascii="Palemonas" w:eastAsia="SimSun" w:hAnsi="Palemonas"/>
          <w:sz w:val="20"/>
          <w:lang w:eastAsia="zh-CN"/>
        </w:rPr>
        <w:t>)</w:t>
      </w:r>
    </w:p>
    <w:p w14:paraId="244286AA" w14:textId="77777777" w:rsidR="00755A72" w:rsidRPr="007A5816" w:rsidRDefault="00755A72" w:rsidP="00755A72">
      <w:pPr>
        <w:tabs>
          <w:tab w:val="left" w:pos="3876"/>
        </w:tabs>
        <w:jc w:val="center"/>
        <w:rPr>
          <w:rFonts w:ascii="Palemonas" w:eastAsia="SimSun" w:hAnsi="Palemonas"/>
          <w:sz w:val="22"/>
          <w:szCs w:val="22"/>
          <w:vertAlign w:val="subscript"/>
          <w:lang w:eastAsia="zh-CN"/>
        </w:rPr>
      </w:pPr>
      <w:r w:rsidRPr="007A5816">
        <w:rPr>
          <w:rFonts w:ascii="Palemonas" w:eastAsia="SimSun" w:hAnsi="Palemonas"/>
          <w:sz w:val="22"/>
          <w:szCs w:val="22"/>
          <w:vertAlign w:val="subscript"/>
          <w:lang w:eastAsia="zh-CN"/>
        </w:rPr>
        <w:t>_____________________________________________________________________________________________________________________________________</w:t>
      </w:r>
    </w:p>
    <w:p w14:paraId="2734EEDE" w14:textId="77777777" w:rsidR="00755A72" w:rsidRPr="007A5816" w:rsidRDefault="00755A72" w:rsidP="00755A72">
      <w:pPr>
        <w:tabs>
          <w:tab w:val="left" w:pos="3876"/>
        </w:tabs>
        <w:jc w:val="center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 xml:space="preserve">(registracijos adresas, telefono </w:t>
      </w:r>
      <w:proofErr w:type="spellStart"/>
      <w:r w:rsidRPr="007A5816">
        <w:rPr>
          <w:rFonts w:ascii="Palemonas" w:eastAsia="SimSun" w:hAnsi="Palemonas"/>
          <w:sz w:val="20"/>
          <w:lang w:eastAsia="zh-CN"/>
        </w:rPr>
        <w:t>nr.</w:t>
      </w:r>
      <w:proofErr w:type="spellEnd"/>
      <w:r w:rsidRPr="007A5816">
        <w:rPr>
          <w:rFonts w:ascii="Palemonas" w:eastAsia="SimSun" w:hAnsi="Palemonas"/>
          <w:sz w:val="20"/>
          <w:lang w:eastAsia="zh-CN"/>
        </w:rPr>
        <w:t>, elektroninio pašto adresas)</w:t>
      </w:r>
    </w:p>
    <w:p w14:paraId="34BC7C96" w14:textId="77777777" w:rsidR="00755A72" w:rsidRPr="007A5816" w:rsidRDefault="00755A72" w:rsidP="00755A72">
      <w:pPr>
        <w:tabs>
          <w:tab w:val="left" w:pos="3876"/>
        </w:tabs>
        <w:jc w:val="center"/>
        <w:rPr>
          <w:rFonts w:ascii="Palemonas" w:eastAsia="SimSun" w:hAnsi="Palemonas"/>
          <w:sz w:val="22"/>
          <w:szCs w:val="22"/>
          <w:vertAlign w:val="subscript"/>
          <w:lang w:eastAsia="zh-CN"/>
        </w:rPr>
      </w:pPr>
      <w:r w:rsidRPr="007A5816">
        <w:rPr>
          <w:rFonts w:ascii="Palemonas" w:eastAsia="SimSun" w:hAnsi="Palemonas"/>
          <w:sz w:val="22"/>
          <w:szCs w:val="22"/>
          <w:vertAlign w:val="subscript"/>
          <w:lang w:eastAsia="zh-CN"/>
        </w:rPr>
        <w:t>_____________________________________________________________________________________________________________________________________</w:t>
      </w:r>
    </w:p>
    <w:p w14:paraId="3E045A56" w14:textId="77777777" w:rsidR="00755A72" w:rsidRPr="007A5816" w:rsidRDefault="00755A72" w:rsidP="00755A72">
      <w:pPr>
        <w:tabs>
          <w:tab w:val="left" w:pos="3876"/>
        </w:tabs>
        <w:jc w:val="center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Calibri" w:hAnsi="Palemonas"/>
          <w:sz w:val="20"/>
          <w:lang w:eastAsia="zh-CN"/>
        </w:rPr>
        <w:t>(banko arba kitos kredito įstaigos pavadinimas, atsiskaitomosios sąskaitos numeris)</w:t>
      </w:r>
    </w:p>
    <w:p w14:paraId="480A78E6" w14:textId="77777777" w:rsidR="00755A72" w:rsidRPr="007A5816" w:rsidRDefault="00755A72" w:rsidP="00755A72">
      <w:pPr>
        <w:rPr>
          <w:rFonts w:ascii="Palemonas" w:eastAsia="SimSun" w:hAnsi="Palemonas"/>
          <w:bCs/>
          <w:szCs w:val="24"/>
          <w:lang w:eastAsia="zh-CN"/>
        </w:rPr>
      </w:pPr>
    </w:p>
    <w:p w14:paraId="54CCD95C" w14:textId="77777777" w:rsidR="00755A72" w:rsidRPr="007A5816" w:rsidRDefault="00755A72" w:rsidP="00755A72">
      <w:pPr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Palangos miesto savivaldybės administracijai</w:t>
      </w:r>
    </w:p>
    <w:p w14:paraId="51BB750A" w14:textId="77777777" w:rsidR="00755A72" w:rsidRPr="007A5816" w:rsidRDefault="00755A72" w:rsidP="00755A72">
      <w:pPr>
        <w:rPr>
          <w:rFonts w:ascii="Palemonas" w:eastAsia="SimSun" w:hAnsi="Palemonas"/>
          <w:bCs/>
          <w:szCs w:val="24"/>
          <w:lang w:eastAsia="zh-CN"/>
        </w:rPr>
      </w:pPr>
    </w:p>
    <w:p w14:paraId="1F85D993" w14:textId="77777777" w:rsidR="00755A72" w:rsidRPr="007A5816" w:rsidRDefault="00755A72" w:rsidP="00755A72">
      <w:pPr>
        <w:jc w:val="center"/>
        <w:rPr>
          <w:rFonts w:ascii="Palemonas" w:eastAsia="SimSun" w:hAnsi="Palemonas"/>
          <w:b/>
          <w:szCs w:val="24"/>
          <w:lang w:eastAsia="zh-CN"/>
        </w:rPr>
      </w:pPr>
      <w:r w:rsidRPr="007A5816">
        <w:rPr>
          <w:rFonts w:ascii="Palemonas" w:eastAsia="SimSun" w:hAnsi="Palemonas"/>
          <w:b/>
          <w:szCs w:val="24"/>
          <w:lang w:eastAsia="zh-CN"/>
        </w:rPr>
        <w:t>PRAŠYMAS</w:t>
      </w:r>
    </w:p>
    <w:p w14:paraId="6CF8A72E" w14:textId="77777777" w:rsidR="00755A72" w:rsidRPr="007A5816" w:rsidRDefault="00755A72" w:rsidP="00755A72">
      <w:pPr>
        <w:jc w:val="center"/>
        <w:rPr>
          <w:rFonts w:ascii="Palemonas" w:eastAsia="SimSun" w:hAnsi="Palemonas"/>
          <w:b/>
          <w:szCs w:val="24"/>
          <w:lang w:eastAsia="zh-CN"/>
        </w:rPr>
      </w:pPr>
      <w:r w:rsidRPr="007A5816">
        <w:rPr>
          <w:rFonts w:ascii="Palemonas" w:eastAsia="SimSun" w:hAnsi="Palemonas"/>
          <w:b/>
          <w:szCs w:val="24"/>
          <w:lang w:eastAsia="zh-CN"/>
        </w:rPr>
        <w:t>SUDARYTI INFRASTRUKTŪROS PLĖTROS SUTARTĮ</w:t>
      </w:r>
    </w:p>
    <w:p w14:paraId="1A327431" w14:textId="77777777" w:rsidR="00755A72" w:rsidRPr="007A5816" w:rsidRDefault="00755A72" w:rsidP="00755A72">
      <w:pPr>
        <w:jc w:val="center"/>
        <w:rPr>
          <w:rFonts w:ascii="Palemonas" w:eastAsia="SimSun" w:hAnsi="Palemonas"/>
          <w:sz w:val="22"/>
          <w:szCs w:val="22"/>
          <w:vertAlign w:val="subscript"/>
          <w:lang w:eastAsia="zh-CN"/>
        </w:rPr>
      </w:pPr>
      <w:r w:rsidRPr="007A5816">
        <w:rPr>
          <w:rFonts w:ascii="Palemonas" w:eastAsia="SimSun" w:hAnsi="Palemonas"/>
          <w:sz w:val="22"/>
          <w:szCs w:val="22"/>
          <w:vertAlign w:val="subscript"/>
          <w:lang w:eastAsia="zh-CN"/>
        </w:rPr>
        <w:t>.....................................................</w:t>
      </w:r>
    </w:p>
    <w:p w14:paraId="1CA0459C" w14:textId="77777777" w:rsidR="00755A72" w:rsidRPr="007A5816" w:rsidRDefault="00755A72" w:rsidP="00755A72">
      <w:pPr>
        <w:tabs>
          <w:tab w:val="left" w:pos="3876"/>
        </w:tabs>
        <w:ind w:firstLine="4617"/>
        <w:jc w:val="both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>(data)</w:t>
      </w:r>
    </w:p>
    <w:p w14:paraId="4B9B21ED" w14:textId="77777777" w:rsidR="00755A72" w:rsidRPr="007A5816" w:rsidRDefault="00755A72" w:rsidP="00755A72">
      <w:pPr>
        <w:jc w:val="center"/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Palanga</w:t>
      </w:r>
    </w:p>
    <w:p w14:paraId="19715A0A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</w:p>
    <w:p w14:paraId="2C97FC6A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</w:p>
    <w:p w14:paraId="5DBB2C9F" w14:textId="77777777" w:rsidR="00755A72" w:rsidRPr="007A5816" w:rsidRDefault="00755A72" w:rsidP="00755A72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Prašau sudaryti savivaldybės infrastruktūros plėtros sutartį (projekto parengimui, statybai ir (ar) įrengimui).</w:t>
      </w:r>
    </w:p>
    <w:p w14:paraId="70ABBFDA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</w:p>
    <w:p w14:paraId="07EC0436" w14:textId="77777777" w:rsidR="00755A72" w:rsidRPr="007A5816" w:rsidRDefault="00755A72" w:rsidP="00755A72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Planuojama statyti naujų ir (ar) rekonstruoti esamų pastatų, inžinerinių statinių, kurie nepriklauso savivaldybės infrastruktūrai, ir (ar) esamų inžinerinių statinių rekonstruoti į pastatus, kuriems naudoti reikalinga savivaldybės infrastruktūros plėtra sąrašas:</w:t>
      </w:r>
    </w:p>
    <w:p w14:paraId="046A4265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7B81C7B2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</w:p>
    <w:p w14:paraId="3CD701E8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1F710011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</w:p>
    <w:p w14:paraId="4D1C5D66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5437E7FF" w14:textId="77777777" w:rsidR="00755A72" w:rsidRPr="007A5816" w:rsidRDefault="00755A72" w:rsidP="00755A72">
      <w:pPr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>(statinio (-</w:t>
      </w:r>
      <w:proofErr w:type="spellStart"/>
      <w:r w:rsidRPr="007A5816">
        <w:rPr>
          <w:rFonts w:ascii="Palemonas" w:eastAsia="SimSun" w:hAnsi="Palemonas"/>
          <w:sz w:val="20"/>
          <w:lang w:eastAsia="zh-CN"/>
        </w:rPr>
        <w:t>ių</w:t>
      </w:r>
      <w:proofErr w:type="spellEnd"/>
      <w:r w:rsidRPr="007A5816">
        <w:rPr>
          <w:rFonts w:ascii="Palemonas" w:eastAsia="SimSun" w:hAnsi="Palemonas"/>
          <w:sz w:val="20"/>
          <w:lang w:eastAsia="zh-CN"/>
        </w:rPr>
        <w:t>) paskirtis, pavadinimas, adresas, adresai)</w:t>
      </w:r>
    </w:p>
    <w:p w14:paraId="7FCC0896" w14:textId="77777777" w:rsidR="00755A72" w:rsidRPr="007A5816" w:rsidRDefault="00755A72" w:rsidP="00755A72">
      <w:pPr>
        <w:rPr>
          <w:rFonts w:ascii="Palemonas" w:eastAsia="SimSun" w:hAnsi="Palemonas"/>
          <w:szCs w:val="24"/>
          <w:lang w:eastAsia="zh-CN"/>
        </w:rPr>
      </w:pPr>
    </w:p>
    <w:p w14:paraId="5172525C" w14:textId="77777777" w:rsidR="00755A72" w:rsidRPr="007A5816" w:rsidRDefault="00755A72" w:rsidP="00755A72">
      <w:pPr>
        <w:ind w:firstLine="1247"/>
        <w:rPr>
          <w:rFonts w:ascii="Palemonas" w:eastAsia="SimSun" w:hAnsi="Palemonas"/>
          <w:sz w:val="22"/>
          <w:szCs w:val="22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 xml:space="preserve">Infrastruktūros plėtros adresas: </w:t>
      </w:r>
      <w:r w:rsidRPr="007A5816">
        <w:rPr>
          <w:rFonts w:ascii="Palemonas" w:eastAsia="SimSun" w:hAnsi="Palemonas"/>
          <w:sz w:val="22"/>
          <w:szCs w:val="22"/>
          <w:lang w:eastAsia="zh-CN"/>
        </w:rPr>
        <w:t>________________________________________________</w:t>
      </w:r>
    </w:p>
    <w:p w14:paraId="29CE749B" w14:textId="77777777" w:rsidR="00755A72" w:rsidRPr="007A5816" w:rsidRDefault="00755A72" w:rsidP="00755A72">
      <w:pPr>
        <w:ind w:left="3894" w:firstLine="1298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>(darbų vykdymo vieta)</w:t>
      </w:r>
      <w:r w:rsidRPr="007A5816">
        <w:rPr>
          <w:rFonts w:ascii="Palemonas" w:eastAsia="SimSun" w:hAnsi="Palemonas"/>
          <w:sz w:val="20"/>
          <w:lang w:eastAsia="zh-CN"/>
        </w:rPr>
        <w:tab/>
      </w:r>
      <w:r w:rsidRPr="007A5816">
        <w:rPr>
          <w:rFonts w:ascii="Palemonas" w:eastAsia="SimSun" w:hAnsi="Palemonas"/>
          <w:sz w:val="20"/>
          <w:lang w:eastAsia="zh-CN"/>
        </w:rPr>
        <w:tab/>
      </w:r>
    </w:p>
    <w:p w14:paraId="705C2856" w14:textId="77777777" w:rsidR="00755A72" w:rsidRPr="007A5816" w:rsidRDefault="00755A72" w:rsidP="00755A72">
      <w:pPr>
        <w:jc w:val="both"/>
        <w:rPr>
          <w:rFonts w:ascii="Palemonas" w:eastAsia="Calibri" w:hAnsi="Palemonas"/>
          <w:szCs w:val="24"/>
          <w:lang w:eastAsia="lt-LT"/>
        </w:rPr>
      </w:pPr>
    </w:p>
    <w:p w14:paraId="1A8456C4" w14:textId="77777777" w:rsidR="00755A72" w:rsidRPr="007A5816" w:rsidRDefault="00755A72" w:rsidP="00755A72">
      <w:pPr>
        <w:ind w:firstLine="1247"/>
        <w:jc w:val="both"/>
        <w:rPr>
          <w:rFonts w:ascii="Palemonas" w:eastAsia="Calibri" w:hAnsi="Palemonas"/>
          <w:szCs w:val="24"/>
          <w:lang w:eastAsia="lt-LT"/>
        </w:rPr>
      </w:pPr>
      <w:r w:rsidRPr="007A5816">
        <w:rPr>
          <w:rFonts w:ascii="Palemonas" w:eastAsia="Calibri" w:hAnsi="Palemonas"/>
          <w:szCs w:val="24"/>
          <w:lang w:eastAsia="lt-LT"/>
        </w:rPr>
        <w:t>Numatomų suprojektuoti, pastatyti ir (ar) įrengti savivaldybės infrastruktūros statinių ir (ar) įrenginių sąrašas:</w:t>
      </w:r>
    </w:p>
    <w:p w14:paraId="620169DA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6B46C96D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</w:p>
    <w:p w14:paraId="15AA56C2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42CF0334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</w:p>
    <w:p w14:paraId="1ABABA9C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0895A88D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</w:p>
    <w:p w14:paraId="706FCD56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0C254B37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</w:p>
    <w:p w14:paraId="0DC330E9" w14:textId="77777777" w:rsidR="00755A72" w:rsidRPr="007A5816" w:rsidRDefault="00755A72" w:rsidP="00755A72">
      <w:pPr>
        <w:tabs>
          <w:tab w:val="right" w:leader="underscore" w:pos="8854"/>
        </w:tabs>
        <w:rPr>
          <w:rFonts w:ascii="Palemonas" w:eastAsia="SimSun" w:hAnsi="Palemonas"/>
          <w:szCs w:val="24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14380967" w14:textId="77777777" w:rsidR="00755A72" w:rsidRPr="007A5816" w:rsidRDefault="00755A72" w:rsidP="00755A72">
      <w:pPr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t>(statinio (-</w:t>
      </w:r>
      <w:proofErr w:type="spellStart"/>
      <w:r w:rsidRPr="007A5816">
        <w:rPr>
          <w:rFonts w:ascii="Palemonas" w:eastAsia="SimSun" w:hAnsi="Palemonas"/>
          <w:sz w:val="20"/>
          <w:lang w:eastAsia="zh-CN"/>
        </w:rPr>
        <w:t>ių</w:t>
      </w:r>
      <w:proofErr w:type="spellEnd"/>
      <w:r w:rsidRPr="007A5816">
        <w:rPr>
          <w:rFonts w:ascii="Palemonas" w:eastAsia="SimSun" w:hAnsi="Palemonas"/>
          <w:sz w:val="20"/>
          <w:lang w:eastAsia="zh-CN"/>
        </w:rPr>
        <w:t>) naudojimo paskirtis, pavadinimas, adresas)</w:t>
      </w:r>
    </w:p>
    <w:p w14:paraId="44CD7515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</w:p>
    <w:p w14:paraId="1911771B" w14:textId="77777777" w:rsidR="00755A72" w:rsidRPr="007A5816" w:rsidRDefault="00755A72" w:rsidP="00755A72">
      <w:pPr>
        <w:ind w:firstLine="1247"/>
        <w:rPr>
          <w:rFonts w:ascii="Palemonas" w:eastAsia="SimSun" w:hAnsi="Palemonas"/>
          <w:sz w:val="22"/>
          <w:szCs w:val="22"/>
          <w:lang w:eastAsia="zh-CN"/>
        </w:rPr>
      </w:pPr>
      <w:r w:rsidRPr="007A5816">
        <w:rPr>
          <w:rFonts w:ascii="Palemonas" w:eastAsia="SimSun" w:hAnsi="Palemonas"/>
          <w:szCs w:val="24"/>
          <w:lang w:eastAsia="zh-CN"/>
        </w:rPr>
        <w:t xml:space="preserve">Infrastruktūros plėtros vystymo prašymas: </w:t>
      </w:r>
      <w:r w:rsidRPr="007A5816">
        <w:rPr>
          <w:rFonts w:ascii="Palemonas" w:eastAsia="SimSun" w:hAnsi="Palemonas"/>
          <w:sz w:val="22"/>
          <w:szCs w:val="22"/>
          <w:lang w:eastAsia="zh-CN"/>
        </w:rPr>
        <w:t>______________________________________</w:t>
      </w:r>
    </w:p>
    <w:p w14:paraId="4E12FD6E" w14:textId="77777777" w:rsidR="00755A72" w:rsidRPr="007A5816" w:rsidRDefault="00755A72" w:rsidP="00755A72">
      <w:pPr>
        <w:spacing w:before="40"/>
        <w:ind w:left="2596" w:firstLine="1298"/>
        <w:rPr>
          <w:rFonts w:ascii="Palemonas" w:eastAsia="SimSun" w:hAnsi="Palemonas"/>
          <w:sz w:val="20"/>
          <w:lang w:eastAsia="zh-CN"/>
        </w:rPr>
      </w:pPr>
      <w:r w:rsidRPr="007A5816">
        <w:rPr>
          <w:rFonts w:ascii="Palemonas" w:eastAsia="SimSun" w:hAnsi="Palemonas"/>
          <w:sz w:val="20"/>
          <w:lang w:eastAsia="zh-CN"/>
        </w:rPr>
        <w:lastRenderedPageBreak/>
        <w:t>(infrastruktūros plėtros apibūdinimas, poreikis, darbų pobūdis, tikslas</w:t>
      </w:r>
      <w:r w:rsidRPr="007A5816">
        <w:rPr>
          <w:rFonts w:ascii="Palemonas" w:eastAsia="SimSun" w:hAnsi="Palemonas"/>
          <w:b/>
          <w:bCs/>
          <w:sz w:val="20"/>
          <w:lang w:eastAsia="zh-CN"/>
        </w:rPr>
        <w:t>,</w:t>
      </w:r>
      <w:r w:rsidRPr="007A5816">
        <w:rPr>
          <w:rFonts w:ascii="Palemonas" w:eastAsia="SimSun" w:hAnsi="Palemonas"/>
          <w:sz w:val="20"/>
          <w:lang w:eastAsia="zh-CN"/>
        </w:rPr>
        <w:t xml:space="preserve"> ribos ir apimtys)</w:t>
      </w:r>
    </w:p>
    <w:p w14:paraId="49914EC2" w14:textId="77777777" w:rsidR="00755A72" w:rsidRPr="007A5816" w:rsidRDefault="00755A72" w:rsidP="00755A72">
      <w:pPr>
        <w:rPr>
          <w:rFonts w:ascii="Palemonas" w:eastAsia="SimSun" w:hAnsi="Palemonas"/>
          <w:sz w:val="22"/>
          <w:szCs w:val="22"/>
          <w:lang w:eastAsia="zh-CN"/>
        </w:rPr>
      </w:pPr>
      <w:r w:rsidRPr="007A5816">
        <w:rPr>
          <w:rFonts w:ascii="Palemonas" w:eastAsia="SimSun" w:hAnsi="Palemonas"/>
          <w:sz w:val="22"/>
          <w:szCs w:val="22"/>
          <w:lang w:eastAsia="zh-CN"/>
        </w:rPr>
        <w:t>_______________________________________________________________________________________</w:t>
      </w:r>
    </w:p>
    <w:p w14:paraId="66875499" w14:textId="77777777" w:rsidR="00755A72" w:rsidRPr="007A5816" w:rsidRDefault="00755A72" w:rsidP="00755A72">
      <w:pPr>
        <w:rPr>
          <w:rFonts w:ascii="Palemonas" w:eastAsia="SimSun" w:hAnsi="Palemonas"/>
          <w:sz w:val="22"/>
          <w:szCs w:val="22"/>
          <w:lang w:eastAsia="zh-CN"/>
        </w:rPr>
      </w:pPr>
    </w:p>
    <w:p w14:paraId="70C54F8A" w14:textId="77777777" w:rsidR="00755A72" w:rsidRPr="007A5816" w:rsidRDefault="00755A72" w:rsidP="00755A72">
      <w:pPr>
        <w:rPr>
          <w:rFonts w:ascii="Palemonas" w:eastAsia="SimSun" w:hAnsi="Palemonas"/>
          <w:sz w:val="22"/>
          <w:szCs w:val="22"/>
          <w:lang w:eastAsia="zh-CN"/>
        </w:rPr>
      </w:pPr>
      <w:r w:rsidRPr="007A5816">
        <w:rPr>
          <w:rFonts w:ascii="Palemonas" w:eastAsia="SimSun" w:hAnsi="Palemonas"/>
          <w:sz w:val="22"/>
          <w:szCs w:val="22"/>
          <w:lang w:eastAsia="zh-CN"/>
        </w:rPr>
        <w:t>_______________________________________________________________________________________</w:t>
      </w:r>
    </w:p>
    <w:p w14:paraId="5C8958CB" w14:textId="77777777" w:rsidR="00755A72" w:rsidRPr="007A5816" w:rsidRDefault="00755A72" w:rsidP="00755A72">
      <w:pPr>
        <w:rPr>
          <w:rFonts w:ascii="Palemonas" w:eastAsia="SimSun" w:hAnsi="Palemonas"/>
          <w:sz w:val="22"/>
          <w:szCs w:val="22"/>
          <w:lang w:eastAsia="zh-CN"/>
        </w:rPr>
      </w:pPr>
    </w:p>
    <w:p w14:paraId="1C2040BC" w14:textId="77777777" w:rsidR="00755A72" w:rsidRPr="007A5816" w:rsidRDefault="00755A72" w:rsidP="00755A72">
      <w:pPr>
        <w:rPr>
          <w:rFonts w:ascii="Palemonas" w:eastAsia="SimSun" w:hAnsi="Palemonas"/>
          <w:sz w:val="22"/>
          <w:szCs w:val="22"/>
          <w:lang w:eastAsia="zh-CN"/>
        </w:rPr>
      </w:pPr>
      <w:r w:rsidRPr="007A5816">
        <w:rPr>
          <w:rFonts w:ascii="Palemonas" w:eastAsia="SimSun" w:hAnsi="Palemonas"/>
          <w:sz w:val="22"/>
          <w:szCs w:val="22"/>
          <w:lang w:eastAsia="zh-CN"/>
        </w:rPr>
        <w:t>_______________________________________________________________________________________</w:t>
      </w:r>
    </w:p>
    <w:p w14:paraId="1C602FBC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</w:p>
    <w:p w14:paraId="3114050E" w14:textId="77777777" w:rsidR="00755A72" w:rsidRPr="007A5816" w:rsidRDefault="00755A72" w:rsidP="00755A72">
      <w:pPr>
        <w:jc w:val="both"/>
        <w:rPr>
          <w:rFonts w:ascii="Palemonas" w:eastAsia="SimSun" w:hAnsi="Palemonas"/>
          <w:szCs w:val="24"/>
          <w:lang w:eastAsia="zh-CN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5"/>
        <w:gridCol w:w="805"/>
      </w:tblGrid>
      <w:tr w:rsidR="00755A72" w:rsidRPr="007A5816" w14:paraId="672A1AF1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C80B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strike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b/>
                <w:bCs/>
                <w:kern w:val="2"/>
                <w:szCs w:val="24"/>
                <w:lang w:eastAsia="zh-CN"/>
                <w14:ligatures w14:val="standardContextual"/>
              </w:rPr>
              <w:t>Pridedami privalomi dokumentai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45A8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bCs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bCs/>
                <w:kern w:val="2"/>
                <w:szCs w:val="24"/>
                <w:lang w:eastAsia="zh-CN"/>
                <w14:ligatures w14:val="standardContextual"/>
              </w:rPr>
              <w:t>Lapų sk.</w:t>
            </w:r>
          </w:p>
        </w:tc>
      </w:tr>
      <w:tr w:rsidR="00755A72" w:rsidRPr="007A5816" w14:paraId="64ABC344" w14:textId="77777777">
        <w:trPr>
          <w:trHeight w:val="388"/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87261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1. Statybą leidžiančio dokumento kopija (jei yra).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E37B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4382535B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F02E3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2. Žemės sklypo (-ų), kuriame (-</w:t>
            </w:r>
            <w:proofErr w:type="spellStart"/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iuose</w:t>
            </w:r>
            <w:proofErr w:type="spellEnd"/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) planuojama statyti naujus ir (ar) rekonstruoti esamus pastatus, inžinerinius statinius, kurie nepriklauso savivaldybės infrastruktūrai, ir (ar) esamus inžinerinius statinius rekonstruoti į pastatus, kuriems naudoti reikalinga savivaldybės infrastruktūros plėtra, nuosavybę patvirtinančių dokumentų kopijos.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899E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5EE1240E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4A58B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3. Žemės sklypo (-ų), kurį (-</w:t>
            </w:r>
            <w:proofErr w:type="spellStart"/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iuos</w:t>
            </w:r>
            <w:proofErr w:type="spellEnd"/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) numatoma perduoti savivaldybės nuosavybėn, nuosavybę patvirtinančių dokumentų kopijos.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BD63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05E258F4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1038D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4. Teritorijų planavimo dokumentų kopijos.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2997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5D3DF7D4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B4CF9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color w:val="000000"/>
                <w:kern w:val="2"/>
                <w:szCs w:val="24"/>
                <w:lang w:eastAsia="zh-CN"/>
                <w14:ligatures w14:val="standardContextual"/>
              </w:rPr>
              <w:t xml:space="preserve">5. Savivaldybės inžinerinės infrastruktūros statinio projektas ar plėtros schema/planas ir </w:t>
            </w: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skersinis profilis</w:t>
            </w:r>
            <w:r w:rsidRPr="007A5816">
              <w:rPr>
                <w:rFonts w:ascii="Palemonas" w:eastAsia="SimSun" w:hAnsi="Palemonas"/>
                <w:color w:val="000000"/>
                <w:kern w:val="2"/>
                <w:szCs w:val="24"/>
                <w:lang w:eastAsia="zh-CN"/>
                <w14:ligatures w14:val="standardContextual"/>
              </w:rPr>
              <w:t>, kuriuose nurodomas statinio (įrenginio) ilgis, plotis, diametras, statybos darbai ir kiti rodikliai, kurių pakaktų nustatyti savivaldybės infrastruktūros plėtros kainą, vadovaujantis aplinkos ministro įsakymu patvirtintais Statybos skaičiuojamosios kainos nustatymo principais.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DF79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76DD72B9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955CF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color w:val="000000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6. Savivaldybės inžinerinės infrastruktūros projektavimo išlaidų (Eur) apskaičiavimas vadovaujantis Statinių projektavimo darbų kainų skaičiavimo rekomendacijomis, patvirtintomis aplinkos ministro 2020 m. balandžio 3 d. įsakymu Nr. D1-189 „Dėl Statinių projektavimo darbų kainų skaičiavimo rekomendacijų patvirtinimo“.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BF37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5F5E9B8B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729EE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color w:val="000000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 xml:space="preserve">7. Savivaldybės infrastruktūros statybos ir (ar) įrengimo išlaidos (Eur), apskaičiuotos vadovaujantis statybos techniniame reglamente STR1.04.04:2017 „Statinio projektavimas, projekto ekspertizė“ nustatytais Statybos skaičiuojamosios kainos nustatymo principais ir </w:t>
            </w:r>
            <w:r w:rsidRPr="007A5816">
              <w:rPr>
                <w:rFonts w:ascii="Palemonas" w:eastAsia="SimSun" w:hAnsi="Palemonas"/>
                <w:kern w:val="2"/>
                <w:szCs w:val="24"/>
                <w:lang w:eastAsia="en-GB"/>
                <w14:ligatures w14:val="standardContextual"/>
              </w:rPr>
              <w:t>želdinių atkuriamosios vertės įkainiais</w:t>
            </w: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59B7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02D944D0" w14:textId="77777777">
        <w:trPr>
          <w:trHeight w:val="240"/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20A13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8. Želdinių tvarkymo planas ar techninio projekto sprendinių kopijos.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47ED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551B2AB8" w14:textId="77777777">
        <w:trPr>
          <w:trHeight w:val="274"/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1A0C0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9. Įgaliojimas (jei būtina) asmens arba juridinio asmens atstovavimui.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C0A4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  <w:tr w:rsidR="00755A72" w:rsidRPr="007A5816" w14:paraId="1E0D6223" w14:textId="77777777">
        <w:trPr>
          <w:jc w:val="center"/>
        </w:trPr>
        <w:tc>
          <w:tcPr>
            <w:tcW w:w="8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2B834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10. Kiti dokumentai:</w:t>
            </w:r>
          </w:p>
          <w:p w14:paraId="30A150D3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10.1. _________________________________________________________________;</w:t>
            </w:r>
          </w:p>
          <w:p w14:paraId="37A66F64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10.2. _________________________________________________________________;</w:t>
            </w:r>
          </w:p>
          <w:p w14:paraId="070C26C6" w14:textId="77777777" w:rsidR="00755A72" w:rsidRPr="007A5816" w:rsidRDefault="00755A72" w:rsidP="00755A72">
            <w:pPr>
              <w:spacing w:line="254" w:lineRule="auto"/>
              <w:jc w:val="both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  <w:r w:rsidRPr="007A5816"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  <w:t>10.3. ...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2C6E" w14:textId="77777777" w:rsidR="00755A72" w:rsidRPr="007A5816" w:rsidRDefault="00755A72" w:rsidP="00755A72">
            <w:pPr>
              <w:spacing w:line="254" w:lineRule="auto"/>
              <w:jc w:val="center"/>
              <w:rPr>
                <w:rFonts w:ascii="Palemonas" w:eastAsia="SimSun" w:hAnsi="Palemonas"/>
                <w:kern w:val="2"/>
                <w:szCs w:val="24"/>
                <w:lang w:eastAsia="zh-CN"/>
                <w14:ligatures w14:val="standardContextual"/>
              </w:rPr>
            </w:pPr>
          </w:p>
        </w:tc>
      </w:tr>
    </w:tbl>
    <w:p w14:paraId="027A9B08" w14:textId="77777777" w:rsidR="00755A72" w:rsidRPr="007A5816" w:rsidRDefault="00755A72" w:rsidP="00755A72">
      <w:pPr>
        <w:rPr>
          <w:rFonts w:ascii="Palemonas" w:eastAsia="SimSun" w:hAnsi="Palemonas"/>
          <w:b/>
          <w:szCs w:val="24"/>
          <w:lang w:eastAsia="zh-CN"/>
        </w:rPr>
      </w:pPr>
    </w:p>
    <w:p w14:paraId="349A2BDE" w14:textId="77777777" w:rsidR="00755A72" w:rsidRPr="007A5816" w:rsidRDefault="00755A72" w:rsidP="00755A72">
      <w:pPr>
        <w:rPr>
          <w:rFonts w:ascii="Palemonas" w:eastAsia="SimSun" w:hAnsi="Palemonas"/>
          <w:bCs/>
          <w:color w:val="000000"/>
          <w:szCs w:val="24"/>
          <w:lang w:eastAsia="lt-LT"/>
        </w:rPr>
      </w:pPr>
      <w:r w:rsidRPr="007A5816">
        <w:rPr>
          <w:rFonts w:ascii="Palemonas" w:eastAsia="SimSun" w:hAnsi="Palemonas"/>
          <w:bCs/>
          <w:szCs w:val="24"/>
          <w:lang w:eastAsia="zh-CN"/>
        </w:rPr>
        <w:t xml:space="preserve">Prašymą pasirašo </w:t>
      </w:r>
      <w:r w:rsidRPr="007A5816">
        <w:rPr>
          <w:rFonts w:ascii="Palemonas" w:eastAsia="SimSun" w:hAnsi="Palemonas"/>
          <w:bCs/>
          <w:i/>
          <w:iCs/>
          <w:szCs w:val="24"/>
          <w:lang w:eastAsia="zh-CN"/>
        </w:rPr>
        <w:t>________________________________________</w:t>
      </w:r>
    </w:p>
    <w:p w14:paraId="1991B2B4" w14:textId="10F0081C" w:rsidR="00755A72" w:rsidRPr="00755A72" w:rsidRDefault="009C078D" w:rsidP="009C078D">
      <w:pPr>
        <w:shd w:val="clear" w:color="auto" w:fill="FFFFFF"/>
        <w:ind w:left="1296"/>
        <w:rPr>
          <w:rFonts w:ascii="Palemonas" w:eastAsia="SimSun" w:hAnsi="Palemonas"/>
          <w:bCs/>
          <w:sz w:val="20"/>
          <w:lang w:eastAsia="zh-CN"/>
        </w:rPr>
      </w:pPr>
      <w:r w:rsidRPr="007A5816">
        <w:rPr>
          <w:rFonts w:ascii="Palemonas" w:eastAsia="SimSun" w:hAnsi="Palemonas"/>
          <w:bCs/>
          <w:sz w:val="20"/>
          <w:lang w:eastAsia="zh-CN"/>
        </w:rPr>
        <w:t xml:space="preserve">                </w:t>
      </w:r>
      <w:r w:rsidR="00755A72" w:rsidRPr="007A5816">
        <w:rPr>
          <w:rFonts w:ascii="Palemonas" w:eastAsia="SimSun" w:hAnsi="Palemonas"/>
          <w:bCs/>
          <w:sz w:val="20"/>
          <w:lang w:eastAsia="zh-CN"/>
        </w:rPr>
        <w:t>(pareigos, vardas, pavardė, parašas)</w:t>
      </w:r>
    </w:p>
    <w:p w14:paraId="4FAD570B" w14:textId="0F16FB90" w:rsidR="007767AF" w:rsidRPr="00AE653F" w:rsidRDefault="007767AF" w:rsidP="00755A72">
      <w:pPr>
        <w:jc w:val="center"/>
        <w:rPr>
          <w:rFonts w:ascii="Palemonas" w:hAnsi="Palemonas"/>
          <w:color w:val="000000"/>
          <w:szCs w:val="24"/>
          <w:lang w:eastAsia="lt-LT"/>
        </w:rPr>
      </w:pPr>
    </w:p>
    <w:sectPr w:rsidR="007767AF" w:rsidRPr="00AE653F" w:rsidSect="005E6A14"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05748" w14:textId="77777777" w:rsidR="00AE2476" w:rsidRDefault="00AE2476" w:rsidP="005E6A14">
      <w:r>
        <w:separator/>
      </w:r>
    </w:p>
  </w:endnote>
  <w:endnote w:type="continuationSeparator" w:id="0">
    <w:p w14:paraId="1E84D4B9" w14:textId="77777777" w:rsidR="00AE2476" w:rsidRDefault="00AE2476" w:rsidP="005E6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ECDFE" w14:textId="77777777" w:rsidR="00AE2476" w:rsidRDefault="00AE2476" w:rsidP="005E6A14">
      <w:r>
        <w:separator/>
      </w:r>
    </w:p>
  </w:footnote>
  <w:footnote w:type="continuationSeparator" w:id="0">
    <w:p w14:paraId="6BAE31B4" w14:textId="77777777" w:rsidR="00AE2476" w:rsidRDefault="00AE2476" w:rsidP="005E6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7563948"/>
      <w:docPartObj>
        <w:docPartGallery w:val="Page Numbers (Top of Page)"/>
        <w:docPartUnique/>
      </w:docPartObj>
    </w:sdtPr>
    <w:sdtEndPr/>
    <w:sdtContent>
      <w:p w14:paraId="287D60CE" w14:textId="706CC4BE" w:rsidR="005E6A14" w:rsidRDefault="005E6A1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118">
          <w:rPr>
            <w:noProof/>
          </w:rPr>
          <w:t>9</w:t>
        </w:r>
        <w:r>
          <w:fldChar w:fldCharType="end"/>
        </w:r>
      </w:p>
    </w:sdtContent>
  </w:sdt>
  <w:p w14:paraId="42EF2A47" w14:textId="77777777" w:rsidR="005E6A14" w:rsidRDefault="005E6A1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4042"/>
    <w:multiLevelType w:val="hybridMultilevel"/>
    <w:tmpl w:val="FC1431CE"/>
    <w:lvl w:ilvl="0" w:tplc="51C8E71E">
      <w:start w:val="1"/>
      <w:numFmt w:val="decimal"/>
      <w:lvlText w:val="%1."/>
      <w:lvlJc w:val="left"/>
      <w:pPr>
        <w:ind w:left="2595" w:hanging="13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13672C6"/>
    <w:multiLevelType w:val="hybridMultilevel"/>
    <w:tmpl w:val="CDF0F378"/>
    <w:lvl w:ilvl="0" w:tplc="CC62402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189E0C34"/>
    <w:multiLevelType w:val="hybridMultilevel"/>
    <w:tmpl w:val="5A60A358"/>
    <w:lvl w:ilvl="0" w:tplc="0427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A4631"/>
    <w:multiLevelType w:val="singleLevel"/>
    <w:tmpl w:val="C83C2E80"/>
    <w:lvl w:ilvl="0">
      <w:start w:val="1"/>
      <w:numFmt w:val="decimal"/>
      <w:lvlText w:val="2.%1."/>
      <w:legacy w:legacy="1" w:legacySpace="0" w:legacyIndent="408"/>
      <w:lvlJc w:val="left"/>
      <w:rPr>
        <w:rFonts w:ascii="Palemonas" w:hAnsi="Palemonas" w:hint="default"/>
        <w:b w:val="0"/>
      </w:rPr>
    </w:lvl>
  </w:abstractNum>
  <w:abstractNum w:abstractNumId="4" w15:restartNumberingAfterBreak="0">
    <w:nsid w:val="6AC30BD9"/>
    <w:multiLevelType w:val="hybridMultilevel"/>
    <w:tmpl w:val="ABDCA58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27425C1"/>
    <w:multiLevelType w:val="hybridMultilevel"/>
    <w:tmpl w:val="2D766146"/>
    <w:lvl w:ilvl="0" w:tplc="0427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913716">
    <w:abstractNumId w:val="0"/>
  </w:num>
  <w:num w:numId="2" w16cid:durableId="696081530">
    <w:abstractNumId w:val="2"/>
  </w:num>
  <w:num w:numId="3" w16cid:durableId="1497308314">
    <w:abstractNumId w:val="4"/>
  </w:num>
  <w:num w:numId="4" w16cid:durableId="1905556306">
    <w:abstractNumId w:val="3"/>
  </w:num>
  <w:num w:numId="5" w16cid:durableId="1490946307">
    <w:abstractNumId w:val="5"/>
  </w:num>
  <w:num w:numId="6" w16cid:durableId="329452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D8"/>
    <w:rsid w:val="00013586"/>
    <w:rsid w:val="00025E6C"/>
    <w:rsid w:val="000476DE"/>
    <w:rsid w:val="00054A6F"/>
    <w:rsid w:val="00062771"/>
    <w:rsid w:val="00064BE7"/>
    <w:rsid w:val="00065898"/>
    <w:rsid w:val="000705BE"/>
    <w:rsid w:val="000C561D"/>
    <w:rsid w:val="000D70C4"/>
    <w:rsid w:val="000D7D4C"/>
    <w:rsid w:val="00110909"/>
    <w:rsid w:val="00113DFB"/>
    <w:rsid w:val="0011622A"/>
    <w:rsid w:val="001202C4"/>
    <w:rsid w:val="001350F2"/>
    <w:rsid w:val="001363EB"/>
    <w:rsid w:val="00147682"/>
    <w:rsid w:val="00186825"/>
    <w:rsid w:val="001949EC"/>
    <w:rsid w:val="001A583E"/>
    <w:rsid w:val="001B7AB4"/>
    <w:rsid w:val="002213C0"/>
    <w:rsid w:val="002240B9"/>
    <w:rsid w:val="002550F9"/>
    <w:rsid w:val="00265189"/>
    <w:rsid w:val="00287A72"/>
    <w:rsid w:val="002B6C48"/>
    <w:rsid w:val="002D3AC1"/>
    <w:rsid w:val="00300AC9"/>
    <w:rsid w:val="00332404"/>
    <w:rsid w:val="00354F30"/>
    <w:rsid w:val="00357272"/>
    <w:rsid w:val="00363D4B"/>
    <w:rsid w:val="00364960"/>
    <w:rsid w:val="00371AA6"/>
    <w:rsid w:val="003849D8"/>
    <w:rsid w:val="003D0394"/>
    <w:rsid w:val="003E5B89"/>
    <w:rsid w:val="003F0D72"/>
    <w:rsid w:val="003F4FDE"/>
    <w:rsid w:val="00412A61"/>
    <w:rsid w:val="00422483"/>
    <w:rsid w:val="00487C59"/>
    <w:rsid w:val="00487D1D"/>
    <w:rsid w:val="004B6F6C"/>
    <w:rsid w:val="004C4A82"/>
    <w:rsid w:val="004C72B2"/>
    <w:rsid w:val="004D0118"/>
    <w:rsid w:val="004D1B5C"/>
    <w:rsid w:val="004E56FC"/>
    <w:rsid w:val="004E7F67"/>
    <w:rsid w:val="004F576B"/>
    <w:rsid w:val="00510B0D"/>
    <w:rsid w:val="00530C5F"/>
    <w:rsid w:val="00570D96"/>
    <w:rsid w:val="00586B14"/>
    <w:rsid w:val="00597263"/>
    <w:rsid w:val="005B6E1D"/>
    <w:rsid w:val="005D29BE"/>
    <w:rsid w:val="005E6A14"/>
    <w:rsid w:val="005F2604"/>
    <w:rsid w:val="005F2D75"/>
    <w:rsid w:val="005F3BAB"/>
    <w:rsid w:val="006217FD"/>
    <w:rsid w:val="006567CC"/>
    <w:rsid w:val="006A5CB5"/>
    <w:rsid w:val="006B3E16"/>
    <w:rsid w:val="006D05AD"/>
    <w:rsid w:val="006D6C3B"/>
    <w:rsid w:val="00712B75"/>
    <w:rsid w:val="00720530"/>
    <w:rsid w:val="00722C74"/>
    <w:rsid w:val="00733485"/>
    <w:rsid w:val="00755A72"/>
    <w:rsid w:val="00767BEA"/>
    <w:rsid w:val="007767AF"/>
    <w:rsid w:val="007A5816"/>
    <w:rsid w:val="007A6F23"/>
    <w:rsid w:val="007C7538"/>
    <w:rsid w:val="00820ACF"/>
    <w:rsid w:val="00830FCB"/>
    <w:rsid w:val="00844B16"/>
    <w:rsid w:val="00853F7D"/>
    <w:rsid w:val="0091643E"/>
    <w:rsid w:val="00945D28"/>
    <w:rsid w:val="009539E0"/>
    <w:rsid w:val="009B04E6"/>
    <w:rsid w:val="009B78F5"/>
    <w:rsid w:val="009C078D"/>
    <w:rsid w:val="009E0E4D"/>
    <w:rsid w:val="009F516D"/>
    <w:rsid w:val="00A11CB8"/>
    <w:rsid w:val="00A27C98"/>
    <w:rsid w:val="00A52844"/>
    <w:rsid w:val="00A64E51"/>
    <w:rsid w:val="00A81E2F"/>
    <w:rsid w:val="00AD3409"/>
    <w:rsid w:val="00AE2476"/>
    <w:rsid w:val="00AE653F"/>
    <w:rsid w:val="00AE6878"/>
    <w:rsid w:val="00AE7B82"/>
    <w:rsid w:val="00B117B6"/>
    <w:rsid w:val="00B43762"/>
    <w:rsid w:val="00B55F48"/>
    <w:rsid w:val="00B57D43"/>
    <w:rsid w:val="00B66E96"/>
    <w:rsid w:val="00B66FD9"/>
    <w:rsid w:val="00B824EB"/>
    <w:rsid w:val="00B86852"/>
    <w:rsid w:val="00BA45A1"/>
    <w:rsid w:val="00BC57F4"/>
    <w:rsid w:val="00BC70BF"/>
    <w:rsid w:val="00BF25EB"/>
    <w:rsid w:val="00BF3A1D"/>
    <w:rsid w:val="00BF7321"/>
    <w:rsid w:val="00BF7F01"/>
    <w:rsid w:val="00C03F28"/>
    <w:rsid w:val="00C10AAD"/>
    <w:rsid w:val="00C207A6"/>
    <w:rsid w:val="00C60B6F"/>
    <w:rsid w:val="00C6546C"/>
    <w:rsid w:val="00CF4C2D"/>
    <w:rsid w:val="00D12D31"/>
    <w:rsid w:val="00D43DA2"/>
    <w:rsid w:val="00D44F41"/>
    <w:rsid w:val="00D5037E"/>
    <w:rsid w:val="00D57459"/>
    <w:rsid w:val="00D742DC"/>
    <w:rsid w:val="00D8341F"/>
    <w:rsid w:val="00DA0281"/>
    <w:rsid w:val="00DB3141"/>
    <w:rsid w:val="00DD38AB"/>
    <w:rsid w:val="00DF1DE3"/>
    <w:rsid w:val="00E13332"/>
    <w:rsid w:val="00E16386"/>
    <w:rsid w:val="00E45967"/>
    <w:rsid w:val="00E53F6E"/>
    <w:rsid w:val="00E62304"/>
    <w:rsid w:val="00E96AEB"/>
    <w:rsid w:val="00EB52F6"/>
    <w:rsid w:val="00ED11CD"/>
    <w:rsid w:val="00ED5DE2"/>
    <w:rsid w:val="00EE7216"/>
    <w:rsid w:val="00F47B9E"/>
    <w:rsid w:val="00F65124"/>
    <w:rsid w:val="00F93A14"/>
    <w:rsid w:val="00FA7CE5"/>
    <w:rsid w:val="00FC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A05B2"/>
  <w15:docId w15:val="{64203F41-F48E-45EB-8454-4552586A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5E6A1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E6A14"/>
  </w:style>
  <w:style w:type="paragraph" w:styleId="Porat">
    <w:name w:val="footer"/>
    <w:basedOn w:val="prastasis"/>
    <w:link w:val="PoratDiagrama"/>
    <w:rsid w:val="005E6A1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5E6A14"/>
  </w:style>
  <w:style w:type="paragraph" w:styleId="Sraopastraipa">
    <w:name w:val="List Paragraph"/>
    <w:basedOn w:val="prastasis"/>
    <w:uiPriority w:val="34"/>
    <w:qFormat/>
    <w:rsid w:val="00BC70BF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BC57F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semiHidden/>
    <w:unhideWhenUsed/>
    <w:rsid w:val="00412A6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12A6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12A6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12A6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12A61"/>
    <w:rPr>
      <w:b/>
      <w:bCs/>
      <w:sz w:val="20"/>
    </w:rPr>
  </w:style>
  <w:style w:type="paragraph" w:styleId="Pagrindinistekstas">
    <w:name w:val="Body Text"/>
    <w:basedOn w:val="prastasis"/>
    <w:link w:val="PagrindinistekstasDiagrama"/>
    <w:rsid w:val="009539E0"/>
    <w:pPr>
      <w:jc w:val="both"/>
    </w:pPr>
    <w:rPr>
      <w:sz w:val="22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539E0"/>
    <w:rPr>
      <w:sz w:val="22"/>
      <w:szCs w:val="24"/>
    </w:rPr>
  </w:style>
  <w:style w:type="paragraph" w:customStyle="1" w:styleId="DiagramaDiagramaDiagrama">
    <w:name w:val="Diagrama Diagrama Diagrama"/>
    <w:basedOn w:val="prastasis"/>
    <w:rsid w:val="009539E0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rastasiniatinklio">
    <w:name w:val="Normal (Web)"/>
    <w:basedOn w:val="prastasis"/>
    <w:uiPriority w:val="99"/>
    <w:semiHidden/>
    <w:unhideWhenUsed/>
    <w:rsid w:val="001202C4"/>
    <w:pPr>
      <w:spacing w:before="100" w:beforeAutospacing="1" w:after="100" w:afterAutospacing="1"/>
    </w:pPr>
    <w:rPr>
      <w:szCs w:val="24"/>
      <w:lang w:eastAsia="lt-LT"/>
    </w:rPr>
  </w:style>
  <w:style w:type="table" w:customStyle="1" w:styleId="TableGrid1">
    <w:name w:val="Table Grid1"/>
    <w:basedOn w:val="prastojilentel"/>
    <w:next w:val="Lentelstinklelis"/>
    <w:uiPriority w:val="39"/>
    <w:rsid w:val="00755A72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8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293f1029cdf44bebb9f44d26ea5623c6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2D846-B66A-4A11-9276-0F1970087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293f1029cdf44bebb9f44d26ea5623c6.dot</Template>
  <TotalTime>2</TotalTime>
  <Pages>2</Pages>
  <Words>3259</Words>
  <Characters>1859</Characters>
  <Application>Microsoft Office Word</Application>
  <DocSecurity>4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>2021-03-22</Manager>
  <Company/>
  <LinksUpToDate>false</LinksUpToDate>
  <CharactersWithSpaces>5108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INFRASTRUKTŪROS PLĖTROS SUTARTIES STANDARTINIŲ SĄLYGŲ IR PALANGOS MIESTO SAVIVALDYBĖS INFRASTRUKTŪROS PLĖTROS SUTARTIES SUDARYMO TVARKOS APRAŠO PATVIRTINIMO</dc:title>
  <dc:subject>A1-304</dc:subject>
  <dc:creator>PALANGOS MIESTO SAVIVALDYBĖS ADMINISTRACIJOS DIREKTORIUS</dc:creator>
  <cp:lastModifiedBy>Renata Masidunskaitė</cp:lastModifiedBy>
  <cp:revision>2</cp:revision>
  <cp:lastPrinted>2021-01-06T11:11:00Z</cp:lastPrinted>
  <dcterms:created xsi:type="dcterms:W3CDTF">2025-11-05T09:24:00Z</dcterms:created>
  <dcterms:modified xsi:type="dcterms:W3CDTF">2025-11-05T09:24:00Z</dcterms:modified>
  <cp:category>ĮSAKYMAS</cp:category>
</cp:coreProperties>
</file>