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8A20E" w14:textId="77777777" w:rsidR="0073112A" w:rsidRPr="00C479E2" w:rsidRDefault="0073112A" w:rsidP="00855EE3">
      <w:pPr>
        <w:tabs>
          <w:tab w:val="left" w:pos="5160"/>
        </w:tabs>
        <w:spacing w:line="259" w:lineRule="auto"/>
        <w:jc w:val="center"/>
        <w:rPr>
          <w:rFonts w:ascii="Palemonas" w:hAnsi="Palemonas"/>
        </w:rPr>
      </w:pPr>
      <w:r w:rsidRPr="00C479E2">
        <w:rPr>
          <w:rFonts w:ascii="Palemonas" w:hAnsi="Palemonas"/>
        </w:rPr>
        <w:object w:dxaOrig="948" w:dyaOrig="979" w14:anchorId="06BDCE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8" o:title=""/>
          </v:shape>
          <o:OLEObject Type="Embed" ProgID="Word.Document.8" ShapeID="_x0000_i1025" DrawAspect="Content" ObjectID="_1850683499" r:id="rId9"/>
        </w:object>
      </w:r>
    </w:p>
    <w:p w14:paraId="76BC3239" w14:textId="410AA029" w:rsidR="007C39EB" w:rsidRPr="00ED4457" w:rsidRDefault="00ED4457" w:rsidP="00ED4457">
      <w:pPr>
        <w:jc w:val="center"/>
        <w:rPr>
          <w:rFonts w:ascii="Palemonas" w:hAnsi="Palemonas"/>
          <w:b/>
          <w:sz w:val="28"/>
        </w:rPr>
      </w:pPr>
      <w:r w:rsidRPr="00ED4457">
        <w:rPr>
          <w:rFonts w:ascii="Palemonas" w:hAnsi="Palemonas"/>
          <w:b/>
          <w:sz w:val="28"/>
        </w:rPr>
        <w:t>PALANGOS MIESTO SAVIVALDYBĖS MERAS</w:t>
      </w:r>
    </w:p>
    <w:p w14:paraId="3A87CB45" w14:textId="77777777" w:rsidR="005715CA" w:rsidRPr="00ED4457" w:rsidRDefault="005715CA" w:rsidP="00ED4457">
      <w:pPr>
        <w:jc w:val="center"/>
      </w:pPr>
    </w:p>
    <w:p w14:paraId="0D3218DA" w14:textId="5D8D35C2" w:rsidR="00ED4457" w:rsidRPr="00ED4457" w:rsidRDefault="00ED4457" w:rsidP="00ED4457">
      <w:pPr>
        <w:jc w:val="center"/>
        <w:rPr>
          <w:rFonts w:ascii="Palemonas" w:hAnsi="Palemonas"/>
          <w:b/>
        </w:rPr>
      </w:pPr>
      <w:r w:rsidRPr="00ED4457">
        <w:rPr>
          <w:rFonts w:ascii="Palemonas" w:hAnsi="Palemonas"/>
          <w:b/>
        </w:rPr>
        <w:t>POTVARKIS</w:t>
      </w:r>
    </w:p>
    <w:p w14:paraId="7532A6B5" w14:textId="11EBDCEE" w:rsidR="00ED4457" w:rsidRPr="00ED4457" w:rsidRDefault="00ED4457" w:rsidP="00ED4457">
      <w:pPr>
        <w:jc w:val="center"/>
        <w:rPr>
          <w:rFonts w:ascii="Palemonas" w:hAnsi="Palemonas"/>
          <w:b/>
        </w:rPr>
      </w:pPr>
      <w:r w:rsidRPr="00ED4457">
        <w:rPr>
          <w:rFonts w:ascii="Palemonas" w:hAnsi="Palemonas"/>
          <w:b/>
        </w:rPr>
        <w:t xml:space="preserve">DĖL PALANGOS MIESTO SAVIVALDYBĖS MERO 2023 M. LIEPOS 7 D. POTVARKIO </w:t>
      </w:r>
      <w:bookmarkStart w:id="0" w:name="n_0"/>
      <w:r w:rsidRPr="00ED4457">
        <w:rPr>
          <w:rFonts w:ascii="Palemonas" w:hAnsi="Palemonas"/>
          <w:b/>
        </w:rPr>
        <w:t>NR. M1-204</w:t>
      </w:r>
      <w:bookmarkEnd w:id="0"/>
      <w:r w:rsidRPr="00ED4457">
        <w:rPr>
          <w:rFonts w:ascii="Palemonas" w:hAnsi="Palemonas"/>
          <w:b/>
        </w:rPr>
        <w:t xml:space="preserve"> „DĖL SMURTO ARTIMOJE APLINKOJE PREVENCIJOS KOMISIJOS SUDĖTIES PATVIRTINIMO“ PAKEITIMO</w:t>
      </w:r>
    </w:p>
    <w:p w14:paraId="72F93B79" w14:textId="77777777" w:rsidR="00ED4457" w:rsidRPr="00ED4457" w:rsidRDefault="00ED4457" w:rsidP="00ED4457">
      <w:pPr>
        <w:jc w:val="center"/>
      </w:pPr>
    </w:p>
    <w:p w14:paraId="33EAAB9A" w14:textId="4A1351D7" w:rsidR="00ED4457" w:rsidRPr="00ED4457" w:rsidRDefault="00ED4457" w:rsidP="00ED4457">
      <w:pPr>
        <w:jc w:val="center"/>
        <w:rPr>
          <w:rFonts w:ascii="Palemonas" w:hAnsi="Palemonas"/>
        </w:rPr>
      </w:pPr>
      <w:r w:rsidRPr="00ED4457">
        <w:rPr>
          <w:rFonts w:ascii="Palemonas" w:hAnsi="Palemonas"/>
        </w:rPr>
        <w:t>2026 m. rugsėjo 11 d. Nr. M1-430</w:t>
      </w:r>
    </w:p>
    <w:p w14:paraId="63082228" w14:textId="2968049F" w:rsidR="00ED4457" w:rsidRPr="00ED4457" w:rsidRDefault="00ED4457" w:rsidP="00ED4457">
      <w:pPr>
        <w:jc w:val="center"/>
        <w:rPr>
          <w:rFonts w:ascii="Palemonas" w:hAnsi="Palemonas"/>
        </w:rPr>
      </w:pPr>
      <w:r w:rsidRPr="00ED4457">
        <w:rPr>
          <w:rFonts w:ascii="Palemonas" w:hAnsi="Palemonas"/>
        </w:rPr>
        <w:t>Palanga</w:t>
      </w:r>
    </w:p>
    <w:p w14:paraId="067DF68C" w14:textId="77777777" w:rsidR="00ED4457" w:rsidRDefault="00ED4457" w:rsidP="00F4334B">
      <w:pPr>
        <w:rPr>
          <w:rFonts w:ascii="Palemonas" w:hAnsi="Palemonas"/>
        </w:rPr>
      </w:pPr>
    </w:p>
    <w:p w14:paraId="2D771FA9" w14:textId="77777777" w:rsidR="00ED4457" w:rsidRPr="00F4334B" w:rsidRDefault="00ED4457" w:rsidP="00F4334B">
      <w:pPr>
        <w:rPr>
          <w:rFonts w:ascii="Palemonas" w:hAnsi="Palemonas"/>
        </w:rPr>
      </w:pPr>
    </w:p>
    <w:p w14:paraId="2CDFB762" w14:textId="1C42487B" w:rsidR="00F4334B" w:rsidRDefault="00F4334B" w:rsidP="000D6070">
      <w:pPr>
        <w:ind w:firstLine="1049"/>
        <w:jc w:val="both"/>
        <w:rPr>
          <w:rFonts w:ascii="Palemonas" w:hAnsi="Palemonas"/>
        </w:rPr>
      </w:pPr>
      <w:r w:rsidRPr="00F4334B">
        <w:rPr>
          <w:rFonts w:ascii="Palemonas" w:hAnsi="Palemonas"/>
        </w:rPr>
        <w:t>Vadovaudamasis Lietuvos Respublikos vietos savivaldos įstatymo 25 straipsnio 5</w:t>
      </w:r>
      <w:r w:rsidR="002F04A8">
        <w:rPr>
          <w:rFonts w:ascii="Palemonas" w:hAnsi="Palemonas"/>
        </w:rPr>
        <w:t> </w:t>
      </w:r>
      <w:r w:rsidRPr="00F4334B">
        <w:rPr>
          <w:rFonts w:ascii="Palemonas" w:hAnsi="Palemonas"/>
        </w:rPr>
        <w:t xml:space="preserve">dalimi, Lietuvos Respublikos apsaugos nuo smurto artimoje aplinkoje įstatymo Nr. XI-1425 </w:t>
      </w:r>
      <w:r w:rsidR="00567574">
        <w:rPr>
          <w:rFonts w:ascii="Palemonas" w:hAnsi="Palemonas"/>
        </w:rPr>
        <w:t>7</w:t>
      </w:r>
      <w:r w:rsidR="00CE1018">
        <w:rPr>
          <w:rFonts w:ascii="Palemonas" w:hAnsi="Palemonas"/>
        </w:rPr>
        <w:t> </w:t>
      </w:r>
      <w:r w:rsidRPr="00F4334B">
        <w:rPr>
          <w:rFonts w:ascii="Palemonas" w:hAnsi="Palemonas"/>
        </w:rPr>
        <w:t xml:space="preserve">straipsnio </w:t>
      </w:r>
      <w:r w:rsidR="00567574">
        <w:rPr>
          <w:rFonts w:ascii="Palemonas" w:hAnsi="Palemonas"/>
        </w:rPr>
        <w:t>1</w:t>
      </w:r>
      <w:r w:rsidR="005715CA">
        <w:rPr>
          <w:rFonts w:ascii="Palemonas" w:hAnsi="Palemonas"/>
        </w:rPr>
        <w:t> </w:t>
      </w:r>
      <w:r w:rsidRPr="00F4334B">
        <w:rPr>
          <w:rFonts w:ascii="Palemonas" w:hAnsi="Palemonas"/>
        </w:rPr>
        <w:t>dalimi</w:t>
      </w:r>
      <w:r w:rsidR="00E77A68">
        <w:rPr>
          <w:rFonts w:ascii="Palemonas" w:hAnsi="Palemonas"/>
        </w:rPr>
        <w:t>,</w:t>
      </w:r>
    </w:p>
    <w:p w14:paraId="1D8AFC0D" w14:textId="049EC629" w:rsidR="00E77A68" w:rsidRPr="00F4334B" w:rsidRDefault="00C65F2C" w:rsidP="000D6070">
      <w:pPr>
        <w:ind w:firstLine="1049"/>
        <w:jc w:val="both"/>
        <w:rPr>
          <w:rFonts w:ascii="Palemonas" w:hAnsi="Palemonas"/>
        </w:rPr>
      </w:pPr>
      <w:r w:rsidRPr="005715CA">
        <w:rPr>
          <w:rFonts w:ascii="Palemonas" w:hAnsi="Palemonas"/>
          <w:spacing w:val="60"/>
        </w:rPr>
        <w:t>p</w:t>
      </w:r>
      <w:r w:rsidR="00E77A68" w:rsidRPr="005715CA">
        <w:rPr>
          <w:rFonts w:ascii="Palemonas" w:hAnsi="Palemonas"/>
          <w:spacing w:val="60"/>
        </w:rPr>
        <w:t>akeiči</w:t>
      </w:r>
      <w:r w:rsidR="00E77A68" w:rsidRPr="005715CA">
        <w:rPr>
          <w:rFonts w:ascii="Palemonas" w:hAnsi="Palemonas"/>
        </w:rPr>
        <w:t xml:space="preserve">u </w:t>
      </w:r>
      <w:r w:rsidRPr="005715CA">
        <w:rPr>
          <w:rFonts w:ascii="Palemonas" w:hAnsi="Palemonas"/>
          <w:spacing w:val="2"/>
        </w:rPr>
        <w:t xml:space="preserve">Palangos miesto savivaldybės mero 2023 m. liepos 7 d. potvarkiu </w:t>
      </w:r>
      <w:bookmarkStart w:id="1" w:name="n_1"/>
      <w:r w:rsidR="00ED4457" w:rsidRPr="00ED4457">
        <w:rPr>
          <w:rFonts w:ascii="Palemonas" w:hAnsi="Palemonas"/>
          <w:spacing w:val="2"/>
        </w:rPr>
        <w:t>Nr. M1-204</w:t>
      </w:r>
      <w:bookmarkEnd w:id="1"/>
      <w:r>
        <w:rPr>
          <w:rFonts w:ascii="Palemonas" w:hAnsi="Palemonas"/>
        </w:rPr>
        <w:t xml:space="preserve"> „Dėl smurto artimoje aplinkoje prevencijos komisijos sudėties patvirtinimo“ patvirtintą Palangos miesto savivaldybės </w:t>
      </w:r>
      <w:r w:rsidRPr="00F4334B">
        <w:rPr>
          <w:rFonts w:ascii="Palemonas" w:hAnsi="Palemonas"/>
        </w:rPr>
        <w:t xml:space="preserve">smurto artimoje aplinkoje prevencijos komisijos </w:t>
      </w:r>
      <w:r>
        <w:rPr>
          <w:rFonts w:ascii="Palemonas" w:hAnsi="Palemonas"/>
        </w:rPr>
        <w:t>sudėtį ir ją išdėstau nauja redakcija:</w:t>
      </w:r>
    </w:p>
    <w:p w14:paraId="77F44334" w14:textId="77777777" w:rsidR="001F258A" w:rsidRPr="00F4334B" w:rsidRDefault="00C65F2C" w:rsidP="00855EE3">
      <w:pPr>
        <w:tabs>
          <w:tab w:val="left" w:pos="1701"/>
        </w:tabs>
        <w:spacing w:after="120"/>
        <w:ind w:firstLine="1049"/>
        <w:jc w:val="both"/>
        <w:rPr>
          <w:rFonts w:ascii="Palemonas" w:hAnsi="Palemonas"/>
        </w:rPr>
      </w:pPr>
      <w:r>
        <w:rPr>
          <w:rFonts w:ascii="Palemonas" w:hAnsi="Palemonas"/>
          <w:spacing w:val="40"/>
        </w:rPr>
        <w:t>„</w:t>
      </w:r>
      <w:r w:rsidRPr="005715CA">
        <w:rPr>
          <w:rFonts w:ascii="Palemonas" w:hAnsi="Palemonas"/>
          <w:spacing w:val="60"/>
        </w:rPr>
        <w:t>T</w:t>
      </w:r>
      <w:r w:rsidR="00F4334B" w:rsidRPr="005715CA">
        <w:rPr>
          <w:rFonts w:ascii="Palemonas" w:hAnsi="Palemonas"/>
          <w:spacing w:val="60"/>
        </w:rPr>
        <w:t>virtin</w:t>
      </w:r>
      <w:r w:rsidR="00F4334B" w:rsidRPr="005715CA">
        <w:rPr>
          <w:rFonts w:ascii="Palemonas" w:hAnsi="Palemonas"/>
        </w:rPr>
        <w:t xml:space="preserve">u </w:t>
      </w:r>
      <w:bookmarkStart w:id="2" w:name="_Hlk138228627"/>
      <w:r w:rsidR="00F4334B">
        <w:rPr>
          <w:rFonts w:ascii="Palemonas" w:hAnsi="Palemonas"/>
        </w:rPr>
        <w:t>Palangos miesto</w:t>
      </w:r>
      <w:r w:rsidR="00F4334B" w:rsidRPr="00F4334B">
        <w:rPr>
          <w:rFonts w:ascii="Palemonas" w:hAnsi="Palemonas"/>
        </w:rPr>
        <w:t xml:space="preserve"> savivaldybės smurto artimoje aplinkoje prevencijos komisijos </w:t>
      </w:r>
      <w:bookmarkEnd w:id="2"/>
      <w:r w:rsidR="001F258A">
        <w:rPr>
          <w:rFonts w:ascii="Palemonas" w:hAnsi="Palemonas"/>
        </w:rPr>
        <w:t>sudėtį:</w:t>
      </w:r>
    </w:p>
    <w:tbl>
      <w:tblPr>
        <w:tblStyle w:val="TableGrid"/>
        <w:tblW w:w="8646" w:type="dxa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70" w:type="dxa"/>
        </w:tblCellMar>
        <w:tblLook w:val="04A0" w:firstRow="1" w:lastRow="0" w:firstColumn="1" w:lastColumn="0" w:noHBand="0" w:noVBand="1"/>
      </w:tblPr>
      <w:tblGrid>
        <w:gridCol w:w="2745"/>
        <w:gridCol w:w="311"/>
        <w:gridCol w:w="5590"/>
      </w:tblGrid>
      <w:tr w:rsidR="000D6070" w:rsidRPr="00855EE3" w14:paraId="7535F012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70C322D7" w14:textId="777777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right="-57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Renata Jucienė</w:t>
            </w:r>
          </w:p>
          <w:p w14:paraId="091C832D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</w:p>
          <w:p w14:paraId="25E10C92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5F47069E" w14:textId="797FC80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45AC11DC" w14:textId="6B92CAED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savivaldybės administracijos Socialinės rūpybos skyriaus vedėjo pavaduotoja,</w:t>
            </w:r>
          </w:p>
        </w:tc>
      </w:tr>
      <w:tr w:rsidR="000D6070" w:rsidRPr="00855EE3" w14:paraId="6794E568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3147E9DC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Rusana Ulskienė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4E05051C" w14:textId="23CC076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2EE3788F" w14:textId="759DFC72" w:rsidR="000D6070" w:rsidRPr="00855EE3" w:rsidRDefault="000D6070" w:rsidP="00855EE3">
            <w:pPr>
              <w:tabs>
                <w:tab w:val="left" w:pos="335"/>
                <w:tab w:val="left" w:pos="600"/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savivaldybės administracijos Socialinės rūpybos skyriaus vyriausioji specialistė;</w:t>
            </w:r>
          </w:p>
        </w:tc>
      </w:tr>
      <w:tr w:rsidR="000D6070" w:rsidRPr="00855EE3" w14:paraId="56486149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5631B05B" w14:textId="777777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Daiva Dekontaitė</w:t>
            </w:r>
          </w:p>
          <w:p w14:paraId="4B476A46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67CF0A7C" w14:textId="1A518926" w:rsidR="000D6070" w:rsidRPr="00855EE3" w:rsidRDefault="000D6070" w:rsidP="00855EE3">
            <w:pPr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0DC4E9C2" w14:textId="1A5C5300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socialinių paslaugų centro direktorė,</w:t>
            </w:r>
          </w:p>
        </w:tc>
      </w:tr>
      <w:tr w:rsidR="000D6070" w:rsidRPr="00855EE3" w14:paraId="06CD8836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31C914FF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Eglė Reinikytė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4431EE6F" w14:textId="1E68446B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0A374E8F" w14:textId="4285B472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socialinių paslaugų centro socialinio darbo organizatorė;</w:t>
            </w:r>
          </w:p>
        </w:tc>
      </w:tr>
      <w:tr w:rsidR="000D6070" w:rsidRPr="00855EE3" w14:paraId="3FD81C08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15EF454E" w14:textId="777777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right="-57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Živilė Andriekienė</w:t>
            </w:r>
          </w:p>
          <w:p w14:paraId="174271F8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</w:p>
          <w:p w14:paraId="6B1AE625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4EFC10FB" w14:textId="74A54428" w:rsidR="000D6070" w:rsidRPr="00855EE3" w:rsidRDefault="000D6070" w:rsidP="00855EE3">
            <w:pPr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01FC1C58" w14:textId="2B3FD633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Lietuvos probacijos tarnybos Vakarų Lietuvos skyriaus vyriausioji specialistė,</w:t>
            </w:r>
          </w:p>
        </w:tc>
      </w:tr>
      <w:tr w:rsidR="000D6070" w:rsidRPr="00855EE3" w14:paraId="21F3B331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60B8445C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Rūta Andriušienė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1DE329BE" w14:textId="255B36A0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18236C05" w14:textId="6C1CBBBD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Lietuvos probacijos tarnybos Vakarų Lietuvos skyriaus vyresnioji specialistė;</w:t>
            </w:r>
          </w:p>
        </w:tc>
      </w:tr>
      <w:tr w:rsidR="000D6070" w:rsidRPr="00855EE3" w14:paraId="5D24F814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1D2E1B32" w14:textId="777777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Gina Mosteikytė</w:t>
            </w:r>
          </w:p>
          <w:p w14:paraId="754EBE07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</w:p>
          <w:p w14:paraId="5359571D" w14:textId="47F3DCB6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350031B1" w14:textId="61BF40AA" w:rsidR="000D6070" w:rsidRPr="00855EE3" w:rsidRDefault="000D6070" w:rsidP="00855EE3">
            <w:pPr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3DB4D38F" w14:textId="024DFDA7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savivaldybės administracijos Švietimo skyriaus tarpinstitucinio bendradarbiavimo koordinatorė,</w:t>
            </w:r>
          </w:p>
        </w:tc>
      </w:tr>
      <w:tr w:rsidR="000D6070" w:rsidRPr="00855EE3" w14:paraId="45F6A9D6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78472C95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Reda Saukantienė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5D865276" w14:textId="442315AC" w:rsidR="000D6070" w:rsidRPr="00855EE3" w:rsidRDefault="000D6070" w:rsidP="00855EE3">
            <w:pPr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05165CE6" w14:textId="002FC848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savivaldybės administracijos Švietimo skyriaus vyriausioji specialistė;</w:t>
            </w:r>
          </w:p>
        </w:tc>
      </w:tr>
      <w:tr w:rsidR="000D6070" w:rsidRPr="00855EE3" w14:paraId="04E393AF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6E4DFD04" w14:textId="777777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Ilona Lingytė</w:t>
            </w:r>
          </w:p>
          <w:p w14:paraId="40F075EB" w14:textId="77777777" w:rsidR="000D6070" w:rsidRPr="00855EE3" w:rsidRDefault="000D6070" w:rsidP="00855EE3">
            <w:pPr>
              <w:tabs>
                <w:tab w:val="left" w:pos="312"/>
              </w:tabs>
              <w:jc w:val="both"/>
              <w:rPr>
                <w:rFonts w:ascii="Palemonas" w:hAnsi="Palemonas"/>
              </w:rPr>
            </w:pPr>
          </w:p>
          <w:p w14:paraId="63E88EC3" w14:textId="77777777" w:rsidR="000D6070" w:rsidRPr="00855EE3" w:rsidRDefault="000D6070" w:rsidP="00855EE3">
            <w:pPr>
              <w:tabs>
                <w:tab w:val="left" w:pos="312"/>
              </w:tabs>
              <w:jc w:val="both"/>
              <w:rPr>
                <w:rFonts w:ascii="Palemonas" w:hAnsi="Palemonas"/>
              </w:rPr>
            </w:pPr>
          </w:p>
          <w:p w14:paraId="1B947D74" w14:textId="77777777" w:rsidR="00855EE3" w:rsidRDefault="00855EE3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</w:p>
          <w:p w14:paraId="4F04304D" w14:textId="401FB5F6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39265E6A" w14:textId="11034513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6EBDDD66" w14:textId="0072B3C0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Valstybės vaiko teisių apsaugos ir įvaikinimo tarnybos prie Socialinės apsaugos ir darbo ministerijos Klaipėdos apskrities vaiko teisių apsaugos skyriaus patarėja (Kretingos r., Palangos m. sav., Skuodo r.),</w:t>
            </w:r>
          </w:p>
        </w:tc>
      </w:tr>
      <w:tr w:rsidR="000D6070" w:rsidRPr="00855EE3" w14:paraId="787F6E85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29A55D58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Lina Gadeikienė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6A95A5E1" w14:textId="175D067B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47FAB85C" w14:textId="33CB3FD8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 xml:space="preserve">Valstybės vaiko teisių apsaugos ir įvaikinimo tarnybos prie Socialinės apsaugos ir darbo ministerijos </w:t>
            </w:r>
            <w:r w:rsidRPr="00855EE3">
              <w:rPr>
                <w:rFonts w:ascii="Palemonas" w:hAnsi="Palemonas"/>
              </w:rPr>
              <w:lastRenderedPageBreak/>
              <w:t>Klaipėdos apskrities vaiko teisių apsaugos skyriaus vyriausioji specialistė;</w:t>
            </w:r>
          </w:p>
        </w:tc>
      </w:tr>
      <w:tr w:rsidR="000D6070" w:rsidRPr="00855EE3" w14:paraId="178621FA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3610E0AB" w14:textId="5464C8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lastRenderedPageBreak/>
              <w:t>Kristina Baltutienė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78A3A942" w14:textId="69C3B37F" w:rsidR="000D6070" w:rsidRPr="00855EE3" w:rsidRDefault="000D6070" w:rsidP="00855EE3">
            <w:pPr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  <w:p w14:paraId="26AA91AF" w14:textId="77777777" w:rsidR="000D6070" w:rsidRPr="00855EE3" w:rsidRDefault="000D6070" w:rsidP="00855EE3">
            <w:pPr>
              <w:tabs>
                <w:tab w:val="left" w:pos="312"/>
              </w:tabs>
              <w:ind w:left="360"/>
              <w:jc w:val="both"/>
              <w:rPr>
                <w:rFonts w:ascii="Palemonas" w:hAnsi="Palemonas"/>
              </w:rPr>
            </w:pP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3673E788" w14:textId="396B7065" w:rsidR="000D6070" w:rsidRPr="00855EE3" w:rsidRDefault="000D6070" w:rsidP="00855EE3">
            <w:pPr>
              <w:pStyle w:val="ListParagraph"/>
              <w:tabs>
                <w:tab w:val="left" w:pos="260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savivaldybės administracijos Socialinės rūpybos skyriaus vyriausioji specialistė (asmenų su negalia reikalų koordinatorė);</w:t>
            </w:r>
          </w:p>
        </w:tc>
      </w:tr>
      <w:tr w:rsidR="000D6070" w:rsidRPr="00855EE3" w14:paraId="22D11A81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3894F3BE" w14:textId="777777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Alina Skaisgiraitė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455799CA" w14:textId="24E27E8F" w:rsidR="000D6070" w:rsidRPr="00855EE3" w:rsidRDefault="00B16986" w:rsidP="00855EE3">
            <w:pPr>
              <w:tabs>
                <w:tab w:val="left" w:pos="312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4CB3A516" w14:textId="47E3E37D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savivaldybės administracijos sveikatos reikalų koordinatorė;</w:t>
            </w:r>
          </w:p>
        </w:tc>
      </w:tr>
      <w:tr w:rsidR="000D6070" w:rsidRPr="00855EE3" w14:paraId="07B0BBAA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0FD237EF" w14:textId="777777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Jurgita Rinkevičienė</w:t>
            </w:r>
          </w:p>
          <w:p w14:paraId="0EB88393" w14:textId="77777777" w:rsidR="000D6070" w:rsidRPr="00855EE3" w:rsidRDefault="000D6070" w:rsidP="00855EE3">
            <w:pPr>
              <w:tabs>
                <w:tab w:val="left" w:pos="312"/>
              </w:tabs>
              <w:jc w:val="both"/>
              <w:rPr>
                <w:rFonts w:ascii="Palemonas" w:hAnsi="Palemonas"/>
              </w:rPr>
            </w:pPr>
          </w:p>
          <w:p w14:paraId="760278C1" w14:textId="77777777" w:rsidR="000D6070" w:rsidRPr="00855EE3" w:rsidRDefault="000D6070" w:rsidP="00855EE3">
            <w:pPr>
              <w:tabs>
                <w:tab w:val="left" w:pos="312"/>
              </w:tabs>
              <w:jc w:val="both"/>
              <w:rPr>
                <w:rFonts w:ascii="Palemonas" w:hAnsi="Palemonas"/>
              </w:rPr>
            </w:pPr>
          </w:p>
          <w:p w14:paraId="579C5746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0F79EE96" w14:textId="73F117ED" w:rsidR="000D6070" w:rsidRPr="00855EE3" w:rsidRDefault="000D6070" w:rsidP="00855EE3">
            <w:pPr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23CCED1A" w14:textId="5C8296B8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  <w:lang w:eastAsia="ar-SA"/>
              </w:rPr>
              <w:t>Klaipėdos apskrities vyriausiojo policijos komisariato Palangos miesto policijos komisariato Veiklos skyriaus vyriausioji tyrėja,</w:t>
            </w:r>
          </w:p>
        </w:tc>
      </w:tr>
      <w:tr w:rsidR="000D6070" w:rsidRPr="00855EE3" w14:paraId="69E5CF91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221C2B99" w14:textId="668B72DB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 xml:space="preserve">Paulina </w:t>
            </w:r>
            <w:r w:rsidR="008028B6">
              <w:rPr>
                <w:rFonts w:ascii="Palemonas" w:hAnsi="Palemonas"/>
              </w:rPr>
              <w:t>Pudžemė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31384575" w14:textId="18DCF34E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2DC140F5" w14:textId="05310D01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  <w:lang w:eastAsia="ar-SA"/>
              </w:rPr>
              <w:t>Klaipėdos apskrities vyriausiojo policijos komisariato Palangos miesto policijos komisariato Veiklos skyriaus vyresnioji tyrėja;</w:t>
            </w:r>
          </w:p>
        </w:tc>
      </w:tr>
      <w:tr w:rsidR="000D6070" w:rsidRPr="00855EE3" w14:paraId="28827BB7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3058E257" w14:textId="35BD0DC2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312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Dalia Puidokienė</w:t>
            </w:r>
          </w:p>
          <w:p w14:paraId="5CEFF653" w14:textId="77777777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</w:p>
          <w:p w14:paraId="7CC9BC5E" w14:textId="638667A6" w:rsidR="000D6070" w:rsidRPr="00855EE3" w:rsidRDefault="000D6070" w:rsidP="00855EE3">
            <w:pPr>
              <w:pStyle w:val="ListParagraph"/>
              <w:tabs>
                <w:tab w:val="left" w:pos="312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</w:t>
            </w:r>
            <w:r w:rsidR="00855EE3">
              <w:rPr>
                <w:rFonts w:ascii="Palemonas" w:hAnsi="Palemonas"/>
              </w:rPr>
              <w:t>os</w:t>
            </w:r>
            <w:r w:rsidRPr="00855EE3">
              <w:rPr>
                <w:rFonts w:ascii="Palemonas" w:hAnsi="Palemonas"/>
              </w:rPr>
              <w:t xml:space="preserve">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4145FDAB" w14:textId="201E0074" w:rsidR="000D6070" w:rsidRPr="00855EE3" w:rsidRDefault="000D6070" w:rsidP="00855EE3">
            <w:pPr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624C69C4" w14:textId="77447B6D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VšĮ Klaipėdos socialinės ir psichologinės pagalbos centro direktorė,</w:t>
            </w:r>
          </w:p>
        </w:tc>
      </w:tr>
      <w:tr w:rsidR="000D6070" w:rsidRPr="00855EE3" w14:paraId="3646A8CD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59BF4F36" w14:textId="5C536F7F" w:rsidR="000D6070" w:rsidRPr="00855EE3" w:rsidRDefault="000D6070" w:rsidP="00855EE3">
            <w:pPr>
              <w:pStyle w:val="ListParagraph"/>
              <w:tabs>
                <w:tab w:val="left" w:pos="419"/>
                <w:tab w:val="left" w:pos="1701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Reda Zakšauskienė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1C6B0504" w14:textId="19400195" w:rsidR="000D6070" w:rsidRPr="00855EE3" w:rsidRDefault="000D6070" w:rsidP="00855EE3">
            <w:pPr>
              <w:pStyle w:val="ListParagraph"/>
              <w:tabs>
                <w:tab w:val="left" w:pos="419"/>
                <w:tab w:val="left" w:pos="1701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1B4EBA1D" w14:textId="7CC2E187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VšĮ Klaipėdos socialinės ir psichologinės pagalbos centro psichologė;</w:t>
            </w:r>
          </w:p>
        </w:tc>
      </w:tr>
      <w:tr w:rsidR="000D6070" w:rsidRPr="00855EE3" w14:paraId="1DE7A949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4FC69823" w14:textId="77777777" w:rsidR="000D6070" w:rsidRPr="00855EE3" w:rsidRDefault="000D6070" w:rsidP="00855EE3">
            <w:pPr>
              <w:pStyle w:val="ListParagraph"/>
              <w:numPr>
                <w:ilvl w:val="0"/>
                <w:numId w:val="7"/>
              </w:numPr>
              <w:tabs>
                <w:tab w:val="left" w:pos="425"/>
              </w:tabs>
              <w:ind w:left="0" w:firstLine="0"/>
              <w:jc w:val="both"/>
              <w:rPr>
                <w:rFonts w:ascii="Palemonas" w:hAnsi="Palemonas"/>
                <w:spacing w:val="-1"/>
              </w:rPr>
            </w:pPr>
            <w:r w:rsidRPr="00855EE3">
              <w:rPr>
                <w:rFonts w:ascii="Palemonas" w:hAnsi="Palemonas"/>
                <w:spacing w:val="-1"/>
              </w:rPr>
              <w:t>Monika Motijauskienė</w:t>
            </w:r>
          </w:p>
          <w:p w14:paraId="5C919A98" w14:textId="77777777" w:rsidR="00B16986" w:rsidRPr="00855EE3" w:rsidRDefault="00B16986" w:rsidP="00855EE3">
            <w:pPr>
              <w:pStyle w:val="ListParagraph"/>
              <w:tabs>
                <w:tab w:val="left" w:pos="419"/>
                <w:tab w:val="left" w:pos="1701"/>
              </w:tabs>
              <w:ind w:left="0"/>
              <w:jc w:val="both"/>
              <w:rPr>
                <w:rFonts w:ascii="Palemonas" w:hAnsi="Palemonas"/>
              </w:rPr>
            </w:pPr>
          </w:p>
          <w:p w14:paraId="10C7647D" w14:textId="1E3E7169" w:rsidR="000D6070" w:rsidRPr="00855EE3" w:rsidRDefault="000D6070" w:rsidP="00855EE3">
            <w:pPr>
              <w:pStyle w:val="ListParagraph"/>
              <w:tabs>
                <w:tab w:val="left" w:pos="419"/>
                <w:tab w:val="left" w:pos="1701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127DED9F" w14:textId="62A5E601" w:rsidR="000D6070" w:rsidRPr="00855EE3" w:rsidRDefault="00B16986" w:rsidP="00855EE3">
            <w:pPr>
              <w:pStyle w:val="ListParagraph"/>
              <w:tabs>
                <w:tab w:val="left" w:pos="419"/>
                <w:tab w:val="left" w:pos="1701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4C66C6DB" w14:textId="1C78D591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miesto bendruomeninių šeimos namų koordinatorė,</w:t>
            </w:r>
          </w:p>
        </w:tc>
      </w:tr>
      <w:tr w:rsidR="000D6070" w:rsidRPr="00855EE3" w14:paraId="16F5AC6D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1905A96C" w14:textId="482FE2B7" w:rsidR="000D6070" w:rsidRPr="00855EE3" w:rsidRDefault="000D6070" w:rsidP="00855EE3">
            <w:pPr>
              <w:tabs>
                <w:tab w:val="left" w:pos="419"/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Beatričė Žymantė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19C1D45C" w14:textId="5B5302E2" w:rsidR="000D6070" w:rsidRPr="00855EE3" w:rsidRDefault="000D6070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4BB918B5" w14:textId="74408F7C" w:rsidR="000D6070" w:rsidRPr="00855EE3" w:rsidRDefault="000D6070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Labdaros ir paramos fondo „Dienvidis“ socialinė darbuotoja;</w:t>
            </w:r>
          </w:p>
        </w:tc>
      </w:tr>
      <w:tr w:rsidR="00B16986" w:rsidRPr="00855EE3" w14:paraId="5CA43A26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660BB614" w14:textId="21F87C26" w:rsidR="00B16986" w:rsidRPr="00855EE3" w:rsidRDefault="00B16986" w:rsidP="00855EE3">
            <w:pPr>
              <w:pStyle w:val="ListParagraph"/>
              <w:numPr>
                <w:ilvl w:val="0"/>
                <w:numId w:val="7"/>
              </w:numPr>
              <w:tabs>
                <w:tab w:val="left" w:pos="425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Gintas Pikčiūnas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6A551693" w14:textId="0FF3DDBA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5D4FE229" w14:textId="794966A6" w:rsidR="00B16986" w:rsidRPr="00855EE3" w:rsidRDefault="00B16986" w:rsidP="00855EE3">
            <w:pPr>
              <w:pStyle w:val="ListParagraph"/>
              <w:tabs>
                <w:tab w:val="left" w:pos="1701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Klaipėdos apygardos prokuratūros Klaipėdos apylinkės prokuratūros prokuroras;</w:t>
            </w:r>
          </w:p>
        </w:tc>
      </w:tr>
      <w:tr w:rsidR="00B16986" w:rsidRPr="00855EE3" w14:paraId="53B09836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0ECBF7BC" w14:textId="54BF7DDE" w:rsidR="00B16986" w:rsidRPr="00855EE3" w:rsidRDefault="00B16986" w:rsidP="00855EE3">
            <w:pPr>
              <w:pStyle w:val="ListParagraph"/>
              <w:numPr>
                <w:ilvl w:val="0"/>
                <w:numId w:val="7"/>
              </w:numPr>
              <w:tabs>
                <w:tab w:val="left" w:pos="425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12.Jūratė Rumbutienė</w:t>
            </w:r>
          </w:p>
          <w:p w14:paraId="41EBA364" w14:textId="77777777" w:rsidR="00B16986" w:rsidRPr="00855EE3" w:rsidRDefault="00B16986" w:rsidP="00855EE3">
            <w:pPr>
              <w:tabs>
                <w:tab w:val="left" w:pos="312"/>
              </w:tabs>
              <w:jc w:val="both"/>
              <w:rPr>
                <w:rFonts w:ascii="Palemonas" w:hAnsi="Palemonas"/>
              </w:rPr>
            </w:pPr>
          </w:p>
          <w:p w14:paraId="2C49ECEC" w14:textId="11212C6F" w:rsidR="00B16986" w:rsidRPr="00855EE3" w:rsidRDefault="00B16986" w:rsidP="00855EE3">
            <w:pPr>
              <w:tabs>
                <w:tab w:val="left" w:pos="312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2B12D41B" w14:textId="198DDFF2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0C5FD665" w14:textId="375F4231" w:rsidR="00B16986" w:rsidRPr="00855EE3" w:rsidRDefault="00B16986" w:rsidP="00855EE3">
            <w:pPr>
              <w:pStyle w:val="ListParagraph"/>
              <w:tabs>
                <w:tab w:val="left" w:pos="1701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sutrikusios psichikos žmonių globos bendrijos pirmininkė,</w:t>
            </w:r>
          </w:p>
        </w:tc>
      </w:tr>
      <w:tr w:rsidR="00B16986" w:rsidRPr="00855EE3" w14:paraId="3EA2D65E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202DC8D8" w14:textId="20111849" w:rsidR="00B16986" w:rsidRPr="00855EE3" w:rsidRDefault="00B16986" w:rsidP="00855EE3">
            <w:pPr>
              <w:tabs>
                <w:tab w:val="left" w:pos="312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Marina Daukšienė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177ED7C5" w14:textId="40B26881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7828571C" w14:textId="445BF835" w:rsidR="00B16986" w:rsidRPr="00855EE3" w:rsidRDefault="00B16986" w:rsidP="00855EE3">
            <w:pPr>
              <w:pStyle w:val="ListParagraph"/>
              <w:tabs>
                <w:tab w:val="left" w:pos="1701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Palangos sutrikusios psichikos žmonių globos bendrijos užimtumo veiklų ir meno terapijos specialistė;</w:t>
            </w:r>
          </w:p>
        </w:tc>
      </w:tr>
      <w:tr w:rsidR="00B16986" w:rsidRPr="00855EE3" w14:paraId="2BDA81F5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53164EC6" w14:textId="6202327A" w:rsidR="00B16986" w:rsidRPr="00855EE3" w:rsidRDefault="00B16986" w:rsidP="00855EE3">
            <w:pPr>
              <w:pStyle w:val="ListParagraph"/>
              <w:numPr>
                <w:ilvl w:val="0"/>
                <w:numId w:val="7"/>
              </w:numPr>
              <w:tabs>
                <w:tab w:val="left" w:pos="425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Daina Vitkauskienė</w:t>
            </w:r>
          </w:p>
          <w:p w14:paraId="68702F2C" w14:textId="77777777" w:rsidR="00B16986" w:rsidRPr="00855EE3" w:rsidRDefault="00B16986" w:rsidP="00855EE3">
            <w:pPr>
              <w:jc w:val="both"/>
              <w:rPr>
                <w:rFonts w:ascii="Palemonas" w:hAnsi="Palemonas"/>
              </w:rPr>
            </w:pPr>
          </w:p>
          <w:p w14:paraId="2BEAC7C8" w14:textId="102FFCE8" w:rsidR="00B16986" w:rsidRPr="00855EE3" w:rsidRDefault="00B16986" w:rsidP="00855EE3">
            <w:pPr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jos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68FF0C1C" w14:textId="6CBF4DF6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1B8080D1" w14:textId="796D4D27" w:rsidR="00B16986" w:rsidRPr="00855EE3" w:rsidRDefault="00B16986" w:rsidP="00855EE3">
            <w:pPr>
              <w:pStyle w:val="ListParagraph"/>
              <w:tabs>
                <w:tab w:val="left" w:pos="1701"/>
              </w:tabs>
              <w:ind w:left="-29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VšĮ Lietuvos aklųjų ir silpnaregių sąjungos pietvakarių centro socialinė darbuotoja,</w:t>
            </w:r>
          </w:p>
        </w:tc>
      </w:tr>
      <w:tr w:rsidR="00B16986" w:rsidRPr="00855EE3" w14:paraId="40F3E26B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395BAFC8" w14:textId="01B1999B" w:rsidR="00B16986" w:rsidRPr="00855EE3" w:rsidRDefault="00B16986" w:rsidP="00855EE3">
            <w:pPr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Jolanta Kručkauskaitė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0D734B93" w14:textId="021EB9F3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415080DA" w14:textId="77777777" w:rsidR="00B16986" w:rsidRPr="00855EE3" w:rsidRDefault="00B16986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VšĮ Lietuvos aklųjų ir silpnaregių sąjungos pietvakarių</w:t>
            </w:r>
          </w:p>
          <w:p w14:paraId="1B26F78F" w14:textId="64A58D38" w:rsidR="00B16986" w:rsidRPr="00855EE3" w:rsidRDefault="00B16986" w:rsidP="00855EE3">
            <w:pPr>
              <w:tabs>
                <w:tab w:val="left" w:pos="1701"/>
              </w:tabs>
              <w:ind w:left="-29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centro direktorė;</w:t>
            </w:r>
          </w:p>
        </w:tc>
      </w:tr>
      <w:tr w:rsidR="00B16986" w:rsidRPr="00855EE3" w14:paraId="15D3FA76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558875C9" w14:textId="4319DFBE" w:rsidR="00B16986" w:rsidRPr="00855EE3" w:rsidRDefault="00B16986" w:rsidP="00855EE3">
            <w:pPr>
              <w:pStyle w:val="ListParagraph"/>
              <w:numPr>
                <w:ilvl w:val="0"/>
                <w:numId w:val="7"/>
              </w:numPr>
              <w:tabs>
                <w:tab w:val="left" w:pos="425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Kristina Purmalienė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6F1B92BB" w14:textId="02D5F823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0FD913A9" w14:textId="02EED259" w:rsidR="00B16986" w:rsidRPr="00855EE3" w:rsidRDefault="00B16986" w:rsidP="00855EE3">
            <w:pPr>
              <w:tabs>
                <w:tab w:val="left" w:pos="1701"/>
              </w:tabs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  <w:shd w:val="clear" w:color="auto" w:fill="FFFFFF"/>
              </w:rPr>
              <w:t>Palangos sutrikusio intelekto žmonių globos bendrijos     „Palangos viltis“ narė;</w:t>
            </w:r>
          </w:p>
        </w:tc>
      </w:tr>
      <w:tr w:rsidR="00B16986" w:rsidRPr="00855EE3" w14:paraId="1269B51A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71C94002" w14:textId="05BC50FD" w:rsidR="00B16986" w:rsidRPr="00855EE3" w:rsidRDefault="00B16986" w:rsidP="00855EE3">
            <w:pPr>
              <w:pStyle w:val="ListParagraph"/>
              <w:numPr>
                <w:ilvl w:val="0"/>
                <w:numId w:val="7"/>
              </w:numPr>
              <w:tabs>
                <w:tab w:val="left" w:pos="425"/>
              </w:tabs>
              <w:ind w:left="0" w:firstLine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Darius Docus</w:t>
            </w:r>
          </w:p>
          <w:p w14:paraId="3B320B08" w14:textId="6B18A34F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jo nesant –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09DDFF3C" w14:textId="4F537ED0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249565A8" w14:textId="755A7A8B" w:rsidR="00B16986" w:rsidRPr="00855EE3" w:rsidRDefault="00B16986" w:rsidP="00855EE3">
            <w:pPr>
              <w:tabs>
                <w:tab w:val="left" w:pos="1701"/>
              </w:tabs>
              <w:ind w:left="-24"/>
              <w:jc w:val="both"/>
              <w:rPr>
                <w:rFonts w:ascii="Palemonas" w:hAnsi="Palemonas"/>
                <w:spacing w:val="-4"/>
                <w:shd w:val="clear" w:color="auto" w:fill="FFFFFF"/>
              </w:rPr>
            </w:pPr>
            <w:r w:rsidRPr="00855EE3">
              <w:rPr>
                <w:rFonts w:ascii="Palemonas" w:hAnsi="Palemonas"/>
                <w:spacing w:val="-4"/>
              </w:rPr>
              <w:t>VšĮ „Klaipėdos apskrities pagalbos vyrams centro“ vadovas,</w:t>
            </w:r>
          </w:p>
        </w:tc>
      </w:tr>
      <w:tr w:rsidR="00B16986" w:rsidRPr="00855EE3" w14:paraId="6D46BE26" w14:textId="77777777" w:rsidTr="00855EE3">
        <w:trPr>
          <w:trHeight w:val="57"/>
        </w:trPr>
        <w:tc>
          <w:tcPr>
            <w:tcW w:w="2745" w:type="dxa"/>
            <w:tcMar>
              <w:left w:w="57" w:type="dxa"/>
              <w:right w:w="28" w:type="dxa"/>
            </w:tcMar>
          </w:tcPr>
          <w:p w14:paraId="45918B5D" w14:textId="77777777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Dailė Docienė</w:t>
            </w:r>
          </w:p>
        </w:tc>
        <w:tc>
          <w:tcPr>
            <w:tcW w:w="311" w:type="dxa"/>
            <w:tcMar>
              <w:left w:w="57" w:type="dxa"/>
              <w:right w:w="28" w:type="dxa"/>
            </w:tcMar>
          </w:tcPr>
          <w:p w14:paraId="7B9C4360" w14:textId="4BC40377" w:rsidR="00B16986" w:rsidRPr="00855EE3" w:rsidRDefault="00B16986" w:rsidP="00855EE3">
            <w:pPr>
              <w:pStyle w:val="ListParagraph"/>
              <w:tabs>
                <w:tab w:val="left" w:pos="255"/>
              </w:tabs>
              <w:ind w:left="0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</w:rPr>
              <w:t>–</w:t>
            </w:r>
          </w:p>
        </w:tc>
        <w:tc>
          <w:tcPr>
            <w:tcW w:w="5590" w:type="dxa"/>
            <w:tcMar>
              <w:left w:w="57" w:type="dxa"/>
              <w:right w:w="28" w:type="dxa"/>
            </w:tcMar>
          </w:tcPr>
          <w:p w14:paraId="34D1BCDA" w14:textId="4FB0C6B6" w:rsidR="00B16986" w:rsidRPr="00855EE3" w:rsidRDefault="00B16986" w:rsidP="00855EE3">
            <w:pPr>
              <w:tabs>
                <w:tab w:val="left" w:pos="827"/>
                <w:tab w:val="left" w:pos="1325"/>
                <w:tab w:val="left" w:pos="1701"/>
              </w:tabs>
              <w:ind w:left="-24"/>
              <w:jc w:val="both"/>
              <w:rPr>
                <w:rFonts w:ascii="Palemonas" w:hAnsi="Palemonas"/>
              </w:rPr>
            </w:pPr>
            <w:r w:rsidRPr="00855EE3">
              <w:rPr>
                <w:rFonts w:ascii="Palemonas" w:hAnsi="Palemonas"/>
                <w:spacing w:val="-4"/>
              </w:rPr>
              <w:t>VšĮ „Klaipėdos apskrities pagalbos vyrams centro“ socialinė</w:t>
            </w:r>
            <w:r w:rsidRPr="00855EE3">
              <w:rPr>
                <w:rFonts w:ascii="Palemonas" w:hAnsi="Palemonas"/>
              </w:rPr>
              <w:t xml:space="preserve"> darbuotoja.“</w:t>
            </w:r>
          </w:p>
        </w:tc>
      </w:tr>
    </w:tbl>
    <w:p w14:paraId="27A0565C" w14:textId="77777777" w:rsidR="00F4334B" w:rsidRPr="000D6070" w:rsidRDefault="00F4334B" w:rsidP="00377F6E">
      <w:pPr>
        <w:jc w:val="both"/>
        <w:rPr>
          <w:rFonts w:ascii="Palemonas" w:hAnsi="Palemonas"/>
        </w:rPr>
      </w:pPr>
    </w:p>
    <w:p w14:paraId="41B565D0" w14:textId="77777777" w:rsidR="005715CA" w:rsidRDefault="005715CA" w:rsidP="00377F6E">
      <w:pPr>
        <w:jc w:val="both"/>
        <w:rPr>
          <w:rFonts w:ascii="Palemonas" w:hAnsi="Palemonas"/>
        </w:rPr>
      </w:pPr>
    </w:p>
    <w:p w14:paraId="0A0D8A6B" w14:textId="24CC1D86" w:rsidR="007E482E" w:rsidRDefault="00ED4457" w:rsidP="00ED4457">
      <w:pPr>
        <w:tabs>
          <w:tab w:val="right" w:pos="9638"/>
        </w:tabs>
        <w:rPr>
          <w:rFonts w:ascii="Palemonas" w:hAnsi="Palemonas"/>
        </w:rPr>
      </w:pPr>
      <w:r>
        <w:rPr>
          <w:rFonts w:ascii="Palemonas" w:hAnsi="Palemonas"/>
        </w:rPr>
        <w:t>Meras</w:t>
      </w:r>
      <w:r>
        <w:rPr>
          <w:rFonts w:ascii="Palemonas" w:hAnsi="Palemonas"/>
        </w:rPr>
        <w:tab/>
        <w:t>Šarūnas Vaitkus</w:t>
      </w:r>
    </w:p>
    <w:sectPr w:rsidR="007E482E" w:rsidSect="00855EE3">
      <w:headerReference w:type="default" r:id="rId10"/>
      <w:headerReference w:type="first" r:id="rId11"/>
      <w:pgSz w:w="11906" w:h="16838" w:code="9"/>
      <w:pgMar w:top="1134" w:right="567" w:bottom="1134" w:left="1701" w:header="567" w:footer="284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B1A07" w14:textId="77777777" w:rsidR="00945D44" w:rsidRDefault="00945D44">
      <w:r>
        <w:separator/>
      </w:r>
    </w:p>
  </w:endnote>
  <w:endnote w:type="continuationSeparator" w:id="0">
    <w:p w14:paraId="5D990548" w14:textId="77777777" w:rsidR="00945D44" w:rsidRDefault="0094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emonas">
    <w:altName w:val="Cambria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7CCA9" w14:textId="77777777" w:rsidR="00945D44" w:rsidRDefault="00945D44">
      <w:r>
        <w:separator/>
      </w:r>
    </w:p>
  </w:footnote>
  <w:footnote w:type="continuationSeparator" w:id="0">
    <w:p w14:paraId="385975B1" w14:textId="77777777" w:rsidR="00945D44" w:rsidRDefault="00945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1552078"/>
      <w:docPartObj>
        <w:docPartGallery w:val="Page Numbers (Top of Page)"/>
        <w:docPartUnique/>
      </w:docPartObj>
    </w:sdtPr>
    <w:sdtEndPr>
      <w:rPr>
        <w:rFonts w:ascii="Palemonas" w:hAnsi="Palemonas"/>
      </w:rPr>
    </w:sdtEndPr>
    <w:sdtContent>
      <w:p w14:paraId="025DFE63" w14:textId="77777777" w:rsidR="00B90D8A" w:rsidRPr="00CE1018" w:rsidRDefault="00567574" w:rsidP="00CE1018">
        <w:pPr>
          <w:pStyle w:val="Header"/>
          <w:jc w:val="center"/>
          <w:rPr>
            <w:rFonts w:ascii="Palemonas" w:hAnsi="Palemonas"/>
          </w:rPr>
        </w:pPr>
        <w:r w:rsidRPr="00CE1018">
          <w:rPr>
            <w:rFonts w:ascii="Palemonas" w:hAnsi="Palemonas"/>
          </w:rPr>
          <w:fldChar w:fldCharType="begin"/>
        </w:r>
        <w:r w:rsidRPr="00CE1018">
          <w:rPr>
            <w:rFonts w:ascii="Palemonas" w:hAnsi="Palemonas"/>
          </w:rPr>
          <w:instrText>PAGE   \* MERGEFORMAT</w:instrText>
        </w:r>
        <w:r w:rsidRPr="00CE1018">
          <w:rPr>
            <w:rFonts w:ascii="Palemonas" w:hAnsi="Palemonas"/>
          </w:rPr>
          <w:fldChar w:fldCharType="separate"/>
        </w:r>
        <w:r w:rsidRPr="00CE1018">
          <w:rPr>
            <w:rFonts w:ascii="Palemonas" w:hAnsi="Palemonas"/>
          </w:rPr>
          <w:t>2</w:t>
        </w:r>
        <w:r w:rsidRPr="00CE1018">
          <w:rPr>
            <w:rFonts w:ascii="Palemonas" w:hAnsi="Palemonas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E0DA5" w14:textId="77777777" w:rsidR="00B90D8A" w:rsidRDefault="00B90D8A" w:rsidP="005173B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73F0"/>
    <w:multiLevelType w:val="hybridMultilevel"/>
    <w:tmpl w:val="186C569E"/>
    <w:lvl w:ilvl="0" w:tplc="1F50A6F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124DA"/>
    <w:multiLevelType w:val="hybridMultilevel"/>
    <w:tmpl w:val="54AEF7D4"/>
    <w:lvl w:ilvl="0" w:tplc="0427000F">
      <w:start w:val="1"/>
      <w:numFmt w:val="decimal"/>
      <w:lvlText w:val="%1."/>
      <w:lvlJc w:val="left"/>
      <w:pPr>
        <w:ind w:left="2018" w:hanging="360"/>
      </w:pPr>
    </w:lvl>
    <w:lvl w:ilvl="1" w:tplc="04270019" w:tentative="1">
      <w:start w:val="1"/>
      <w:numFmt w:val="lowerLetter"/>
      <w:lvlText w:val="%2."/>
      <w:lvlJc w:val="left"/>
      <w:pPr>
        <w:ind w:left="2738" w:hanging="360"/>
      </w:pPr>
    </w:lvl>
    <w:lvl w:ilvl="2" w:tplc="0427001B" w:tentative="1">
      <w:start w:val="1"/>
      <w:numFmt w:val="lowerRoman"/>
      <w:lvlText w:val="%3."/>
      <w:lvlJc w:val="right"/>
      <w:pPr>
        <w:ind w:left="3458" w:hanging="180"/>
      </w:pPr>
    </w:lvl>
    <w:lvl w:ilvl="3" w:tplc="0427000F" w:tentative="1">
      <w:start w:val="1"/>
      <w:numFmt w:val="decimal"/>
      <w:lvlText w:val="%4."/>
      <w:lvlJc w:val="left"/>
      <w:pPr>
        <w:ind w:left="4178" w:hanging="360"/>
      </w:pPr>
    </w:lvl>
    <w:lvl w:ilvl="4" w:tplc="04270019" w:tentative="1">
      <w:start w:val="1"/>
      <w:numFmt w:val="lowerLetter"/>
      <w:lvlText w:val="%5."/>
      <w:lvlJc w:val="left"/>
      <w:pPr>
        <w:ind w:left="4898" w:hanging="360"/>
      </w:pPr>
    </w:lvl>
    <w:lvl w:ilvl="5" w:tplc="0427001B" w:tentative="1">
      <w:start w:val="1"/>
      <w:numFmt w:val="lowerRoman"/>
      <w:lvlText w:val="%6."/>
      <w:lvlJc w:val="right"/>
      <w:pPr>
        <w:ind w:left="5618" w:hanging="180"/>
      </w:pPr>
    </w:lvl>
    <w:lvl w:ilvl="6" w:tplc="0427000F" w:tentative="1">
      <w:start w:val="1"/>
      <w:numFmt w:val="decimal"/>
      <w:lvlText w:val="%7."/>
      <w:lvlJc w:val="left"/>
      <w:pPr>
        <w:ind w:left="6338" w:hanging="360"/>
      </w:pPr>
    </w:lvl>
    <w:lvl w:ilvl="7" w:tplc="04270019" w:tentative="1">
      <w:start w:val="1"/>
      <w:numFmt w:val="lowerLetter"/>
      <w:lvlText w:val="%8."/>
      <w:lvlJc w:val="left"/>
      <w:pPr>
        <w:ind w:left="7058" w:hanging="360"/>
      </w:pPr>
    </w:lvl>
    <w:lvl w:ilvl="8" w:tplc="0427001B" w:tentative="1">
      <w:start w:val="1"/>
      <w:numFmt w:val="lowerRoman"/>
      <w:lvlText w:val="%9."/>
      <w:lvlJc w:val="right"/>
      <w:pPr>
        <w:ind w:left="7778" w:hanging="180"/>
      </w:pPr>
    </w:lvl>
  </w:abstractNum>
  <w:abstractNum w:abstractNumId="2" w15:restartNumberingAfterBreak="0">
    <w:nsid w:val="20910A75"/>
    <w:multiLevelType w:val="hybridMultilevel"/>
    <w:tmpl w:val="0308BA28"/>
    <w:lvl w:ilvl="0" w:tplc="DDA802C8">
      <w:start w:val="2026"/>
      <w:numFmt w:val="bullet"/>
      <w:lvlText w:val="–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93929"/>
    <w:multiLevelType w:val="multilevel"/>
    <w:tmpl w:val="0427001F"/>
    <w:styleLink w:val="Stilius1"/>
    <w:lvl w:ilvl="0">
      <w:start w:val="2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3E05B5"/>
    <w:multiLevelType w:val="hybridMultilevel"/>
    <w:tmpl w:val="0910EB70"/>
    <w:lvl w:ilvl="0" w:tplc="C8D4F372">
      <w:start w:val="2026"/>
      <w:numFmt w:val="bullet"/>
      <w:lvlText w:val="-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B7E15"/>
    <w:multiLevelType w:val="hybridMultilevel"/>
    <w:tmpl w:val="70B8BCE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D363A"/>
    <w:multiLevelType w:val="hybridMultilevel"/>
    <w:tmpl w:val="7E66A2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D7486"/>
    <w:multiLevelType w:val="hybridMultilevel"/>
    <w:tmpl w:val="F75285CA"/>
    <w:lvl w:ilvl="0" w:tplc="C26660F4">
      <w:start w:val="13"/>
      <w:numFmt w:val="bullet"/>
      <w:lvlText w:val="-"/>
      <w:lvlJc w:val="left"/>
      <w:pPr>
        <w:ind w:left="615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8" w15:restartNumberingAfterBreak="0">
    <w:nsid w:val="63086987"/>
    <w:multiLevelType w:val="multilevel"/>
    <w:tmpl w:val="0427001F"/>
    <w:numStyleLink w:val="Stilius1"/>
  </w:abstractNum>
  <w:abstractNum w:abstractNumId="9" w15:restartNumberingAfterBreak="0">
    <w:nsid w:val="69C7499E"/>
    <w:multiLevelType w:val="hybridMultilevel"/>
    <w:tmpl w:val="514C456C"/>
    <w:lvl w:ilvl="0" w:tplc="2A845898">
      <w:start w:val="11"/>
      <w:numFmt w:val="bullet"/>
      <w:lvlText w:val="–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F17770"/>
    <w:multiLevelType w:val="hybridMultilevel"/>
    <w:tmpl w:val="E50211FA"/>
    <w:lvl w:ilvl="0" w:tplc="0DBE8D1C">
      <w:start w:val="14"/>
      <w:numFmt w:val="bullet"/>
      <w:lvlText w:val="-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7309B"/>
    <w:multiLevelType w:val="hybridMultilevel"/>
    <w:tmpl w:val="CF78A46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970184">
    <w:abstractNumId w:val="1"/>
  </w:num>
  <w:num w:numId="2" w16cid:durableId="179245063">
    <w:abstractNumId w:val="0"/>
  </w:num>
  <w:num w:numId="3" w16cid:durableId="808548522">
    <w:abstractNumId w:val="11"/>
  </w:num>
  <w:num w:numId="4" w16cid:durableId="2053143762">
    <w:abstractNumId w:val="8"/>
  </w:num>
  <w:num w:numId="5" w16cid:durableId="341395088">
    <w:abstractNumId w:val="3"/>
  </w:num>
  <w:num w:numId="6" w16cid:durableId="674038597">
    <w:abstractNumId w:val="5"/>
  </w:num>
  <w:num w:numId="7" w16cid:durableId="246116440">
    <w:abstractNumId w:val="6"/>
  </w:num>
  <w:num w:numId="8" w16cid:durableId="37903416">
    <w:abstractNumId w:val="9"/>
  </w:num>
  <w:num w:numId="9" w16cid:durableId="1486703032">
    <w:abstractNumId w:val="2"/>
  </w:num>
  <w:num w:numId="10" w16cid:durableId="636229692">
    <w:abstractNumId w:val="4"/>
  </w:num>
  <w:num w:numId="11" w16cid:durableId="820779582">
    <w:abstractNumId w:val="7"/>
  </w:num>
  <w:num w:numId="12" w16cid:durableId="10328779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A46"/>
    <w:rsid w:val="00005D1A"/>
    <w:rsid w:val="0002224D"/>
    <w:rsid w:val="0002574B"/>
    <w:rsid w:val="00032F0F"/>
    <w:rsid w:val="000454F2"/>
    <w:rsid w:val="0005506F"/>
    <w:rsid w:val="00075575"/>
    <w:rsid w:val="000765E0"/>
    <w:rsid w:val="0008634F"/>
    <w:rsid w:val="0009154A"/>
    <w:rsid w:val="000A502F"/>
    <w:rsid w:val="000D1946"/>
    <w:rsid w:val="000D6070"/>
    <w:rsid w:val="000F3E3F"/>
    <w:rsid w:val="00103DE7"/>
    <w:rsid w:val="00111CF4"/>
    <w:rsid w:val="001129A2"/>
    <w:rsid w:val="00137EB7"/>
    <w:rsid w:val="00140E22"/>
    <w:rsid w:val="00144280"/>
    <w:rsid w:val="0015407E"/>
    <w:rsid w:val="00157B66"/>
    <w:rsid w:val="00163386"/>
    <w:rsid w:val="001917DB"/>
    <w:rsid w:val="001C6360"/>
    <w:rsid w:val="001F258A"/>
    <w:rsid w:val="00226723"/>
    <w:rsid w:val="00227183"/>
    <w:rsid w:val="0027020B"/>
    <w:rsid w:val="00271A46"/>
    <w:rsid w:val="002E6E02"/>
    <w:rsid w:val="002F04A8"/>
    <w:rsid w:val="003069C7"/>
    <w:rsid w:val="00315F1A"/>
    <w:rsid w:val="00317E41"/>
    <w:rsid w:val="00323996"/>
    <w:rsid w:val="003517A5"/>
    <w:rsid w:val="00353CAB"/>
    <w:rsid w:val="00377F6E"/>
    <w:rsid w:val="003802EE"/>
    <w:rsid w:val="00383085"/>
    <w:rsid w:val="0038495C"/>
    <w:rsid w:val="003940C6"/>
    <w:rsid w:val="003C373B"/>
    <w:rsid w:val="003C55A3"/>
    <w:rsid w:val="003D125F"/>
    <w:rsid w:val="003E669D"/>
    <w:rsid w:val="003F35B2"/>
    <w:rsid w:val="0041029D"/>
    <w:rsid w:val="00445817"/>
    <w:rsid w:val="00455D2E"/>
    <w:rsid w:val="00465C35"/>
    <w:rsid w:val="00466464"/>
    <w:rsid w:val="004B75D7"/>
    <w:rsid w:val="004C2850"/>
    <w:rsid w:val="004D5D7A"/>
    <w:rsid w:val="00505CEF"/>
    <w:rsid w:val="00515C3D"/>
    <w:rsid w:val="005173BF"/>
    <w:rsid w:val="0053306C"/>
    <w:rsid w:val="00543346"/>
    <w:rsid w:val="00543A0A"/>
    <w:rsid w:val="00547179"/>
    <w:rsid w:val="00554260"/>
    <w:rsid w:val="00567574"/>
    <w:rsid w:val="005715CA"/>
    <w:rsid w:val="005A191E"/>
    <w:rsid w:val="005B3D40"/>
    <w:rsid w:val="005B6F12"/>
    <w:rsid w:val="005C0ED4"/>
    <w:rsid w:val="005D09A6"/>
    <w:rsid w:val="005D683E"/>
    <w:rsid w:val="005D6E23"/>
    <w:rsid w:val="005E28D7"/>
    <w:rsid w:val="0061634E"/>
    <w:rsid w:val="0062564E"/>
    <w:rsid w:val="00656414"/>
    <w:rsid w:val="006D62F0"/>
    <w:rsid w:val="00724A78"/>
    <w:rsid w:val="0073112A"/>
    <w:rsid w:val="0073227E"/>
    <w:rsid w:val="007337D2"/>
    <w:rsid w:val="00734074"/>
    <w:rsid w:val="007720BD"/>
    <w:rsid w:val="00796997"/>
    <w:rsid w:val="007B3C5E"/>
    <w:rsid w:val="007C2BF6"/>
    <w:rsid w:val="007C39EB"/>
    <w:rsid w:val="007D1989"/>
    <w:rsid w:val="007D6006"/>
    <w:rsid w:val="007E482E"/>
    <w:rsid w:val="007F07B5"/>
    <w:rsid w:val="007F7068"/>
    <w:rsid w:val="008028B6"/>
    <w:rsid w:val="008148EB"/>
    <w:rsid w:val="00824D55"/>
    <w:rsid w:val="008255B6"/>
    <w:rsid w:val="00827AB9"/>
    <w:rsid w:val="0084336C"/>
    <w:rsid w:val="00855850"/>
    <w:rsid w:val="00855EE3"/>
    <w:rsid w:val="008562F0"/>
    <w:rsid w:val="008805D8"/>
    <w:rsid w:val="008A2DD5"/>
    <w:rsid w:val="008D3713"/>
    <w:rsid w:val="008D6457"/>
    <w:rsid w:val="008E0236"/>
    <w:rsid w:val="008E3127"/>
    <w:rsid w:val="008F7CC0"/>
    <w:rsid w:val="00945D44"/>
    <w:rsid w:val="00981726"/>
    <w:rsid w:val="009819BD"/>
    <w:rsid w:val="009A1047"/>
    <w:rsid w:val="009A2CDC"/>
    <w:rsid w:val="00A31A03"/>
    <w:rsid w:val="00A81A8A"/>
    <w:rsid w:val="00A83E0E"/>
    <w:rsid w:val="00A939DF"/>
    <w:rsid w:val="00A93EA1"/>
    <w:rsid w:val="00A95B52"/>
    <w:rsid w:val="00AA38DA"/>
    <w:rsid w:val="00AC166A"/>
    <w:rsid w:val="00AD6ABB"/>
    <w:rsid w:val="00AF78E1"/>
    <w:rsid w:val="00B16986"/>
    <w:rsid w:val="00B2466F"/>
    <w:rsid w:val="00B42205"/>
    <w:rsid w:val="00B425A9"/>
    <w:rsid w:val="00B6096F"/>
    <w:rsid w:val="00B90D8A"/>
    <w:rsid w:val="00B940D4"/>
    <w:rsid w:val="00BB7526"/>
    <w:rsid w:val="00BC049A"/>
    <w:rsid w:val="00BE66E1"/>
    <w:rsid w:val="00C378BD"/>
    <w:rsid w:val="00C51532"/>
    <w:rsid w:val="00C65F2C"/>
    <w:rsid w:val="00C67219"/>
    <w:rsid w:val="00C70BBC"/>
    <w:rsid w:val="00C95291"/>
    <w:rsid w:val="00CA5851"/>
    <w:rsid w:val="00CB7A68"/>
    <w:rsid w:val="00CD1138"/>
    <w:rsid w:val="00CD4C7A"/>
    <w:rsid w:val="00CD77BC"/>
    <w:rsid w:val="00CE1018"/>
    <w:rsid w:val="00D06632"/>
    <w:rsid w:val="00D11A7F"/>
    <w:rsid w:val="00D17C88"/>
    <w:rsid w:val="00D54E71"/>
    <w:rsid w:val="00D77401"/>
    <w:rsid w:val="00D81C85"/>
    <w:rsid w:val="00DB3DAB"/>
    <w:rsid w:val="00DB661E"/>
    <w:rsid w:val="00DC0FC7"/>
    <w:rsid w:val="00DC19A9"/>
    <w:rsid w:val="00DF2A89"/>
    <w:rsid w:val="00E115BC"/>
    <w:rsid w:val="00E57320"/>
    <w:rsid w:val="00E64EF6"/>
    <w:rsid w:val="00E71618"/>
    <w:rsid w:val="00E77A68"/>
    <w:rsid w:val="00ED4457"/>
    <w:rsid w:val="00EE6DF6"/>
    <w:rsid w:val="00EE7514"/>
    <w:rsid w:val="00F028A1"/>
    <w:rsid w:val="00F07F43"/>
    <w:rsid w:val="00F368E4"/>
    <w:rsid w:val="00F42704"/>
    <w:rsid w:val="00F428D9"/>
    <w:rsid w:val="00F4334B"/>
    <w:rsid w:val="00F5062C"/>
    <w:rsid w:val="00F7614B"/>
    <w:rsid w:val="00FA1F61"/>
    <w:rsid w:val="00FA5BE8"/>
    <w:rsid w:val="00FB0D6C"/>
    <w:rsid w:val="00FC0E0F"/>
    <w:rsid w:val="00FD1502"/>
    <w:rsid w:val="00FE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0C0C57"/>
  <w15:docId w15:val="{065B6CDB-DDCC-4414-BB5D-E0DF50B09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112A"/>
    <w:rPr>
      <w:rFonts w:eastAsia="SimSu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3112A"/>
    <w:pPr>
      <w:tabs>
        <w:tab w:val="center" w:pos="4819"/>
        <w:tab w:val="right" w:pos="9638"/>
      </w:tabs>
    </w:pPr>
  </w:style>
  <w:style w:type="paragraph" w:styleId="Header">
    <w:name w:val="header"/>
    <w:basedOn w:val="Normal"/>
    <w:link w:val="HeaderChar"/>
    <w:uiPriority w:val="99"/>
    <w:rsid w:val="0002574B"/>
    <w:pPr>
      <w:tabs>
        <w:tab w:val="center" w:pos="4819"/>
        <w:tab w:val="right" w:pos="9638"/>
      </w:tabs>
    </w:pPr>
  </w:style>
  <w:style w:type="paragraph" w:styleId="Revision">
    <w:name w:val="Revision"/>
    <w:hidden/>
    <w:uiPriority w:val="99"/>
    <w:semiHidden/>
    <w:rsid w:val="00D06632"/>
    <w:rPr>
      <w:rFonts w:eastAsia="SimSun"/>
      <w:sz w:val="24"/>
      <w:szCs w:val="24"/>
      <w:lang w:eastAsia="zh-CN"/>
    </w:rPr>
  </w:style>
  <w:style w:type="character" w:styleId="CommentReference">
    <w:name w:val="annotation reference"/>
    <w:basedOn w:val="DefaultParagraphFont"/>
    <w:rsid w:val="00D06632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66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06632"/>
    <w:rPr>
      <w:rFonts w:eastAsia="SimSun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D066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06632"/>
    <w:rPr>
      <w:rFonts w:eastAsia="SimSun"/>
      <w:b/>
      <w:bCs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B90D8A"/>
    <w:rPr>
      <w:rFonts w:eastAsia="SimSu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5D683E"/>
    <w:pPr>
      <w:ind w:left="720"/>
      <w:contextualSpacing/>
    </w:pPr>
  </w:style>
  <w:style w:type="numbering" w:customStyle="1" w:styleId="Stilius1">
    <w:name w:val="Stilius1"/>
    <w:uiPriority w:val="99"/>
    <w:rsid w:val="005B6F12"/>
    <w:pPr>
      <w:numPr>
        <w:numId w:val="5"/>
      </w:numPr>
    </w:pPr>
  </w:style>
  <w:style w:type="character" w:styleId="Hyperlink">
    <w:name w:val="Hyperlink"/>
    <w:basedOn w:val="DefaultParagraphFont"/>
    <w:rsid w:val="007337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37D2"/>
    <w:rPr>
      <w:color w:val="605E5C"/>
      <w:shd w:val="clear" w:color="auto" w:fill="E1DFDD"/>
    </w:rPr>
  </w:style>
  <w:style w:type="table" w:styleId="TableGrid">
    <w:name w:val="Table Grid"/>
    <w:basedOn w:val="TableNormal"/>
    <w:rsid w:val="001F2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5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04477e5154f94f0e9416dbe1e4a9b594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B0AD0-F369-40F3-99E7-E44832CFD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04477e5154f94f0e9416dbe1e4a9b594.dot</Template>
  <TotalTime>10</TotalTime>
  <Pages>2</Pages>
  <Words>459</Words>
  <Characters>3522</Characters>
  <Application>Microsoft Office Word</Application>
  <DocSecurity>0</DocSecurity>
  <Lines>167</Lines>
  <Paragraphs>81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PALANGOS MIESTO SAVIVALDYBĖS SMURTO ARTIMOJE APLINKOJE PREVENCIJOS KOMISIJOS SUDĖTIES PATVIRTINIMO</vt:lpstr>
    </vt:vector>
  </TitlesOfParts>
  <Manager>2026-09-11</Manager>
  <Company> 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SAVIVALDYBĖS MERO 2023 M. LIEPOS 7 D. POTVARKIO NR. M1-204 „DĖL SMURTO ARTIMOJE APLINKOJE PREVENCIJOS KOMISIJOS SUDĖTIES PATVIRTINIMO“ PAKEITIMO</dc:title>
  <dc:subject>M1-430</dc:subject>
  <dc:creator>PALANGOS MIESTO SAVIVALDYBĖS MERAS</dc:creator>
  <cp:keywords/>
  <dc:description/>
  <cp:lastModifiedBy>Ilona Pėstininkė</cp:lastModifiedBy>
  <cp:revision>4</cp:revision>
  <cp:lastPrinted>2023-07-05T05:28:00Z</cp:lastPrinted>
  <dcterms:created xsi:type="dcterms:W3CDTF">2026-09-09T10:32:00Z</dcterms:created>
  <dcterms:modified xsi:type="dcterms:W3CDTF">2026-09-11T22:56:00Z</dcterms:modified>
  <cp:category>POTVARKIS</cp:category>
</cp:coreProperties>
</file>