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BDBF7" w14:textId="764296A7"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Leidimo įrengti išorinę reklama</w:t>
      </w:r>
    </w:p>
    <w:p w14:paraId="77DCE1BB" w14:textId="716FB396"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Palangos miesto savivaldybės teritorijoje</w:t>
      </w:r>
    </w:p>
    <w:p w14:paraId="1BD199C6" w14:textId="512CC6FB"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išdavimo tvarkos aprašo</w:t>
      </w:r>
    </w:p>
    <w:p w14:paraId="53050796" w14:textId="77777777"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1 priedas</w:t>
      </w:r>
    </w:p>
    <w:p w14:paraId="7E163667" w14:textId="77777777" w:rsidR="006463D8" w:rsidRPr="006B56F2" w:rsidRDefault="006463D8" w:rsidP="006463D8">
      <w:pPr>
        <w:pStyle w:val="Pagrindinistekstas"/>
        <w:rPr>
          <w:rFonts w:ascii="Palemonas" w:hAnsi="Palemonas"/>
          <w:szCs w:val="24"/>
          <w:lang w:val="lt-LT"/>
        </w:rPr>
      </w:pPr>
    </w:p>
    <w:p w14:paraId="3531F977"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593C215F"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(juridinio asmens pavadinimas, teisinė forma arba fizinio asmens vardas, pavardė)</w:t>
      </w:r>
    </w:p>
    <w:p w14:paraId="72D91CDD"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0E3544F2"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(juridinio asmens kodas arba fizinio asmens gimimo data)</w:t>
      </w:r>
    </w:p>
    <w:p w14:paraId="2CA2B8BB"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799595FA"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(juridinio asmens buveinė arba fizinio asmens adresas korespondencijai)</w:t>
      </w:r>
    </w:p>
    <w:p w14:paraId="7AA792ED"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09BC78B9"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(telefono numeris, elektroninio pašto adresas)</w:t>
      </w:r>
    </w:p>
    <w:p w14:paraId="1E7016F8" w14:textId="77777777" w:rsidR="006463D8" w:rsidRPr="006B56F2" w:rsidRDefault="006463D8" w:rsidP="006463D8">
      <w:pPr>
        <w:pStyle w:val="Antrat2"/>
        <w:rPr>
          <w:rFonts w:ascii="Palemonas" w:hAnsi="Palemonas"/>
          <w:bCs/>
          <w:szCs w:val="24"/>
          <w:lang w:val="lt-LT"/>
        </w:rPr>
      </w:pPr>
      <w:r w:rsidRPr="006B56F2">
        <w:rPr>
          <w:rFonts w:ascii="Palemonas" w:hAnsi="Palemonas"/>
          <w:bCs/>
          <w:szCs w:val="24"/>
          <w:lang w:val="lt-LT"/>
        </w:rPr>
        <w:t>Palangos miesto savivaldybės administracijai</w:t>
      </w:r>
    </w:p>
    <w:p w14:paraId="4D2DDFB1" w14:textId="77777777" w:rsidR="006463D8" w:rsidRPr="006B56F2" w:rsidRDefault="006463D8" w:rsidP="00A32431">
      <w:pPr>
        <w:jc w:val="both"/>
        <w:rPr>
          <w:rFonts w:ascii="Palemonas" w:hAnsi="Palemonas"/>
        </w:rPr>
      </w:pPr>
    </w:p>
    <w:p w14:paraId="73EB5A98" w14:textId="77777777" w:rsidR="006463D8" w:rsidRPr="006B56F2" w:rsidRDefault="006463D8" w:rsidP="006463D8">
      <w:pPr>
        <w:jc w:val="center"/>
        <w:rPr>
          <w:rFonts w:ascii="Palemonas" w:hAnsi="Palemonas"/>
          <w:b/>
        </w:rPr>
      </w:pPr>
      <w:r w:rsidRPr="006B56F2">
        <w:rPr>
          <w:rFonts w:ascii="Palemonas" w:hAnsi="Palemonas"/>
          <w:b/>
        </w:rPr>
        <w:t>PARAIŠKA</w:t>
      </w:r>
    </w:p>
    <w:p w14:paraId="26FF7C7F" w14:textId="77777777" w:rsidR="006463D8" w:rsidRPr="006B56F2" w:rsidRDefault="006463D8" w:rsidP="006463D8">
      <w:pPr>
        <w:jc w:val="center"/>
        <w:rPr>
          <w:rFonts w:ascii="Palemonas" w:hAnsi="Palemonas"/>
          <w:sz w:val="20"/>
          <w:szCs w:val="20"/>
        </w:rPr>
      </w:pPr>
      <w:r w:rsidRPr="006B56F2">
        <w:rPr>
          <w:rFonts w:ascii="Palemonas" w:hAnsi="Palemonas"/>
          <w:sz w:val="20"/>
          <w:szCs w:val="20"/>
        </w:rPr>
        <w:t>DĖL LEIDIMO ĮRENGTI IŠORINĘ REKLAMĄ PALANGOS MIESTO SAVIVALDYBĖS TERITORIJOJE IŠDAVIMO</w:t>
      </w:r>
    </w:p>
    <w:p w14:paraId="3257D09B" w14:textId="77777777" w:rsidR="006463D8" w:rsidRPr="006B56F2" w:rsidRDefault="006463D8" w:rsidP="006463D8">
      <w:pPr>
        <w:jc w:val="center"/>
        <w:rPr>
          <w:rFonts w:ascii="Palemonas" w:hAnsi="Palemonas"/>
          <w:vertAlign w:val="subscript"/>
        </w:rPr>
      </w:pPr>
      <w:r w:rsidRPr="006B56F2">
        <w:rPr>
          <w:rFonts w:ascii="Palemonas" w:hAnsi="Palemonas"/>
          <w:vertAlign w:val="subscript"/>
        </w:rPr>
        <w:t>.....................................................</w:t>
      </w:r>
    </w:p>
    <w:p w14:paraId="6DEA942F" w14:textId="77777777" w:rsidR="006463D8" w:rsidRPr="00A32431" w:rsidRDefault="006463D8" w:rsidP="006463D8">
      <w:pPr>
        <w:jc w:val="center"/>
        <w:rPr>
          <w:rFonts w:ascii="Palemonas" w:hAnsi="Palemonas"/>
          <w:sz w:val="20"/>
          <w:szCs w:val="20"/>
        </w:rPr>
      </w:pPr>
      <w:r w:rsidRPr="00A32431">
        <w:rPr>
          <w:rFonts w:ascii="Palemonas" w:hAnsi="Palemonas"/>
          <w:sz w:val="20"/>
          <w:szCs w:val="20"/>
        </w:rPr>
        <w:t>(data)</w:t>
      </w:r>
    </w:p>
    <w:p w14:paraId="5B43D306" w14:textId="77777777" w:rsidR="006463D8" w:rsidRPr="006B56F2" w:rsidRDefault="006463D8" w:rsidP="006463D8">
      <w:pPr>
        <w:jc w:val="center"/>
        <w:rPr>
          <w:rFonts w:ascii="Palemonas" w:hAnsi="Palemonas"/>
        </w:rPr>
      </w:pPr>
      <w:r w:rsidRPr="006B56F2">
        <w:rPr>
          <w:rFonts w:ascii="Palemonas" w:hAnsi="Palemonas"/>
        </w:rPr>
        <w:t>Palanga</w:t>
      </w:r>
    </w:p>
    <w:p w14:paraId="54036213" w14:textId="77777777" w:rsidR="006463D8" w:rsidRPr="006B56F2" w:rsidRDefault="006463D8" w:rsidP="00A32431">
      <w:pPr>
        <w:jc w:val="both"/>
        <w:rPr>
          <w:rFonts w:ascii="Palemonas" w:hAnsi="Palemonas"/>
        </w:rPr>
      </w:pPr>
    </w:p>
    <w:tbl>
      <w:tblPr>
        <w:tblW w:w="9382" w:type="dxa"/>
        <w:tblInd w:w="108" w:type="dxa"/>
        <w:tblLook w:val="04A0" w:firstRow="1" w:lastRow="0" w:firstColumn="1" w:lastColumn="0" w:noHBand="0" w:noVBand="1"/>
      </w:tblPr>
      <w:tblGrid>
        <w:gridCol w:w="9492"/>
      </w:tblGrid>
      <w:tr w:rsidR="006463D8" w:rsidRPr="006B56F2" w14:paraId="6018627C" w14:textId="77777777" w:rsidTr="006463D8">
        <w:trPr>
          <w:trHeight w:val="340"/>
        </w:trPr>
        <w:tc>
          <w:tcPr>
            <w:tcW w:w="9382" w:type="dxa"/>
            <w:vAlign w:val="center"/>
            <w:hideMark/>
          </w:tcPr>
          <w:p w14:paraId="20D64507" w14:textId="7C9C0E07" w:rsidR="006463D8" w:rsidRPr="006B56F2" w:rsidRDefault="006463D8">
            <w:pPr>
              <w:ind w:firstLine="1029"/>
              <w:jc w:val="both"/>
              <w:rPr>
                <w:rFonts w:ascii="Palemonas" w:hAnsi="Palemonas"/>
              </w:rPr>
            </w:pPr>
            <w:r w:rsidRPr="006B56F2">
              <w:rPr>
                <w:rFonts w:ascii="Palemonas" w:hAnsi="Palemonas"/>
              </w:rPr>
              <w:t xml:space="preserve">Prašau išduoti </w:t>
            </w:r>
            <w:r w:rsidR="001853CE" w:rsidRPr="006B56F2">
              <w:rPr>
                <w:rFonts w:ascii="Palemonas" w:hAnsi="Palemonas"/>
              </w:rPr>
              <w:t>L</w:t>
            </w:r>
            <w:r w:rsidRPr="006B56F2">
              <w:rPr>
                <w:rFonts w:ascii="Palemonas" w:hAnsi="Palemonas"/>
              </w:rPr>
              <w:t>eidimą įrengti išorinę reklamą Palangos miesto savivaldybės teritorijoje:</w:t>
            </w:r>
          </w:p>
          <w:tbl>
            <w:tblPr>
              <w:tblW w:w="926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84"/>
              <w:gridCol w:w="2467"/>
              <w:gridCol w:w="2730"/>
              <w:gridCol w:w="3385"/>
            </w:tblGrid>
            <w:tr w:rsidR="006463D8" w:rsidRPr="006B56F2" w14:paraId="4432C0E2" w14:textId="77777777">
              <w:trPr>
                <w:cantSplit/>
                <w:trHeight w:val="330"/>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5722D404"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Išorinės reklamos įrengimo adresas, vieta</w:t>
                  </w:r>
                </w:p>
              </w:tc>
              <w:tc>
                <w:tcPr>
                  <w:tcW w:w="6115" w:type="dxa"/>
                  <w:gridSpan w:val="2"/>
                  <w:tcBorders>
                    <w:top w:val="single" w:sz="4" w:space="0" w:color="A6A6A6"/>
                    <w:left w:val="single" w:sz="4" w:space="0" w:color="A6A6A6"/>
                    <w:bottom w:val="single" w:sz="4" w:space="0" w:color="A6A6A6"/>
                    <w:right w:val="single" w:sz="4" w:space="0" w:color="A6A6A6"/>
                  </w:tcBorders>
                  <w:vAlign w:val="center"/>
                </w:tcPr>
                <w:p w14:paraId="1011E6A3" w14:textId="77777777" w:rsidR="005F1646" w:rsidRPr="006B56F2" w:rsidRDefault="005F1646">
                  <w:pPr>
                    <w:rPr>
                      <w:rFonts w:ascii="Palemonas" w:hAnsi="Palemonas"/>
                      <w:bCs/>
                      <w:iCs/>
                      <w:position w:val="-6"/>
                      <w:sz w:val="22"/>
                      <w:szCs w:val="22"/>
                    </w:rPr>
                  </w:pPr>
                </w:p>
                <w:p w14:paraId="6E2C7950" w14:textId="2F594DFE" w:rsidR="006463D8" w:rsidRPr="006B56F2" w:rsidRDefault="001136A0">
                  <w:pPr>
                    <w:rPr>
                      <w:rFonts w:ascii="Palemonas" w:hAnsi="Palemonas"/>
                      <w:bCs/>
                      <w:iCs/>
                      <w:position w:val="-6"/>
                      <w:sz w:val="22"/>
                      <w:szCs w:val="22"/>
                    </w:rPr>
                  </w:pPr>
                  <w:r w:rsidRPr="006B56F2">
                    <w:rPr>
                      <w:rFonts w:ascii="Palemonas" w:hAnsi="Palemonas"/>
                      <w:bCs/>
                      <w:iCs/>
                      <w:position w:val="-6"/>
                      <w:sz w:val="22"/>
                      <w:szCs w:val="22"/>
                    </w:rPr>
                    <w:t>_____________________________________________, Palanga</w:t>
                  </w:r>
                </w:p>
                <w:p w14:paraId="3B36E66D" w14:textId="61B62BED" w:rsidR="006463D8" w:rsidRPr="006B56F2" w:rsidRDefault="001136A0">
                  <w:pPr>
                    <w:rPr>
                      <w:rFonts w:ascii="Palemonas" w:hAnsi="Palemonas"/>
                      <w:bCs/>
                      <w:iCs/>
                      <w:position w:val="-6"/>
                      <w:sz w:val="22"/>
                      <w:szCs w:val="22"/>
                      <w:vertAlign w:val="superscript"/>
                    </w:rPr>
                  </w:pPr>
                  <w:r w:rsidRPr="006B56F2">
                    <w:rPr>
                      <w:rFonts w:ascii="Palemonas" w:hAnsi="Palemonas"/>
                      <w:bCs/>
                      <w:iCs/>
                      <w:position w:val="-6"/>
                      <w:sz w:val="22"/>
                      <w:szCs w:val="22"/>
                      <w:vertAlign w:val="superscript"/>
                    </w:rPr>
                    <w:t xml:space="preserve">                                                                    (adresas)</w:t>
                  </w:r>
                </w:p>
              </w:tc>
            </w:tr>
            <w:tr w:rsidR="001A3F0E" w:rsidRPr="006B56F2" w14:paraId="6E6E926E" w14:textId="77777777" w:rsidTr="001A3F0E">
              <w:trPr>
                <w:cantSplit/>
                <w:trHeight w:val="330"/>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6A1E7D68" w14:textId="77777777" w:rsidR="001A3F0E" w:rsidRPr="006B56F2" w:rsidRDefault="001A3F0E">
                  <w:pPr>
                    <w:spacing w:before="120" w:after="120"/>
                    <w:rPr>
                      <w:rFonts w:ascii="Palemonas" w:hAnsi="Palemonas"/>
                      <w:b/>
                      <w:sz w:val="22"/>
                      <w:szCs w:val="22"/>
                    </w:rPr>
                  </w:pPr>
                  <w:bookmarkStart w:id="0" w:name="_Hlk524334214"/>
                  <w:r w:rsidRPr="006B56F2">
                    <w:rPr>
                      <w:rFonts w:ascii="Palemonas" w:hAnsi="Palemonas"/>
                      <w:b/>
                      <w:sz w:val="22"/>
                      <w:szCs w:val="22"/>
                    </w:rPr>
                    <w:t>Išorinės reklamos įrenginio tipas</w:t>
                  </w:r>
                </w:p>
              </w:tc>
              <w:tc>
                <w:tcPr>
                  <w:tcW w:w="2730" w:type="dxa"/>
                  <w:tcBorders>
                    <w:top w:val="single" w:sz="4" w:space="0" w:color="A6A6A6"/>
                    <w:left w:val="single" w:sz="4" w:space="0" w:color="A6A6A6"/>
                    <w:bottom w:val="single" w:sz="4" w:space="0" w:color="A6A6A6"/>
                    <w:right w:val="single" w:sz="4" w:space="0" w:color="A6A6A6"/>
                  </w:tcBorders>
                  <w:vAlign w:val="center"/>
                  <w:hideMark/>
                </w:tcPr>
                <w:p w14:paraId="2EBE00C9" w14:textId="60C30795" w:rsidR="001A3F0E" w:rsidRPr="006B56F2"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iškaba</w:t>
                  </w:r>
                </w:p>
                <w:p w14:paraId="4A30D81D" w14:textId="2A47C07C" w:rsidR="001A3F0E" w:rsidRPr="006B56F2"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stendas</w:t>
                  </w:r>
                </w:p>
                <w:p w14:paraId="0E6E6DC2" w14:textId="77777777" w:rsidR="001A3F0E" w:rsidRPr="006B56F2"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tentas</w:t>
                  </w:r>
                </w:p>
              </w:tc>
              <w:tc>
                <w:tcPr>
                  <w:tcW w:w="3385" w:type="dxa"/>
                  <w:tcBorders>
                    <w:top w:val="single" w:sz="4" w:space="0" w:color="A6A6A6"/>
                    <w:left w:val="single" w:sz="4" w:space="0" w:color="A6A6A6"/>
                    <w:bottom w:val="single" w:sz="4" w:space="0" w:color="A6A6A6"/>
                    <w:right w:val="single" w:sz="4" w:space="0" w:color="A6A6A6"/>
                  </w:tcBorders>
                  <w:vAlign w:val="center"/>
                </w:tcPr>
                <w:p w14:paraId="579D0F49" w14:textId="671AE920" w:rsidR="001A3F0E"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kilnojamas skydelis</w:t>
                  </w:r>
                </w:p>
                <w:p w14:paraId="6AEC53D3" w14:textId="7C4DD551" w:rsidR="001A3F0E"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w:t>
                  </w:r>
                  <w:r>
                    <w:rPr>
                      <w:rFonts w:ascii="Palemonas" w:hAnsi="Palemonas"/>
                      <w:bCs/>
                      <w:sz w:val="22"/>
                      <w:szCs w:val="22"/>
                    </w:rPr>
                    <w:t>skaitmeninio vaizdo ekranas</w:t>
                  </w:r>
                </w:p>
                <w:p w14:paraId="3F605A22" w14:textId="0BADFA7D" w:rsidR="001A3F0E" w:rsidRPr="006B56F2" w:rsidRDefault="001A3F0E">
                  <w:pPr>
                    <w:spacing w:before="120" w:after="120" w:line="276" w:lineRule="auto"/>
                    <w:rPr>
                      <w:rFonts w:ascii="Palemonas" w:hAnsi="Palemona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w:t>
                  </w:r>
                  <w:r>
                    <w:rPr>
                      <w:rFonts w:ascii="Palemonas" w:hAnsi="Palemonas"/>
                      <w:bCs/>
                      <w:sz w:val="22"/>
                      <w:szCs w:val="22"/>
                    </w:rPr>
                    <w:t>kt.</w:t>
                  </w:r>
                </w:p>
              </w:tc>
            </w:tr>
            <w:tr w:rsidR="001A3F0E" w:rsidRPr="006B56F2" w14:paraId="4EB71924" w14:textId="77777777" w:rsidTr="001A3F0E">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22F47C20" w14:textId="77777777" w:rsidR="001A3F0E" w:rsidRPr="006B56F2" w:rsidRDefault="001A3F0E">
                  <w:pPr>
                    <w:spacing w:before="120" w:after="120"/>
                    <w:rPr>
                      <w:rFonts w:ascii="Palemonas" w:hAnsi="Palemonas"/>
                      <w:b/>
                      <w:sz w:val="22"/>
                      <w:szCs w:val="22"/>
                    </w:rPr>
                  </w:pPr>
                  <w:r w:rsidRPr="006B56F2">
                    <w:rPr>
                      <w:rFonts w:ascii="Palemonas" w:hAnsi="Palemonas"/>
                      <w:b/>
                      <w:sz w:val="22"/>
                      <w:szCs w:val="22"/>
                    </w:rPr>
                    <w:t>Išorinės reklamos įrenginys</w:t>
                  </w:r>
                </w:p>
              </w:tc>
              <w:tc>
                <w:tcPr>
                  <w:tcW w:w="2730" w:type="dxa"/>
                  <w:tcBorders>
                    <w:top w:val="single" w:sz="4" w:space="0" w:color="A6A6A6"/>
                    <w:left w:val="single" w:sz="4" w:space="0" w:color="A6A6A6"/>
                    <w:bottom w:val="single" w:sz="4" w:space="0" w:color="A6A6A6"/>
                    <w:right w:val="single" w:sz="4" w:space="0" w:color="A6A6A6"/>
                  </w:tcBorders>
                  <w:vAlign w:val="center"/>
                  <w:hideMark/>
                </w:tcPr>
                <w:p w14:paraId="3CEBD722" w14:textId="31FFDDC6" w:rsidR="001A3F0E"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vienpusis</w:t>
                  </w:r>
                </w:p>
                <w:p w14:paraId="6AD9EB22" w14:textId="738B5C76" w:rsidR="001A3F0E" w:rsidRPr="006B56F2" w:rsidRDefault="001A3F0E" w:rsidP="001A3F0E">
                  <w:pPr>
                    <w:spacing w:before="120" w:after="120"/>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dvipusis</w:t>
                  </w:r>
                </w:p>
              </w:tc>
              <w:tc>
                <w:tcPr>
                  <w:tcW w:w="3385" w:type="dxa"/>
                  <w:tcBorders>
                    <w:top w:val="single" w:sz="4" w:space="0" w:color="A6A6A6"/>
                    <w:left w:val="single" w:sz="4" w:space="0" w:color="A6A6A6"/>
                    <w:bottom w:val="single" w:sz="4" w:space="0" w:color="A6A6A6"/>
                    <w:right w:val="single" w:sz="4" w:space="0" w:color="A6A6A6"/>
                  </w:tcBorders>
                  <w:vAlign w:val="center"/>
                </w:tcPr>
                <w:p w14:paraId="38F2218B" w14:textId="14037B1A" w:rsidR="001A3F0E" w:rsidRDefault="001A3F0E">
                  <w:pPr>
                    <w:spacing w:before="120" w:after="120"/>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w:t>
                  </w:r>
                  <w:r>
                    <w:rPr>
                      <w:rFonts w:ascii="Palemonas" w:hAnsi="Palemonas"/>
                      <w:bCs/>
                      <w:sz w:val="22"/>
                      <w:szCs w:val="22"/>
                    </w:rPr>
                    <w:t>kintamo vaizdo ekranas</w:t>
                  </w:r>
                </w:p>
                <w:p w14:paraId="015C5860" w14:textId="7A6D8CC5" w:rsidR="001A3F0E" w:rsidRPr="006B56F2" w:rsidRDefault="001A3F0E">
                  <w:pPr>
                    <w:spacing w:before="120" w:after="120"/>
                    <w:rPr>
                      <w:rFonts w:ascii="Palemonas" w:hAnsi="Palemonas"/>
                      <w:bCs/>
                      <w:sz w:val="22"/>
                      <w:szCs w:val="22"/>
                    </w:rPr>
                  </w:pPr>
                  <w:r w:rsidRPr="006B56F2">
                    <w:rPr>
                      <w:rFonts w:ascii="Palemonas" w:hAnsi="Palemonas"/>
                      <w:bCs/>
                      <w:sz w:val="22"/>
                      <w:szCs w:val="22"/>
                    </w:rPr>
                    <w:sym w:font="Wingdings" w:char="F06F"/>
                  </w:r>
                  <w:r>
                    <w:rPr>
                      <w:rFonts w:ascii="Palemonas" w:hAnsi="Palemonas"/>
                      <w:bCs/>
                      <w:sz w:val="22"/>
                      <w:szCs w:val="22"/>
                    </w:rPr>
                    <w:t xml:space="preserve">  nekintančio vaizdo ekranas</w:t>
                  </w:r>
                </w:p>
              </w:tc>
            </w:tr>
            <w:bookmarkEnd w:id="0"/>
            <w:tr w:rsidR="006463D8" w:rsidRPr="006B56F2" w14:paraId="155BAA96"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614C51BE"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Išorinės reklamos plotas</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47E8DF42"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t>plotas (kv. m):</w:t>
                  </w:r>
                </w:p>
                <w:p w14:paraId="4BC9BCC5"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t>matmenys:</w:t>
                  </w:r>
                </w:p>
              </w:tc>
            </w:tr>
            <w:tr w:rsidR="006463D8" w:rsidRPr="006B56F2" w14:paraId="6151628D"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78ABE7DF"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Išorinės reklamos skleidimo laikotarpis</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75EB5CBB" w14:textId="77777777" w:rsidR="006463D8" w:rsidRPr="006B56F2" w:rsidRDefault="006463D8">
                  <w:pPr>
                    <w:rPr>
                      <w:rFonts w:ascii="Palemonas" w:hAnsi="Palemonas"/>
                      <w:sz w:val="22"/>
                      <w:szCs w:val="22"/>
                    </w:rPr>
                  </w:pPr>
                  <w:r w:rsidRPr="006B56F2">
                    <w:rPr>
                      <w:rFonts w:ascii="Palemonas" w:hAnsi="Palemonas"/>
                      <w:sz w:val="22"/>
                      <w:szCs w:val="22"/>
                    </w:rPr>
                    <w:t xml:space="preserve">nuo                                  iki       </w:t>
                  </w:r>
                </w:p>
              </w:tc>
            </w:tr>
            <w:tr w:rsidR="006463D8" w:rsidRPr="006B56F2" w14:paraId="173BE5BA"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0A3E955D" w14:textId="581C528F" w:rsidR="006463D8" w:rsidRPr="006B56F2" w:rsidRDefault="001136A0">
                  <w:pPr>
                    <w:spacing w:before="120" w:after="120"/>
                    <w:rPr>
                      <w:rFonts w:ascii="Palemonas" w:hAnsi="Palemonas"/>
                      <w:b/>
                      <w:sz w:val="22"/>
                      <w:szCs w:val="22"/>
                    </w:rPr>
                  </w:pPr>
                  <w:r w:rsidRPr="006B56F2">
                    <w:rPr>
                      <w:rFonts w:ascii="Palemonas" w:hAnsi="Palemonas"/>
                      <w:b/>
                      <w:sz w:val="22"/>
                      <w:szCs w:val="22"/>
                    </w:rPr>
                    <w:t>Galiojančio</w:t>
                  </w:r>
                  <w:r w:rsidR="006463D8" w:rsidRPr="006B56F2">
                    <w:rPr>
                      <w:rFonts w:ascii="Palemonas" w:hAnsi="Palemonas"/>
                      <w:b/>
                      <w:sz w:val="22"/>
                      <w:szCs w:val="22"/>
                    </w:rPr>
                    <w:t xml:space="preserve"> </w:t>
                  </w:r>
                  <w:r w:rsidR="001853CE" w:rsidRPr="006B56F2">
                    <w:rPr>
                      <w:rFonts w:ascii="Palemonas" w:hAnsi="Palemonas"/>
                      <w:b/>
                      <w:sz w:val="22"/>
                      <w:szCs w:val="22"/>
                    </w:rPr>
                    <w:t>L</w:t>
                  </w:r>
                  <w:r w:rsidR="006463D8" w:rsidRPr="006B56F2">
                    <w:rPr>
                      <w:rFonts w:ascii="Palemonas" w:hAnsi="Palemonas"/>
                      <w:b/>
                      <w:sz w:val="22"/>
                      <w:szCs w:val="22"/>
                    </w:rPr>
                    <w:t xml:space="preserve">eidimo numeris, jo išdavimo data </w:t>
                  </w:r>
                  <w:r w:rsidR="006463D8" w:rsidRPr="006B56F2">
                    <w:rPr>
                      <w:rFonts w:ascii="Palemonas" w:hAnsi="Palemonas"/>
                      <w:sz w:val="18"/>
                      <w:szCs w:val="18"/>
                    </w:rPr>
                    <w:t>(</w:t>
                  </w:r>
                  <w:r w:rsidR="008D3973">
                    <w:rPr>
                      <w:rFonts w:ascii="Palemonas" w:hAnsi="Palemonas"/>
                      <w:sz w:val="18"/>
                      <w:szCs w:val="18"/>
                    </w:rPr>
                    <w:t xml:space="preserve">paraiška teikiama </w:t>
                  </w:r>
                  <w:r w:rsidR="00EF387A" w:rsidRPr="006454F2">
                    <w:rPr>
                      <w:rFonts w:ascii="Palemonas" w:hAnsi="Palemonas"/>
                      <w:sz w:val="18"/>
                      <w:szCs w:val="18"/>
                    </w:rPr>
                    <w:t>ne vėliau kaip prieš 20 darbo dienų</w:t>
                  </w:r>
                  <w:r w:rsidR="006454F2">
                    <w:rPr>
                      <w:rFonts w:ascii="Palemonas" w:hAnsi="Palemonas"/>
                      <w:sz w:val="18"/>
                      <w:szCs w:val="18"/>
                    </w:rPr>
                    <w:t xml:space="preserve"> iki</w:t>
                  </w:r>
                  <w:r w:rsidR="006463D8" w:rsidRPr="006B56F2">
                    <w:rPr>
                      <w:rFonts w:ascii="Palemonas" w:hAnsi="Palemonas"/>
                      <w:sz w:val="18"/>
                      <w:szCs w:val="18"/>
                    </w:rPr>
                    <w:t xml:space="preserve"> turimo </w:t>
                  </w:r>
                  <w:r w:rsidR="001853CE" w:rsidRPr="006B56F2">
                    <w:rPr>
                      <w:rFonts w:ascii="Palemonas" w:hAnsi="Palemonas"/>
                      <w:sz w:val="18"/>
                      <w:szCs w:val="18"/>
                    </w:rPr>
                    <w:t>L</w:t>
                  </w:r>
                  <w:r w:rsidR="006463D8" w:rsidRPr="006B56F2">
                    <w:rPr>
                      <w:rFonts w:ascii="Palemonas" w:hAnsi="Palemonas"/>
                      <w:sz w:val="18"/>
                      <w:szCs w:val="18"/>
                    </w:rPr>
                    <w:t xml:space="preserve">eidimo galiojimo </w:t>
                  </w:r>
                  <w:r w:rsidR="006454F2">
                    <w:rPr>
                      <w:rFonts w:ascii="Palemonas" w:hAnsi="Palemonas"/>
                      <w:sz w:val="18"/>
                      <w:szCs w:val="18"/>
                    </w:rPr>
                    <w:t>pabaigos</w:t>
                  </w:r>
                  <w:r w:rsidR="006463D8" w:rsidRPr="006B56F2">
                    <w:rPr>
                      <w:rFonts w:ascii="Palemonas" w:hAnsi="Palemonas"/>
                      <w:sz w:val="18"/>
                      <w:szCs w:val="18"/>
                    </w:rPr>
                    <w:t xml:space="preserve"> ir </w:t>
                  </w:r>
                  <w:r w:rsidR="006454F2">
                    <w:rPr>
                      <w:rFonts w:ascii="Palemonas" w:hAnsi="Palemonas"/>
                      <w:sz w:val="18"/>
                      <w:szCs w:val="18"/>
                    </w:rPr>
                    <w:t xml:space="preserve">kai </w:t>
                  </w:r>
                  <w:r w:rsidR="00D12405" w:rsidRPr="006B56F2">
                    <w:rPr>
                      <w:rFonts w:ascii="Palemonas" w:hAnsi="Palemonas"/>
                      <w:sz w:val="18"/>
                      <w:szCs w:val="18"/>
                    </w:rPr>
                    <w:t>reklamos davėjas</w:t>
                  </w:r>
                  <w:r w:rsidR="006463D8" w:rsidRPr="006B56F2">
                    <w:rPr>
                      <w:rFonts w:ascii="Palemonas" w:hAnsi="Palemonas"/>
                      <w:sz w:val="18"/>
                      <w:szCs w:val="18"/>
                    </w:rPr>
                    <w:t xml:space="preserve"> nori gauti naują </w:t>
                  </w:r>
                  <w:r w:rsidR="001853CE" w:rsidRPr="006B56F2">
                    <w:rPr>
                      <w:rFonts w:ascii="Palemonas" w:hAnsi="Palemonas"/>
                      <w:sz w:val="18"/>
                      <w:szCs w:val="18"/>
                    </w:rPr>
                    <w:t>L</w:t>
                  </w:r>
                  <w:r w:rsidR="006463D8" w:rsidRPr="006B56F2">
                    <w:rPr>
                      <w:rFonts w:ascii="Palemonas" w:hAnsi="Palemonas"/>
                      <w:sz w:val="18"/>
                      <w:szCs w:val="18"/>
                    </w:rPr>
                    <w:t>eidimą)</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1DF4D7F8" w14:textId="01C6A3B6" w:rsidR="006463D8" w:rsidRPr="006B56F2" w:rsidRDefault="001853CE">
                  <w:pPr>
                    <w:spacing w:before="120" w:after="120"/>
                    <w:rPr>
                      <w:rFonts w:ascii="Palemonas" w:hAnsi="Palemonas"/>
                      <w:bCs/>
                      <w:sz w:val="22"/>
                      <w:szCs w:val="22"/>
                    </w:rPr>
                  </w:pPr>
                  <w:r w:rsidRPr="006B56F2">
                    <w:rPr>
                      <w:rFonts w:ascii="Palemonas" w:hAnsi="Palemonas"/>
                      <w:bCs/>
                      <w:sz w:val="22"/>
                      <w:szCs w:val="22"/>
                    </w:rPr>
                    <w:t>L</w:t>
                  </w:r>
                  <w:r w:rsidR="006463D8" w:rsidRPr="006B56F2">
                    <w:rPr>
                      <w:rFonts w:ascii="Palemonas" w:hAnsi="Palemonas"/>
                      <w:bCs/>
                      <w:sz w:val="22"/>
                      <w:szCs w:val="22"/>
                    </w:rPr>
                    <w:t>eidimo numeris:</w:t>
                  </w:r>
                </w:p>
                <w:p w14:paraId="550E0DFF"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t>išdavimo data:</w:t>
                  </w:r>
                </w:p>
              </w:tc>
            </w:tr>
            <w:tr w:rsidR="006463D8" w:rsidRPr="006B56F2" w14:paraId="22AF9794"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6FE8CE3C" w14:textId="77777777" w:rsidR="006463D8" w:rsidRPr="006B56F2" w:rsidRDefault="006463D8">
                  <w:pPr>
                    <w:spacing w:before="120" w:after="120"/>
                    <w:rPr>
                      <w:rFonts w:ascii="Palemonas" w:hAnsi="Palemonas"/>
                      <w:sz w:val="22"/>
                      <w:szCs w:val="22"/>
                    </w:rPr>
                  </w:pPr>
                  <w:r w:rsidRPr="006B56F2">
                    <w:rPr>
                      <w:rFonts w:ascii="Palemonas" w:hAnsi="Palemonas"/>
                      <w:b/>
                      <w:sz w:val="22"/>
                      <w:szCs w:val="22"/>
                    </w:rPr>
                    <w:t>Tipinio projekto numeris</w:t>
                  </w:r>
                  <w:r w:rsidRPr="006B56F2">
                    <w:rPr>
                      <w:rFonts w:ascii="Palemonas" w:hAnsi="Palemonas"/>
                      <w:sz w:val="22"/>
                      <w:szCs w:val="22"/>
                    </w:rPr>
                    <w:t xml:space="preserve"> </w:t>
                  </w:r>
                  <w:r w:rsidRPr="006B56F2">
                    <w:rPr>
                      <w:rFonts w:ascii="Palemonas" w:hAnsi="Palemonas"/>
                      <w:sz w:val="18"/>
                      <w:szCs w:val="18"/>
                    </w:rPr>
                    <w:t>(jei išorinė reklama įrengiama pagal tipinį projektą)</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513CC071" w14:textId="2FD47C2E" w:rsidR="006463D8" w:rsidRPr="006B56F2" w:rsidRDefault="006463D8">
                  <w:pPr>
                    <w:spacing w:before="120" w:after="120"/>
                    <w:rPr>
                      <w:rFonts w:ascii="Palemonas" w:hAnsi="Palemonas"/>
                      <w:b/>
                      <w:bCs/>
                      <w:sz w:val="22"/>
                      <w:szCs w:val="22"/>
                    </w:rPr>
                  </w:pPr>
                </w:p>
              </w:tc>
            </w:tr>
            <w:tr w:rsidR="006463D8" w:rsidRPr="006B56F2" w14:paraId="3FA859BF"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4556CB27"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 xml:space="preserve">Administracijos pranešimus pageidauju gauti </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2DBC6E76"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tiesiogiai</w:t>
                  </w:r>
                </w:p>
                <w:p w14:paraId="135BB12A" w14:textId="5D9BF5B1" w:rsidR="006463D8" w:rsidRPr="006B56F2" w:rsidRDefault="006463D8" w:rsidP="001136A0">
                  <w:pPr>
                    <w:spacing w:before="120" w:after="120"/>
                    <w:rPr>
                      <w:rFonts w:ascii="Palemonas" w:hAnsi="Palemona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per atstumą (el. paštu arba registruotu laišku)</w:t>
                  </w:r>
                </w:p>
              </w:tc>
            </w:tr>
            <w:tr w:rsidR="006463D8" w:rsidRPr="006B56F2" w14:paraId="4B952909" w14:textId="77777777">
              <w:trPr>
                <w:cantSplit/>
              </w:trPr>
              <w:tc>
                <w:tcPr>
                  <w:tcW w:w="9266" w:type="dxa"/>
                  <w:gridSpan w:val="4"/>
                  <w:tcBorders>
                    <w:top w:val="single" w:sz="4" w:space="0" w:color="A6A6A6"/>
                    <w:left w:val="single" w:sz="4" w:space="0" w:color="A6A6A6"/>
                    <w:bottom w:val="single" w:sz="4" w:space="0" w:color="A6A6A6"/>
                    <w:right w:val="single" w:sz="4" w:space="0" w:color="A6A6A6"/>
                  </w:tcBorders>
                  <w:vAlign w:val="center"/>
                  <w:hideMark/>
                </w:tcPr>
                <w:p w14:paraId="3887C4C9" w14:textId="77777777" w:rsidR="006463D8" w:rsidRPr="006B56F2" w:rsidRDefault="006463D8">
                  <w:pPr>
                    <w:spacing w:before="120" w:after="120"/>
                    <w:rPr>
                      <w:rFonts w:ascii="Palemonas" w:hAnsi="Palemonas"/>
                      <w:b/>
                      <w:bCs/>
                      <w:sz w:val="22"/>
                      <w:szCs w:val="22"/>
                    </w:rPr>
                  </w:pPr>
                  <w:r w:rsidRPr="006B56F2">
                    <w:rPr>
                      <w:rFonts w:ascii="Palemonas" w:hAnsi="Palemonas"/>
                      <w:b/>
                      <w:bCs/>
                      <w:sz w:val="22"/>
                      <w:szCs w:val="22"/>
                    </w:rPr>
                    <w:t>PRIDEDAMA:</w:t>
                  </w:r>
                </w:p>
              </w:tc>
            </w:tr>
            <w:tr w:rsidR="006463D8" w:rsidRPr="006B56F2" w14:paraId="7C43018D"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34542C31"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1C301930"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Fizinio asmens dokumento kopija, ____ lapai (-ų).</w:t>
                  </w:r>
                </w:p>
              </w:tc>
            </w:tr>
            <w:tr w:rsidR="006463D8" w:rsidRPr="006B56F2" w14:paraId="5B00E1DA"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319F8A7D"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5090B873" w14:textId="5DB9A544" w:rsidR="006463D8" w:rsidRPr="006B56F2" w:rsidRDefault="006463D8">
                  <w:pPr>
                    <w:spacing w:before="120" w:after="120"/>
                    <w:jc w:val="both"/>
                    <w:rPr>
                      <w:rFonts w:ascii="Palemonas" w:hAnsi="Palemonas"/>
                      <w:sz w:val="22"/>
                      <w:szCs w:val="22"/>
                    </w:rPr>
                  </w:pPr>
                  <w:r w:rsidRPr="006B56F2">
                    <w:rPr>
                      <w:rFonts w:ascii="Palemonas" w:hAnsi="Palemonas"/>
                      <w:sz w:val="22"/>
                      <w:szCs w:val="22"/>
                    </w:rPr>
                    <w:t>Išorinės reklamos įrengimo projektas, ____ lapai (-ų).</w:t>
                  </w:r>
                </w:p>
              </w:tc>
            </w:tr>
            <w:tr w:rsidR="006463D8" w:rsidRPr="006B56F2" w14:paraId="12421FDB"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4BE54C60"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lastRenderedPageBreak/>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36AFD318"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 xml:space="preserve">Statybą leidžiančio dokumento kopija </w:t>
                  </w:r>
                  <w:r w:rsidRPr="006B56F2">
                    <w:rPr>
                      <w:rFonts w:ascii="Palemonas" w:hAnsi="Palemonas"/>
                      <w:sz w:val="18"/>
                      <w:szCs w:val="18"/>
                    </w:rPr>
                    <w:t>(jei reklaminiam įrenginiui, ant kurio numatoma skleisti išorinę reklamą, statyti ar įrengti yra privalomas šis dokumentas)</w:t>
                  </w:r>
                  <w:r w:rsidRPr="006B56F2">
                    <w:rPr>
                      <w:rFonts w:ascii="Palemonas" w:hAnsi="Palemonas"/>
                      <w:sz w:val="22"/>
                      <w:szCs w:val="22"/>
                    </w:rPr>
                    <w:t>, ____ lapai (-ų).</w:t>
                  </w:r>
                </w:p>
              </w:tc>
            </w:tr>
            <w:tr w:rsidR="006463D8" w:rsidRPr="006B56F2" w14:paraId="2F56C46D"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0DCCC9C3"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0464EFF9"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 xml:space="preserve">Dokumentas, patvirtinantis Savivaldybės sutikimą įrengti išorinę reklamą </w:t>
                  </w:r>
                  <w:r w:rsidRPr="006B56F2">
                    <w:rPr>
                      <w:rFonts w:ascii="Palemonas" w:hAnsi="Palemonas"/>
                      <w:sz w:val="18"/>
                      <w:szCs w:val="18"/>
                    </w:rPr>
                    <w:t>(jei žemė, statiniai, įrenginiai ar kiti objektai, ant kurių numatoma įrengti išorinę reklamą, priklauso Savivaldybei nuosavybės teise ar yra valdomi patikėjimo teise)</w:t>
                  </w:r>
                  <w:r w:rsidRPr="006B56F2">
                    <w:rPr>
                      <w:rFonts w:ascii="Palemonas" w:hAnsi="Palemonas"/>
                      <w:sz w:val="22"/>
                      <w:szCs w:val="22"/>
                    </w:rPr>
                    <w:t>, ____ lapai (-ų).</w:t>
                  </w:r>
                </w:p>
              </w:tc>
            </w:tr>
            <w:tr w:rsidR="006463D8" w:rsidRPr="006B56F2" w14:paraId="4725C42F"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2EBA6071"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3F129688" w14:textId="77777777" w:rsidR="006463D8" w:rsidRPr="006B56F2" w:rsidRDefault="006463D8">
                  <w:pPr>
                    <w:pStyle w:val="Pagrindinistekstas"/>
                    <w:spacing w:before="120" w:after="120"/>
                    <w:rPr>
                      <w:rFonts w:ascii="Palemonas" w:hAnsi="Palemonas"/>
                      <w:sz w:val="22"/>
                      <w:szCs w:val="22"/>
                      <w:lang w:val="lt-LT"/>
                    </w:rPr>
                  </w:pPr>
                  <w:r w:rsidRPr="006B56F2">
                    <w:rPr>
                      <w:rFonts w:ascii="Palemonas" w:hAnsi="Palemonas"/>
                      <w:sz w:val="22"/>
                      <w:szCs w:val="22"/>
                      <w:lang w:val="lt-LT"/>
                    </w:rPr>
                    <w:t>Dokumentų, patvirtinančių žemės, statinių, įrenginių ar kitų objektų, ant kurių įrengiama išorinė reklama, nuosavybės teise ar kitais teisėtais pagrindais valdančio asmens sutikimą, kopija, ____ lapai (-ų).</w:t>
                  </w:r>
                </w:p>
              </w:tc>
            </w:tr>
            <w:tr w:rsidR="006463D8" w:rsidRPr="006B56F2" w14:paraId="3715CF6F"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0EE424AE"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15FE660" w14:textId="17F21626" w:rsidR="006463D8" w:rsidRPr="006B56F2" w:rsidRDefault="006463D8">
                  <w:pPr>
                    <w:pStyle w:val="Pagrindinistekstas"/>
                    <w:spacing w:before="120" w:after="120"/>
                    <w:rPr>
                      <w:rFonts w:ascii="Palemonas" w:hAnsi="Palemonas"/>
                      <w:sz w:val="22"/>
                      <w:szCs w:val="22"/>
                      <w:lang w:val="lt-LT"/>
                    </w:rPr>
                  </w:pPr>
                  <w:r w:rsidRPr="006B56F2">
                    <w:rPr>
                      <w:rFonts w:ascii="Palemonas" w:hAnsi="Palemonas"/>
                      <w:sz w:val="22"/>
                      <w:szCs w:val="22"/>
                      <w:lang w:val="lt-LT"/>
                    </w:rPr>
                    <w:t xml:space="preserve">Nuosavybės teisę patvirtinančio dokumento kopija, kai </w:t>
                  </w:r>
                  <w:r w:rsidR="00D12405" w:rsidRPr="006B56F2">
                    <w:rPr>
                      <w:rFonts w:ascii="Palemonas" w:hAnsi="Palemonas"/>
                      <w:sz w:val="22"/>
                      <w:szCs w:val="22"/>
                      <w:lang w:val="lt-LT"/>
                    </w:rPr>
                    <w:t>reklamos davėjas</w:t>
                  </w:r>
                  <w:r w:rsidRPr="006B56F2">
                    <w:rPr>
                      <w:rFonts w:ascii="Palemonas" w:hAnsi="Palemonas"/>
                      <w:sz w:val="22"/>
                      <w:szCs w:val="22"/>
                      <w:lang w:val="lt-LT"/>
                    </w:rPr>
                    <w:t xml:space="preserve"> yra žemės, statinių, įrenginių ar kitų objektų, ant kurių įrengiama išorinė reklama, savininkas, ____ lapai (-ų).</w:t>
                  </w:r>
                </w:p>
              </w:tc>
            </w:tr>
            <w:tr w:rsidR="006463D8" w:rsidRPr="006B56F2" w14:paraId="6895E5F2"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5AC3B801"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2176E0AC" w14:textId="77777777" w:rsidR="006463D8" w:rsidRPr="006B56F2" w:rsidRDefault="006463D8">
                  <w:pPr>
                    <w:spacing w:before="120" w:after="120"/>
                    <w:rPr>
                      <w:rFonts w:ascii="Palemonas" w:hAnsi="Palemonas"/>
                      <w:sz w:val="22"/>
                      <w:szCs w:val="22"/>
                    </w:rPr>
                  </w:pPr>
                  <w:r w:rsidRPr="006B56F2">
                    <w:rPr>
                      <w:rFonts w:ascii="Palemonas" w:hAnsi="Palemonas"/>
                      <w:sz w:val="22"/>
                      <w:szCs w:val="22"/>
                    </w:rPr>
                    <w:t xml:space="preserve">Prekių ženklo registracijos liudijimo ar paraiškos įregistruoti prekių ženklą priėmimo pažymos kopija </w:t>
                  </w:r>
                  <w:r w:rsidRPr="006B56F2">
                    <w:rPr>
                      <w:rFonts w:ascii="Palemonas" w:hAnsi="Palemonas"/>
                      <w:sz w:val="18"/>
                      <w:szCs w:val="18"/>
                    </w:rPr>
                    <w:t>(jei numatyta šį ženklą naudoti išorinėje reklamoje)</w:t>
                  </w:r>
                  <w:r w:rsidRPr="006B56F2">
                    <w:rPr>
                      <w:rFonts w:ascii="Palemonas" w:hAnsi="Palemonas"/>
                      <w:sz w:val="22"/>
                      <w:szCs w:val="22"/>
                    </w:rPr>
                    <w:t>, ____ lapai (-ų).</w:t>
                  </w:r>
                </w:p>
              </w:tc>
            </w:tr>
            <w:tr w:rsidR="006463D8" w:rsidRPr="006B56F2" w14:paraId="30D6CDD9"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59A36F58"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DF37B87"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 xml:space="preserve">Objektus eksploatuojančių subjektų rašytiniai sutikimai </w:t>
                  </w:r>
                  <w:r w:rsidRPr="006B56F2">
                    <w:rPr>
                      <w:rFonts w:ascii="Palemonas" w:hAnsi="Palemonas"/>
                      <w:sz w:val="18"/>
                      <w:szCs w:val="18"/>
                    </w:rPr>
                    <w:t>(jei išorinė reklama įrengiama ant stulpų, lynų ar kitokių konstrukcijų, esančių virš gatvių)</w:t>
                  </w:r>
                  <w:r w:rsidRPr="006B56F2">
                    <w:rPr>
                      <w:rFonts w:ascii="Palemonas" w:hAnsi="Palemonas"/>
                      <w:sz w:val="22"/>
                      <w:szCs w:val="22"/>
                    </w:rPr>
                    <w:t>, ____ lapai (-ų).</w:t>
                  </w:r>
                </w:p>
              </w:tc>
            </w:tr>
            <w:tr w:rsidR="006463D8" w:rsidRPr="006B56F2" w14:paraId="555349FB"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3BA3D593"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174536C8" w14:textId="519813D0" w:rsidR="006463D8" w:rsidRPr="006B56F2" w:rsidRDefault="006463D8">
                  <w:pPr>
                    <w:spacing w:before="120" w:after="120"/>
                    <w:jc w:val="both"/>
                    <w:rPr>
                      <w:rFonts w:ascii="Palemonas" w:hAnsi="Palemonas"/>
                      <w:sz w:val="22"/>
                      <w:szCs w:val="22"/>
                    </w:rPr>
                  </w:pPr>
                  <w:r w:rsidRPr="006B56F2">
                    <w:rPr>
                      <w:rFonts w:ascii="Palemonas" w:hAnsi="Palemonas"/>
                      <w:sz w:val="22"/>
                      <w:szCs w:val="22"/>
                    </w:rPr>
                    <w:t>Už kultūros paveldo objekto apsaugą atsakingos institucijos</w:t>
                  </w:r>
                  <w:r w:rsidRPr="006B56F2">
                    <w:t xml:space="preserve"> s</w:t>
                  </w:r>
                  <w:r w:rsidRPr="006B56F2">
                    <w:rPr>
                      <w:rFonts w:ascii="Palemonas" w:hAnsi="Palemonas"/>
                      <w:sz w:val="22"/>
                      <w:szCs w:val="22"/>
                    </w:rPr>
                    <w:t xml:space="preserve">utikimas </w:t>
                  </w:r>
                  <w:r w:rsidRPr="006B56F2">
                    <w:rPr>
                      <w:rFonts w:ascii="Palemonas" w:hAnsi="Palemonas"/>
                      <w:sz w:val="18"/>
                      <w:szCs w:val="18"/>
                    </w:rPr>
                    <w:t xml:space="preserve">(jei išorinė reklama įrengiama kultūros paveldo objekte, jo teritorijoje ir </w:t>
                  </w:r>
                  <w:r w:rsidR="006C26BC">
                    <w:rPr>
                      <w:rFonts w:ascii="Palemonas" w:hAnsi="Palemonas"/>
                      <w:sz w:val="18"/>
                      <w:szCs w:val="18"/>
                    </w:rPr>
                    <w:t>(</w:t>
                  </w:r>
                  <w:r w:rsidRPr="006B56F2">
                    <w:rPr>
                      <w:rFonts w:ascii="Palemonas" w:hAnsi="Palemonas"/>
                      <w:sz w:val="18"/>
                      <w:szCs w:val="18"/>
                    </w:rPr>
                    <w:t>ar</w:t>
                  </w:r>
                  <w:r w:rsidR="006C26BC">
                    <w:rPr>
                      <w:rFonts w:ascii="Palemonas" w:hAnsi="Palemonas"/>
                      <w:sz w:val="18"/>
                      <w:szCs w:val="18"/>
                    </w:rPr>
                    <w:t>)</w:t>
                  </w:r>
                  <w:r w:rsidRPr="006B56F2">
                    <w:rPr>
                      <w:rFonts w:ascii="Palemonas" w:hAnsi="Palemonas"/>
                      <w:sz w:val="18"/>
                      <w:szCs w:val="18"/>
                    </w:rPr>
                    <w:t xml:space="preserve"> apsaugos zonoje)</w:t>
                  </w:r>
                  <w:r w:rsidRPr="006B56F2">
                    <w:rPr>
                      <w:rFonts w:ascii="Palemonas" w:hAnsi="Palemonas"/>
                      <w:sz w:val="22"/>
                      <w:szCs w:val="22"/>
                    </w:rPr>
                    <w:t>, ____ lapai (-ų).</w:t>
                  </w:r>
                </w:p>
              </w:tc>
            </w:tr>
            <w:tr w:rsidR="006463D8" w:rsidRPr="006B56F2" w14:paraId="3E259DEF"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774A0C47"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EC607C9" w14:textId="77777777" w:rsidR="006463D8" w:rsidRPr="006B56F2" w:rsidRDefault="006463D8">
                  <w:pPr>
                    <w:spacing w:before="120" w:after="120"/>
                    <w:rPr>
                      <w:rFonts w:ascii="Palemonas" w:hAnsi="Palemonas"/>
                      <w:sz w:val="22"/>
                      <w:szCs w:val="22"/>
                    </w:rPr>
                  </w:pPr>
                  <w:r w:rsidRPr="006B56F2">
                    <w:rPr>
                      <w:rFonts w:ascii="Palemonas" w:hAnsi="Palemonas"/>
                    </w:rPr>
                    <w:t>Saugomų teritorijų direkcijos arba Aplinkos apsaugos departamento, kai saugomoje teritorijoje nėra įsteigtos saugomų teritorijų direkcijos, s</w:t>
                  </w:r>
                  <w:r w:rsidRPr="006B56F2">
                    <w:rPr>
                      <w:rFonts w:ascii="Palemonas" w:hAnsi="Palemonas"/>
                      <w:sz w:val="22"/>
                      <w:szCs w:val="22"/>
                    </w:rPr>
                    <w:t xml:space="preserve">utikimas </w:t>
                  </w:r>
                  <w:r w:rsidRPr="006B56F2">
                    <w:rPr>
                      <w:rFonts w:ascii="Palemonas" w:hAnsi="Palemonas"/>
                      <w:sz w:val="18"/>
                      <w:szCs w:val="18"/>
                    </w:rPr>
                    <w:t>(jei išorinė reklama įrengiama saugomoje teritorijoje)</w:t>
                  </w:r>
                  <w:r w:rsidRPr="006B56F2">
                    <w:rPr>
                      <w:rFonts w:ascii="Palemonas" w:hAnsi="Palemonas"/>
                      <w:sz w:val="22"/>
                      <w:szCs w:val="22"/>
                    </w:rPr>
                    <w:t>, ____ lapai (-ų).</w:t>
                  </w:r>
                </w:p>
              </w:tc>
            </w:tr>
            <w:tr w:rsidR="006463D8" w:rsidRPr="006B56F2" w14:paraId="44441F5A"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4428B3AA" w14:textId="77777777" w:rsidR="006463D8" w:rsidRPr="006B56F2" w:rsidRDefault="006463D8">
                  <w:pPr>
                    <w:spacing w:before="120" w:after="120"/>
                    <w:jc w:val="center"/>
                    <w:rPr>
                      <w:rFonts w:ascii="Palemonas" w:hAnsi="Palemona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881526D" w14:textId="523CE090" w:rsidR="006463D8" w:rsidRPr="006B56F2" w:rsidRDefault="006463D8">
                  <w:pPr>
                    <w:spacing w:before="120" w:after="120"/>
                    <w:rPr>
                      <w:rFonts w:ascii="Palemonas" w:hAnsi="Palemonas"/>
                      <w:sz w:val="22"/>
                      <w:szCs w:val="22"/>
                    </w:rPr>
                  </w:pPr>
                  <w:r w:rsidRPr="006B56F2">
                    <w:rPr>
                      <w:rFonts w:ascii="Palemonas" w:hAnsi="Palemonas"/>
                      <w:sz w:val="22"/>
                      <w:szCs w:val="22"/>
                    </w:rPr>
                    <w:t>Papildomi dokumentai ir</w:t>
                  </w:r>
                  <w:r w:rsidR="006C26BC">
                    <w:rPr>
                      <w:rFonts w:ascii="Palemonas" w:hAnsi="Palemonas"/>
                      <w:sz w:val="22"/>
                      <w:szCs w:val="22"/>
                    </w:rPr>
                    <w:t xml:space="preserve"> (</w:t>
                  </w:r>
                  <w:r w:rsidRPr="006B56F2">
                    <w:rPr>
                      <w:rFonts w:ascii="Palemonas" w:hAnsi="Palemonas"/>
                      <w:sz w:val="22"/>
                      <w:szCs w:val="22"/>
                    </w:rPr>
                    <w:t>ar</w:t>
                  </w:r>
                  <w:r w:rsidR="006C26BC">
                    <w:rPr>
                      <w:rFonts w:ascii="Palemonas" w:hAnsi="Palemonas"/>
                      <w:sz w:val="22"/>
                      <w:szCs w:val="22"/>
                    </w:rPr>
                    <w:t>)</w:t>
                  </w:r>
                  <w:r w:rsidRPr="006B56F2">
                    <w:rPr>
                      <w:rFonts w:ascii="Palemonas" w:hAnsi="Palemonas"/>
                      <w:sz w:val="22"/>
                      <w:szCs w:val="22"/>
                    </w:rPr>
                    <w:t xml:space="preserve"> įgaliojimai, ____ lapai (-ų).</w:t>
                  </w:r>
                </w:p>
              </w:tc>
            </w:tr>
          </w:tbl>
          <w:p w14:paraId="04738DED" w14:textId="77777777" w:rsidR="006463D8" w:rsidRPr="006B56F2" w:rsidRDefault="006463D8">
            <w:pPr>
              <w:pStyle w:val="Antrat4"/>
              <w:ind w:left="576"/>
              <w:rPr>
                <w:rFonts w:ascii="Palemonas" w:hAnsi="Palemonas"/>
                <w:b w:val="0"/>
                <w:sz w:val="24"/>
                <w:szCs w:val="24"/>
              </w:rPr>
            </w:pPr>
          </w:p>
        </w:tc>
      </w:tr>
    </w:tbl>
    <w:p w14:paraId="3518B3D9" w14:textId="77777777" w:rsidR="006463D8" w:rsidRPr="006B56F2" w:rsidRDefault="006463D8" w:rsidP="006463D8">
      <w:pPr>
        <w:jc w:val="both"/>
        <w:rPr>
          <w:rFonts w:ascii="Palemonas" w:hAnsi="Palemonas"/>
          <w:szCs w:val="22"/>
        </w:rPr>
      </w:pPr>
    </w:p>
    <w:p w14:paraId="51C76C44" w14:textId="77777777" w:rsidR="00591BD0" w:rsidRPr="006B56F2" w:rsidRDefault="00591BD0" w:rsidP="006463D8">
      <w:pPr>
        <w:jc w:val="both"/>
        <w:rPr>
          <w:rFonts w:ascii="Palemonas" w:hAnsi="Palemonas"/>
          <w:szCs w:val="22"/>
        </w:rPr>
      </w:pPr>
    </w:p>
    <w:p w14:paraId="0570328D" w14:textId="77777777" w:rsidR="00591BD0" w:rsidRPr="006B56F2" w:rsidRDefault="00591BD0" w:rsidP="006463D8">
      <w:pPr>
        <w:jc w:val="both"/>
        <w:rPr>
          <w:rFonts w:ascii="Palemonas" w:hAnsi="Palemonas"/>
          <w:szCs w:val="22"/>
        </w:rPr>
      </w:pPr>
    </w:p>
    <w:p w14:paraId="0FB8605B" w14:textId="5BA2AE6B" w:rsidR="006463D8" w:rsidRPr="006B56F2" w:rsidRDefault="008D2381" w:rsidP="006463D8">
      <w:pPr>
        <w:jc w:val="both"/>
        <w:rPr>
          <w:rFonts w:ascii="Palemonas" w:hAnsi="Palemonas"/>
          <w:b/>
          <w:szCs w:val="22"/>
        </w:rPr>
      </w:pPr>
      <w:r w:rsidRPr="006B56F2">
        <w:rPr>
          <w:rFonts w:ascii="Palemonas" w:hAnsi="Palemonas"/>
          <w:szCs w:val="22"/>
        </w:rPr>
        <w:t>Reklamos davėjas</w:t>
      </w:r>
      <w:r w:rsidRPr="006B56F2">
        <w:rPr>
          <w:rFonts w:ascii="Palemonas" w:hAnsi="Palemonas"/>
          <w:szCs w:val="22"/>
        </w:rPr>
        <w:tab/>
      </w:r>
      <w:r w:rsidR="006463D8" w:rsidRPr="006B56F2">
        <w:rPr>
          <w:rFonts w:ascii="Palemonas" w:hAnsi="Palemonas"/>
          <w:vertAlign w:val="subscript"/>
        </w:rPr>
        <w:t>....................................................</w:t>
      </w:r>
      <w:r w:rsidR="00190F41" w:rsidRPr="006B56F2">
        <w:rPr>
          <w:rFonts w:ascii="Palemonas" w:hAnsi="Palemonas"/>
          <w:vertAlign w:val="subscript"/>
        </w:rPr>
        <w:t>......</w:t>
      </w:r>
      <w:r w:rsidR="006463D8" w:rsidRPr="006B56F2">
        <w:rPr>
          <w:rFonts w:ascii="Palemonas" w:hAnsi="Palemonas"/>
        </w:rPr>
        <w:tab/>
      </w:r>
      <w:r w:rsidR="006463D8" w:rsidRPr="006B56F2">
        <w:rPr>
          <w:rFonts w:ascii="Palemonas" w:hAnsi="Palemonas"/>
        </w:rPr>
        <w:tab/>
      </w:r>
      <w:r w:rsidR="006463D8" w:rsidRPr="006B56F2">
        <w:rPr>
          <w:rFonts w:ascii="Palemonas" w:hAnsi="Palemonas"/>
          <w:vertAlign w:val="subscript"/>
        </w:rPr>
        <w:t>..........................................................................</w:t>
      </w:r>
    </w:p>
    <w:p w14:paraId="2F553257" w14:textId="047FD187" w:rsidR="006463D8" w:rsidRPr="00A32431" w:rsidRDefault="006463D8" w:rsidP="00A32431">
      <w:pPr>
        <w:jc w:val="right"/>
        <w:rPr>
          <w:rFonts w:ascii="Palemonas" w:hAnsi="Palemonas"/>
          <w:sz w:val="20"/>
          <w:szCs w:val="20"/>
        </w:rPr>
      </w:pPr>
      <w:r w:rsidRPr="00A32431">
        <w:rPr>
          <w:rFonts w:ascii="Palemonas" w:hAnsi="Palemonas"/>
          <w:sz w:val="20"/>
          <w:szCs w:val="20"/>
        </w:rPr>
        <w:t>(parašas)</w:t>
      </w:r>
      <w:r w:rsidRPr="00A32431">
        <w:rPr>
          <w:rFonts w:ascii="Palemonas" w:hAnsi="Palemonas"/>
          <w:sz w:val="20"/>
          <w:szCs w:val="20"/>
        </w:rPr>
        <w:tab/>
      </w:r>
      <w:r w:rsidRPr="00A32431">
        <w:rPr>
          <w:rFonts w:ascii="Palemonas" w:hAnsi="Palemonas"/>
          <w:sz w:val="20"/>
          <w:szCs w:val="20"/>
        </w:rPr>
        <w:tab/>
      </w:r>
      <w:r w:rsidRPr="00A32431">
        <w:rPr>
          <w:rFonts w:ascii="Palemonas" w:hAnsi="Palemonas"/>
          <w:sz w:val="20"/>
          <w:szCs w:val="20"/>
        </w:rPr>
        <w:tab/>
        <w:t>(vardas, pavardė)</w:t>
      </w:r>
      <w:r w:rsidR="00190F41">
        <w:rPr>
          <w:rFonts w:ascii="Palemonas" w:hAnsi="Palemonas"/>
          <w:sz w:val="20"/>
          <w:szCs w:val="20"/>
        </w:rPr>
        <w:tab/>
      </w:r>
    </w:p>
    <w:p w14:paraId="31DF5954" w14:textId="77777777" w:rsidR="002D64B2" w:rsidRPr="006B56F2" w:rsidRDefault="002D64B2" w:rsidP="00A32431">
      <w:pPr>
        <w:jc w:val="both"/>
        <w:rPr>
          <w:rFonts w:ascii="Palemonas" w:hAnsi="Palemonas"/>
          <w:sz w:val="18"/>
          <w:szCs w:val="18"/>
        </w:rPr>
      </w:pPr>
    </w:p>
    <w:p w14:paraId="523BEF85" w14:textId="77777777" w:rsidR="002D64B2" w:rsidRPr="006B56F2" w:rsidRDefault="002D64B2" w:rsidP="00A32431">
      <w:pPr>
        <w:jc w:val="both"/>
        <w:rPr>
          <w:rFonts w:ascii="Palemonas" w:hAnsi="Palemonas"/>
          <w:sz w:val="18"/>
          <w:szCs w:val="18"/>
        </w:rPr>
      </w:pPr>
    </w:p>
    <w:p w14:paraId="1F59BA35" w14:textId="77777777" w:rsidR="00591BD0" w:rsidRPr="006B56F2" w:rsidRDefault="00591BD0" w:rsidP="00A32431">
      <w:pPr>
        <w:jc w:val="both"/>
        <w:rPr>
          <w:rFonts w:ascii="Palemonas" w:hAnsi="Palemonas"/>
          <w:sz w:val="18"/>
          <w:szCs w:val="18"/>
        </w:rPr>
      </w:pPr>
    </w:p>
    <w:p w14:paraId="6EA3D832" w14:textId="1849D37D" w:rsidR="008D2381" w:rsidRPr="006454F2" w:rsidRDefault="008D2381" w:rsidP="008D2381">
      <w:pPr>
        <w:ind w:firstLine="1247"/>
        <w:jc w:val="both"/>
        <w:rPr>
          <w:rFonts w:ascii="Palemonas" w:hAnsi="Palemonas"/>
          <w:color w:val="000000" w:themeColor="text1"/>
          <w:sz w:val="22"/>
          <w:szCs w:val="22"/>
        </w:rPr>
      </w:pPr>
      <w:r w:rsidRPr="006454F2">
        <w:rPr>
          <w:rFonts w:ascii="Palemonas" w:hAnsi="Palemonas"/>
          <w:color w:val="000000" w:themeColor="text1"/>
          <w:sz w:val="22"/>
          <w:szCs w:val="22"/>
        </w:rPr>
        <w:t xml:space="preserve">Pasirašydami Jūs patvirtinate, kad esate tinkamai informuotas, kad Jūsų asmens duomenų valdytojas yra Palangos miesto savivaldybės administracija (juridinio asmens kodas 125196077, adresas: Vytauto g. 112, LT-00153 Palanga, tel. (0 460) 48 705, el. p. </w:t>
      </w:r>
      <w:hyperlink r:id="rId7" w:history="1">
        <w:r w:rsidRPr="006454F2">
          <w:rPr>
            <w:rStyle w:val="Hipersaitas"/>
            <w:rFonts w:ascii="Palemonas" w:hAnsi="Palemonas"/>
            <w:color w:val="000000" w:themeColor="text1"/>
            <w:sz w:val="22"/>
            <w:szCs w:val="22"/>
            <w:u w:val="none"/>
          </w:rPr>
          <w:t>administracija@palanga.lt</w:t>
        </w:r>
      </w:hyperlink>
      <w:r w:rsidRPr="006454F2">
        <w:rPr>
          <w:rFonts w:ascii="Palemonas" w:hAnsi="Palemonas"/>
          <w:color w:val="000000" w:themeColor="text1"/>
          <w:sz w:val="22"/>
          <w:szCs w:val="22"/>
        </w:rPr>
        <w:t xml:space="preserve"> ). Asmens duomenys tvarkomi vadovaujantis Bendrojo duomenų apsaugos reglamentu (ES) 2016/679 siekiant išnagrinėti Jūsų prašymą/skundą/pareiškimą. Tvarkymo pagrindas </w:t>
      </w:r>
      <w:r w:rsidR="006C26BC">
        <w:rPr>
          <w:rFonts w:ascii="Palemonas" w:hAnsi="Palemonas"/>
          <w:color w:val="000000" w:themeColor="text1"/>
          <w:sz w:val="22"/>
          <w:szCs w:val="22"/>
        </w:rPr>
        <w:t>–</w:t>
      </w:r>
      <w:r w:rsidRPr="006454F2">
        <w:rPr>
          <w:rFonts w:ascii="Palemonas" w:hAnsi="Palemonas"/>
          <w:color w:val="000000" w:themeColor="text1"/>
          <w:sz w:val="22"/>
          <w:szCs w:val="22"/>
        </w:rPr>
        <w:t xml:space="preserve"> tvarkyti būtina, siekiant atlikti užduotį, vykdomą viešojo intereso labui arba vykdant duomenų valdytojui pavestas viešosios valdžios funkcijas. Jūsų duomenys </w:t>
      </w:r>
      <w:r w:rsidR="006C26BC">
        <w:rPr>
          <w:rFonts w:ascii="Palemonas" w:hAnsi="Palemonas"/>
          <w:color w:val="000000" w:themeColor="text1"/>
          <w:sz w:val="22"/>
          <w:szCs w:val="22"/>
        </w:rPr>
        <w:t>s</w:t>
      </w:r>
      <w:r w:rsidRPr="006454F2">
        <w:rPr>
          <w:rFonts w:ascii="Palemonas" w:hAnsi="Palemonas"/>
          <w:color w:val="000000" w:themeColor="text1"/>
          <w:sz w:val="22"/>
          <w:szCs w:val="22"/>
        </w:rPr>
        <w:t>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w:t>
      </w:r>
      <w:r w:rsidR="006C26BC">
        <w:rPr>
          <w:rFonts w:ascii="Palemonas" w:hAnsi="Palemonas"/>
          <w:color w:val="000000" w:themeColor="text1"/>
          <w:sz w:val="22"/>
          <w:szCs w:val="22"/>
        </w:rPr>
        <w:t xml:space="preserve"> (</w:t>
      </w:r>
      <w:r w:rsidRPr="006454F2">
        <w:rPr>
          <w:rFonts w:ascii="Palemonas" w:hAnsi="Palemonas"/>
          <w:color w:val="000000" w:themeColor="text1"/>
          <w:sz w:val="22"/>
          <w:szCs w:val="22"/>
        </w:rPr>
        <w:t>ar</w:t>
      </w:r>
      <w:r w:rsidR="006C26BC">
        <w:rPr>
          <w:rFonts w:ascii="Palemonas" w:hAnsi="Palemonas"/>
          <w:color w:val="000000" w:themeColor="text1"/>
          <w:sz w:val="22"/>
          <w:szCs w:val="22"/>
        </w:rPr>
        <w:t>)</w:t>
      </w:r>
      <w:r w:rsidRPr="006454F2">
        <w:rPr>
          <w:rFonts w:ascii="Palemonas" w:hAnsi="Palemonas"/>
          <w:color w:val="000000" w:themeColor="text1"/>
          <w:sz w:val="22"/>
          <w:szCs w:val="22"/>
        </w:rPr>
        <w:t xml:space="preserve"> suteikti paslaugos.</w:t>
      </w:r>
    </w:p>
    <w:p w14:paraId="1EA9E177" w14:textId="43500D6C" w:rsidR="008D2381" w:rsidRPr="006454F2" w:rsidRDefault="008D2381" w:rsidP="008D2381">
      <w:pPr>
        <w:ind w:firstLine="1247"/>
        <w:jc w:val="both"/>
        <w:rPr>
          <w:rFonts w:ascii="Palemonas" w:hAnsi="Palemonas"/>
          <w:color w:val="000000" w:themeColor="text1"/>
          <w:sz w:val="22"/>
          <w:szCs w:val="22"/>
        </w:rPr>
      </w:pPr>
      <w:r w:rsidRPr="006454F2">
        <w:rPr>
          <w:rFonts w:ascii="Palemonas" w:hAnsi="Palemonas"/>
          <w:color w:val="000000" w:themeColor="text1"/>
          <w:sz w:val="22"/>
          <w:szCs w:val="22"/>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w:t>
      </w:r>
      <w:r w:rsidR="006C26BC">
        <w:rPr>
          <w:rFonts w:ascii="Palemonas" w:hAnsi="Palemonas"/>
          <w:color w:val="000000" w:themeColor="text1"/>
          <w:sz w:val="22"/>
          <w:szCs w:val="22"/>
        </w:rPr>
        <w:t>LT-</w:t>
      </w:r>
      <w:r w:rsidRPr="006454F2">
        <w:rPr>
          <w:rFonts w:ascii="Palemonas" w:hAnsi="Palemonas"/>
          <w:color w:val="000000" w:themeColor="text1"/>
          <w:sz w:val="22"/>
          <w:szCs w:val="22"/>
        </w:rPr>
        <w:t xml:space="preserve">10312 Vilnius, tel. (0 5) 271 28 04) ir pasikonsultuoti su savivaldybės administracijos duomenų apsaugos pareigūnu el. p. tel. (0 460) 34 141, el. paštas: </w:t>
      </w:r>
      <w:hyperlink r:id="rId8" w:history="1">
        <w:r w:rsidRPr="006454F2">
          <w:rPr>
            <w:rStyle w:val="Hipersaitas"/>
            <w:rFonts w:ascii="Palemonas" w:hAnsi="Palemonas"/>
            <w:color w:val="000000" w:themeColor="text1"/>
            <w:sz w:val="22"/>
            <w:szCs w:val="22"/>
            <w:u w:val="none"/>
          </w:rPr>
          <w:t>dap@palanga.lt</w:t>
        </w:r>
      </w:hyperlink>
      <w:r w:rsidRPr="006454F2">
        <w:rPr>
          <w:rFonts w:ascii="Palemonas" w:hAnsi="Palemonas"/>
          <w:color w:val="000000" w:themeColor="text1"/>
          <w:sz w:val="22"/>
          <w:szCs w:val="22"/>
        </w:rPr>
        <w:t>.</w:t>
      </w:r>
    </w:p>
    <w:p w14:paraId="7BABC8FE" w14:textId="63432924" w:rsidR="006463D8" w:rsidRPr="006B56F2" w:rsidRDefault="008D2381" w:rsidP="006C26BC">
      <w:pPr>
        <w:ind w:firstLine="1247"/>
        <w:jc w:val="both"/>
        <w:rPr>
          <w:rFonts w:ascii="Palemonas" w:hAnsi="Palemonas"/>
          <w:color w:val="000000" w:themeColor="text1"/>
          <w:sz w:val="18"/>
          <w:szCs w:val="18"/>
        </w:rPr>
      </w:pPr>
      <w:r w:rsidRPr="006454F2">
        <w:rPr>
          <w:rFonts w:ascii="Palemonas" w:hAnsi="Palemonas"/>
          <w:color w:val="000000" w:themeColor="text1"/>
          <w:sz w:val="22"/>
          <w:szCs w:val="22"/>
        </w:rPr>
        <w:t xml:space="preserve">Daugiau informacijos apie duomenų tvarkymą ir teisių įgyvendinimą rasite </w:t>
      </w:r>
      <w:hyperlink r:id="rId9" w:history="1">
        <w:r w:rsidRPr="006454F2">
          <w:rPr>
            <w:rStyle w:val="Hipersaitas"/>
            <w:rFonts w:ascii="Palemonas" w:hAnsi="Palemonas"/>
            <w:color w:val="000000" w:themeColor="text1"/>
            <w:sz w:val="22"/>
            <w:szCs w:val="22"/>
            <w:u w:val="none"/>
          </w:rPr>
          <w:t>www.palanga.lt</w:t>
        </w:r>
      </w:hyperlink>
      <w:r w:rsidR="006C26BC">
        <w:rPr>
          <w:rFonts w:ascii="Palemonas" w:hAnsi="Palemonas"/>
          <w:color w:val="000000" w:themeColor="text1"/>
          <w:sz w:val="18"/>
          <w:szCs w:val="18"/>
        </w:rPr>
        <w:t>.</w:t>
      </w:r>
    </w:p>
    <w:p w14:paraId="084AB6C2" w14:textId="67BE920D" w:rsidR="006463D8" w:rsidRPr="006C26BC" w:rsidRDefault="006463D8" w:rsidP="00A32431">
      <w:pPr>
        <w:spacing w:before="120"/>
        <w:jc w:val="center"/>
        <w:rPr>
          <w:rFonts w:ascii="Palemonas" w:hAnsi="Palemonas"/>
        </w:rPr>
      </w:pPr>
      <w:r w:rsidRPr="00A32431">
        <w:rPr>
          <w:rFonts w:ascii="Palemonas" w:hAnsi="Palemonas"/>
        </w:rPr>
        <w:t>________________________________</w:t>
      </w:r>
    </w:p>
    <w:sectPr w:rsidR="006463D8" w:rsidRPr="006C26BC" w:rsidSect="002B4507">
      <w:headerReference w:type="even" r:id="rId10"/>
      <w:headerReference w:type="default" r:id="rId11"/>
      <w:pgSz w:w="11906" w:h="16838" w:code="9"/>
      <w:pgMar w:top="567"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85FB3" w14:textId="77777777" w:rsidR="008612C4" w:rsidRDefault="008612C4">
      <w:r>
        <w:separator/>
      </w:r>
    </w:p>
  </w:endnote>
  <w:endnote w:type="continuationSeparator" w:id="0">
    <w:p w14:paraId="3FF12A92" w14:textId="77777777" w:rsidR="008612C4" w:rsidRDefault="0086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F506C" w14:textId="77777777" w:rsidR="008612C4" w:rsidRDefault="008612C4">
      <w:r>
        <w:separator/>
      </w:r>
    </w:p>
  </w:footnote>
  <w:footnote w:type="continuationSeparator" w:id="0">
    <w:p w14:paraId="7BD3A07A" w14:textId="77777777" w:rsidR="008612C4" w:rsidRDefault="0086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93691" w14:textId="02976C87" w:rsidR="003D5B80" w:rsidRDefault="003D5B80" w:rsidP="00D770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sidR="00F53B87">
      <w:rPr>
        <w:rStyle w:val="Puslapionumeris"/>
      </w:rPr>
      <w:fldChar w:fldCharType="separate"/>
    </w:r>
    <w:r w:rsidR="00F53B87">
      <w:rPr>
        <w:rStyle w:val="Puslapionumeris"/>
        <w:noProof/>
      </w:rPr>
      <w:t>2</w:t>
    </w:r>
    <w:r>
      <w:rPr>
        <w:rStyle w:val="Puslapionumeris"/>
      </w:rPr>
      <w:fldChar w:fldCharType="end"/>
    </w:r>
  </w:p>
  <w:p w14:paraId="68EF447F" w14:textId="77777777" w:rsidR="003D5B80" w:rsidRDefault="003D5B8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lemonas" w:hAnsi="Palemonas"/>
      </w:rPr>
      <w:id w:val="345838665"/>
      <w:docPartObj>
        <w:docPartGallery w:val="Page Numbers (Top of Page)"/>
        <w:docPartUnique/>
      </w:docPartObj>
    </w:sdtPr>
    <w:sdtContent>
      <w:p w14:paraId="1AEDF2BC" w14:textId="597209AF" w:rsidR="003D5B80" w:rsidRPr="00A32431" w:rsidRDefault="0068079C" w:rsidP="0068079C">
        <w:pPr>
          <w:pStyle w:val="Antrats"/>
          <w:jc w:val="center"/>
          <w:rPr>
            <w:rFonts w:ascii="Palemonas" w:hAnsi="Palemonas"/>
          </w:rPr>
        </w:pPr>
        <w:r w:rsidRPr="00A32431">
          <w:rPr>
            <w:rFonts w:ascii="Palemonas" w:hAnsi="Palemonas"/>
          </w:rPr>
          <w:fldChar w:fldCharType="begin"/>
        </w:r>
        <w:r w:rsidRPr="00A32431">
          <w:rPr>
            <w:rFonts w:ascii="Palemonas" w:hAnsi="Palemonas"/>
          </w:rPr>
          <w:instrText>PAGE   \* MERGEFORMAT</w:instrText>
        </w:r>
        <w:r w:rsidRPr="00A32431">
          <w:rPr>
            <w:rFonts w:ascii="Palemonas" w:hAnsi="Palemonas"/>
          </w:rPr>
          <w:fldChar w:fldCharType="separate"/>
        </w:r>
        <w:r w:rsidRPr="00A32431">
          <w:rPr>
            <w:rFonts w:ascii="Palemonas" w:hAnsi="Palemonas"/>
          </w:rPr>
          <w:t>2</w:t>
        </w:r>
        <w:r w:rsidRPr="00A32431">
          <w:rPr>
            <w:rFonts w:ascii="Palemonas" w:hAnsi="Palemonas"/>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306C"/>
    <w:multiLevelType w:val="singleLevel"/>
    <w:tmpl w:val="D7404994"/>
    <w:lvl w:ilvl="0">
      <w:start w:val="6"/>
      <w:numFmt w:val="decimal"/>
      <w:lvlText w:val=""/>
      <w:lvlJc w:val="left"/>
      <w:pPr>
        <w:tabs>
          <w:tab w:val="num" w:pos="360"/>
        </w:tabs>
        <w:ind w:left="360" w:hanging="360"/>
      </w:pPr>
      <w:rPr>
        <w:rFonts w:ascii="Times New Roman" w:hAnsi="Times New Roman" w:hint="default"/>
      </w:rPr>
    </w:lvl>
  </w:abstractNum>
  <w:abstractNum w:abstractNumId="1" w15:restartNumberingAfterBreak="0">
    <w:nsid w:val="2AC44C39"/>
    <w:multiLevelType w:val="hybridMultilevel"/>
    <w:tmpl w:val="21343D46"/>
    <w:lvl w:ilvl="0" w:tplc="C1820C3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32930AD"/>
    <w:multiLevelType w:val="multilevel"/>
    <w:tmpl w:val="C914998C"/>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 w15:restartNumberingAfterBreak="0">
    <w:nsid w:val="43794982"/>
    <w:multiLevelType w:val="hybridMultilevel"/>
    <w:tmpl w:val="0C404E3E"/>
    <w:lvl w:ilvl="0" w:tplc="B4D4DE7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15:restartNumberingAfterBreak="0">
    <w:nsid w:val="4ED04CF1"/>
    <w:multiLevelType w:val="hybridMultilevel"/>
    <w:tmpl w:val="4058C830"/>
    <w:lvl w:ilvl="0" w:tplc="4FACCC3E">
      <w:start w:val="1"/>
      <w:numFmt w:val="upperRoman"/>
      <w:lvlText w:val="%1."/>
      <w:lvlJc w:val="left"/>
      <w:pPr>
        <w:ind w:left="1800" w:hanging="720"/>
      </w:pPr>
      <w:rPr>
        <w:rFonts w:hint="default"/>
      </w:rPr>
    </w:lvl>
    <w:lvl w:ilvl="1" w:tplc="EB12A93E">
      <w:numFmt w:val="none"/>
      <w:lvlText w:val=""/>
      <w:lvlJc w:val="left"/>
      <w:pPr>
        <w:tabs>
          <w:tab w:val="num" w:pos="360"/>
        </w:tabs>
      </w:pPr>
    </w:lvl>
    <w:lvl w:ilvl="2" w:tplc="418C0C30">
      <w:numFmt w:val="none"/>
      <w:lvlText w:val=""/>
      <w:lvlJc w:val="left"/>
      <w:pPr>
        <w:tabs>
          <w:tab w:val="num" w:pos="360"/>
        </w:tabs>
      </w:pPr>
    </w:lvl>
    <w:lvl w:ilvl="3" w:tplc="CF34A122">
      <w:numFmt w:val="none"/>
      <w:lvlText w:val=""/>
      <w:lvlJc w:val="left"/>
      <w:pPr>
        <w:tabs>
          <w:tab w:val="num" w:pos="360"/>
        </w:tabs>
      </w:pPr>
    </w:lvl>
    <w:lvl w:ilvl="4" w:tplc="17EAAACA">
      <w:numFmt w:val="none"/>
      <w:lvlText w:val=""/>
      <w:lvlJc w:val="left"/>
      <w:pPr>
        <w:tabs>
          <w:tab w:val="num" w:pos="360"/>
        </w:tabs>
      </w:pPr>
    </w:lvl>
    <w:lvl w:ilvl="5" w:tplc="B8540F86">
      <w:numFmt w:val="none"/>
      <w:lvlText w:val=""/>
      <w:lvlJc w:val="left"/>
      <w:pPr>
        <w:tabs>
          <w:tab w:val="num" w:pos="360"/>
        </w:tabs>
      </w:pPr>
    </w:lvl>
    <w:lvl w:ilvl="6" w:tplc="036801B2">
      <w:numFmt w:val="none"/>
      <w:lvlText w:val=""/>
      <w:lvlJc w:val="left"/>
      <w:pPr>
        <w:tabs>
          <w:tab w:val="num" w:pos="360"/>
        </w:tabs>
      </w:pPr>
    </w:lvl>
    <w:lvl w:ilvl="7" w:tplc="80EC82CE">
      <w:numFmt w:val="none"/>
      <w:lvlText w:val=""/>
      <w:lvlJc w:val="left"/>
      <w:pPr>
        <w:tabs>
          <w:tab w:val="num" w:pos="360"/>
        </w:tabs>
      </w:pPr>
    </w:lvl>
    <w:lvl w:ilvl="8" w:tplc="A7922A3E">
      <w:numFmt w:val="none"/>
      <w:lvlText w:val=""/>
      <w:lvlJc w:val="left"/>
      <w:pPr>
        <w:tabs>
          <w:tab w:val="num" w:pos="360"/>
        </w:tabs>
      </w:pPr>
    </w:lvl>
  </w:abstractNum>
  <w:abstractNum w:abstractNumId="5" w15:restartNumberingAfterBreak="0">
    <w:nsid w:val="4F2D3811"/>
    <w:multiLevelType w:val="hybridMultilevel"/>
    <w:tmpl w:val="96781EA6"/>
    <w:lvl w:ilvl="0" w:tplc="1A34B3F6">
      <w:start w:val="1"/>
      <w:numFmt w:val="upperRoman"/>
      <w:lvlText w:val="%1."/>
      <w:lvlJc w:val="left"/>
      <w:pPr>
        <w:tabs>
          <w:tab w:val="num" w:pos="1800"/>
        </w:tabs>
        <w:ind w:left="1800" w:hanging="72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6" w15:restartNumberingAfterBreak="0">
    <w:nsid w:val="64F43855"/>
    <w:multiLevelType w:val="multilevel"/>
    <w:tmpl w:val="1122A300"/>
    <w:lvl w:ilvl="0">
      <w:start w:val="1"/>
      <w:numFmt w:val="decimal"/>
      <w:lvlText w:val="%1"/>
      <w:lvlJc w:val="left"/>
      <w:pPr>
        <w:ind w:left="360" w:hanging="360"/>
      </w:pPr>
      <w:rPr>
        <w:rFonts w:hint="default"/>
      </w:rPr>
    </w:lvl>
    <w:lvl w:ilvl="1">
      <w:start w:val="1"/>
      <w:numFmt w:val="decimal"/>
      <w:lvlText w:val="%1.%2"/>
      <w:lvlJc w:val="left"/>
      <w:pPr>
        <w:ind w:left="5462" w:hanging="360"/>
      </w:pPr>
      <w:rPr>
        <w:rFonts w:hint="default"/>
      </w:rPr>
    </w:lvl>
    <w:lvl w:ilvl="2">
      <w:start w:val="1"/>
      <w:numFmt w:val="decimal"/>
      <w:lvlText w:val="%1.%2.%3"/>
      <w:lvlJc w:val="left"/>
      <w:pPr>
        <w:ind w:left="10924" w:hanging="720"/>
      </w:pPr>
      <w:rPr>
        <w:rFonts w:hint="default"/>
      </w:rPr>
    </w:lvl>
    <w:lvl w:ilvl="3">
      <w:start w:val="1"/>
      <w:numFmt w:val="decimal"/>
      <w:lvlText w:val="%1.%2.%3.%4"/>
      <w:lvlJc w:val="left"/>
      <w:pPr>
        <w:ind w:left="16026" w:hanging="720"/>
      </w:pPr>
      <w:rPr>
        <w:rFonts w:hint="default"/>
      </w:rPr>
    </w:lvl>
    <w:lvl w:ilvl="4">
      <w:start w:val="1"/>
      <w:numFmt w:val="decimal"/>
      <w:lvlText w:val="%1.%2.%3.%4.%5"/>
      <w:lvlJc w:val="left"/>
      <w:pPr>
        <w:ind w:left="21488" w:hanging="1080"/>
      </w:pPr>
      <w:rPr>
        <w:rFonts w:hint="default"/>
      </w:rPr>
    </w:lvl>
    <w:lvl w:ilvl="5">
      <w:start w:val="1"/>
      <w:numFmt w:val="decimal"/>
      <w:lvlText w:val="%1.%2.%3.%4.%5.%6"/>
      <w:lvlJc w:val="left"/>
      <w:pPr>
        <w:ind w:left="26590" w:hanging="1080"/>
      </w:pPr>
      <w:rPr>
        <w:rFonts w:hint="default"/>
      </w:rPr>
    </w:lvl>
    <w:lvl w:ilvl="6">
      <w:start w:val="1"/>
      <w:numFmt w:val="decimal"/>
      <w:lvlText w:val="%1.%2.%3.%4.%5.%6.%7"/>
      <w:lvlJc w:val="left"/>
      <w:pPr>
        <w:ind w:left="32052" w:hanging="1440"/>
      </w:pPr>
      <w:rPr>
        <w:rFonts w:hint="default"/>
      </w:rPr>
    </w:lvl>
    <w:lvl w:ilvl="7">
      <w:start w:val="1"/>
      <w:numFmt w:val="decimal"/>
      <w:lvlText w:val="%1.%2.%3.%4.%5.%6.%7.%8"/>
      <w:lvlJc w:val="left"/>
      <w:pPr>
        <w:ind w:left="-28382" w:hanging="1440"/>
      </w:pPr>
      <w:rPr>
        <w:rFonts w:hint="default"/>
      </w:rPr>
    </w:lvl>
    <w:lvl w:ilvl="8">
      <w:start w:val="1"/>
      <w:numFmt w:val="decimal"/>
      <w:lvlText w:val="%1.%2.%3.%4.%5.%6.%7.%8.%9"/>
      <w:lvlJc w:val="left"/>
      <w:pPr>
        <w:ind w:left="-22920" w:hanging="1800"/>
      </w:pPr>
      <w:rPr>
        <w:rFonts w:hint="default"/>
      </w:rPr>
    </w:lvl>
  </w:abstractNum>
  <w:num w:numId="1" w16cid:durableId="416946000">
    <w:abstractNumId w:val="0"/>
  </w:num>
  <w:num w:numId="2" w16cid:durableId="154538203">
    <w:abstractNumId w:val="1"/>
  </w:num>
  <w:num w:numId="3" w16cid:durableId="1595435597">
    <w:abstractNumId w:val="4"/>
  </w:num>
  <w:num w:numId="4" w16cid:durableId="1512333674">
    <w:abstractNumId w:val="5"/>
  </w:num>
  <w:num w:numId="5" w16cid:durableId="1616719238">
    <w:abstractNumId w:val="6"/>
  </w:num>
  <w:num w:numId="6" w16cid:durableId="1191576279">
    <w:abstractNumId w:val="2"/>
  </w:num>
  <w:num w:numId="7" w16cid:durableId="1580364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C43"/>
    <w:rsid w:val="000004DA"/>
    <w:rsid w:val="000038F9"/>
    <w:rsid w:val="00013A4A"/>
    <w:rsid w:val="00034317"/>
    <w:rsid w:val="00036002"/>
    <w:rsid w:val="00036A2E"/>
    <w:rsid w:val="00043DD2"/>
    <w:rsid w:val="00054ABC"/>
    <w:rsid w:val="000565C8"/>
    <w:rsid w:val="000832E7"/>
    <w:rsid w:val="000A4E56"/>
    <w:rsid w:val="000A657E"/>
    <w:rsid w:val="000D1BAF"/>
    <w:rsid w:val="000F46F8"/>
    <w:rsid w:val="001066A4"/>
    <w:rsid w:val="00111127"/>
    <w:rsid w:val="001136A0"/>
    <w:rsid w:val="00116DE0"/>
    <w:rsid w:val="001208AC"/>
    <w:rsid w:val="00123A8B"/>
    <w:rsid w:val="00136C8F"/>
    <w:rsid w:val="00153B95"/>
    <w:rsid w:val="0017524F"/>
    <w:rsid w:val="001853CE"/>
    <w:rsid w:val="00187569"/>
    <w:rsid w:val="00190F41"/>
    <w:rsid w:val="00194A60"/>
    <w:rsid w:val="001A3F0E"/>
    <w:rsid w:val="001A4F7E"/>
    <w:rsid w:val="001B3384"/>
    <w:rsid w:val="001C0E0C"/>
    <w:rsid w:val="001C2345"/>
    <w:rsid w:val="001C41E6"/>
    <w:rsid w:val="001C548F"/>
    <w:rsid w:val="001C6E57"/>
    <w:rsid w:val="001C76EA"/>
    <w:rsid w:val="001E31A3"/>
    <w:rsid w:val="001F1F78"/>
    <w:rsid w:val="00202F40"/>
    <w:rsid w:val="00202FAA"/>
    <w:rsid w:val="00202FB7"/>
    <w:rsid w:val="00207DDF"/>
    <w:rsid w:val="00216D8B"/>
    <w:rsid w:val="00223105"/>
    <w:rsid w:val="0022782B"/>
    <w:rsid w:val="0023093A"/>
    <w:rsid w:val="00231A98"/>
    <w:rsid w:val="002353CD"/>
    <w:rsid w:val="0023570A"/>
    <w:rsid w:val="002361DC"/>
    <w:rsid w:val="00241029"/>
    <w:rsid w:val="00246898"/>
    <w:rsid w:val="00252E43"/>
    <w:rsid w:val="0027195C"/>
    <w:rsid w:val="00290BEB"/>
    <w:rsid w:val="00292C00"/>
    <w:rsid w:val="0029348B"/>
    <w:rsid w:val="00294911"/>
    <w:rsid w:val="002950F6"/>
    <w:rsid w:val="002B36E2"/>
    <w:rsid w:val="002B4507"/>
    <w:rsid w:val="002B54FB"/>
    <w:rsid w:val="002C0A6F"/>
    <w:rsid w:val="002C4EC0"/>
    <w:rsid w:val="002C7D92"/>
    <w:rsid w:val="002D51CE"/>
    <w:rsid w:val="002D5C48"/>
    <w:rsid w:val="002D64B2"/>
    <w:rsid w:val="002D6FF7"/>
    <w:rsid w:val="002F21DB"/>
    <w:rsid w:val="002F73CE"/>
    <w:rsid w:val="00300064"/>
    <w:rsid w:val="0030097E"/>
    <w:rsid w:val="003225AE"/>
    <w:rsid w:val="003548BA"/>
    <w:rsid w:val="0037510A"/>
    <w:rsid w:val="00381C43"/>
    <w:rsid w:val="00381D31"/>
    <w:rsid w:val="00396820"/>
    <w:rsid w:val="003A16B4"/>
    <w:rsid w:val="003A5BF3"/>
    <w:rsid w:val="003B7C09"/>
    <w:rsid w:val="003D5B80"/>
    <w:rsid w:val="003E19A6"/>
    <w:rsid w:val="003F48C1"/>
    <w:rsid w:val="003F4CE1"/>
    <w:rsid w:val="00404DB0"/>
    <w:rsid w:val="00411443"/>
    <w:rsid w:val="00426A3B"/>
    <w:rsid w:val="004307ED"/>
    <w:rsid w:val="00432416"/>
    <w:rsid w:val="004347F9"/>
    <w:rsid w:val="00447F98"/>
    <w:rsid w:val="00484150"/>
    <w:rsid w:val="004A6C4E"/>
    <w:rsid w:val="004C0391"/>
    <w:rsid w:val="004C68AA"/>
    <w:rsid w:val="004D0A62"/>
    <w:rsid w:val="004D3E36"/>
    <w:rsid w:val="004F0B96"/>
    <w:rsid w:val="00502574"/>
    <w:rsid w:val="0051568A"/>
    <w:rsid w:val="00516B81"/>
    <w:rsid w:val="005373A5"/>
    <w:rsid w:val="005425FF"/>
    <w:rsid w:val="005431DB"/>
    <w:rsid w:val="005504BB"/>
    <w:rsid w:val="00554263"/>
    <w:rsid w:val="00555021"/>
    <w:rsid w:val="00560BD8"/>
    <w:rsid w:val="005654A7"/>
    <w:rsid w:val="00583404"/>
    <w:rsid w:val="00591BD0"/>
    <w:rsid w:val="005C306F"/>
    <w:rsid w:val="005D6598"/>
    <w:rsid w:val="005E5411"/>
    <w:rsid w:val="005E7CA0"/>
    <w:rsid w:val="005F1646"/>
    <w:rsid w:val="00600108"/>
    <w:rsid w:val="00606E32"/>
    <w:rsid w:val="006100F6"/>
    <w:rsid w:val="00616EA8"/>
    <w:rsid w:val="00626F98"/>
    <w:rsid w:val="0063235E"/>
    <w:rsid w:val="0063353B"/>
    <w:rsid w:val="006454F2"/>
    <w:rsid w:val="006463D8"/>
    <w:rsid w:val="00671E4C"/>
    <w:rsid w:val="0068079C"/>
    <w:rsid w:val="00682689"/>
    <w:rsid w:val="00697255"/>
    <w:rsid w:val="006B56F2"/>
    <w:rsid w:val="006C15C2"/>
    <w:rsid w:val="006C20F8"/>
    <w:rsid w:val="006C26BC"/>
    <w:rsid w:val="006C7DDC"/>
    <w:rsid w:val="006E4CB0"/>
    <w:rsid w:val="006F443D"/>
    <w:rsid w:val="007008D0"/>
    <w:rsid w:val="00701206"/>
    <w:rsid w:val="00722C73"/>
    <w:rsid w:val="00752550"/>
    <w:rsid w:val="00755726"/>
    <w:rsid w:val="00757886"/>
    <w:rsid w:val="00757989"/>
    <w:rsid w:val="00764B77"/>
    <w:rsid w:val="00785418"/>
    <w:rsid w:val="0079512E"/>
    <w:rsid w:val="007A2CC0"/>
    <w:rsid w:val="007B1414"/>
    <w:rsid w:val="007B1B12"/>
    <w:rsid w:val="007C43BC"/>
    <w:rsid w:val="007E6885"/>
    <w:rsid w:val="007F0EF9"/>
    <w:rsid w:val="007F67B6"/>
    <w:rsid w:val="00825C81"/>
    <w:rsid w:val="00832FF3"/>
    <w:rsid w:val="008406C9"/>
    <w:rsid w:val="008501DE"/>
    <w:rsid w:val="00850C1B"/>
    <w:rsid w:val="0085616C"/>
    <w:rsid w:val="008612C4"/>
    <w:rsid w:val="008637AB"/>
    <w:rsid w:val="00863C39"/>
    <w:rsid w:val="0086745F"/>
    <w:rsid w:val="00873A6F"/>
    <w:rsid w:val="008800B2"/>
    <w:rsid w:val="008817F0"/>
    <w:rsid w:val="00882B67"/>
    <w:rsid w:val="00883425"/>
    <w:rsid w:val="00890A74"/>
    <w:rsid w:val="008939B0"/>
    <w:rsid w:val="00896C43"/>
    <w:rsid w:val="008B7493"/>
    <w:rsid w:val="008C118B"/>
    <w:rsid w:val="008C3542"/>
    <w:rsid w:val="008C4FB1"/>
    <w:rsid w:val="008D223F"/>
    <w:rsid w:val="008D2381"/>
    <w:rsid w:val="008D3973"/>
    <w:rsid w:val="008D71A0"/>
    <w:rsid w:val="008F06E7"/>
    <w:rsid w:val="00907C61"/>
    <w:rsid w:val="00922F8D"/>
    <w:rsid w:val="00935478"/>
    <w:rsid w:val="009441A7"/>
    <w:rsid w:val="00953308"/>
    <w:rsid w:val="009622DC"/>
    <w:rsid w:val="00965535"/>
    <w:rsid w:val="00966508"/>
    <w:rsid w:val="009759A5"/>
    <w:rsid w:val="0098556A"/>
    <w:rsid w:val="009A45F0"/>
    <w:rsid w:val="009A518B"/>
    <w:rsid w:val="009A6587"/>
    <w:rsid w:val="009B3428"/>
    <w:rsid w:val="009B43AB"/>
    <w:rsid w:val="009B6FB0"/>
    <w:rsid w:val="009C6627"/>
    <w:rsid w:val="009C753F"/>
    <w:rsid w:val="009D0038"/>
    <w:rsid w:val="009F194E"/>
    <w:rsid w:val="009F1BA3"/>
    <w:rsid w:val="00A14580"/>
    <w:rsid w:val="00A26305"/>
    <w:rsid w:val="00A32431"/>
    <w:rsid w:val="00A40DB9"/>
    <w:rsid w:val="00A4707F"/>
    <w:rsid w:val="00A75023"/>
    <w:rsid w:val="00A75D03"/>
    <w:rsid w:val="00A83453"/>
    <w:rsid w:val="00A8515F"/>
    <w:rsid w:val="00A909FF"/>
    <w:rsid w:val="00AA653E"/>
    <w:rsid w:val="00AB306C"/>
    <w:rsid w:val="00B07193"/>
    <w:rsid w:val="00B1539A"/>
    <w:rsid w:val="00B25937"/>
    <w:rsid w:val="00B30CC1"/>
    <w:rsid w:val="00B41248"/>
    <w:rsid w:val="00B562A3"/>
    <w:rsid w:val="00B61C2E"/>
    <w:rsid w:val="00B75000"/>
    <w:rsid w:val="00B75E90"/>
    <w:rsid w:val="00B76805"/>
    <w:rsid w:val="00B92806"/>
    <w:rsid w:val="00B930AA"/>
    <w:rsid w:val="00BA1713"/>
    <w:rsid w:val="00BA1F29"/>
    <w:rsid w:val="00BB67CE"/>
    <w:rsid w:val="00BC2647"/>
    <w:rsid w:val="00BC3308"/>
    <w:rsid w:val="00BD0AFB"/>
    <w:rsid w:val="00BE4FAC"/>
    <w:rsid w:val="00BF04A8"/>
    <w:rsid w:val="00C047C4"/>
    <w:rsid w:val="00C050CA"/>
    <w:rsid w:val="00C1675A"/>
    <w:rsid w:val="00C17EA6"/>
    <w:rsid w:val="00C25A5C"/>
    <w:rsid w:val="00C3114E"/>
    <w:rsid w:val="00C431BA"/>
    <w:rsid w:val="00C56BC1"/>
    <w:rsid w:val="00C608E6"/>
    <w:rsid w:val="00C6514F"/>
    <w:rsid w:val="00C6608A"/>
    <w:rsid w:val="00C74168"/>
    <w:rsid w:val="00C82F59"/>
    <w:rsid w:val="00C854D0"/>
    <w:rsid w:val="00C90DC3"/>
    <w:rsid w:val="00C91CD6"/>
    <w:rsid w:val="00C95F6E"/>
    <w:rsid w:val="00CA329C"/>
    <w:rsid w:val="00CA34FF"/>
    <w:rsid w:val="00CA68A6"/>
    <w:rsid w:val="00CB031E"/>
    <w:rsid w:val="00CB728F"/>
    <w:rsid w:val="00CC69DB"/>
    <w:rsid w:val="00CD2434"/>
    <w:rsid w:val="00CD6BE7"/>
    <w:rsid w:val="00CE0D81"/>
    <w:rsid w:val="00CE4D51"/>
    <w:rsid w:val="00D02E6B"/>
    <w:rsid w:val="00D11A68"/>
    <w:rsid w:val="00D12405"/>
    <w:rsid w:val="00D329CF"/>
    <w:rsid w:val="00D47730"/>
    <w:rsid w:val="00D523ED"/>
    <w:rsid w:val="00D77000"/>
    <w:rsid w:val="00D91523"/>
    <w:rsid w:val="00DA0FDE"/>
    <w:rsid w:val="00DB2E5C"/>
    <w:rsid w:val="00DB6465"/>
    <w:rsid w:val="00DB6C9A"/>
    <w:rsid w:val="00DD24E1"/>
    <w:rsid w:val="00DD645C"/>
    <w:rsid w:val="00DE2B7B"/>
    <w:rsid w:val="00DF3B69"/>
    <w:rsid w:val="00DF482F"/>
    <w:rsid w:val="00E01BF0"/>
    <w:rsid w:val="00E029E6"/>
    <w:rsid w:val="00E1304C"/>
    <w:rsid w:val="00E21E58"/>
    <w:rsid w:val="00E27A08"/>
    <w:rsid w:val="00E33D2C"/>
    <w:rsid w:val="00E511C6"/>
    <w:rsid w:val="00E55FC5"/>
    <w:rsid w:val="00E6657D"/>
    <w:rsid w:val="00E70197"/>
    <w:rsid w:val="00E91300"/>
    <w:rsid w:val="00E91EBA"/>
    <w:rsid w:val="00E9363D"/>
    <w:rsid w:val="00EA03EF"/>
    <w:rsid w:val="00EC4D09"/>
    <w:rsid w:val="00EE46F5"/>
    <w:rsid w:val="00EF387A"/>
    <w:rsid w:val="00F0636E"/>
    <w:rsid w:val="00F15D3D"/>
    <w:rsid w:val="00F20369"/>
    <w:rsid w:val="00F32125"/>
    <w:rsid w:val="00F34F63"/>
    <w:rsid w:val="00F360E1"/>
    <w:rsid w:val="00F37F9C"/>
    <w:rsid w:val="00F4696B"/>
    <w:rsid w:val="00F53B87"/>
    <w:rsid w:val="00F6178C"/>
    <w:rsid w:val="00F73365"/>
    <w:rsid w:val="00F76DEA"/>
    <w:rsid w:val="00F93D32"/>
    <w:rsid w:val="00FB4F31"/>
    <w:rsid w:val="00FD1D25"/>
    <w:rsid w:val="00FD289C"/>
    <w:rsid w:val="00FD628D"/>
    <w:rsid w:val="00FD691C"/>
    <w:rsid w:val="00FE5791"/>
    <w:rsid w:val="00FE5EFE"/>
    <w:rsid w:val="00FE650E"/>
    <w:rsid w:val="00FE69AC"/>
    <w:rsid w:val="00FF51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93C37"/>
  <w15:chartTrackingRefBased/>
  <w15:docId w15:val="{4C502727-A60E-49A3-92E7-2A65D1BC4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81C43"/>
    <w:rPr>
      <w:sz w:val="24"/>
      <w:szCs w:val="24"/>
    </w:rPr>
  </w:style>
  <w:style w:type="paragraph" w:styleId="Antrat1">
    <w:name w:val="heading 1"/>
    <w:basedOn w:val="prastasis"/>
    <w:next w:val="prastasis"/>
    <w:qFormat/>
    <w:rsid w:val="00381C43"/>
    <w:pPr>
      <w:keepNext/>
      <w:jc w:val="both"/>
      <w:outlineLvl w:val="0"/>
    </w:pPr>
    <w:rPr>
      <w:szCs w:val="20"/>
      <w:lang w:val="en-AU"/>
    </w:rPr>
  </w:style>
  <w:style w:type="paragraph" w:styleId="Antrat2">
    <w:name w:val="heading 2"/>
    <w:basedOn w:val="prastasis"/>
    <w:next w:val="prastasis"/>
    <w:link w:val="Antrat2Diagrama"/>
    <w:qFormat/>
    <w:rsid w:val="00381C43"/>
    <w:pPr>
      <w:keepNext/>
      <w:outlineLvl w:val="1"/>
    </w:pPr>
    <w:rPr>
      <w:szCs w:val="20"/>
      <w:lang w:val="en-AU"/>
    </w:rPr>
  </w:style>
  <w:style w:type="paragraph" w:styleId="Antrat3">
    <w:name w:val="heading 3"/>
    <w:basedOn w:val="prastasis"/>
    <w:next w:val="prastasis"/>
    <w:link w:val="Antrat3Diagrama"/>
    <w:qFormat/>
    <w:rsid w:val="00381C43"/>
    <w:pPr>
      <w:keepNext/>
      <w:jc w:val="center"/>
      <w:outlineLvl w:val="2"/>
    </w:pPr>
    <w:rPr>
      <w:b/>
      <w:sz w:val="22"/>
      <w:szCs w:val="20"/>
    </w:rPr>
  </w:style>
  <w:style w:type="paragraph" w:styleId="Antrat4">
    <w:name w:val="heading 4"/>
    <w:basedOn w:val="prastasis"/>
    <w:next w:val="prastasis"/>
    <w:link w:val="Antrat4Diagrama"/>
    <w:qFormat/>
    <w:rsid w:val="000565C8"/>
    <w:pPr>
      <w:keepNext/>
      <w:spacing w:before="240" w:after="60"/>
      <w:outlineLvl w:val="3"/>
    </w:pPr>
    <w:rPr>
      <w:rFonts w:ascii="Calibri" w:hAnsi="Calibri"/>
      <w:b/>
      <w:bCs/>
      <w:sz w:val="28"/>
      <w:szCs w:val="28"/>
    </w:rPr>
  </w:style>
  <w:style w:type="paragraph" w:styleId="Antrat5">
    <w:name w:val="heading 5"/>
    <w:basedOn w:val="prastasis"/>
    <w:next w:val="prastasis"/>
    <w:qFormat/>
    <w:rsid w:val="00381C43"/>
    <w:pPr>
      <w:keepNext/>
      <w:tabs>
        <w:tab w:val="left" w:pos="420"/>
      </w:tabs>
      <w:ind w:left="420" w:hanging="420"/>
      <w:jc w:val="center"/>
      <w:outlineLvl w:val="4"/>
    </w:pPr>
    <w:rPr>
      <w:b/>
      <w:sz w:val="22"/>
      <w:szCs w:val="20"/>
      <w:lang w:val="en-US"/>
    </w:rPr>
  </w:style>
  <w:style w:type="paragraph" w:styleId="Antrat6">
    <w:name w:val="heading 6"/>
    <w:basedOn w:val="prastasis"/>
    <w:next w:val="prastasis"/>
    <w:link w:val="Antrat6Diagrama"/>
    <w:qFormat/>
    <w:rsid w:val="00381C43"/>
    <w:pPr>
      <w:keepNext/>
      <w:ind w:firstLine="720"/>
      <w:jc w:val="center"/>
      <w:outlineLvl w:val="5"/>
    </w:pPr>
    <w:rPr>
      <w:b/>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rsid w:val="00381C43"/>
    <w:pPr>
      <w:ind w:firstLine="420"/>
      <w:jc w:val="both"/>
    </w:pPr>
    <w:rPr>
      <w:sz w:val="22"/>
      <w:szCs w:val="20"/>
    </w:rPr>
  </w:style>
  <w:style w:type="paragraph" w:styleId="Pagrindinistekstas">
    <w:name w:val="Body Text"/>
    <w:basedOn w:val="prastasis"/>
    <w:link w:val="PagrindinistekstasDiagrama"/>
    <w:rsid w:val="00381C43"/>
    <w:pPr>
      <w:jc w:val="both"/>
    </w:pPr>
    <w:rPr>
      <w:szCs w:val="20"/>
      <w:lang w:val="en-AU"/>
    </w:rPr>
  </w:style>
  <w:style w:type="paragraph" w:styleId="Pagrindiniotekstotrauka3">
    <w:name w:val="Body Text Indent 3"/>
    <w:basedOn w:val="prastasis"/>
    <w:link w:val="Pagrindiniotekstotrauka3Diagrama"/>
    <w:rsid w:val="00381C43"/>
    <w:pPr>
      <w:ind w:firstLine="567"/>
      <w:jc w:val="both"/>
    </w:pPr>
    <w:rPr>
      <w:rFonts w:ascii="TimesLT" w:hAnsi="TimesLT"/>
      <w:sz w:val="20"/>
      <w:szCs w:val="20"/>
      <w:lang w:val="en-US"/>
    </w:rPr>
  </w:style>
  <w:style w:type="paragraph" w:styleId="Pagrindiniotekstotrauka2">
    <w:name w:val="Body Text Indent 2"/>
    <w:basedOn w:val="prastasis"/>
    <w:rsid w:val="00381C43"/>
    <w:pPr>
      <w:numPr>
        <w:ilvl w:val="12"/>
      </w:numPr>
      <w:ind w:firstLine="720"/>
      <w:jc w:val="both"/>
    </w:pPr>
    <w:rPr>
      <w:rFonts w:ascii="TimesLT" w:hAnsi="TimesLT"/>
      <w:sz w:val="20"/>
      <w:szCs w:val="20"/>
      <w:lang w:val="en-US"/>
    </w:rPr>
  </w:style>
  <w:style w:type="paragraph" w:styleId="Pagrindinistekstas2">
    <w:name w:val="Body Text 2"/>
    <w:basedOn w:val="prastasis"/>
    <w:rsid w:val="00381C43"/>
    <w:pPr>
      <w:jc w:val="both"/>
    </w:pPr>
    <w:rPr>
      <w:sz w:val="16"/>
      <w:szCs w:val="20"/>
    </w:rPr>
  </w:style>
  <w:style w:type="paragraph" w:styleId="Pagrindinistekstas3">
    <w:name w:val="Body Text 3"/>
    <w:basedOn w:val="prastasis"/>
    <w:link w:val="Pagrindinistekstas3Diagrama"/>
    <w:rsid w:val="00381C43"/>
    <w:pPr>
      <w:tabs>
        <w:tab w:val="left" w:pos="567"/>
      </w:tabs>
      <w:jc w:val="both"/>
    </w:pPr>
    <w:rPr>
      <w:rFonts w:ascii="TimesLT" w:hAnsi="TimesLT"/>
      <w:sz w:val="20"/>
      <w:szCs w:val="20"/>
      <w:lang w:val="en-US"/>
    </w:rPr>
  </w:style>
  <w:style w:type="paragraph" w:customStyle="1" w:styleId="a">
    <w:basedOn w:val="prastasis"/>
    <w:rsid w:val="00381C43"/>
    <w:pPr>
      <w:spacing w:after="160" w:line="240" w:lineRule="exact"/>
    </w:pPr>
    <w:rPr>
      <w:rFonts w:ascii="Tahoma" w:hAnsi="Tahoma"/>
      <w:sz w:val="20"/>
      <w:szCs w:val="20"/>
      <w:lang w:val="en-US" w:eastAsia="en-US"/>
    </w:rPr>
  </w:style>
  <w:style w:type="paragraph" w:customStyle="1" w:styleId="DiagramaDiagramaCharCharDiagramaDiagrama">
    <w:name w:val="Diagrama Diagrama Char Char Diagrama Diagrama"/>
    <w:basedOn w:val="prastasis"/>
    <w:rsid w:val="00F6178C"/>
    <w:pPr>
      <w:spacing w:after="160" w:line="240" w:lineRule="exact"/>
    </w:pPr>
    <w:rPr>
      <w:rFonts w:ascii="Tahoma" w:hAnsi="Tahoma"/>
      <w:sz w:val="20"/>
      <w:szCs w:val="20"/>
      <w:lang w:val="en-US" w:eastAsia="en-US"/>
    </w:rPr>
  </w:style>
  <w:style w:type="character" w:styleId="Hipersaitas">
    <w:name w:val="Hyperlink"/>
    <w:rsid w:val="00404DB0"/>
    <w:rPr>
      <w:color w:val="0000FF"/>
      <w:u w:val="single"/>
    </w:rPr>
  </w:style>
  <w:style w:type="character" w:customStyle="1" w:styleId="Antrat4Diagrama">
    <w:name w:val="Antraštė 4 Diagrama"/>
    <w:link w:val="Antrat4"/>
    <w:rsid w:val="000565C8"/>
    <w:rPr>
      <w:rFonts w:ascii="Calibri" w:eastAsia="Times New Roman" w:hAnsi="Calibri" w:cs="Times New Roman"/>
      <w:b/>
      <w:bCs/>
      <w:sz w:val="28"/>
      <w:szCs w:val="28"/>
    </w:rPr>
  </w:style>
  <w:style w:type="paragraph" w:customStyle="1" w:styleId="DiagramaCharCharDiagramaDiagramaCharCharDiagrama">
    <w:name w:val="Diagrama Char Char Diagrama Diagrama Char Char Diagrama"/>
    <w:basedOn w:val="prastasis"/>
    <w:rsid w:val="00223105"/>
    <w:pPr>
      <w:spacing w:after="160" w:line="240" w:lineRule="exact"/>
    </w:pPr>
    <w:rPr>
      <w:rFonts w:ascii="Tahoma" w:hAnsi="Tahoma"/>
      <w:sz w:val="20"/>
      <w:szCs w:val="20"/>
      <w:lang w:val="en-US" w:eastAsia="en-US"/>
    </w:rPr>
  </w:style>
  <w:style w:type="paragraph" w:customStyle="1" w:styleId="CharCharDiagramaDiagrama">
    <w:name w:val="Char Char Diagrama Diagrama"/>
    <w:basedOn w:val="prastasis"/>
    <w:rsid w:val="00DF482F"/>
    <w:pPr>
      <w:spacing w:after="160" w:line="240" w:lineRule="exact"/>
    </w:pPr>
    <w:rPr>
      <w:rFonts w:ascii="Tahoma" w:hAnsi="Tahoma"/>
      <w:sz w:val="20"/>
      <w:szCs w:val="20"/>
      <w:lang w:val="en-US" w:eastAsia="en-US"/>
    </w:rPr>
  </w:style>
  <w:style w:type="paragraph" w:styleId="Antrats">
    <w:name w:val="header"/>
    <w:basedOn w:val="prastasis"/>
    <w:link w:val="AntratsDiagrama"/>
    <w:uiPriority w:val="99"/>
    <w:rsid w:val="00DF482F"/>
    <w:pPr>
      <w:tabs>
        <w:tab w:val="center" w:pos="4536"/>
        <w:tab w:val="right" w:pos="9072"/>
      </w:tabs>
    </w:pPr>
  </w:style>
  <w:style w:type="character" w:styleId="Puslapionumeris">
    <w:name w:val="page number"/>
    <w:basedOn w:val="Numatytasispastraiposriftas"/>
    <w:rsid w:val="00DF482F"/>
  </w:style>
  <w:style w:type="paragraph" w:styleId="Porat">
    <w:name w:val="footer"/>
    <w:basedOn w:val="prastasis"/>
    <w:rsid w:val="00D77000"/>
    <w:pPr>
      <w:tabs>
        <w:tab w:val="center" w:pos="4536"/>
        <w:tab w:val="right" w:pos="9072"/>
      </w:tabs>
    </w:pPr>
  </w:style>
  <w:style w:type="paragraph" w:customStyle="1" w:styleId="Patvirtinta">
    <w:name w:val="Patvirtinta"/>
    <w:basedOn w:val="prastasis"/>
    <w:rsid w:val="008C118B"/>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rFonts w:eastAsia="Calibri"/>
      <w:color w:val="000000"/>
      <w:sz w:val="20"/>
      <w:szCs w:val="20"/>
      <w:lang w:eastAsia="en-US"/>
    </w:rPr>
  </w:style>
  <w:style w:type="paragraph" w:customStyle="1" w:styleId="Pagrindinistekstas1">
    <w:name w:val="Pagrindinis tekstas1"/>
    <w:basedOn w:val="prastasis"/>
    <w:rsid w:val="008C118B"/>
    <w:pPr>
      <w:suppressAutoHyphens/>
      <w:autoSpaceDE w:val="0"/>
      <w:autoSpaceDN w:val="0"/>
      <w:adjustRightInd w:val="0"/>
      <w:spacing w:line="298" w:lineRule="auto"/>
      <w:ind w:firstLine="312"/>
      <w:jc w:val="both"/>
      <w:textAlignment w:val="center"/>
    </w:pPr>
    <w:rPr>
      <w:rFonts w:eastAsia="Calibri"/>
      <w:color w:val="000000"/>
      <w:sz w:val="20"/>
      <w:szCs w:val="20"/>
      <w:lang w:eastAsia="en-US"/>
    </w:rPr>
  </w:style>
  <w:style w:type="paragraph" w:customStyle="1" w:styleId="CentrBold">
    <w:name w:val="CentrBold"/>
    <w:basedOn w:val="prastasis"/>
    <w:rsid w:val="00292C00"/>
    <w:pPr>
      <w:keepLines/>
      <w:suppressAutoHyphens/>
      <w:autoSpaceDE w:val="0"/>
      <w:autoSpaceDN w:val="0"/>
      <w:adjustRightInd w:val="0"/>
      <w:spacing w:line="288" w:lineRule="auto"/>
      <w:jc w:val="center"/>
      <w:textAlignment w:val="center"/>
    </w:pPr>
    <w:rPr>
      <w:rFonts w:eastAsia="Calibri"/>
      <w:b/>
      <w:bCs/>
      <w:caps/>
      <w:color w:val="000000"/>
      <w:sz w:val="20"/>
      <w:szCs w:val="20"/>
      <w:lang w:eastAsia="en-US"/>
    </w:rPr>
  </w:style>
  <w:style w:type="table" w:styleId="Lentelstinklelis">
    <w:name w:val="Table Grid"/>
    <w:basedOn w:val="prastojilentel"/>
    <w:rsid w:val="00300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6F443D"/>
    <w:rPr>
      <w:rFonts w:ascii="Tahoma" w:hAnsi="Tahoma" w:cs="Tahoma"/>
      <w:sz w:val="16"/>
      <w:szCs w:val="16"/>
    </w:rPr>
  </w:style>
  <w:style w:type="character" w:customStyle="1" w:styleId="Antrat2Diagrama">
    <w:name w:val="Antraštė 2 Diagrama"/>
    <w:link w:val="Antrat2"/>
    <w:rsid w:val="006463D8"/>
    <w:rPr>
      <w:sz w:val="24"/>
      <w:lang w:val="en-AU" w:eastAsia="lt-LT"/>
    </w:rPr>
  </w:style>
  <w:style w:type="character" w:customStyle="1" w:styleId="Antrat3Diagrama">
    <w:name w:val="Antraštė 3 Diagrama"/>
    <w:link w:val="Antrat3"/>
    <w:rsid w:val="006463D8"/>
    <w:rPr>
      <w:b/>
      <w:sz w:val="22"/>
      <w:lang w:val="lt-LT" w:eastAsia="lt-LT"/>
    </w:rPr>
  </w:style>
  <w:style w:type="character" w:customStyle="1" w:styleId="Antrat6Diagrama">
    <w:name w:val="Antraštė 6 Diagrama"/>
    <w:link w:val="Antrat6"/>
    <w:rsid w:val="006463D8"/>
    <w:rPr>
      <w:b/>
      <w:sz w:val="24"/>
      <w:lang w:val="lt-LT" w:eastAsia="lt-LT"/>
    </w:rPr>
  </w:style>
  <w:style w:type="character" w:customStyle="1" w:styleId="PagrindinistekstasDiagrama">
    <w:name w:val="Pagrindinis tekstas Diagrama"/>
    <w:link w:val="Pagrindinistekstas"/>
    <w:rsid w:val="006463D8"/>
    <w:rPr>
      <w:sz w:val="24"/>
      <w:lang w:val="en-AU" w:eastAsia="lt-LT"/>
    </w:rPr>
  </w:style>
  <w:style w:type="character" w:customStyle="1" w:styleId="Pagrindinistekstas3Diagrama">
    <w:name w:val="Pagrindinis tekstas 3 Diagrama"/>
    <w:link w:val="Pagrindinistekstas3"/>
    <w:rsid w:val="006463D8"/>
    <w:rPr>
      <w:rFonts w:ascii="TimesLT" w:hAnsi="TimesLT"/>
      <w:lang w:eastAsia="lt-LT"/>
    </w:rPr>
  </w:style>
  <w:style w:type="character" w:customStyle="1" w:styleId="Pagrindiniotekstotrauka3Diagrama">
    <w:name w:val="Pagrindinio teksto įtrauka 3 Diagrama"/>
    <w:link w:val="Pagrindiniotekstotrauka3"/>
    <w:rsid w:val="006463D8"/>
    <w:rPr>
      <w:rFonts w:ascii="TimesLT" w:hAnsi="TimesLT"/>
      <w:lang w:eastAsia="lt-LT"/>
    </w:rPr>
  </w:style>
  <w:style w:type="character" w:styleId="Neapdorotaspaminjimas">
    <w:name w:val="Unresolved Mention"/>
    <w:basedOn w:val="Numatytasispastraiposriftas"/>
    <w:uiPriority w:val="99"/>
    <w:semiHidden/>
    <w:unhideWhenUsed/>
    <w:rsid w:val="008D2381"/>
    <w:rPr>
      <w:color w:val="605E5C"/>
      <w:shd w:val="clear" w:color="auto" w:fill="E1DFDD"/>
    </w:rPr>
  </w:style>
  <w:style w:type="paragraph" w:styleId="Pataisymai">
    <w:name w:val="Revision"/>
    <w:hidden/>
    <w:uiPriority w:val="99"/>
    <w:semiHidden/>
    <w:rsid w:val="00FF5129"/>
    <w:rPr>
      <w:sz w:val="24"/>
      <w:szCs w:val="24"/>
    </w:rPr>
  </w:style>
  <w:style w:type="character" w:customStyle="1" w:styleId="AntratsDiagrama">
    <w:name w:val="Antraštės Diagrama"/>
    <w:basedOn w:val="Numatytasispastraiposriftas"/>
    <w:link w:val="Antrats"/>
    <w:uiPriority w:val="99"/>
    <w:rsid w:val="006807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1943">
      <w:bodyDiv w:val="1"/>
      <w:marLeft w:val="0"/>
      <w:marRight w:val="0"/>
      <w:marTop w:val="0"/>
      <w:marBottom w:val="0"/>
      <w:divBdr>
        <w:top w:val="none" w:sz="0" w:space="0" w:color="auto"/>
        <w:left w:val="none" w:sz="0" w:space="0" w:color="auto"/>
        <w:bottom w:val="none" w:sz="0" w:space="0" w:color="auto"/>
        <w:right w:val="none" w:sz="0" w:space="0" w:color="auto"/>
      </w:divBdr>
      <w:divsChild>
        <w:div w:id="2051682637">
          <w:marLeft w:val="0"/>
          <w:marRight w:val="0"/>
          <w:marTop w:val="0"/>
          <w:marBottom w:val="0"/>
          <w:divBdr>
            <w:top w:val="none" w:sz="0" w:space="0" w:color="auto"/>
            <w:left w:val="none" w:sz="0" w:space="0" w:color="auto"/>
            <w:bottom w:val="none" w:sz="0" w:space="0" w:color="auto"/>
            <w:right w:val="none" w:sz="0" w:space="0" w:color="auto"/>
          </w:divBdr>
        </w:div>
        <w:div w:id="1606621456">
          <w:marLeft w:val="0"/>
          <w:marRight w:val="0"/>
          <w:marTop w:val="0"/>
          <w:marBottom w:val="0"/>
          <w:divBdr>
            <w:top w:val="none" w:sz="0" w:space="0" w:color="auto"/>
            <w:left w:val="none" w:sz="0" w:space="0" w:color="auto"/>
            <w:bottom w:val="none" w:sz="0" w:space="0" w:color="auto"/>
            <w:right w:val="none" w:sz="0" w:space="0" w:color="auto"/>
          </w:divBdr>
        </w:div>
        <w:div w:id="472218746">
          <w:marLeft w:val="0"/>
          <w:marRight w:val="0"/>
          <w:marTop w:val="0"/>
          <w:marBottom w:val="0"/>
          <w:divBdr>
            <w:top w:val="none" w:sz="0" w:space="0" w:color="auto"/>
            <w:left w:val="none" w:sz="0" w:space="0" w:color="auto"/>
            <w:bottom w:val="none" w:sz="0" w:space="0" w:color="auto"/>
            <w:right w:val="none" w:sz="0" w:space="0" w:color="auto"/>
          </w:divBdr>
        </w:div>
      </w:divsChild>
    </w:div>
    <w:div w:id="211232586">
      <w:bodyDiv w:val="1"/>
      <w:marLeft w:val="0"/>
      <w:marRight w:val="0"/>
      <w:marTop w:val="0"/>
      <w:marBottom w:val="0"/>
      <w:divBdr>
        <w:top w:val="none" w:sz="0" w:space="0" w:color="auto"/>
        <w:left w:val="none" w:sz="0" w:space="0" w:color="auto"/>
        <w:bottom w:val="none" w:sz="0" w:space="0" w:color="auto"/>
        <w:right w:val="none" w:sz="0" w:space="0" w:color="auto"/>
      </w:divBdr>
    </w:div>
    <w:div w:id="364789124">
      <w:bodyDiv w:val="1"/>
      <w:marLeft w:val="0"/>
      <w:marRight w:val="0"/>
      <w:marTop w:val="0"/>
      <w:marBottom w:val="0"/>
      <w:divBdr>
        <w:top w:val="none" w:sz="0" w:space="0" w:color="auto"/>
        <w:left w:val="none" w:sz="0" w:space="0" w:color="auto"/>
        <w:bottom w:val="none" w:sz="0" w:space="0" w:color="auto"/>
        <w:right w:val="none" w:sz="0" w:space="0" w:color="auto"/>
      </w:divBdr>
    </w:div>
    <w:div w:id="712926506">
      <w:bodyDiv w:val="1"/>
      <w:marLeft w:val="0"/>
      <w:marRight w:val="0"/>
      <w:marTop w:val="0"/>
      <w:marBottom w:val="0"/>
      <w:divBdr>
        <w:top w:val="none" w:sz="0" w:space="0" w:color="auto"/>
        <w:left w:val="none" w:sz="0" w:space="0" w:color="auto"/>
        <w:bottom w:val="none" w:sz="0" w:space="0" w:color="auto"/>
        <w:right w:val="none" w:sz="0" w:space="0" w:color="auto"/>
      </w:divBdr>
    </w:div>
    <w:div w:id="1116103108">
      <w:bodyDiv w:val="1"/>
      <w:marLeft w:val="0"/>
      <w:marRight w:val="0"/>
      <w:marTop w:val="0"/>
      <w:marBottom w:val="0"/>
      <w:divBdr>
        <w:top w:val="none" w:sz="0" w:space="0" w:color="auto"/>
        <w:left w:val="none" w:sz="0" w:space="0" w:color="auto"/>
        <w:bottom w:val="none" w:sz="0" w:space="0" w:color="auto"/>
        <w:right w:val="none" w:sz="0" w:space="0" w:color="auto"/>
      </w:divBdr>
    </w:div>
    <w:div w:id="1350446676">
      <w:bodyDiv w:val="1"/>
      <w:marLeft w:val="0"/>
      <w:marRight w:val="0"/>
      <w:marTop w:val="0"/>
      <w:marBottom w:val="0"/>
      <w:divBdr>
        <w:top w:val="none" w:sz="0" w:space="0" w:color="auto"/>
        <w:left w:val="none" w:sz="0" w:space="0" w:color="auto"/>
        <w:bottom w:val="none" w:sz="0" w:space="0" w:color="auto"/>
        <w:right w:val="none" w:sz="0" w:space="0" w:color="auto"/>
      </w:divBdr>
    </w:div>
    <w:div w:id="1879048936">
      <w:bodyDiv w:val="1"/>
      <w:marLeft w:val="0"/>
      <w:marRight w:val="0"/>
      <w:marTop w:val="0"/>
      <w:marBottom w:val="0"/>
      <w:divBdr>
        <w:top w:val="none" w:sz="0" w:space="0" w:color="auto"/>
        <w:left w:val="none" w:sz="0" w:space="0" w:color="auto"/>
        <w:bottom w:val="none" w:sz="0" w:space="0" w:color="auto"/>
        <w:right w:val="none" w:sz="0" w:space="0" w:color="auto"/>
      </w:divBdr>
    </w:div>
    <w:div w:id="198908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p@palang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ija@palang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lang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5cf2c332cdab415b8cbc299365797e2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5cf2c332cdab415b8cbc299365797e22</Template>
  <TotalTime>3</TotalTime>
  <Pages>2</Pages>
  <Words>3932</Words>
  <Characters>2242</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LEIDIMO ĮRENGTI IŠORINĘ REKLAMĄ PALANGOS MIESTO SAVIVALDYBĖS TERITORIJOJE IŠDAVIMO TVARKOS APRAŠO</vt:lpstr>
      <vt:lpstr>DĖL LEIDIMO ĮRENGTI IŠORINĘ REKLAMĄ PALANGOS MIESTO SAVIVALDYBĖS TERITORIJOJE IŠDAVIMO TVARKOS APRAŠO</vt:lpstr>
    </vt:vector>
  </TitlesOfParts>
  <Manager>2013-10-09</Manager>
  <Company>Palangos miesto savivaldybė</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LEIDIMO ĮRENGTI IŠORINĘ REKLAMĄ PALANGOS MIESTO SAVIVALDYBĖS TERITORIJOJE IŠDAVIMO TVARKOS APRAŠO</dc:title>
  <dc:subject>A1-1014</dc:subject>
  <dc:creator>PALANGOS MIESTO SAVIVALDYBĖS ADMINISTRACIJOS DIREKTORIUS</dc:creator>
  <cp:keywords/>
  <dc:description/>
  <cp:lastModifiedBy>Aušra Dangėlaitienė</cp:lastModifiedBy>
  <cp:revision>5</cp:revision>
  <cp:lastPrinted>2025-03-04T08:46:00Z</cp:lastPrinted>
  <dcterms:created xsi:type="dcterms:W3CDTF">2025-03-13T05:55:00Z</dcterms:created>
  <dcterms:modified xsi:type="dcterms:W3CDTF">2025-03-13T06:43:00Z</dcterms:modified>
  <cp:category>ĮSAKYMAS</cp:category>
</cp:coreProperties>
</file>