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40E56" w14:textId="77777777" w:rsidR="00290BEB" w:rsidRPr="006B56F2" w:rsidRDefault="00290BEB" w:rsidP="00290BEB">
      <w:pPr>
        <w:jc w:val="center"/>
        <w:rPr>
          <w:rFonts w:ascii="Palemonas" w:hAnsi="Palemonas"/>
        </w:rPr>
      </w:pPr>
      <w:r w:rsidRPr="006B56F2">
        <w:rPr>
          <w:rFonts w:ascii="Palemonas" w:hAnsi="Palemonas"/>
          <w:sz w:val="20"/>
        </w:rPr>
        <w:object w:dxaOrig="948" w:dyaOrig="979" w14:anchorId="0D29D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Picture.8" ShapeID="_x0000_i1025" DrawAspect="Content" ObjectID="_1803357685" r:id="rId8"/>
        </w:object>
      </w:r>
    </w:p>
    <w:p w14:paraId="3466ADEB" w14:textId="77777777" w:rsidR="00290BEB" w:rsidRPr="006B56F2" w:rsidRDefault="00290BEB" w:rsidP="00290BEB">
      <w:pPr>
        <w:jc w:val="center"/>
        <w:rPr>
          <w:rFonts w:ascii="Palemonas" w:hAnsi="Palemonas"/>
          <w:b/>
          <w:sz w:val="28"/>
          <w:szCs w:val="28"/>
        </w:rPr>
      </w:pPr>
      <w:r w:rsidRPr="006B56F2">
        <w:rPr>
          <w:rFonts w:ascii="Palemonas" w:hAnsi="Palemonas"/>
          <w:b/>
          <w:sz w:val="28"/>
          <w:szCs w:val="28"/>
        </w:rPr>
        <w:t>PALANGOS MIESTO SAVIVALDYBĖS ADMINISTRACIJOS</w:t>
      </w:r>
    </w:p>
    <w:p w14:paraId="622ADE72" w14:textId="77777777" w:rsidR="00290BEB" w:rsidRPr="006B56F2" w:rsidRDefault="00290BEB" w:rsidP="00290BEB">
      <w:pPr>
        <w:jc w:val="center"/>
        <w:rPr>
          <w:rFonts w:ascii="Palemonas" w:hAnsi="Palemonas"/>
          <w:b/>
          <w:sz w:val="28"/>
          <w:szCs w:val="28"/>
        </w:rPr>
      </w:pPr>
      <w:r w:rsidRPr="006B56F2">
        <w:rPr>
          <w:rFonts w:ascii="Palemonas" w:hAnsi="Palemonas"/>
          <w:b/>
          <w:sz w:val="28"/>
          <w:szCs w:val="28"/>
        </w:rPr>
        <w:t>DIREKTORIUS</w:t>
      </w:r>
    </w:p>
    <w:p w14:paraId="21A49F98" w14:textId="77777777" w:rsidR="00290BEB" w:rsidRPr="0068079C" w:rsidRDefault="00290BEB" w:rsidP="0068079C">
      <w:pPr>
        <w:jc w:val="both"/>
        <w:rPr>
          <w:rFonts w:ascii="Palemonas" w:hAnsi="Palemonas"/>
          <w:bCs/>
          <w:sz w:val="22"/>
          <w:szCs w:val="22"/>
        </w:rPr>
      </w:pPr>
    </w:p>
    <w:p w14:paraId="438B5E70" w14:textId="77777777" w:rsidR="00290BEB" w:rsidRPr="006B56F2" w:rsidRDefault="00290BEB" w:rsidP="00290BEB">
      <w:pPr>
        <w:jc w:val="center"/>
        <w:rPr>
          <w:rFonts w:ascii="Palemonas" w:hAnsi="Palemonas"/>
          <w:b/>
        </w:rPr>
      </w:pPr>
      <w:r w:rsidRPr="006B56F2">
        <w:rPr>
          <w:rFonts w:ascii="Palemonas" w:hAnsi="Palemonas"/>
          <w:b/>
        </w:rPr>
        <w:t>ĮSAKYMAS</w:t>
      </w:r>
    </w:p>
    <w:p w14:paraId="54B2CED2" w14:textId="45121728" w:rsidR="00290BEB" w:rsidRPr="006B56F2" w:rsidRDefault="00290BEB" w:rsidP="00290BEB">
      <w:pPr>
        <w:jc w:val="center"/>
        <w:rPr>
          <w:rFonts w:ascii="Palemonas" w:hAnsi="Palemonas"/>
          <w:b/>
        </w:rPr>
      </w:pPr>
      <w:r w:rsidRPr="006B56F2">
        <w:rPr>
          <w:rFonts w:ascii="Palemonas" w:hAnsi="Palemonas"/>
          <w:b/>
        </w:rPr>
        <w:t>DĖL LEIDIMO ĮRENGTI IŠORINĘ REKLAMĄ PALANGOS MIESTO SAVIVALDYBĖS TERITORIJOJE IŠDAVIMO TVARKOS APRAŠO</w:t>
      </w:r>
      <w:r w:rsidR="00FF5129" w:rsidRPr="009C1427">
        <w:rPr>
          <w:rFonts w:ascii="Palemonas" w:hAnsi="Palemonas"/>
          <w:b/>
        </w:rPr>
        <w:t xml:space="preserve"> PATVIRTINIMO</w:t>
      </w:r>
    </w:p>
    <w:p w14:paraId="6AB529D9" w14:textId="77777777" w:rsidR="00290BEB" w:rsidRPr="0068079C" w:rsidRDefault="00290BEB" w:rsidP="0068079C">
      <w:pPr>
        <w:jc w:val="both"/>
        <w:rPr>
          <w:rFonts w:ascii="Palemonas" w:hAnsi="Palemonas"/>
          <w:bCs/>
        </w:rPr>
      </w:pPr>
    </w:p>
    <w:p w14:paraId="431368B0" w14:textId="6A98CC53" w:rsidR="00290BEB" w:rsidRPr="006B56F2" w:rsidRDefault="00290BEB" w:rsidP="00290BEB">
      <w:pPr>
        <w:jc w:val="center"/>
        <w:rPr>
          <w:rFonts w:ascii="Palemonas" w:hAnsi="Palemonas"/>
        </w:rPr>
      </w:pPr>
      <w:r w:rsidRPr="006B56F2">
        <w:rPr>
          <w:rFonts w:ascii="Palemonas" w:hAnsi="Palemonas"/>
        </w:rPr>
        <w:t>20</w:t>
      </w:r>
      <w:r w:rsidR="00701206" w:rsidRPr="006B56F2">
        <w:rPr>
          <w:rFonts w:ascii="Palemonas" w:hAnsi="Palemonas"/>
        </w:rPr>
        <w:t>25</w:t>
      </w:r>
      <w:r w:rsidRPr="006B56F2">
        <w:rPr>
          <w:rFonts w:ascii="Palemonas" w:hAnsi="Palemonas"/>
        </w:rPr>
        <w:t xml:space="preserve"> m. </w:t>
      </w:r>
      <w:r w:rsidR="001A3F0E">
        <w:rPr>
          <w:rFonts w:ascii="Palemonas" w:hAnsi="Palemonas"/>
        </w:rPr>
        <w:t>kovo</w:t>
      </w:r>
      <w:r w:rsidR="00701206" w:rsidRPr="006B56F2">
        <w:rPr>
          <w:rFonts w:ascii="Palemonas" w:hAnsi="Palemonas"/>
        </w:rPr>
        <w:t xml:space="preserve"> </w:t>
      </w:r>
      <w:r w:rsidR="007B1414">
        <w:rPr>
          <w:rFonts w:ascii="Palemonas" w:hAnsi="Palemonas"/>
        </w:rPr>
        <w:t>12</w:t>
      </w:r>
      <w:r w:rsidRPr="006B56F2">
        <w:rPr>
          <w:rFonts w:ascii="Palemonas" w:hAnsi="Palemonas"/>
        </w:rPr>
        <w:t xml:space="preserve"> d. Nr. A1-</w:t>
      </w:r>
      <w:r w:rsidR="007B1414">
        <w:rPr>
          <w:rFonts w:ascii="Palemonas" w:hAnsi="Palemonas"/>
        </w:rPr>
        <w:t>310</w:t>
      </w:r>
    </w:p>
    <w:p w14:paraId="5AA3EF45" w14:textId="77777777" w:rsidR="00290BEB" w:rsidRPr="006B56F2" w:rsidRDefault="00290BEB" w:rsidP="00290BEB">
      <w:pPr>
        <w:jc w:val="center"/>
        <w:rPr>
          <w:rFonts w:ascii="Palemonas" w:hAnsi="Palemonas"/>
          <w:sz w:val="22"/>
          <w:szCs w:val="22"/>
        </w:rPr>
      </w:pPr>
      <w:r w:rsidRPr="006B56F2">
        <w:rPr>
          <w:rFonts w:ascii="Palemonas" w:hAnsi="Palemonas"/>
          <w:sz w:val="22"/>
          <w:szCs w:val="22"/>
        </w:rPr>
        <w:t>Palanga</w:t>
      </w:r>
    </w:p>
    <w:p w14:paraId="5E1F00E8" w14:textId="77777777" w:rsidR="00290BEB" w:rsidRDefault="00290BEB" w:rsidP="00202FB7">
      <w:pPr>
        <w:pStyle w:val="Pagrindiniotekstotrauka2"/>
        <w:ind w:firstLine="0"/>
        <w:rPr>
          <w:rFonts w:ascii="Palemonas" w:hAnsi="Palemonas"/>
          <w:sz w:val="24"/>
          <w:szCs w:val="24"/>
          <w:lang w:val="lt-LT"/>
        </w:rPr>
      </w:pPr>
    </w:p>
    <w:p w14:paraId="576E3004" w14:textId="77777777" w:rsidR="0068079C" w:rsidRPr="00A32431" w:rsidRDefault="0068079C" w:rsidP="00202FB7">
      <w:pPr>
        <w:pStyle w:val="Pagrindiniotekstotrauka2"/>
        <w:ind w:firstLine="0"/>
        <w:rPr>
          <w:rFonts w:ascii="Palemonas" w:hAnsi="Palemonas"/>
          <w:sz w:val="24"/>
          <w:szCs w:val="24"/>
          <w:lang w:val="lt-LT"/>
        </w:rPr>
      </w:pPr>
    </w:p>
    <w:p w14:paraId="6672B220" w14:textId="308977C3" w:rsidR="00290BEB" w:rsidRPr="006B56F2" w:rsidRDefault="00E9363D" w:rsidP="00290BEB">
      <w:pPr>
        <w:pStyle w:val="Pagrindiniotekstotrauka2"/>
        <w:ind w:firstLine="1296"/>
        <w:rPr>
          <w:rFonts w:ascii="Palemonas" w:hAnsi="Palemonas"/>
          <w:sz w:val="24"/>
          <w:szCs w:val="24"/>
          <w:lang w:val="lt-LT"/>
        </w:rPr>
      </w:pPr>
      <w:r w:rsidRPr="006B56F2">
        <w:rPr>
          <w:rFonts w:ascii="Palemonas" w:hAnsi="Palemonas"/>
          <w:sz w:val="24"/>
          <w:szCs w:val="24"/>
          <w:lang w:val="lt-LT"/>
        </w:rPr>
        <w:t xml:space="preserve">Vadovaudamasi </w:t>
      </w:r>
      <w:r w:rsidR="00290BEB" w:rsidRPr="006B56F2">
        <w:rPr>
          <w:rFonts w:ascii="Palemonas" w:hAnsi="Palemonas"/>
          <w:sz w:val="24"/>
          <w:szCs w:val="24"/>
          <w:lang w:val="lt-LT"/>
        </w:rPr>
        <w:t xml:space="preserve">Išorinės reklamos įrengimo taisyklių, patvirtintų Lietuvos Respublikos ūkio ministro 2013 m. liepos 30 d. įsakymo Nr. 4-670 </w:t>
      </w:r>
      <w:r w:rsidRPr="006B56F2">
        <w:rPr>
          <w:rFonts w:ascii="Palemonas" w:hAnsi="Palemonas"/>
          <w:sz w:val="24"/>
          <w:szCs w:val="24"/>
          <w:lang w:val="lt-LT"/>
        </w:rPr>
        <w:t xml:space="preserve">„Dėl </w:t>
      </w:r>
      <w:r w:rsidR="00FF5129" w:rsidRPr="006B56F2">
        <w:rPr>
          <w:rFonts w:ascii="Palemonas" w:hAnsi="Palemonas"/>
          <w:sz w:val="24"/>
          <w:szCs w:val="24"/>
          <w:lang w:val="lt-LT"/>
        </w:rPr>
        <w:t>I</w:t>
      </w:r>
      <w:r w:rsidRPr="006B56F2">
        <w:rPr>
          <w:rFonts w:ascii="Palemonas" w:hAnsi="Palemonas"/>
          <w:sz w:val="24"/>
          <w:szCs w:val="24"/>
          <w:lang w:val="lt-LT"/>
        </w:rPr>
        <w:t xml:space="preserve">šorinės reklamos įrengimo taisyklių patvirtinimo“ </w:t>
      </w:r>
      <w:r w:rsidR="00290BEB" w:rsidRPr="006B56F2">
        <w:rPr>
          <w:rFonts w:ascii="Palemonas" w:hAnsi="Palemonas"/>
          <w:sz w:val="24"/>
          <w:szCs w:val="24"/>
          <w:lang w:val="lt-LT"/>
        </w:rPr>
        <w:t>1 punktu</w:t>
      </w:r>
      <w:r w:rsidR="00FF5129" w:rsidRPr="006B56F2">
        <w:rPr>
          <w:rFonts w:ascii="Palemonas" w:hAnsi="Palemonas"/>
          <w:sz w:val="24"/>
          <w:szCs w:val="24"/>
          <w:lang w:val="lt-LT"/>
        </w:rPr>
        <w:t xml:space="preserve"> (su vėlesniais pakeitimais)</w:t>
      </w:r>
      <w:r w:rsidR="00290BEB" w:rsidRPr="006B56F2">
        <w:rPr>
          <w:rFonts w:ascii="Palemonas" w:hAnsi="Palemonas"/>
          <w:sz w:val="24"/>
          <w:szCs w:val="24"/>
          <w:lang w:val="lt-LT"/>
        </w:rPr>
        <w:t xml:space="preserve">, </w:t>
      </w:r>
      <w:r w:rsidR="00701206" w:rsidRPr="006B56F2">
        <w:rPr>
          <w:rFonts w:ascii="Palemonas" w:hAnsi="Palemonas"/>
          <w:sz w:val="24"/>
          <w:szCs w:val="24"/>
          <w:lang w:val="lt-LT"/>
        </w:rPr>
        <w:t>20.3</w:t>
      </w:r>
      <w:r w:rsidR="00290BEB" w:rsidRPr="006B56F2">
        <w:rPr>
          <w:rFonts w:ascii="Palemonas" w:hAnsi="Palemonas"/>
          <w:sz w:val="24"/>
          <w:szCs w:val="24"/>
          <w:lang w:val="lt-LT"/>
        </w:rPr>
        <w:t xml:space="preserve"> </w:t>
      </w:r>
      <w:r w:rsidR="00FF5129" w:rsidRPr="006B56F2">
        <w:rPr>
          <w:rFonts w:ascii="Palemonas" w:hAnsi="Palemonas"/>
          <w:sz w:val="24"/>
          <w:szCs w:val="24"/>
          <w:lang w:val="lt-LT"/>
        </w:rPr>
        <w:t>papunkčiu</w:t>
      </w:r>
      <w:r w:rsidR="00290BEB" w:rsidRPr="006B56F2">
        <w:rPr>
          <w:rFonts w:ascii="Palemonas" w:hAnsi="Palemonas"/>
          <w:sz w:val="24"/>
          <w:szCs w:val="24"/>
          <w:lang w:val="lt-LT"/>
        </w:rPr>
        <w:t>, Vietinės rinkliavos už leidimo įrengti išorinę reklamą savivaldybės teritorijoje išdavimo nuostatų, patvirtintų Palangos miesto savivaldybės tarybos 20</w:t>
      </w:r>
      <w:r w:rsidR="00701206" w:rsidRPr="006B56F2">
        <w:rPr>
          <w:rFonts w:ascii="Palemonas" w:hAnsi="Palemonas"/>
          <w:sz w:val="24"/>
          <w:szCs w:val="24"/>
          <w:lang w:val="lt-LT"/>
        </w:rPr>
        <w:t xml:space="preserve">23 </w:t>
      </w:r>
      <w:r w:rsidR="00290BEB" w:rsidRPr="006B56F2">
        <w:rPr>
          <w:rFonts w:ascii="Palemonas" w:hAnsi="Palemonas"/>
          <w:sz w:val="24"/>
          <w:szCs w:val="24"/>
          <w:lang w:val="lt-LT"/>
        </w:rPr>
        <w:t xml:space="preserve">m. </w:t>
      </w:r>
      <w:r w:rsidR="00701206" w:rsidRPr="006B56F2">
        <w:rPr>
          <w:rFonts w:ascii="Palemonas" w:hAnsi="Palemonas"/>
          <w:sz w:val="24"/>
          <w:szCs w:val="24"/>
          <w:lang w:val="lt-LT"/>
        </w:rPr>
        <w:t>kovo</w:t>
      </w:r>
      <w:r w:rsidR="00290BEB" w:rsidRPr="006B56F2">
        <w:rPr>
          <w:rFonts w:ascii="Palemonas" w:hAnsi="Palemonas"/>
          <w:sz w:val="24"/>
          <w:szCs w:val="24"/>
          <w:lang w:val="lt-LT"/>
        </w:rPr>
        <w:t xml:space="preserve"> 29 d. sprendimo </w:t>
      </w:r>
      <w:bookmarkStart w:id="0" w:name="n_0"/>
      <w:r w:rsidR="00290BEB" w:rsidRPr="006B56F2">
        <w:rPr>
          <w:rFonts w:ascii="Palemonas" w:hAnsi="Palemonas"/>
          <w:sz w:val="24"/>
          <w:szCs w:val="24"/>
          <w:lang w:val="lt-LT"/>
        </w:rPr>
        <w:t>Nr. T2-</w:t>
      </w:r>
      <w:r w:rsidR="00701206" w:rsidRPr="006B56F2">
        <w:rPr>
          <w:rFonts w:ascii="Palemonas" w:hAnsi="Palemonas"/>
          <w:sz w:val="24"/>
          <w:szCs w:val="24"/>
          <w:lang w:val="lt-LT"/>
        </w:rPr>
        <w:t>81</w:t>
      </w:r>
      <w:bookmarkEnd w:id="0"/>
      <w:r w:rsidR="00290BEB" w:rsidRPr="006B56F2">
        <w:rPr>
          <w:rFonts w:ascii="Palemonas" w:hAnsi="Palemonas"/>
          <w:sz w:val="24"/>
          <w:szCs w:val="24"/>
          <w:lang w:val="lt-LT"/>
        </w:rPr>
        <w:t xml:space="preserve"> </w:t>
      </w:r>
      <w:r w:rsidR="00701206" w:rsidRPr="006B56F2">
        <w:rPr>
          <w:rFonts w:ascii="Palemonas" w:hAnsi="Palemonas"/>
          <w:sz w:val="24"/>
          <w:szCs w:val="24"/>
          <w:lang w:val="lt-LT"/>
        </w:rPr>
        <w:t xml:space="preserve">„Dėl Vietinės rinkliavos už leidimo įrengti išorinę reklamą savivaldybės teritorijoje išdavimo nuostatų patvirtinimo“ </w:t>
      </w:r>
      <w:r w:rsidR="00290BEB" w:rsidRPr="006B56F2">
        <w:rPr>
          <w:rFonts w:ascii="Palemonas" w:hAnsi="Palemonas"/>
          <w:sz w:val="24"/>
          <w:szCs w:val="24"/>
          <w:lang w:val="lt-LT"/>
        </w:rPr>
        <w:t>1 punktu</w:t>
      </w:r>
      <w:r w:rsidR="005E7CA0">
        <w:rPr>
          <w:rFonts w:ascii="Palemonas" w:hAnsi="Palemonas"/>
          <w:sz w:val="24"/>
          <w:szCs w:val="24"/>
          <w:lang w:val="lt-LT"/>
        </w:rPr>
        <w:t xml:space="preserve"> (su vėlesniais pakeitimais)</w:t>
      </w:r>
      <w:r w:rsidR="00290BEB" w:rsidRPr="006B56F2">
        <w:rPr>
          <w:rFonts w:ascii="Palemonas" w:hAnsi="Palemonas"/>
          <w:sz w:val="24"/>
          <w:szCs w:val="24"/>
          <w:lang w:val="lt-LT"/>
        </w:rPr>
        <w:t xml:space="preserve">, </w:t>
      </w:r>
      <w:r w:rsidR="00701206" w:rsidRPr="006B56F2">
        <w:rPr>
          <w:rFonts w:ascii="Palemonas" w:hAnsi="Palemonas"/>
          <w:sz w:val="24"/>
          <w:szCs w:val="24"/>
          <w:lang w:val="lt-LT"/>
        </w:rPr>
        <w:t>3</w:t>
      </w:r>
      <w:r w:rsidR="00290BEB" w:rsidRPr="006B56F2">
        <w:rPr>
          <w:rFonts w:ascii="Palemonas" w:hAnsi="Palemonas"/>
          <w:sz w:val="24"/>
          <w:szCs w:val="24"/>
          <w:lang w:val="lt-LT"/>
        </w:rPr>
        <w:t xml:space="preserve"> punktu:</w:t>
      </w:r>
    </w:p>
    <w:p w14:paraId="74837C67" w14:textId="2722D69F" w:rsidR="006463D8" w:rsidRPr="006B56F2" w:rsidRDefault="00DB6465" w:rsidP="00DB6465">
      <w:pPr>
        <w:pStyle w:val="Pagrindiniotekstotrauka"/>
        <w:ind w:firstLine="1296"/>
        <w:rPr>
          <w:rFonts w:ascii="Palemonas" w:hAnsi="Palemonas"/>
          <w:sz w:val="24"/>
          <w:szCs w:val="24"/>
        </w:rPr>
      </w:pPr>
      <w:r w:rsidRPr="006B56F2">
        <w:rPr>
          <w:rFonts w:ascii="Palemonas" w:hAnsi="Palemonas"/>
          <w:sz w:val="24"/>
          <w:szCs w:val="24"/>
        </w:rPr>
        <w:t xml:space="preserve">1. </w:t>
      </w:r>
      <w:r w:rsidR="00FF5129" w:rsidRPr="00F93D32">
        <w:rPr>
          <w:rFonts w:ascii="Palemonas" w:hAnsi="Palemonas"/>
          <w:spacing w:val="60"/>
          <w:sz w:val="24"/>
          <w:szCs w:val="24"/>
        </w:rPr>
        <w:t>Tvirtin</w:t>
      </w:r>
      <w:r w:rsidR="00FF5129" w:rsidRPr="006B56F2">
        <w:rPr>
          <w:rFonts w:ascii="Palemonas" w:hAnsi="Palemonas"/>
          <w:sz w:val="24"/>
          <w:szCs w:val="24"/>
        </w:rPr>
        <w:t xml:space="preserve">u </w:t>
      </w:r>
      <w:r w:rsidR="00290BEB" w:rsidRPr="006B56F2">
        <w:rPr>
          <w:rFonts w:ascii="Palemonas" w:hAnsi="Palemonas"/>
          <w:sz w:val="24"/>
          <w:szCs w:val="24"/>
        </w:rPr>
        <w:t>Leidimo įrengti išorinę reklamą Palangos miesto savivaldybės teritorijoje išdavimo tvarkos aprašą</w:t>
      </w:r>
      <w:r w:rsidR="00701206" w:rsidRPr="006B56F2">
        <w:rPr>
          <w:rFonts w:ascii="Palemonas" w:hAnsi="Palemonas"/>
          <w:sz w:val="24"/>
          <w:szCs w:val="24"/>
        </w:rPr>
        <w:t xml:space="preserve"> (pridedama).</w:t>
      </w:r>
    </w:p>
    <w:p w14:paraId="3AD5E14F" w14:textId="3634AB44" w:rsidR="00701206" w:rsidRPr="006B56F2" w:rsidRDefault="003E19A6" w:rsidP="00701206">
      <w:pPr>
        <w:pStyle w:val="Pagrindiniotekstotrauka"/>
        <w:ind w:firstLine="1296"/>
        <w:rPr>
          <w:rFonts w:ascii="Palemonas" w:hAnsi="Palemonas"/>
        </w:rPr>
      </w:pPr>
      <w:r w:rsidRPr="006B56F2">
        <w:rPr>
          <w:rFonts w:ascii="Palemonas" w:hAnsi="Palemonas"/>
          <w:sz w:val="24"/>
          <w:szCs w:val="24"/>
        </w:rPr>
        <w:t>2</w:t>
      </w:r>
      <w:r w:rsidR="00290BEB" w:rsidRPr="006B56F2">
        <w:rPr>
          <w:rFonts w:ascii="Palemonas" w:hAnsi="Palemonas"/>
          <w:sz w:val="24"/>
          <w:szCs w:val="24"/>
        </w:rPr>
        <w:t xml:space="preserve">. </w:t>
      </w:r>
      <w:r w:rsidR="00FF5129" w:rsidRPr="00F93D32">
        <w:rPr>
          <w:rFonts w:ascii="Palemonas" w:hAnsi="Palemonas"/>
          <w:spacing w:val="60"/>
          <w:sz w:val="24"/>
          <w:szCs w:val="24"/>
        </w:rPr>
        <w:t>Pripažįst</w:t>
      </w:r>
      <w:r w:rsidR="00FF5129" w:rsidRPr="006B56F2">
        <w:rPr>
          <w:rFonts w:ascii="Palemonas" w:hAnsi="Palemonas"/>
          <w:sz w:val="24"/>
          <w:szCs w:val="24"/>
        </w:rPr>
        <w:t xml:space="preserve">u </w:t>
      </w:r>
      <w:r w:rsidR="00290BEB" w:rsidRPr="006B56F2">
        <w:rPr>
          <w:rFonts w:ascii="Palemonas" w:hAnsi="Palemonas"/>
          <w:sz w:val="24"/>
          <w:szCs w:val="24"/>
        </w:rPr>
        <w:t>netekusi</w:t>
      </w:r>
      <w:r w:rsidR="00701206" w:rsidRPr="006B56F2">
        <w:rPr>
          <w:rFonts w:ascii="Palemonas" w:hAnsi="Palemonas"/>
          <w:sz w:val="24"/>
          <w:szCs w:val="24"/>
        </w:rPr>
        <w:t>u</w:t>
      </w:r>
      <w:r w:rsidR="001F1F78" w:rsidRPr="006B56F2">
        <w:rPr>
          <w:rFonts w:ascii="Palemonas" w:hAnsi="Palemonas"/>
          <w:sz w:val="24"/>
          <w:szCs w:val="24"/>
        </w:rPr>
        <w:t>s</w:t>
      </w:r>
      <w:r w:rsidR="00290BEB" w:rsidRPr="006B56F2">
        <w:rPr>
          <w:rFonts w:ascii="Palemonas" w:hAnsi="Palemonas"/>
          <w:sz w:val="24"/>
          <w:szCs w:val="24"/>
        </w:rPr>
        <w:t xml:space="preserve"> galios</w:t>
      </w:r>
      <w:r w:rsidR="00701206" w:rsidRPr="006B56F2">
        <w:rPr>
          <w:rFonts w:ascii="Palemonas" w:hAnsi="Palemonas"/>
          <w:sz w:val="24"/>
          <w:szCs w:val="24"/>
        </w:rPr>
        <w:t xml:space="preserve"> </w:t>
      </w:r>
      <w:r w:rsidR="00290BEB" w:rsidRPr="006B56F2">
        <w:rPr>
          <w:rFonts w:ascii="Palemonas" w:hAnsi="Palemonas"/>
          <w:sz w:val="24"/>
          <w:szCs w:val="24"/>
        </w:rPr>
        <w:t>Palangos miesto savivaldybės administracijos direktoriaus 201</w:t>
      </w:r>
      <w:r w:rsidR="00701206" w:rsidRPr="006B56F2">
        <w:rPr>
          <w:rFonts w:ascii="Palemonas" w:hAnsi="Palemonas"/>
          <w:sz w:val="24"/>
          <w:szCs w:val="24"/>
        </w:rPr>
        <w:t>3</w:t>
      </w:r>
      <w:r w:rsidR="00290BEB" w:rsidRPr="006B56F2">
        <w:rPr>
          <w:rFonts w:ascii="Palemonas" w:hAnsi="Palemonas"/>
          <w:sz w:val="24"/>
          <w:szCs w:val="24"/>
        </w:rPr>
        <w:t xml:space="preserve"> m. s</w:t>
      </w:r>
      <w:r w:rsidR="00701206" w:rsidRPr="006B56F2">
        <w:rPr>
          <w:rFonts w:ascii="Palemonas" w:hAnsi="Palemonas"/>
          <w:sz w:val="24"/>
          <w:szCs w:val="24"/>
        </w:rPr>
        <w:t>palio</w:t>
      </w:r>
      <w:r w:rsidR="00290BEB" w:rsidRPr="006B56F2">
        <w:rPr>
          <w:rFonts w:ascii="Palemonas" w:hAnsi="Palemonas"/>
          <w:sz w:val="24"/>
          <w:szCs w:val="24"/>
        </w:rPr>
        <w:t xml:space="preserve"> </w:t>
      </w:r>
      <w:r w:rsidR="00701206" w:rsidRPr="006B56F2">
        <w:rPr>
          <w:rFonts w:ascii="Palemonas" w:hAnsi="Palemonas"/>
          <w:sz w:val="24"/>
          <w:szCs w:val="24"/>
        </w:rPr>
        <w:t>9</w:t>
      </w:r>
      <w:r w:rsidR="00290BEB" w:rsidRPr="006B56F2">
        <w:rPr>
          <w:rFonts w:ascii="Palemonas" w:hAnsi="Palemonas"/>
          <w:sz w:val="24"/>
          <w:szCs w:val="24"/>
        </w:rPr>
        <w:t xml:space="preserve"> d. įsakymo </w:t>
      </w:r>
      <w:bookmarkStart w:id="1" w:name="n_1"/>
      <w:r w:rsidR="00290BEB" w:rsidRPr="006B56F2">
        <w:rPr>
          <w:rFonts w:ascii="Palemonas" w:hAnsi="Palemonas"/>
          <w:sz w:val="24"/>
          <w:szCs w:val="24"/>
        </w:rPr>
        <w:t>Nr. A1-</w:t>
      </w:r>
      <w:r w:rsidR="00701206" w:rsidRPr="006B56F2">
        <w:rPr>
          <w:rFonts w:ascii="Palemonas" w:hAnsi="Palemonas"/>
          <w:sz w:val="24"/>
          <w:szCs w:val="24"/>
        </w:rPr>
        <w:t>1014</w:t>
      </w:r>
      <w:bookmarkEnd w:id="1"/>
      <w:r w:rsidR="00701206" w:rsidRPr="006B56F2">
        <w:rPr>
          <w:rFonts w:ascii="Palemonas" w:hAnsi="Palemonas"/>
          <w:sz w:val="24"/>
          <w:szCs w:val="24"/>
        </w:rPr>
        <w:t xml:space="preserve"> </w:t>
      </w:r>
      <w:r w:rsidR="00290BEB" w:rsidRPr="006B56F2">
        <w:rPr>
          <w:rFonts w:ascii="Palemonas" w:hAnsi="Palemonas"/>
          <w:sz w:val="24"/>
          <w:szCs w:val="24"/>
        </w:rPr>
        <w:t xml:space="preserve">„Dėl </w:t>
      </w:r>
      <w:r w:rsidR="001853CE" w:rsidRPr="006B56F2">
        <w:rPr>
          <w:rFonts w:ascii="Palemonas" w:hAnsi="Palemonas"/>
          <w:sz w:val="24"/>
          <w:szCs w:val="24"/>
        </w:rPr>
        <w:t>L</w:t>
      </w:r>
      <w:r w:rsidR="00290BEB" w:rsidRPr="006B56F2">
        <w:rPr>
          <w:rFonts w:ascii="Palemonas" w:hAnsi="Palemonas"/>
          <w:sz w:val="24"/>
          <w:szCs w:val="24"/>
        </w:rPr>
        <w:t>eidimo įrengti išorinę reklamą Palangos miesto savivaldybės teritorijoje išdavimo tvarkos aprašo“ 1</w:t>
      </w:r>
      <w:r w:rsidR="00187569" w:rsidRPr="006B56F2">
        <w:rPr>
          <w:rFonts w:ascii="Palemonas" w:hAnsi="Palemonas"/>
          <w:sz w:val="24"/>
          <w:szCs w:val="24"/>
        </w:rPr>
        <w:t>.1</w:t>
      </w:r>
      <w:r w:rsidR="00FF5129" w:rsidRPr="006B56F2">
        <w:rPr>
          <w:rFonts w:ascii="Palemonas" w:hAnsi="Palemonas"/>
          <w:sz w:val="24"/>
          <w:szCs w:val="24"/>
        </w:rPr>
        <w:t xml:space="preserve"> ir</w:t>
      </w:r>
      <w:r w:rsidR="00290BEB" w:rsidRPr="006B56F2">
        <w:rPr>
          <w:rFonts w:ascii="Palemonas" w:hAnsi="Palemonas"/>
          <w:sz w:val="24"/>
          <w:szCs w:val="24"/>
        </w:rPr>
        <w:t xml:space="preserve"> </w:t>
      </w:r>
      <w:r w:rsidR="00187569" w:rsidRPr="006B56F2">
        <w:rPr>
          <w:rFonts w:ascii="Palemonas" w:hAnsi="Palemonas"/>
          <w:sz w:val="24"/>
          <w:szCs w:val="24"/>
        </w:rPr>
        <w:t>1.2</w:t>
      </w:r>
      <w:r w:rsidR="001F1F78" w:rsidRPr="006B56F2">
        <w:rPr>
          <w:rFonts w:ascii="Palemonas" w:hAnsi="Palemonas"/>
          <w:sz w:val="24"/>
          <w:szCs w:val="24"/>
        </w:rPr>
        <w:t xml:space="preserve"> papunkčius</w:t>
      </w:r>
      <w:r w:rsidR="00FF5129" w:rsidRPr="006B56F2">
        <w:rPr>
          <w:rFonts w:ascii="Palemonas" w:hAnsi="Palemonas"/>
          <w:sz w:val="24"/>
          <w:szCs w:val="24"/>
        </w:rPr>
        <w:t xml:space="preserve"> su visais pakeitimais ir papildymais</w:t>
      </w:r>
      <w:r w:rsidR="00701206" w:rsidRPr="006B56F2">
        <w:rPr>
          <w:rFonts w:ascii="Palemonas" w:hAnsi="Palemonas"/>
          <w:sz w:val="24"/>
          <w:szCs w:val="24"/>
        </w:rPr>
        <w:t>.</w:t>
      </w:r>
    </w:p>
    <w:p w14:paraId="3A3177BB" w14:textId="1D9B0DBF" w:rsidR="00187569" w:rsidRPr="006B56F2" w:rsidRDefault="00187569" w:rsidP="00187569">
      <w:pPr>
        <w:jc w:val="both"/>
        <w:rPr>
          <w:rFonts w:ascii="Palemonas" w:hAnsi="Palemonas"/>
        </w:rPr>
      </w:pPr>
    </w:p>
    <w:p w14:paraId="16CB0738" w14:textId="77777777" w:rsidR="00187569" w:rsidRPr="006B56F2" w:rsidRDefault="00187569" w:rsidP="00187569">
      <w:pPr>
        <w:jc w:val="both"/>
        <w:rPr>
          <w:rFonts w:ascii="Palemonas" w:hAnsi="Palemonas"/>
        </w:rPr>
      </w:pPr>
    </w:p>
    <w:p w14:paraId="05E0B15C" w14:textId="77777777" w:rsidR="00187569" w:rsidRPr="006B56F2" w:rsidRDefault="00187569" w:rsidP="00187569">
      <w:pPr>
        <w:jc w:val="both"/>
        <w:rPr>
          <w:rFonts w:ascii="Palemonas" w:hAnsi="Palemonas"/>
        </w:rPr>
      </w:pPr>
    </w:p>
    <w:p w14:paraId="1800CAE0" w14:textId="59D4A1A8" w:rsidR="00202FB7" w:rsidRPr="006B56F2" w:rsidRDefault="00202FB7" w:rsidP="00202FB7">
      <w:pPr>
        <w:tabs>
          <w:tab w:val="right" w:pos="9638"/>
        </w:tabs>
        <w:rPr>
          <w:rFonts w:ascii="Palemonas" w:hAnsi="Palemonas"/>
        </w:rPr>
      </w:pPr>
      <w:r w:rsidRPr="006B56F2">
        <w:rPr>
          <w:rFonts w:ascii="Palemonas" w:hAnsi="Palemonas"/>
        </w:rPr>
        <w:t>Direktorė</w:t>
      </w:r>
      <w:r w:rsidRPr="006B56F2">
        <w:rPr>
          <w:rFonts w:ascii="Palemonas" w:hAnsi="Palemonas"/>
        </w:rPr>
        <w:tab/>
      </w:r>
      <w:r w:rsidR="00701206" w:rsidRPr="006B56F2">
        <w:rPr>
          <w:rFonts w:ascii="Palemonas" w:hAnsi="Palemonas"/>
        </w:rPr>
        <w:t>Ramunė Olšauskaitė Urbonienė</w:t>
      </w:r>
    </w:p>
    <w:p w14:paraId="20255D16" w14:textId="77777777" w:rsidR="00DA0FDE" w:rsidRPr="006B56F2" w:rsidRDefault="00DA0FDE" w:rsidP="00290BEB">
      <w:pPr>
        <w:pStyle w:val="Pagrindiniotekstotrauka2"/>
        <w:ind w:firstLine="0"/>
        <w:rPr>
          <w:rFonts w:ascii="Palemonas" w:hAnsi="Palemonas"/>
          <w:sz w:val="24"/>
          <w:szCs w:val="24"/>
          <w:lang w:val="lt-LT"/>
        </w:rPr>
      </w:pPr>
    </w:p>
    <w:p w14:paraId="5470E05E" w14:textId="77777777" w:rsidR="00DA0FDE" w:rsidRPr="006B56F2" w:rsidRDefault="00DA0FDE" w:rsidP="00DA0FDE">
      <w:pPr>
        <w:pStyle w:val="Pagrindinistekstas"/>
        <w:ind w:left="4464" w:firstLine="720"/>
        <w:jc w:val="left"/>
        <w:rPr>
          <w:rFonts w:ascii="Palemonas" w:hAnsi="Palemonas"/>
          <w:szCs w:val="24"/>
          <w:lang w:val="lt-LT"/>
        </w:rPr>
        <w:sectPr w:rsidR="00DA0FDE" w:rsidRPr="006B56F2" w:rsidSect="00DF482F">
          <w:headerReference w:type="even" r:id="rId9"/>
          <w:headerReference w:type="default" r:id="rId10"/>
          <w:pgSz w:w="11906" w:h="16838" w:code="9"/>
          <w:pgMar w:top="1134" w:right="567" w:bottom="1134" w:left="1701" w:header="567" w:footer="567" w:gutter="0"/>
          <w:pgNumType w:start="1"/>
          <w:cols w:space="1296"/>
          <w:titlePg/>
          <w:docGrid w:linePitch="360"/>
        </w:sectPr>
      </w:pPr>
    </w:p>
    <w:p w14:paraId="095C6C04" w14:textId="77777777" w:rsidR="009622DC" w:rsidRPr="006B56F2" w:rsidRDefault="009622DC" w:rsidP="00A32431">
      <w:pPr>
        <w:pStyle w:val="Pagrindinistekstas"/>
        <w:ind w:left="5245"/>
        <w:rPr>
          <w:rFonts w:ascii="Palemonas" w:hAnsi="Palemonas"/>
          <w:szCs w:val="24"/>
          <w:lang w:val="lt-LT"/>
        </w:rPr>
      </w:pPr>
      <w:r w:rsidRPr="006B56F2">
        <w:rPr>
          <w:rFonts w:ascii="Palemonas" w:hAnsi="Palemonas"/>
          <w:szCs w:val="24"/>
          <w:lang w:val="lt-LT"/>
        </w:rPr>
        <w:lastRenderedPageBreak/>
        <w:t>PATVIRTINTA</w:t>
      </w:r>
    </w:p>
    <w:p w14:paraId="1C821516" w14:textId="721D4F29" w:rsidR="0068079C" w:rsidRDefault="009622DC" w:rsidP="00A32431">
      <w:pPr>
        <w:pStyle w:val="Pagrindinistekstas"/>
        <w:ind w:left="5245"/>
        <w:rPr>
          <w:rFonts w:ascii="Palemonas" w:hAnsi="Palemonas"/>
          <w:szCs w:val="24"/>
          <w:lang w:val="lt-LT"/>
        </w:rPr>
      </w:pPr>
      <w:r w:rsidRPr="006B56F2">
        <w:rPr>
          <w:rFonts w:ascii="Palemonas" w:hAnsi="Palemonas"/>
          <w:szCs w:val="24"/>
          <w:lang w:val="lt-LT"/>
        </w:rPr>
        <w:t>Palangos miesto savivaldybės administracijos</w:t>
      </w:r>
      <w:r w:rsidR="00202FB7" w:rsidRPr="006B56F2">
        <w:rPr>
          <w:rFonts w:ascii="Palemonas" w:hAnsi="Palemonas"/>
          <w:szCs w:val="24"/>
          <w:lang w:val="lt-LT"/>
        </w:rPr>
        <w:t xml:space="preserve"> </w:t>
      </w:r>
      <w:r w:rsidRPr="006B56F2">
        <w:rPr>
          <w:rFonts w:ascii="Palemonas" w:hAnsi="Palemonas"/>
          <w:szCs w:val="24"/>
          <w:lang w:val="lt-LT"/>
        </w:rPr>
        <w:t>direktoriaus 20</w:t>
      </w:r>
      <w:r w:rsidR="00701206" w:rsidRPr="006B56F2">
        <w:rPr>
          <w:rFonts w:ascii="Palemonas" w:hAnsi="Palemonas"/>
          <w:szCs w:val="24"/>
          <w:lang w:val="lt-LT"/>
        </w:rPr>
        <w:t>25</w:t>
      </w:r>
      <w:r w:rsidRPr="006B56F2">
        <w:rPr>
          <w:rFonts w:ascii="Palemonas" w:hAnsi="Palemonas"/>
          <w:szCs w:val="24"/>
          <w:lang w:val="lt-LT"/>
        </w:rPr>
        <w:t xml:space="preserve"> m. </w:t>
      </w:r>
      <w:r w:rsidR="005E7CA0">
        <w:rPr>
          <w:rFonts w:ascii="Palemonas" w:hAnsi="Palemonas"/>
          <w:szCs w:val="24"/>
          <w:lang w:val="lt-LT"/>
        </w:rPr>
        <w:t>kovo</w:t>
      </w:r>
      <w:r w:rsidR="00701206" w:rsidRPr="006B56F2">
        <w:rPr>
          <w:rFonts w:ascii="Palemonas" w:hAnsi="Palemonas"/>
          <w:szCs w:val="24"/>
          <w:lang w:val="lt-LT"/>
        </w:rPr>
        <w:t xml:space="preserve"> </w:t>
      </w:r>
      <w:r w:rsidR="007B1414">
        <w:rPr>
          <w:rFonts w:ascii="Palemonas" w:hAnsi="Palemonas"/>
          <w:szCs w:val="24"/>
          <w:lang w:val="lt-LT"/>
        </w:rPr>
        <w:t>12</w:t>
      </w:r>
      <w:r w:rsidRPr="006B56F2">
        <w:rPr>
          <w:rFonts w:ascii="Palemonas" w:hAnsi="Palemonas"/>
          <w:szCs w:val="24"/>
          <w:lang w:val="lt-LT"/>
        </w:rPr>
        <w:t xml:space="preserve"> d. įsakymo</w:t>
      </w:r>
    </w:p>
    <w:p w14:paraId="3E7C9F60" w14:textId="4196DE98" w:rsidR="009622DC" w:rsidRPr="006B56F2" w:rsidRDefault="009622DC" w:rsidP="00A32431">
      <w:pPr>
        <w:pStyle w:val="Pagrindinistekstas"/>
        <w:ind w:left="5245"/>
        <w:rPr>
          <w:rFonts w:ascii="Palemonas" w:hAnsi="Palemonas"/>
          <w:szCs w:val="24"/>
          <w:lang w:val="lt-LT"/>
        </w:rPr>
      </w:pPr>
      <w:r w:rsidRPr="006B56F2">
        <w:rPr>
          <w:rFonts w:ascii="Palemonas" w:hAnsi="Palemonas"/>
          <w:szCs w:val="24"/>
          <w:lang w:val="lt-LT"/>
        </w:rPr>
        <w:t>Nr. A1-</w:t>
      </w:r>
      <w:r w:rsidR="007B1414">
        <w:rPr>
          <w:rFonts w:ascii="Palemonas" w:hAnsi="Palemonas"/>
          <w:szCs w:val="24"/>
          <w:lang w:val="lt-LT"/>
        </w:rPr>
        <w:t>310</w:t>
      </w:r>
    </w:p>
    <w:p w14:paraId="356B5504" w14:textId="0D814791" w:rsidR="009622DC" w:rsidRPr="00F93D32" w:rsidRDefault="00A14580" w:rsidP="00A32431">
      <w:pPr>
        <w:ind w:left="5245"/>
        <w:rPr>
          <w:rFonts w:ascii="Palemonas" w:hAnsi="Palemonas"/>
          <w:bCs/>
        </w:rPr>
      </w:pPr>
      <w:r w:rsidRPr="00F93D32">
        <w:rPr>
          <w:rFonts w:ascii="Palemonas" w:hAnsi="Palemonas"/>
          <w:bCs/>
        </w:rPr>
        <w:t>1 punktu</w:t>
      </w:r>
    </w:p>
    <w:p w14:paraId="65B38FF6" w14:textId="77777777" w:rsidR="00A14580" w:rsidRPr="00A32431" w:rsidRDefault="00A14580" w:rsidP="00A32431">
      <w:pPr>
        <w:jc w:val="both"/>
        <w:rPr>
          <w:rFonts w:ascii="Palemonas" w:hAnsi="Palemonas"/>
        </w:rPr>
      </w:pPr>
    </w:p>
    <w:p w14:paraId="71A948E6" w14:textId="77777777" w:rsidR="006463D8" w:rsidRPr="00A32431" w:rsidRDefault="006463D8" w:rsidP="00A32431">
      <w:pPr>
        <w:jc w:val="center"/>
        <w:rPr>
          <w:rFonts w:ascii="Palemonas" w:hAnsi="Palemonas"/>
          <w:bCs/>
        </w:rPr>
      </w:pPr>
      <w:r w:rsidRPr="00A32431">
        <w:rPr>
          <w:rFonts w:ascii="Palemonas" w:hAnsi="Palemonas"/>
          <w:b/>
          <w:bCs/>
        </w:rPr>
        <w:t>LEIDIMO ĮRENGTI IŠORINĘ REKLAMĄ PALANGOS MIESTO SAVIVALDYBĖS TERITORIJOJE IŠDAVIMO TVARKOS APRAŠAS</w:t>
      </w:r>
    </w:p>
    <w:p w14:paraId="065EA694" w14:textId="77777777" w:rsidR="006463D8" w:rsidRPr="00A32431" w:rsidRDefault="006463D8" w:rsidP="00A32431">
      <w:pPr>
        <w:jc w:val="both"/>
        <w:rPr>
          <w:rFonts w:ascii="Palemonas" w:hAnsi="Palemonas"/>
        </w:rPr>
      </w:pPr>
    </w:p>
    <w:p w14:paraId="13BC4421" w14:textId="77777777" w:rsidR="0068079C" w:rsidRPr="0068079C" w:rsidRDefault="0068079C" w:rsidP="00A32431">
      <w:pPr>
        <w:jc w:val="both"/>
        <w:rPr>
          <w:rFonts w:ascii="Palemonas" w:hAnsi="Palemonas"/>
        </w:rPr>
      </w:pPr>
    </w:p>
    <w:p w14:paraId="78293B87" w14:textId="77777777" w:rsidR="006463D8" w:rsidRPr="00A32431" w:rsidRDefault="006463D8" w:rsidP="00A32431">
      <w:pPr>
        <w:jc w:val="center"/>
        <w:rPr>
          <w:rFonts w:ascii="Palemonas" w:hAnsi="Palemonas"/>
          <w:bCs/>
        </w:rPr>
      </w:pPr>
      <w:r w:rsidRPr="00A32431">
        <w:rPr>
          <w:rFonts w:ascii="Palemonas" w:hAnsi="Palemonas"/>
          <w:b/>
          <w:bCs/>
        </w:rPr>
        <w:t>I. BENDROSIOS NUOSTATOS</w:t>
      </w:r>
    </w:p>
    <w:p w14:paraId="60DD99FC" w14:textId="77777777" w:rsidR="006463D8" w:rsidRPr="00A32431" w:rsidRDefault="006463D8" w:rsidP="00A32431">
      <w:pPr>
        <w:tabs>
          <w:tab w:val="left" w:pos="420"/>
        </w:tabs>
        <w:jc w:val="both"/>
        <w:rPr>
          <w:rFonts w:ascii="Palemonas" w:hAnsi="Palemonas"/>
          <w:bCs/>
        </w:rPr>
      </w:pPr>
    </w:p>
    <w:p w14:paraId="306940C6" w14:textId="3C71CC5F" w:rsidR="006463D8" w:rsidRPr="006B56F2" w:rsidRDefault="006463D8" w:rsidP="00A32431">
      <w:pPr>
        <w:ind w:firstLine="1247"/>
        <w:jc w:val="both"/>
        <w:rPr>
          <w:rFonts w:ascii="Palemonas" w:hAnsi="Palemonas"/>
        </w:rPr>
      </w:pPr>
      <w:r w:rsidRPr="006B56F2">
        <w:rPr>
          <w:rFonts w:ascii="Palemonas" w:hAnsi="Palemonas"/>
        </w:rPr>
        <w:t xml:space="preserve">1. Leidimo įrengti išorinę reklamą Palangos miesto savivaldybės teritorijoje išdavimo tvarkos aprašas (toliau – Tvarkos aprašas) nustato </w:t>
      </w:r>
      <w:r w:rsidR="00DB2E5C" w:rsidRPr="006B56F2">
        <w:rPr>
          <w:rFonts w:ascii="Palemonas" w:hAnsi="Palemonas"/>
        </w:rPr>
        <w:t xml:space="preserve">leidimo </w:t>
      </w:r>
      <w:r w:rsidRPr="006B56F2">
        <w:rPr>
          <w:rFonts w:ascii="Palemonas" w:hAnsi="Palemonas"/>
        </w:rPr>
        <w:t xml:space="preserve">įrengti išorinę reklamą Palangos miesto savivaldybės (toliau – Savivaldybė) teritorijoje išdavimo, atsisakymo jį išduoti, įspėjimo apie galimą </w:t>
      </w:r>
      <w:r w:rsidR="00DB2E5C" w:rsidRPr="006B56F2">
        <w:rPr>
          <w:rFonts w:ascii="Palemonas" w:hAnsi="Palemonas"/>
        </w:rPr>
        <w:t xml:space="preserve">leidimo </w:t>
      </w:r>
      <w:r w:rsidRPr="006B56F2">
        <w:rPr>
          <w:rFonts w:ascii="Palemonas" w:hAnsi="Palemonas"/>
        </w:rPr>
        <w:t xml:space="preserve">galiojimo panaikinimą ir </w:t>
      </w:r>
      <w:r w:rsidR="00DB2E5C" w:rsidRPr="006B56F2">
        <w:rPr>
          <w:rFonts w:ascii="Palemonas" w:hAnsi="Palemonas"/>
        </w:rPr>
        <w:t xml:space="preserve">leidimo </w:t>
      </w:r>
      <w:r w:rsidRPr="006B56F2">
        <w:rPr>
          <w:rFonts w:ascii="Palemonas" w:hAnsi="Palemonas"/>
        </w:rPr>
        <w:t>galiojimo panaikinimo tvarką.</w:t>
      </w:r>
    </w:p>
    <w:p w14:paraId="50E6B8CE" w14:textId="1379C431" w:rsidR="006463D8" w:rsidRPr="006B56F2" w:rsidRDefault="006463D8" w:rsidP="00A32431">
      <w:pPr>
        <w:ind w:firstLine="1247"/>
        <w:jc w:val="both"/>
        <w:rPr>
          <w:rFonts w:ascii="Palemonas" w:hAnsi="Palemonas"/>
        </w:rPr>
      </w:pPr>
      <w:r w:rsidRPr="006B56F2">
        <w:rPr>
          <w:rFonts w:ascii="Palemonas" w:hAnsi="Palemonas"/>
        </w:rPr>
        <w:t>2. Šiame Tvarkos apraše naudojamos sąvokos:</w:t>
      </w:r>
    </w:p>
    <w:p w14:paraId="1F8149AC" w14:textId="47F3BC9B" w:rsidR="00A75023" w:rsidRPr="006B56F2" w:rsidRDefault="00A75023" w:rsidP="00F93D32">
      <w:pPr>
        <w:ind w:firstLine="1247"/>
        <w:jc w:val="both"/>
        <w:rPr>
          <w:rFonts w:ascii="Palemonas" w:hAnsi="Palemonas"/>
        </w:rPr>
      </w:pPr>
      <w:r w:rsidRPr="006B56F2">
        <w:rPr>
          <w:rFonts w:ascii="Palemonas" w:hAnsi="Palemonas"/>
        </w:rPr>
        <w:t xml:space="preserve">2.1. </w:t>
      </w:r>
      <w:r w:rsidRPr="006B56F2">
        <w:rPr>
          <w:rFonts w:ascii="Palemonas" w:hAnsi="Palemonas"/>
          <w:b/>
        </w:rPr>
        <w:t>Iškaba</w:t>
      </w:r>
      <w:r w:rsidRPr="006B56F2">
        <w:rPr>
          <w:rFonts w:ascii="Palemonas" w:hAnsi="Palemonas"/>
        </w:rPr>
        <w:t xml:space="preserve"> – ant ar prie reklamos davėjo buveinės pastato arba reklamos davėjo prekybos ar paslaugų teikimo vietoje ar prie jos įrengiama speciali išorinės reklamos pateikimo priemonė, ant kurios ar kurioje pateikiama informacija: reklamos davėjo pavadinimas ir (arba) reklamos davėjo prekybos ar paslaugų teikimo vietos pavadinimas (parduotuvė, viešbutis, kirpykla ir kt.), ir (arba) parduodamų prekių ar teikiamų paslaugų pavadinimas (avalynė, automobilių remontas ir kt.). Iškaba taip pat laikoma tokios informacijos pateikimo vieta ant reklamos davėjo buveinės arba prekybos ar paslaugų teikimo vietos pastato sienos, langų ar durų. Be nurodytos informacijos, iškaboje gali būti pateikiami prekių ženklas, logotipas, emblema, darbo laikas, reklamos davėjo vardas, pavardė</w:t>
      </w:r>
      <w:r w:rsidR="00CB728F" w:rsidRPr="006B56F2">
        <w:rPr>
          <w:rFonts w:ascii="Palemonas" w:hAnsi="Palemonas"/>
        </w:rPr>
        <w:t>;</w:t>
      </w:r>
    </w:p>
    <w:p w14:paraId="3E4C9E9D" w14:textId="319013CA" w:rsidR="006463D8" w:rsidRPr="006B56F2" w:rsidRDefault="006463D8" w:rsidP="006463D8">
      <w:pPr>
        <w:ind w:firstLine="1276"/>
        <w:jc w:val="both"/>
        <w:rPr>
          <w:rFonts w:ascii="Palemonas" w:hAnsi="Palemonas"/>
        </w:rPr>
      </w:pPr>
      <w:r w:rsidRPr="006B56F2">
        <w:rPr>
          <w:rFonts w:ascii="Palemonas" w:hAnsi="Palemonas"/>
        </w:rPr>
        <w:t>2.</w:t>
      </w:r>
      <w:r w:rsidR="00A75023" w:rsidRPr="006B56F2">
        <w:rPr>
          <w:rFonts w:ascii="Palemonas" w:hAnsi="Palemonas"/>
        </w:rPr>
        <w:t>2</w:t>
      </w:r>
      <w:r w:rsidRPr="006B56F2">
        <w:rPr>
          <w:rFonts w:ascii="Palemonas" w:hAnsi="Palemonas"/>
        </w:rPr>
        <w:t xml:space="preserve">. </w:t>
      </w:r>
      <w:r w:rsidRPr="006B56F2">
        <w:rPr>
          <w:rFonts w:ascii="Palemonas" w:hAnsi="Palemonas"/>
          <w:b/>
        </w:rPr>
        <w:t>Išorinė reklama</w:t>
      </w:r>
      <w:r w:rsidRPr="006B56F2">
        <w:rPr>
          <w:rFonts w:ascii="Palemonas" w:hAnsi="Palemonas"/>
        </w:rPr>
        <w:t xml:space="preserve"> – reklama, kurios įvairios specialios (stendai, skydai, stulpai, vitrinos ir pan.) ir pritaikytos (pastatų sienos, langai, durys, stogai, laikinieji statiniai, transporto priemonės, oro balionai ir pan.) pateikimo priemonės yra ne patalpose. Išorine reklama taip pat laikoma:</w:t>
      </w:r>
    </w:p>
    <w:p w14:paraId="1C6DB678" w14:textId="7F609A3E" w:rsidR="006463D8" w:rsidRPr="006B56F2" w:rsidRDefault="006463D8" w:rsidP="006463D8">
      <w:pPr>
        <w:ind w:firstLine="1276"/>
        <w:jc w:val="both"/>
        <w:rPr>
          <w:rFonts w:ascii="Palemonas" w:hAnsi="Palemonas"/>
        </w:rPr>
      </w:pPr>
      <w:r w:rsidRPr="006B56F2">
        <w:rPr>
          <w:rFonts w:ascii="Palemonas" w:hAnsi="Palemonas"/>
        </w:rPr>
        <w:t>2.</w:t>
      </w:r>
      <w:r w:rsidR="00A75023" w:rsidRPr="006B56F2">
        <w:rPr>
          <w:rFonts w:ascii="Palemonas" w:hAnsi="Palemonas"/>
        </w:rPr>
        <w:t>2</w:t>
      </w:r>
      <w:r w:rsidRPr="006B56F2">
        <w:rPr>
          <w:rFonts w:ascii="Palemonas" w:hAnsi="Palemonas"/>
        </w:rPr>
        <w:t>.1. reklama, kurios pateikimo priemonės yra patalpose (vitrinose, langų ir (arba) durų vidinėse pusėse), tačiau ji yra matoma iš lauko pusės;</w:t>
      </w:r>
    </w:p>
    <w:p w14:paraId="37FDCD5F" w14:textId="6C9757E8" w:rsidR="006463D8" w:rsidRPr="006B56F2" w:rsidRDefault="006463D8" w:rsidP="006463D8">
      <w:pPr>
        <w:tabs>
          <w:tab w:val="left" w:pos="-142"/>
        </w:tabs>
        <w:ind w:firstLine="1247"/>
        <w:jc w:val="both"/>
        <w:rPr>
          <w:rFonts w:ascii="Palemonas" w:hAnsi="Palemonas"/>
        </w:rPr>
      </w:pPr>
      <w:r w:rsidRPr="006B56F2">
        <w:rPr>
          <w:rFonts w:ascii="Palemonas" w:hAnsi="Palemonas"/>
        </w:rPr>
        <w:t>2.</w:t>
      </w:r>
      <w:r w:rsidR="00A75023" w:rsidRPr="006B56F2">
        <w:rPr>
          <w:rFonts w:ascii="Palemonas" w:hAnsi="Palemonas"/>
        </w:rPr>
        <w:t>2</w:t>
      </w:r>
      <w:r w:rsidRPr="006B56F2">
        <w:rPr>
          <w:rFonts w:ascii="Palemonas" w:hAnsi="Palemonas"/>
        </w:rPr>
        <w:t>.2. iškaboje pateikiama informacija</w:t>
      </w:r>
      <w:r w:rsidR="001C6E57" w:rsidRPr="006B56F2">
        <w:rPr>
          <w:rFonts w:ascii="Palemonas" w:hAnsi="Palemonas"/>
        </w:rPr>
        <w:t>;</w:t>
      </w:r>
    </w:p>
    <w:p w14:paraId="75AC9682" w14:textId="41684D97" w:rsidR="00A75023" w:rsidRPr="006B56F2" w:rsidRDefault="00A75023" w:rsidP="00A75023">
      <w:pPr>
        <w:ind w:firstLine="1247"/>
        <w:jc w:val="both"/>
        <w:rPr>
          <w:rFonts w:ascii="Palemonas" w:hAnsi="Palemonas"/>
        </w:rPr>
      </w:pPr>
      <w:r w:rsidRPr="006B56F2">
        <w:rPr>
          <w:rFonts w:ascii="Palemonas" w:hAnsi="Palemonas"/>
        </w:rPr>
        <w:t xml:space="preserve">2.3. </w:t>
      </w:r>
      <w:r w:rsidRPr="006B56F2">
        <w:rPr>
          <w:rFonts w:ascii="Palemonas" w:hAnsi="Palemonas"/>
          <w:b/>
        </w:rPr>
        <w:t>Kilnojamasis skydelis</w:t>
      </w:r>
      <w:r w:rsidRPr="006B56F2">
        <w:rPr>
          <w:rFonts w:ascii="Palemonas" w:hAnsi="Palemonas"/>
        </w:rPr>
        <w:t xml:space="preserve"> – reklaminis įrenginys, kurio plotas skiriamas nurodyti pavadinimą, darbo laiką, parduodamų produktų kainas, jų rūšis, priedus, standartus</w:t>
      </w:r>
      <w:r w:rsidR="0068079C">
        <w:rPr>
          <w:rFonts w:ascii="Palemonas" w:hAnsi="Palemonas"/>
        </w:rPr>
        <w:t>;</w:t>
      </w:r>
    </w:p>
    <w:p w14:paraId="21C27FDB" w14:textId="59755FC3" w:rsidR="00A75023" w:rsidRPr="006B56F2" w:rsidRDefault="00A75023" w:rsidP="00A75023">
      <w:pPr>
        <w:tabs>
          <w:tab w:val="left" w:pos="-142"/>
        </w:tabs>
        <w:ind w:firstLine="1247"/>
        <w:jc w:val="both"/>
        <w:rPr>
          <w:rFonts w:ascii="Palemonas" w:hAnsi="Palemonas"/>
        </w:rPr>
      </w:pPr>
      <w:r w:rsidRPr="006B56F2">
        <w:rPr>
          <w:rFonts w:ascii="Palemonas" w:hAnsi="Palemonas"/>
        </w:rPr>
        <w:t xml:space="preserve">2.4. </w:t>
      </w:r>
      <w:r w:rsidRPr="006B56F2">
        <w:rPr>
          <w:rFonts w:ascii="Palemonas" w:hAnsi="Palemonas"/>
          <w:b/>
        </w:rPr>
        <w:t>Leidimas</w:t>
      </w:r>
      <w:r w:rsidRPr="006B56F2">
        <w:rPr>
          <w:rFonts w:ascii="Palemonas" w:hAnsi="Palemonas"/>
        </w:rPr>
        <w:t xml:space="preserve"> – dokumentas, suteikiantis teisę asmenims Savivaldybės teritorijoje </w:t>
      </w:r>
      <w:r w:rsidR="00EE46F5" w:rsidRPr="006B56F2">
        <w:rPr>
          <w:rFonts w:ascii="Palemonas" w:hAnsi="Palemonas"/>
        </w:rPr>
        <w:t xml:space="preserve">leidime </w:t>
      </w:r>
      <w:r w:rsidRPr="006B56F2">
        <w:rPr>
          <w:rFonts w:ascii="Palemonas" w:hAnsi="Palemonas"/>
        </w:rPr>
        <w:t>nurodytoje vietoje įrengti reklaminį įrenginį ir ant jos skleisti reklamą arba skleisti reklamą ant pritaikytos išorinės reklamos pateikimo priemonės (toliau – Leidimas)</w:t>
      </w:r>
      <w:r w:rsidR="0068079C">
        <w:rPr>
          <w:rFonts w:ascii="Palemonas" w:hAnsi="Palemonas"/>
        </w:rPr>
        <w:t>;</w:t>
      </w:r>
    </w:p>
    <w:p w14:paraId="287A0986" w14:textId="133B3258" w:rsidR="00A75023" w:rsidRPr="006B56F2" w:rsidRDefault="00A75023" w:rsidP="00A75023">
      <w:pPr>
        <w:ind w:firstLine="1247"/>
        <w:jc w:val="both"/>
        <w:rPr>
          <w:rFonts w:ascii="Palemonas" w:hAnsi="Palemonas"/>
        </w:rPr>
      </w:pPr>
      <w:r w:rsidRPr="006B56F2">
        <w:rPr>
          <w:rFonts w:ascii="Palemonas" w:hAnsi="Palemonas"/>
        </w:rPr>
        <w:t xml:space="preserve">2.5. </w:t>
      </w:r>
      <w:r w:rsidRPr="006B56F2">
        <w:rPr>
          <w:rFonts w:ascii="Palemonas" w:hAnsi="Palemonas"/>
          <w:b/>
          <w:bCs/>
        </w:rPr>
        <w:t>Reklama</w:t>
      </w:r>
      <w:r w:rsidRPr="006B56F2">
        <w:rPr>
          <w:rFonts w:ascii="Palemonas" w:hAnsi="Palemonas"/>
        </w:rPr>
        <w:t xml:space="preserve"> – bet kokia forma ir bet kokiomis priemonėmis skleidžiama informacija, susijusi su asmens ūkine komercine, finansine ar profesine veikla, skatinanti įsigyti prekių ar naudotis paslaugomis, įskaitant nekilnojamojo turto įsigijimą, turtinių teisių ir įsipareigojimų perėmimą</w:t>
      </w:r>
      <w:r w:rsidR="006C15C2" w:rsidRPr="006B56F2">
        <w:rPr>
          <w:rFonts w:ascii="Palemonas" w:hAnsi="Palemonas"/>
        </w:rPr>
        <w:t>;</w:t>
      </w:r>
    </w:p>
    <w:p w14:paraId="530CE692" w14:textId="6107256B" w:rsidR="00A75023" w:rsidRPr="006B56F2" w:rsidRDefault="00A75023" w:rsidP="00A75023">
      <w:pPr>
        <w:ind w:firstLine="1247"/>
        <w:jc w:val="both"/>
        <w:rPr>
          <w:rFonts w:ascii="Palemonas" w:hAnsi="Palemonas"/>
        </w:rPr>
      </w:pPr>
      <w:r w:rsidRPr="006B56F2">
        <w:rPr>
          <w:rFonts w:ascii="Palemonas" w:hAnsi="Palemonas"/>
        </w:rPr>
        <w:t>2.</w:t>
      </w:r>
      <w:r w:rsidR="005F1646" w:rsidRPr="006B56F2">
        <w:rPr>
          <w:rFonts w:ascii="Palemonas" w:hAnsi="Palemonas"/>
        </w:rPr>
        <w:t>6</w:t>
      </w:r>
      <w:r w:rsidRPr="006B56F2">
        <w:rPr>
          <w:rFonts w:ascii="Palemonas" w:hAnsi="Palemonas"/>
        </w:rPr>
        <w:t xml:space="preserve">. </w:t>
      </w:r>
      <w:r w:rsidRPr="006B56F2">
        <w:rPr>
          <w:rFonts w:ascii="Palemonas" w:hAnsi="Palemonas"/>
          <w:b/>
          <w:bCs/>
        </w:rPr>
        <w:t>Reklamos davėjas</w:t>
      </w:r>
      <w:r w:rsidRPr="006B56F2">
        <w:rPr>
          <w:rFonts w:ascii="Palemonas" w:hAnsi="Palemonas"/>
        </w:rPr>
        <w:t xml:space="preserve"> – asmuo, kurio iniciatyva ir interesais naudojama (užsakoma, gaminama, skleidžiama) reklama</w:t>
      </w:r>
      <w:r w:rsidR="006C15C2" w:rsidRPr="006B56F2">
        <w:rPr>
          <w:rFonts w:ascii="Palemonas" w:hAnsi="Palemonas"/>
        </w:rPr>
        <w:t>;</w:t>
      </w:r>
    </w:p>
    <w:p w14:paraId="4EF4047E" w14:textId="7D3404B0" w:rsidR="00A75023" w:rsidRPr="006B56F2" w:rsidRDefault="00A75023" w:rsidP="00A75023">
      <w:pPr>
        <w:ind w:firstLine="1247"/>
        <w:jc w:val="both"/>
        <w:rPr>
          <w:rFonts w:ascii="Palemonas" w:hAnsi="Palemonas"/>
        </w:rPr>
      </w:pPr>
      <w:r w:rsidRPr="006B56F2">
        <w:rPr>
          <w:rFonts w:ascii="Palemonas" w:hAnsi="Palemonas"/>
        </w:rPr>
        <w:t>2.</w:t>
      </w:r>
      <w:r w:rsidR="005F1646" w:rsidRPr="006B56F2">
        <w:rPr>
          <w:rFonts w:ascii="Palemonas" w:hAnsi="Palemonas"/>
        </w:rPr>
        <w:t>7</w:t>
      </w:r>
      <w:r w:rsidRPr="006B56F2">
        <w:rPr>
          <w:rFonts w:ascii="Palemonas" w:hAnsi="Palemonas"/>
        </w:rPr>
        <w:t xml:space="preserve">. </w:t>
      </w:r>
      <w:r w:rsidRPr="006B56F2">
        <w:rPr>
          <w:rFonts w:ascii="Palemonas" w:hAnsi="Palemonas"/>
          <w:b/>
        </w:rPr>
        <w:t>Reklaminis įrenginys</w:t>
      </w:r>
      <w:r w:rsidRPr="006B56F2">
        <w:rPr>
          <w:rFonts w:ascii="Palemonas" w:hAnsi="Palemonas"/>
        </w:rPr>
        <w:t xml:space="preserve"> – speciali išorinės reklamos pateikimo priemonė (stendas, skydas, stulpas, vitrina</w:t>
      </w:r>
      <w:r w:rsidR="001A3F0E">
        <w:rPr>
          <w:rFonts w:ascii="Palemonas" w:hAnsi="Palemonas"/>
        </w:rPr>
        <w:t>, skaitmeninio vaizdo ekranas</w:t>
      </w:r>
      <w:r w:rsidRPr="006B56F2">
        <w:rPr>
          <w:rFonts w:ascii="Palemonas" w:hAnsi="Palemonas"/>
        </w:rPr>
        <w:t xml:space="preserve"> ir pan.)</w:t>
      </w:r>
      <w:r w:rsidR="006C15C2" w:rsidRPr="006B56F2">
        <w:rPr>
          <w:rFonts w:ascii="Palemonas" w:hAnsi="Palemonas"/>
        </w:rPr>
        <w:t>;</w:t>
      </w:r>
    </w:p>
    <w:p w14:paraId="0B63F411" w14:textId="535DA265" w:rsidR="00A75023" w:rsidRPr="006B56F2" w:rsidRDefault="00A75023" w:rsidP="00A75023">
      <w:pPr>
        <w:ind w:firstLine="1247"/>
        <w:jc w:val="both"/>
        <w:rPr>
          <w:rFonts w:ascii="Palemonas" w:hAnsi="Palemonas"/>
        </w:rPr>
      </w:pPr>
      <w:r w:rsidRPr="006B56F2">
        <w:rPr>
          <w:rFonts w:ascii="Palemonas" w:hAnsi="Palemonas"/>
        </w:rPr>
        <w:t>2.</w:t>
      </w:r>
      <w:r w:rsidR="005F1646" w:rsidRPr="006B56F2">
        <w:rPr>
          <w:rFonts w:ascii="Palemonas" w:hAnsi="Palemonas"/>
        </w:rPr>
        <w:t xml:space="preserve">8. </w:t>
      </w:r>
      <w:r w:rsidRPr="006B56F2">
        <w:rPr>
          <w:rFonts w:ascii="Palemonas" w:hAnsi="Palemonas"/>
          <w:b/>
        </w:rPr>
        <w:t>Tipinis projektas</w:t>
      </w:r>
      <w:r w:rsidRPr="006B56F2">
        <w:rPr>
          <w:rFonts w:ascii="Palemonas" w:hAnsi="Palemonas"/>
        </w:rPr>
        <w:t xml:space="preserve"> – tipinio dydžio ir turinio išorinės reklamos įrengimo projektas, patvirtintas Savivaldybės administracijos (toliau – Administracija) direktoriaus įsakymu</w:t>
      </w:r>
      <w:r w:rsidR="006C15C2" w:rsidRPr="006B56F2">
        <w:rPr>
          <w:rFonts w:ascii="Palemonas" w:hAnsi="Palemonas"/>
        </w:rPr>
        <w:t>;</w:t>
      </w:r>
    </w:p>
    <w:p w14:paraId="72C35C42" w14:textId="06E7A7BE" w:rsidR="00A75023" w:rsidRPr="006B56F2" w:rsidRDefault="00A75023" w:rsidP="00A75023">
      <w:pPr>
        <w:ind w:firstLine="1247"/>
        <w:jc w:val="both"/>
        <w:rPr>
          <w:rFonts w:ascii="Palemonas" w:hAnsi="Palemonas"/>
        </w:rPr>
      </w:pPr>
      <w:r w:rsidRPr="006B56F2">
        <w:rPr>
          <w:rFonts w:ascii="Palemonas" w:hAnsi="Palemonas"/>
        </w:rPr>
        <w:t>2.</w:t>
      </w:r>
      <w:r w:rsidR="005F1646" w:rsidRPr="006B56F2">
        <w:rPr>
          <w:rFonts w:ascii="Palemonas" w:hAnsi="Palemonas"/>
        </w:rPr>
        <w:t>9</w:t>
      </w:r>
      <w:r w:rsidRPr="006B56F2">
        <w:rPr>
          <w:rFonts w:ascii="Palemonas" w:hAnsi="Palemonas"/>
        </w:rPr>
        <w:t xml:space="preserve">. </w:t>
      </w:r>
      <w:r w:rsidRPr="006B56F2">
        <w:rPr>
          <w:rFonts w:ascii="Palemonas" w:hAnsi="Palemonas"/>
          <w:b/>
        </w:rPr>
        <w:t>Trumpalaikė išorinė reklama</w:t>
      </w:r>
      <w:r w:rsidR="0068079C">
        <w:rPr>
          <w:rFonts w:ascii="Palemonas" w:hAnsi="Palemonas"/>
        </w:rPr>
        <w:t xml:space="preserve"> </w:t>
      </w:r>
      <w:r w:rsidRPr="006B56F2">
        <w:rPr>
          <w:rFonts w:ascii="Palemonas" w:hAnsi="Palemonas"/>
        </w:rPr>
        <w:t>– išorinė reklama, kurios skleidimo trukmė yra ne daugiau kaip vienas mėnuo</w:t>
      </w:r>
      <w:r w:rsidR="00722C73" w:rsidRPr="006B56F2">
        <w:rPr>
          <w:rFonts w:ascii="Palemonas" w:hAnsi="Palemonas"/>
        </w:rPr>
        <w:t>;</w:t>
      </w:r>
    </w:p>
    <w:p w14:paraId="4585C047" w14:textId="4F5D068F" w:rsidR="00A75023" w:rsidRPr="006B56F2" w:rsidRDefault="00A75023" w:rsidP="00A75023">
      <w:pPr>
        <w:pStyle w:val="Pagrindinistekstas3"/>
        <w:tabs>
          <w:tab w:val="left" w:pos="0"/>
        </w:tabs>
        <w:ind w:firstLine="1247"/>
        <w:rPr>
          <w:rFonts w:ascii="Palemonas" w:hAnsi="Palemonas"/>
          <w:sz w:val="24"/>
          <w:szCs w:val="24"/>
          <w:lang w:val="lt-LT"/>
        </w:rPr>
      </w:pPr>
      <w:r w:rsidRPr="006B56F2">
        <w:rPr>
          <w:rFonts w:ascii="Palemonas" w:hAnsi="Palemonas"/>
          <w:sz w:val="24"/>
          <w:szCs w:val="24"/>
          <w:lang w:val="lt-LT"/>
        </w:rPr>
        <w:t>2.1</w:t>
      </w:r>
      <w:r w:rsidR="005F1646" w:rsidRPr="006B56F2">
        <w:rPr>
          <w:rFonts w:ascii="Palemonas" w:hAnsi="Palemonas"/>
          <w:sz w:val="24"/>
          <w:szCs w:val="24"/>
          <w:lang w:val="lt-LT"/>
        </w:rPr>
        <w:t>0</w:t>
      </w:r>
      <w:r w:rsidRPr="006B56F2">
        <w:rPr>
          <w:rFonts w:ascii="Palemonas" w:hAnsi="Palemonas"/>
          <w:sz w:val="24"/>
          <w:szCs w:val="24"/>
          <w:lang w:val="lt-LT"/>
        </w:rPr>
        <w:t xml:space="preserve">. </w:t>
      </w:r>
      <w:r w:rsidRPr="006B56F2">
        <w:rPr>
          <w:rFonts w:ascii="Palemonas" w:hAnsi="Palemonas"/>
          <w:b/>
          <w:sz w:val="24"/>
          <w:szCs w:val="24"/>
          <w:lang w:val="lt-LT"/>
        </w:rPr>
        <w:t xml:space="preserve">Vietinė </w:t>
      </w:r>
      <w:r w:rsidRPr="005E7CA0">
        <w:rPr>
          <w:rFonts w:ascii="Palemonas" w:hAnsi="Palemonas"/>
          <w:b/>
          <w:sz w:val="24"/>
          <w:szCs w:val="24"/>
          <w:lang w:val="lt-LT"/>
        </w:rPr>
        <w:t>rinkliava</w:t>
      </w:r>
      <w:r w:rsidRPr="006B56F2">
        <w:rPr>
          <w:rFonts w:ascii="Palemonas" w:hAnsi="Palemonas"/>
          <w:sz w:val="24"/>
          <w:szCs w:val="24"/>
          <w:lang w:val="lt-LT"/>
        </w:rPr>
        <w:t xml:space="preserve"> – Savivaldybės tarybos sprendimu nustatyta privaloma įmoka už </w:t>
      </w:r>
      <w:r w:rsidR="004C0391" w:rsidRPr="006B56F2">
        <w:rPr>
          <w:rFonts w:ascii="Palemonas" w:hAnsi="Palemonas"/>
          <w:sz w:val="24"/>
          <w:szCs w:val="24"/>
          <w:lang w:val="lt-LT"/>
        </w:rPr>
        <w:t>L</w:t>
      </w:r>
      <w:r w:rsidRPr="006B56F2">
        <w:rPr>
          <w:rFonts w:ascii="Palemonas" w:hAnsi="Palemonas"/>
          <w:sz w:val="24"/>
          <w:szCs w:val="24"/>
          <w:lang w:val="lt-LT"/>
        </w:rPr>
        <w:t>eidimo išdavimą.</w:t>
      </w:r>
    </w:p>
    <w:p w14:paraId="246583F0" w14:textId="1E463825" w:rsidR="006463D8" w:rsidRPr="006B56F2" w:rsidRDefault="006463D8" w:rsidP="006463D8">
      <w:pPr>
        <w:ind w:firstLine="1247"/>
        <w:jc w:val="both"/>
        <w:rPr>
          <w:rFonts w:ascii="Palemonas" w:hAnsi="Palemonas"/>
        </w:rPr>
      </w:pPr>
      <w:r w:rsidRPr="006B56F2">
        <w:rPr>
          <w:rFonts w:ascii="Palemonas" w:hAnsi="Palemonas"/>
        </w:rPr>
        <w:t xml:space="preserve">3. Kitos Tvarkos apraše vartojamos sąvokos </w:t>
      </w:r>
      <w:r w:rsidR="00863C39" w:rsidRPr="00863C39">
        <w:rPr>
          <w:rFonts w:ascii="Palemonas" w:hAnsi="Palemonas"/>
        </w:rPr>
        <w:t>suprantamos taip, kaip jos apibrėžiamos</w:t>
      </w:r>
      <w:r w:rsidRPr="006B56F2">
        <w:rPr>
          <w:rFonts w:ascii="Palemonas" w:hAnsi="Palemonas"/>
        </w:rPr>
        <w:t xml:space="preserve"> Lietuvos Respublikos reklamos įstatyme</w:t>
      </w:r>
      <w:r w:rsidRPr="003A5BF3">
        <w:rPr>
          <w:rFonts w:ascii="Palemonas" w:hAnsi="Palemonas"/>
        </w:rPr>
        <w:t>,</w:t>
      </w:r>
      <w:r w:rsidRPr="006B56F2">
        <w:rPr>
          <w:rFonts w:ascii="Palemonas" w:hAnsi="Palemonas"/>
        </w:rPr>
        <w:t xml:space="preserve"> </w:t>
      </w:r>
      <w:r w:rsidR="003A5BF3">
        <w:rPr>
          <w:rFonts w:ascii="Palemonas" w:hAnsi="Palemonas"/>
        </w:rPr>
        <w:t>I</w:t>
      </w:r>
      <w:r w:rsidR="003A5BF3" w:rsidRPr="006B56F2">
        <w:rPr>
          <w:rFonts w:ascii="Palemonas" w:hAnsi="Palemonas"/>
        </w:rPr>
        <w:t>šorinės reklamos įrengimo taisykl</w:t>
      </w:r>
      <w:r w:rsidR="003A5BF3">
        <w:rPr>
          <w:rFonts w:ascii="Palemonas" w:hAnsi="Palemonas"/>
        </w:rPr>
        <w:t>ėse, patvirtintose</w:t>
      </w:r>
      <w:r w:rsidR="003A5BF3" w:rsidRPr="006B56F2">
        <w:rPr>
          <w:rFonts w:ascii="Palemonas" w:hAnsi="Palemonas"/>
        </w:rPr>
        <w:t xml:space="preserve"> </w:t>
      </w:r>
      <w:r w:rsidRPr="006B56F2">
        <w:rPr>
          <w:rFonts w:ascii="Palemonas" w:hAnsi="Palemonas"/>
        </w:rPr>
        <w:lastRenderedPageBreak/>
        <w:t>Lietuvos Respublikos ūkio ministro 2013 m. liepos 30 d. įsakymu Nr. 4-670 „Dėl išorinės reklamos įrengimo taisyklių patvirtinimo</w:t>
      </w:r>
      <w:r w:rsidR="001F1F78" w:rsidRPr="006B56F2">
        <w:rPr>
          <w:rFonts w:ascii="Palemonas" w:hAnsi="Palemonas"/>
        </w:rPr>
        <w:t>“ (su vėlesniais pakeitimais)</w:t>
      </w:r>
      <w:r w:rsidR="003A5BF3">
        <w:rPr>
          <w:rFonts w:ascii="Palemonas" w:hAnsi="Palemonas"/>
        </w:rPr>
        <w:t>,</w:t>
      </w:r>
      <w:r w:rsidRPr="006B56F2">
        <w:rPr>
          <w:rFonts w:ascii="Palemonas" w:hAnsi="Palemonas"/>
        </w:rPr>
        <w:t xml:space="preserve"> </w:t>
      </w:r>
      <w:r w:rsidR="003A5BF3">
        <w:rPr>
          <w:rFonts w:ascii="Palemonas" w:hAnsi="Palemonas"/>
        </w:rPr>
        <w:t xml:space="preserve">(toliau – Taisyklės) </w:t>
      </w:r>
      <w:r w:rsidRPr="006B56F2">
        <w:rPr>
          <w:rFonts w:ascii="Palemonas" w:hAnsi="Palemonas"/>
        </w:rPr>
        <w:t>ir kituose Lietuvos Respublikos įstatymuose apibrėžtas sąvokas.</w:t>
      </w:r>
    </w:p>
    <w:p w14:paraId="6583585D" w14:textId="77777777" w:rsidR="006463D8" w:rsidRPr="006B56F2" w:rsidRDefault="006463D8" w:rsidP="00A32431">
      <w:pPr>
        <w:ind w:firstLine="1247"/>
        <w:jc w:val="both"/>
        <w:rPr>
          <w:rFonts w:ascii="Palemonas" w:hAnsi="Palemonas"/>
        </w:rPr>
      </w:pPr>
      <w:r w:rsidRPr="006B56F2">
        <w:rPr>
          <w:rFonts w:ascii="Palemonas" w:hAnsi="Palemonas"/>
        </w:rPr>
        <w:t>4. Tvarkos aprašas nereglamentuoja politinės ir socialinės reklamos ir skelbimų, nesusijusių su ūkine komercine, finansine ar profesine veikla.</w:t>
      </w:r>
    </w:p>
    <w:p w14:paraId="7AE1E13E" w14:textId="55E9B17B" w:rsidR="006463D8" w:rsidRPr="006B56F2" w:rsidRDefault="006463D8" w:rsidP="00A32431">
      <w:pPr>
        <w:ind w:firstLine="1247"/>
        <w:jc w:val="both"/>
        <w:rPr>
          <w:rFonts w:ascii="Palemonas" w:hAnsi="Palemonas"/>
        </w:rPr>
      </w:pPr>
      <w:r w:rsidRPr="006B56F2">
        <w:rPr>
          <w:rFonts w:ascii="Palemonas" w:hAnsi="Palemonas"/>
        </w:rPr>
        <w:t xml:space="preserve">5. Reklaminės veiklos subjektas, norintis įrengti išorinę reklamą, turi gauti </w:t>
      </w:r>
      <w:r w:rsidR="004C0391" w:rsidRPr="006B56F2">
        <w:rPr>
          <w:rFonts w:ascii="Palemonas" w:hAnsi="Palemonas"/>
        </w:rPr>
        <w:t>L</w:t>
      </w:r>
      <w:r w:rsidRPr="006B56F2">
        <w:rPr>
          <w:rFonts w:ascii="Palemonas" w:hAnsi="Palemonas"/>
        </w:rPr>
        <w:t>eidimą, išskyrus Reklamos įstatymo 12 straipsnio 2 dalyje nurodytus atvejus.</w:t>
      </w:r>
    </w:p>
    <w:p w14:paraId="468AF239" w14:textId="77777777" w:rsidR="006463D8" w:rsidRPr="006B56F2" w:rsidRDefault="006463D8" w:rsidP="00F93D32">
      <w:pPr>
        <w:rPr>
          <w:rFonts w:ascii="Palemonas" w:hAnsi="Palemonas"/>
        </w:rPr>
      </w:pPr>
    </w:p>
    <w:p w14:paraId="5B7B415B" w14:textId="77777777" w:rsidR="006463D8" w:rsidRPr="00A32431" w:rsidRDefault="006463D8" w:rsidP="00A32431">
      <w:pPr>
        <w:jc w:val="center"/>
        <w:rPr>
          <w:rFonts w:ascii="Palemonas" w:hAnsi="Palemonas"/>
          <w:bCs/>
        </w:rPr>
      </w:pPr>
      <w:r w:rsidRPr="00A32431">
        <w:rPr>
          <w:rFonts w:ascii="Palemonas" w:hAnsi="Palemonas"/>
          <w:b/>
          <w:bCs/>
        </w:rPr>
        <w:t>II. PARAIŠKOS IŠDUOTI LEIDIMĄ PATEIKIMO TVARKA</w:t>
      </w:r>
    </w:p>
    <w:p w14:paraId="2287394B" w14:textId="77777777" w:rsidR="006463D8" w:rsidRPr="006B56F2" w:rsidRDefault="006463D8" w:rsidP="00A32431">
      <w:pPr>
        <w:jc w:val="both"/>
        <w:rPr>
          <w:rFonts w:ascii="Palemonas" w:hAnsi="Palemonas"/>
        </w:rPr>
      </w:pPr>
    </w:p>
    <w:p w14:paraId="0CC358A9" w14:textId="568ED260" w:rsidR="00A75023" w:rsidRPr="006B56F2" w:rsidRDefault="006463D8" w:rsidP="00A32431">
      <w:pPr>
        <w:ind w:firstLine="1247"/>
        <w:jc w:val="both"/>
        <w:rPr>
          <w:rFonts w:ascii="Palemonas" w:hAnsi="Palemonas"/>
        </w:rPr>
      </w:pPr>
      <w:r w:rsidRPr="006B56F2">
        <w:rPr>
          <w:rFonts w:ascii="Palemonas" w:hAnsi="Palemonas"/>
        </w:rPr>
        <w:t xml:space="preserve">6. </w:t>
      </w:r>
      <w:r w:rsidR="00A75023" w:rsidRPr="006B56F2">
        <w:rPr>
          <w:rFonts w:ascii="Palemonas" w:hAnsi="Palemonas"/>
        </w:rPr>
        <w:t>Reklamos davėjas</w:t>
      </w:r>
      <w:r w:rsidRPr="006B56F2">
        <w:rPr>
          <w:rFonts w:ascii="Palemonas" w:hAnsi="Palemonas"/>
        </w:rPr>
        <w:t xml:space="preserve">, norintis gauti </w:t>
      </w:r>
      <w:r w:rsidR="004C0391" w:rsidRPr="006B56F2">
        <w:rPr>
          <w:rFonts w:ascii="Palemonas" w:hAnsi="Palemonas"/>
        </w:rPr>
        <w:t>L</w:t>
      </w:r>
      <w:r w:rsidRPr="006B56F2">
        <w:rPr>
          <w:rFonts w:ascii="Palemonas" w:hAnsi="Palemonas"/>
        </w:rPr>
        <w:t>eidimą</w:t>
      </w:r>
      <w:r w:rsidR="0068079C">
        <w:rPr>
          <w:rFonts w:ascii="Palemonas" w:hAnsi="Palemonas"/>
        </w:rPr>
        <w:t>,</w:t>
      </w:r>
      <w:r w:rsidR="00C17EA6" w:rsidRPr="006B56F2">
        <w:rPr>
          <w:rFonts w:ascii="Palemonas" w:hAnsi="Palemonas"/>
        </w:rPr>
        <w:t xml:space="preserve"> Administracijai</w:t>
      </w:r>
      <w:r w:rsidRPr="006B56F2">
        <w:rPr>
          <w:rFonts w:ascii="Palemonas" w:hAnsi="Palemonas"/>
        </w:rPr>
        <w:t xml:space="preserve"> </w:t>
      </w:r>
      <w:r w:rsidR="00A75023" w:rsidRPr="006B56F2">
        <w:rPr>
          <w:rFonts w:ascii="Palemonas" w:hAnsi="Palemonas"/>
        </w:rPr>
        <w:t>raštu</w:t>
      </w:r>
      <w:r w:rsidR="00C17EA6" w:rsidRPr="006B56F2">
        <w:rPr>
          <w:rFonts w:ascii="Palemonas" w:hAnsi="Palemonas"/>
        </w:rPr>
        <w:t xml:space="preserve"> ar el. paštu administracija</w:t>
      </w:r>
      <w:r w:rsidR="00C17EA6" w:rsidRPr="00F93D32">
        <w:rPr>
          <w:rFonts w:ascii="Palemonas" w:hAnsi="Palemonas"/>
        </w:rPr>
        <w:t>@p</w:t>
      </w:r>
      <w:r w:rsidR="00C17EA6" w:rsidRPr="006B56F2">
        <w:rPr>
          <w:rFonts w:ascii="Palemonas" w:hAnsi="Palemonas"/>
        </w:rPr>
        <w:t>alanga.lt</w:t>
      </w:r>
      <w:r w:rsidR="00A75023" w:rsidRPr="006B56F2">
        <w:rPr>
          <w:rFonts w:ascii="Palemonas" w:hAnsi="Palemonas"/>
        </w:rPr>
        <w:t xml:space="preserve"> </w:t>
      </w:r>
      <w:r w:rsidRPr="006B56F2">
        <w:rPr>
          <w:rFonts w:ascii="Palemonas" w:hAnsi="Palemonas"/>
        </w:rPr>
        <w:t>pateikia</w:t>
      </w:r>
      <w:r w:rsidR="001F1F78" w:rsidRPr="006B56F2">
        <w:rPr>
          <w:rFonts w:ascii="Palemonas" w:hAnsi="Palemonas"/>
        </w:rPr>
        <w:t>:</w:t>
      </w:r>
    </w:p>
    <w:p w14:paraId="38ADC80A" w14:textId="48AEADE5" w:rsidR="006463D8" w:rsidRPr="006B56F2" w:rsidRDefault="00A75023" w:rsidP="00A32431">
      <w:pPr>
        <w:ind w:firstLine="1247"/>
        <w:jc w:val="both"/>
        <w:rPr>
          <w:rFonts w:ascii="Palemonas" w:hAnsi="Palemonas"/>
        </w:rPr>
      </w:pPr>
      <w:r w:rsidRPr="006B56F2">
        <w:rPr>
          <w:rFonts w:ascii="Palemonas" w:hAnsi="Palemonas"/>
        </w:rPr>
        <w:t>6.1. nustatytos formos paraišką (1 priedas)</w:t>
      </w:r>
      <w:r w:rsidR="001F1F78" w:rsidRPr="006B56F2">
        <w:rPr>
          <w:rFonts w:ascii="Palemonas" w:hAnsi="Palemonas"/>
        </w:rPr>
        <w:t>;</w:t>
      </w:r>
    </w:p>
    <w:p w14:paraId="01EFC888" w14:textId="177DD354" w:rsidR="006463D8" w:rsidRPr="006B56F2" w:rsidRDefault="006463D8" w:rsidP="001F1F78">
      <w:pPr>
        <w:ind w:firstLine="1247"/>
        <w:jc w:val="both"/>
        <w:rPr>
          <w:rFonts w:ascii="Palemonas" w:hAnsi="Palemonas"/>
        </w:rPr>
      </w:pPr>
      <w:r w:rsidRPr="006B56F2">
        <w:rPr>
          <w:rFonts w:ascii="Palemonas" w:hAnsi="Palemonas"/>
        </w:rPr>
        <w:t xml:space="preserve">6.2. Reklamos įstatymo 12 straipsnio 1 dalies 4 punkte nurodytus dokumentus, išskyrus atvejus, kai </w:t>
      </w:r>
      <w:r w:rsidR="00D12405" w:rsidRPr="006B56F2">
        <w:rPr>
          <w:rFonts w:ascii="Palemonas" w:hAnsi="Palemonas"/>
        </w:rPr>
        <w:t>reklamos davėjas</w:t>
      </w:r>
      <w:r w:rsidRPr="006B56F2">
        <w:rPr>
          <w:rFonts w:ascii="Palemonas" w:hAnsi="Palemonas"/>
        </w:rPr>
        <w:t xml:space="preserve"> pats yra žemės, statinių, įrenginių ar kitų objektų, ant kurių įrengiama išorinė reklama, savininkas arba kai žemė, statiniai, įrenginiai ar kiti objektai, ant kurių įrengiama išorinė reklama, priklauso Savivaldybei nuosavybės teise ar yra valdomi patikėjimo teise;</w:t>
      </w:r>
    </w:p>
    <w:p w14:paraId="43170C83" w14:textId="5B428FD2" w:rsidR="006463D8" w:rsidRPr="006B56F2" w:rsidRDefault="006463D8" w:rsidP="001F1F78">
      <w:pPr>
        <w:ind w:firstLine="1247"/>
        <w:jc w:val="both"/>
        <w:rPr>
          <w:rFonts w:ascii="Palemonas" w:hAnsi="Palemonas"/>
        </w:rPr>
      </w:pPr>
      <w:r w:rsidRPr="006B56F2">
        <w:rPr>
          <w:rFonts w:ascii="Palemonas" w:hAnsi="Palemonas"/>
        </w:rPr>
        <w:t xml:space="preserve">6.3. </w:t>
      </w:r>
      <w:r w:rsidR="00D47730" w:rsidRPr="006B56F2">
        <w:rPr>
          <w:rFonts w:ascii="Palemonas" w:hAnsi="Palemonas"/>
        </w:rPr>
        <w:t xml:space="preserve">nustatytos formos </w:t>
      </w:r>
      <w:r w:rsidRPr="006B56F2">
        <w:rPr>
          <w:rFonts w:ascii="Palemonas" w:hAnsi="Palemonas"/>
        </w:rPr>
        <w:t xml:space="preserve">išorinės </w:t>
      </w:r>
      <w:r w:rsidR="00D47730" w:rsidRPr="006B56F2">
        <w:rPr>
          <w:rFonts w:ascii="Palemonas" w:hAnsi="Palemonas"/>
        </w:rPr>
        <w:t xml:space="preserve">vaizdinės </w:t>
      </w:r>
      <w:r w:rsidRPr="006B56F2">
        <w:rPr>
          <w:rFonts w:ascii="Palemonas" w:hAnsi="Palemonas"/>
        </w:rPr>
        <w:t xml:space="preserve">reklamos įrengimo projektą (toliau – projektas) (2 </w:t>
      </w:r>
      <w:r w:rsidR="00D47730" w:rsidRPr="006B56F2">
        <w:rPr>
          <w:rFonts w:ascii="Palemonas" w:hAnsi="Palemonas"/>
        </w:rPr>
        <w:t>priedas);</w:t>
      </w:r>
    </w:p>
    <w:p w14:paraId="6647E909" w14:textId="044D1788" w:rsidR="006463D8" w:rsidRPr="006B56F2" w:rsidRDefault="006463D8" w:rsidP="001F1F78">
      <w:pPr>
        <w:ind w:firstLine="1247"/>
        <w:jc w:val="both"/>
        <w:rPr>
          <w:rFonts w:ascii="Palemonas" w:hAnsi="Palemonas"/>
        </w:rPr>
      </w:pPr>
      <w:r w:rsidRPr="006B56F2">
        <w:rPr>
          <w:rFonts w:ascii="Palemonas" w:hAnsi="Palemonas"/>
        </w:rPr>
        <w:t>6.4. Reklamos įstatymo 12 straipsnio 3 dalyje nurodytus sutikimus (raštai ir (ar) žymos projekte</w:t>
      </w:r>
      <w:r w:rsidR="001F1F78" w:rsidRPr="006B56F2">
        <w:rPr>
          <w:rFonts w:ascii="Palemonas" w:hAnsi="Palemonas"/>
        </w:rPr>
        <w:t>)</w:t>
      </w:r>
      <w:r w:rsidRPr="006B56F2">
        <w:rPr>
          <w:rFonts w:ascii="Palemonas" w:hAnsi="Palemonas"/>
        </w:rPr>
        <w:t>;</w:t>
      </w:r>
    </w:p>
    <w:p w14:paraId="6FC3EA3D" w14:textId="77777777" w:rsidR="006463D8" w:rsidRPr="00F93D32" w:rsidRDefault="006463D8" w:rsidP="001F1F78">
      <w:pPr>
        <w:ind w:firstLine="1247"/>
        <w:jc w:val="both"/>
        <w:rPr>
          <w:rFonts w:ascii="Palemonas" w:hAnsi="Palemonas"/>
          <w:color w:val="000000" w:themeColor="text1"/>
        </w:rPr>
      </w:pPr>
      <w:r w:rsidRPr="006B56F2">
        <w:rPr>
          <w:rFonts w:ascii="Palemonas" w:hAnsi="Palemonas"/>
        </w:rPr>
        <w:t xml:space="preserve">6.5. jei išorinė reklama įrengiama ant stulpų, lynų ar kitokių konstrukcijų, esančių virš gatvių, – </w:t>
      </w:r>
      <w:r w:rsidRPr="00F93D32">
        <w:rPr>
          <w:rFonts w:ascii="Palemonas" w:hAnsi="Palemonas"/>
          <w:color w:val="000000" w:themeColor="text1"/>
        </w:rPr>
        <w:t>šiuos objektus eksploatuojančių subjektų rašytinį sutikimą.</w:t>
      </w:r>
    </w:p>
    <w:p w14:paraId="49FE1C8C" w14:textId="37092853" w:rsidR="006463D8" w:rsidRPr="00F93D32" w:rsidRDefault="006463D8" w:rsidP="001F1F78">
      <w:pPr>
        <w:ind w:firstLine="1247"/>
        <w:jc w:val="both"/>
        <w:rPr>
          <w:rFonts w:ascii="Palemonas" w:hAnsi="Palemonas"/>
          <w:color w:val="000000" w:themeColor="text1"/>
        </w:rPr>
      </w:pPr>
      <w:r w:rsidRPr="00F93D32">
        <w:rPr>
          <w:rFonts w:ascii="Palemonas" w:hAnsi="Palemonas"/>
          <w:color w:val="000000" w:themeColor="text1"/>
        </w:rPr>
        <w:t xml:space="preserve">7. Paraiška su dokumentais registruojama jos gavimo dieną </w:t>
      </w:r>
      <w:r w:rsidR="00D47730" w:rsidRPr="00F93D32">
        <w:rPr>
          <w:rFonts w:ascii="Palemonas" w:hAnsi="Palemonas"/>
          <w:color w:val="000000" w:themeColor="text1"/>
        </w:rPr>
        <w:t xml:space="preserve">Savivaldybės </w:t>
      </w:r>
      <w:r w:rsidRPr="00F93D32">
        <w:rPr>
          <w:rFonts w:ascii="Palemonas" w:hAnsi="Palemonas"/>
          <w:color w:val="000000" w:themeColor="text1"/>
        </w:rPr>
        <w:t>dokumentų valdymo sistemoj</w:t>
      </w:r>
      <w:r w:rsidR="00D47730" w:rsidRPr="00F93D32">
        <w:rPr>
          <w:rFonts w:ascii="Palemonas" w:hAnsi="Palemonas"/>
          <w:color w:val="000000" w:themeColor="text1"/>
        </w:rPr>
        <w:t>e</w:t>
      </w:r>
      <w:r w:rsidRPr="00F93D32">
        <w:rPr>
          <w:rFonts w:ascii="Palemonas" w:hAnsi="Palemonas"/>
          <w:color w:val="000000" w:themeColor="text1"/>
        </w:rPr>
        <w:t>.</w:t>
      </w:r>
      <w:r w:rsidR="005425FF" w:rsidRPr="00F93D32">
        <w:rPr>
          <w:rFonts w:ascii="Palemonas" w:hAnsi="Palemonas"/>
          <w:color w:val="000000" w:themeColor="text1"/>
        </w:rPr>
        <w:t xml:space="preserve"> Jeigu paraiška su dokumentais gauta po darbo valandų,</w:t>
      </w:r>
      <w:r w:rsidR="0023570A">
        <w:rPr>
          <w:rFonts w:ascii="Palemonas" w:hAnsi="Palemonas"/>
          <w:color w:val="000000" w:themeColor="text1"/>
        </w:rPr>
        <w:t xml:space="preserve"> </w:t>
      </w:r>
      <w:r w:rsidR="005425FF" w:rsidRPr="00F93D32">
        <w:rPr>
          <w:rFonts w:ascii="Palemonas" w:hAnsi="Palemonas"/>
          <w:color w:val="000000" w:themeColor="text1"/>
        </w:rPr>
        <w:t>poilsio ar šventės dieną, jos gavimo diena laikoma po jos einanti darbo diena.</w:t>
      </w:r>
    </w:p>
    <w:p w14:paraId="130E2538" w14:textId="2CCD3DD9" w:rsidR="006463D8" w:rsidRPr="006B56F2" w:rsidRDefault="00D47730" w:rsidP="001F1F78">
      <w:pPr>
        <w:ind w:firstLine="1247"/>
        <w:jc w:val="both"/>
        <w:rPr>
          <w:rFonts w:ascii="Palemonas" w:hAnsi="Palemonas"/>
        </w:rPr>
      </w:pPr>
      <w:r w:rsidRPr="006B56F2">
        <w:rPr>
          <w:rFonts w:ascii="Palemonas" w:hAnsi="Palemonas"/>
        </w:rPr>
        <w:t>8</w:t>
      </w:r>
      <w:r w:rsidR="006463D8" w:rsidRPr="006B56F2">
        <w:rPr>
          <w:rFonts w:ascii="Palemonas" w:hAnsi="Palemonas"/>
        </w:rPr>
        <w:t>. Kai Tvarkos aprašo 6 punkte nurodyti dokumentai yra ne elektroninės formos ir yra teikiami elektroninėmis priemonėmis, gali būti pateikiamos tų dokumentų skaitmeninės kopijos.</w:t>
      </w:r>
    </w:p>
    <w:p w14:paraId="20B698DB" w14:textId="2F5BE0BA" w:rsidR="006463D8" w:rsidRPr="006B56F2" w:rsidRDefault="00D47730" w:rsidP="001F1F78">
      <w:pPr>
        <w:ind w:firstLine="1247"/>
        <w:jc w:val="both"/>
        <w:rPr>
          <w:rFonts w:ascii="Palemonas" w:hAnsi="Palemonas"/>
        </w:rPr>
      </w:pPr>
      <w:r w:rsidRPr="006B56F2">
        <w:rPr>
          <w:rFonts w:ascii="Palemonas" w:hAnsi="Palemonas"/>
        </w:rPr>
        <w:t>9</w:t>
      </w:r>
      <w:r w:rsidR="006463D8" w:rsidRPr="006B56F2">
        <w:rPr>
          <w:rFonts w:ascii="Palemonas" w:hAnsi="Palemonas"/>
        </w:rPr>
        <w:t xml:space="preserve">. Už pateiktų duomenų ir dokumentų teisingumą atsako </w:t>
      </w:r>
      <w:r w:rsidR="00D12405" w:rsidRPr="006B56F2">
        <w:rPr>
          <w:rFonts w:ascii="Palemonas" w:hAnsi="Palemonas"/>
        </w:rPr>
        <w:t>reklamos davėjas</w:t>
      </w:r>
      <w:r w:rsidR="006463D8" w:rsidRPr="006B56F2">
        <w:rPr>
          <w:rFonts w:ascii="Palemonas" w:hAnsi="Palemonas"/>
        </w:rPr>
        <w:t>.</w:t>
      </w:r>
    </w:p>
    <w:p w14:paraId="1812D64A" w14:textId="77777777" w:rsidR="006463D8" w:rsidRPr="006B56F2" w:rsidRDefault="006463D8" w:rsidP="00F93D32">
      <w:pPr>
        <w:jc w:val="both"/>
        <w:rPr>
          <w:rFonts w:ascii="Palemonas" w:hAnsi="Palemonas"/>
        </w:rPr>
      </w:pPr>
    </w:p>
    <w:p w14:paraId="25B3885C" w14:textId="77777777" w:rsidR="006463D8" w:rsidRPr="006B56F2" w:rsidRDefault="006463D8" w:rsidP="006463D8">
      <w:pPr>
        <w:ind w:firstLine="1247"/>
        <w:jc w:val="center"/>
        <w:rPr>
          <w:rFonts w:ascii="Palemonas" w:hAnsi="Palemonas"/>
          <w:b/>
        </w:rPr>
      </w:pPr>
      <w:r w:rsidRPr="006B56F2">
        <w:rPr>
          <w:rFonts w:ascii="Palemonas" w:hAnsi="Palemonas"/>
          <w:b/>
        </w:rPr>
        <w:t>III. PARAIŠKOS NAGRINĖJIMAS IR PROJEKTO DERINIMAS</w:t>
      </w:r>
    </w:p>
    <w:p w14:paraId="73830317" w14:textId="77777777" w:rsidR="006463D8" w:rsidRPr="006B56F2" w:rsidRDefault="006463D8" w:rsidP="00F93D32">
      <w:pPr>
        <w:rPr>
          <w:rFonts w:ascii="Palemonas" w:hAnsi="Palemonas"/>
          <w:b/>
        </w:rPr>
      </w:pPr>
    </w:p>
    <w:p w14:paraId="4B1399F4" w14:textId="06E498DF" w:rsidR="006463D8" w:rsidRPr="00825C81" w:rsidRDefault="006463D8" w:rsidP="00A32431">
      <w:pPr>
        <w:ind w:firstLine="1247"/>
        <w:jc w:val="both"/>
        <w:rPr>
          <w:rFonts w:ascii="Palemonas" w:hAnsi="Palemonas"/>
          <w:strike/>
          <w:color w:val="000000" w:themeColor="text1"/>
        </w:rPr>
      </w:pPr>
      <w:r w:rsidRPr="006B56F2">
        <w:rPr>
          <w:rFonts w:ascii="Palemonas" w:hAnsi="Palemonas"/>
        </w:rPr>
        <w:t>1</w:t>
      </w:r>
      <w:r w:rsidR="00EC4D09" w:rsidRPr="006B56F2">
        <w:rPr>
          <w:rFonts w:ascii="Palemonas" w:hAnsi="Palemonas"/>
        </w:rPr>
        <w:t>0</w:t>
      </w:r>
      <w:r w:rsidRPr="006B56F2">
        <w:rPr>
          <w:rFonts w:ascii="Palemonas" w:hAnsi="Palemonas"/>
        </w:rPr>
        <w:t xml:space="preserve">. Administracijos </w:t>
      </w:r>
      <w:r w:rsidR="00F73365" w:rsidRPr="006B56F2">
        <w:rPr>
          <w:rFonts w:ascii="Palemonas" w:eastAsia="Calibri" w:hAnsi="Palemonas"/>
          <w:szCs w:val="22"/>
          <w:lang w:eastAsia="en-US"/>
        </w:rPr>
        <w:t>Komunikacijos ir e. paslaugų skyrius</w:t>
      </w:r>
      <w:r w:rsidR="005E5411">
        <w:rPr>
          <w:rFonts w:ascii="Palemonas" w:eastAsia="Calibri" w:hAnsi="Palemonas"/>
          <w:szCs w:val="22"/>
          <w:lang w:eastAsia="en-US"/>
        </w:rPr>
        <w:t>,</w:t>
      </w:r>
      <w:r w:rsidR="00F73365" w:rsidRPr="006B56F2">
        <w:rPr>
          <w:rFonts w:ascii="Palemonas" w:eastAsia="Calibri" w:hAnsi="Palemonas"/>
          <w:szCs w:val="22"/>
          <w:lang w:eastAsia="en-US"/>
        </w:rPr>
        <w:t xml:space="preserve"> </w:t>
      </w:r>
      <w:r w:rsidRPr="006B56F2">
        <w:rPr>
          <w:rFonts w:ascii="Palemonas" w:hAnsi="Palemonas"/>
        </w:rPr>
        <w:t xml:space="preserve">gavęs paraišką </w:t>
      </w:r>
      <w:r w:rsidR="00A4707F" w:rsidRPr="006B56F2">
        <w:rPr>
          <w:rFonts w:ascii="Palemonas" w:hAnsi="Palemonas"/>
        </w:rPr>
        <w:t>su</w:t>
      </w:r>
      <w:r w:rsidRPr="006B56F2">
        <w:rPr>
          <w:rFonts w:ascii="Palemonas" w:hAnsi="Palemonas"/>
        </w:rPr>
        <w:t xml:space="preserve"> Tvarkos aprašo 6 punkte </w:t>
      </w:r>
      <w:r w:rsidR="00A4707F" w:rsidRPr="006B56F2">
        <w:rPr>
          <w:rFonts w:ascii="Palemonas" w:hAnsi="Palemonas"/>
        </w:rPr>
        <w:t xml:space="preserve">nurodytais </w:t>
      </w:r>
      <w:r w:rsidRPr="006B56F2">
        <w:rPr>
          <w:rFonts w:ascii="Palemonas" w:hAnsi="Palemonas"/>
        </w:rPr>
        <w:t>dokument</w:t>
      </w:r>
      <w:r w:rsidR="005E5411">
        <w:rPr>
          <w:rFonts w:ascii="Palemonas" w:hAnsi="Palemonas"/>
        </w:rPr>
        <w:t>ai</w:t>
      </w:r>
      <w:r w:rsidRPr="006B56F2">
        <w:rPr>
          <w:rFonts w:ascii="Palemonas" w:hAnsi="Palemonas"/>
        </w:rPr>
        <w:t xml:space="preserve">s išduoti </w:t>
      </w:r>
      <w:r w:rsidR="004C0391" w:rsidRPr="006B56F2">
        <w:rPr>
          <w:rFonts w:ascii="Palemonas" w:hAnsi="Palemonas"/>
        </w:rPr>
        <w:t>L</w:t>
      </w:r>
      <w:r w:rsidRPr="006B56F2">
        <w:rPr>
          <w:rFonts w:ascii="Palemonas" w:hAnsi="Palemonas"/>
        </w:rPr>
        <w:t>eidimą, ne vėliau kaip per 5 darbo dienas nuo jų gavimo paraiškoje nurodytu būdu</w:t>
      </w:r>
      <w:r w:rsidR="005E5411">
        <w:rPr>
          <w:rFonts w:ascii="Palemonas" w:hAnsi="Palemonas"/>
        </w:rPr>
        <w:t>,</w:t>
      </w:r>
      <w:r w:rsidRPr="006B56F2">
        <w:rPr>
          <w:rFonts w:ascii="Palemonas" w:hAnsi="Palemonas"/>
        </w:rPr>
        <w:t xml:space="preserve"> išsiunčia </w:t>
      </w:r>
      <w:r w:rsidR="00EC4D09" w:rsidRPr="006B56F2">
        <w:rPr>
          <w:rFonts w:ascii="Palemonas" w:hAnsi="Palemonas"/>
        </w:rPr>
        <w:t xml:space="preserve">reklamos davėjui </w:t>
      </w:r>
      <w:r w:rsidRPr="006B56F2">
        <w:rPr>
          <w:rFonts w:ascii="Palemonas" w:hAnsi="Palemonas"/>
        </w:rPr>
        <w:t xml:space="preserve">patvirtinimą, kad paraiška </w:t>
      </w:r>
      <w:r w:rsidR="0017524F" w:rsidRPr="006B56F2">
        <w:rPr>
          <w:rFonts w:ascii="Palemonas" w:hAnsi="Palemonas"/>
        </w:rPr>
        <w:t xml:space="preserve">su dokumentais </w:t>
      </w:r>
      <w:r w:rsidRPr="006B56F2">
        <w:rPr>
          <w:rFonts w:ascii="Palemonas" w:hAnsi="Palemonas"/>
        </w:rPr>
        <w:t xml:space="preserve">gauta. Patvirtinime nurodoma: paraiškos registravimo numeris; terminas, per kurį turi būti išnagrinėta paraiška; informacija apie tai, kad jeigu per nurodytą terminą </w:t>
      </w:r>
      <w:r w:rsidR="004C0391" w:rsidRPr="006B56F2">
        <w:rPr>
          <w:rFonts w:ascii="Palemonas" w:hAnsi="Palemonas"/>
        </w:rPr>
        <w:t>L</w:t>
      </w:r>
      <w:r w:rsidRPr="006B56F2">
        <w:rPr>
          <w:rFonts w:ascii="Palemonas" w:hAnsi="Palemonas"/>
        </w:rPr>
        <w:t xml:space="preserve">eidimas neišduodamas ir nepateikiamas motyvuotas rašytinis atsisakymas jį išduoti, laikoma, kad </w:t>
      </w:r>
      <w:r w:rsidR="004C0391" w:rsidRPr="006B56F2">
        <w:rPr>
          <w:rFonts w:ascii="Palemonas" w:hAnsi="Palemonas"/>
        </w:rPr>
        <w:t>L</w:t>
      </w:r>
      <w:r w:rsidRPr="006B56F2">
        <w:rPr>
          <w:rFonts w:ascii="Palemonas" w:hAnsi="Palemonas"/>
        </w:rPr>
        <w:t xml:space="preserve">eidimas išduotas; galimos pareiškėjo </w:t>
      </w:r>
      <w:r w:rsidRPr="00825C81">
        <w:rPr>
          <w:rFonts w:ascii="Palemonas" w:hAnsi="Palemonas"/>
          <w:color w:val="000000" w:themeColor="text1"/>
        </w:rPr>
        <w:t>teisių gynimo priemonės, kuriomis jis galėtų pasinaudoti, jeigu kiltų jo ir Administracijos ginčų</w:t>
      </w:r>
      <w:r w:rsidR="00825C81" w:rsidRPr="00A32431">
        <w:rPr>
          <w:rFonts w:ascii="Palemonas" w:hAnsi="Palemonas"/>
          <w:color w:val="000000" w:themeColor="text1"/>
        </w:rPr>
        <w:t>.</w:t>
      </w:r>
    </w:p>
    <w:p w14:paraId="4A0610DD" w14:textId="65F49257" w:rsidR="006463D8" w:rsidRPr="006B56F2" w:rsidRDefault="006463D8" w:rsidP="00A32431">
      <w:pPr>
        <w:ind w:firstLine="1247"/>
        <w:jc w:val="both"/>
        <w:rPr>
          <w:rFonts w:ascii="Palemonas" w:hAnsi="Palemonas"/>
        </w:rPr>
      </w:pPr>
      <w:r w:rsidRPr="006B56F2">
        <w:rPr>
          <w:rFonts w:ascii="Palemonas" w:hAnsi="Palemonas"/>
        </w:rPr>
        <w:t>1</w:t>
      </w:r>
      <w:r w:rsidR="00EC4D09" w:rsidRPr="006B56F2">
        <w:rPr>
          <w:rFonts w:ascii="Palemonas" w:hAnsi="Palemonas"/>
        </w:rPr>
        <w:t>1</w:t>
      </w:r>
      <w:r w:rsidRPr="006B56F2">
        <w:rPr>
          <w:rFonts w:ascii="Palemonas" w:hAnsi="Palemonas"/>
        </w:rPr>
        <w:t xml:space="preserve">. </w:t>
      </w:r>
      <w:r w:rsidR="00D47730" w:rsidRPr="006B56F2">
        <w:rPr>
          <w:rFonts w:ascii="Palemonas" w:hAnsi="Palemonas"/>
        </w:rPr>
        <w:t>Administracijos Architektūros ir teritorijų planavimo skyrius</w:t>
      </w:r>
      <w:r w:rsidRPr="006B56F2">
        <w:rPr>
          <w:rFonts w:ascii="Palemonas" w:hAnsi="Palemonas"/>
        </w:rPr>
        <w:t>:</w:t>
      </w:r>
    </w:p>
    <w:p w14:paraId="65C1C55A" w14:textId="67135F0F" w:rsidR="006463D8" w:rsidRDefault="006463D8" w:rsidP="00A32431">
      <w:pPr>
        <w:ind w:firstLine="1247"/>
        <w:jc w:val="both"/>
        <w:rPr>
          <w:rFonts w:ascii="Palemonas" w:hAnsi="Palemonas"/>
        </w:rPr>
      </w:pPr>
      <w:r w:rsidRPr="006B56F2">
        <w:rPr>
          <w:rFonts w:ascii="Palemonas" w:hAnsi="Palemonas"/>
        </w:rPr>
        <w:t>1</w:t>
      </w:r>
      <w:r w:rsidR="00EC4D09" w:rsidRPr="006B56F2">
        <w:rPr>
          <w:rFonts w:ascii="Palemonas" w:hAnsi="Palemonas"/>
        </w:rPr>
        <w:t>1</w:t>
      </w:r>
      <w:r w:rsidRPr="006B56F2">
        <w:rPr>
          <w:rFonts w:ascii="Palemonas" w:hAnsi="Palemonas"/>
        </w:rPr>
        <w:t>.1. patikrina, ar tinkamai pateikta paraiška su dokumentais, nurodyt</w:t>
      </w:r>
      <w:r w:rsidR="00EC4D09" w:rsidRPr="006B56F2">
        <w:rPr>
          <w:rFonts w:ascii="Palemonas" w:hAnsi="Palemonas"/>
        </w:rPr>
        <w:t>a</w:t>
      </w:r>
      <w:r w:rsidRPr="006B56F2">
        <w:rPr>
          <w:rFonts w:ascii="Palemonas" w:hAnsi="Palemonas"/>
        </w:rPr>
        <w:t>i</w:t>
      </w:r>
      <w:r w:rsidR="00EC4D09" w:rsidRPr="006B56F2">
        <w:rPr>
          <w:rFonts w:ascii="Palemonas" w:hAnsi="Palemonas"/>
        </w:rPr>
        <w:t>s</w:t>
      </w:r>
      <w:r w:rsidRPr="006B56F2">
        <w:rPr>
          <w:rFonts w:ascii="Palemonas" w:hAnsi="Palemonas"/>
        </w:rPr>
        <w:t xml:space="preserve"> Tvarkos aprašo 6 punkte. Jei paraiška ir (ar) kiti dokumentai, kurių reikia </w:t>
      </w:r>
      <w:r w:rsidR="007E6885" w:rsidRPr="006B56F2">
        <w:rPr>
          <w:rFonts w:ascii="Palemonas" w:hAnsi="Palemonas"/>
        </w:rPr>
        <w:t>L</w:t>
      </w:r>
      <w:r w:rsidRPr="006B56F2">
        <w:rPr>
          <w:rFonts w:ascii="Palemonas" w:hAnsi="Palemonas"/>
        </w:rPr>
        <w:t xml:space="preserve">eidimui išduoti, nevisiškai, neteisingai užpildyti arba juose pateikti neteisingi duomenys, arba pateikti ne visi dokumentai, kurių reikia </w:t>
      </w:r>
      <w:r w:rsidR="004C0391" w:rsidRPr="006B56F2">
        <w:rPr>
          <w:rFonts w:ascii="Palemonas" w:hAnsi="Palemonas"/>
        </w:rPr>
        <w:t>L</w:t>
      </w:r>
      <w:r w:rsidRPr="006B56F2">
        <w:rPr>
          <w:rFonts w:ascii="Palemonas" w:hAnsi="Palemonas"/>
        </w:rPr>
        <w:t xml:space="preserve">eidimui išduoti, ne vėliau kaip per 5 darbo dienas nuo dokumentų, kurių reikia </w:t>
      </w:r>
      <w:r w:rsidR="004C0391" w:rsidRPr="006B56F2">
        <w:rPr>
          <w:rFonts w:ascii="Palemonas" w:hAnsi="Palemonas"/>
        </w:rPr>
        <w:t>L</w:t>
      </w:r>
      <w:r w:rsidRPr="006B56F2">
        <w:rPr>
          <w:rFonts w:ascii="Palemonas" w:hAnsi="Palemonas"/>
        </w:rPr>
        <w:t xml:space="preserve">eidimui išduoti, gavimo paraiškoje nurodytu būdu praneša apie tai </w:t>
      </w:r>
      <w:r w:rsidR="00FD691C" w:rsidRPr="006B56F2">
        <w:rPr>
          <w:rFonts w:ascii="Palemonas" w:hAnsi="Palemonas"/>
        </w:rPr>
        <w:t>reklamos davėjui</w:t>
      </w:r>
      <w:r w:rsidRPr="006B56F2">
        <w:rPr>
          <w:rFonts w:ascii="Palemonas" w:hAnsi="Palemonas"/>
        </w:rPr>
        <w:t xml:space="preserve"> ir nustato 5 darbo dienų terminą trūkstamiems arba patikslintiems dokumentams pateikti, taip pat informuoja, kad terminas </w:t>
      </w:r>
      <w:r w:rsidR="004C0391" w:rsidRPr="006B56F2">
        <w:rPr>
          <w:rFonts w:ascii="Palemonas" w:hAnsi="Palemonas"/>
        </w:rPr>
        <w:t>L</w:t>
      </w:r>
      <w:r w:rsidRPr="006B56F2">
        <w:rPr>
          <w:rFonts w:ascii="Palemonas" w:hAnsi="Palemonas"/>
        </w:rPr>
        <w:t>eidimui išduoti skaičiuojamas nuo visų tinkamai įformintų dokumentų gavimo dienos;</w:t>
      </w:r>
    </w:p>
    <w:p w14:paraId="129C5995" w14:textId="2F8E92FB" w:rsidR="00B562A3" w:rsidRDefault="00B562A3" w:rsidP="005E5411">
      <w:pPr>
        <w:ind w:firstLine="1247"/>
        <w:jc w:val="both"/>
        <w:rPr>
          <w:rFonts w:ascii="Palemonas" w:hAnsi="Palemonas"/>
        </w:rPr>
      </w:pPr>
      <w:r>
        <w:rPr>
          <w:rFonts w:ascii="Palemonas" w:hAnsi="Palemonas"/>
        </w:rPr>
        <w:t>11.2. patikrina</w:t>
      </w:r>
      <w:r w:rsidR="005E5411">
        <w:rPr>
          <w:rFonts w:ascii="Palemonas" w:hAnsi="Palemonas"/>
        </w:rPr>
        <w:t>,</w:t>
      </w:r>
      <w:r>
        <w:rPr>
          <w:rFonts w:ascii="Palemonas" w:hAnsi="Palemonas"/>
        </w:rPr>
        <w:t xml:space="preserve"> ar </w:t>
      </w:r>
      <w:r w:rsidRPr="006B56F2">
        <w:rPr>
          <w:rFonts w:ascii="Palemonas" w:hAnsi="Palemonas"/>
        </w:rPr>
        <w:t>reklama įrengiama vadovaujantis projektavimą, architektūrą, statybą, teritorijų planavimą</w:t>
      </w:r>
      <w:r w:rsidR="006C26BC">
        <w:rPr>
          <w:rFonts w:ascii="Palemonas" w:hAnsi="Palemonas"/>
        </w:rPr>
        <w:t xml:space="preserve"> </w:t>
      </w:r>
      <w:r w:rsidR="006C26BC" w:rsidRPr="006C26BC">
        <w:rPr>
          <w:rFonts w:ascii="Palemonas" w:hAnsi="Palemonas"/>
        </w:rPr>
        <w:t>reglamentuojančių teisės aktų nuostatomis</w:t>
      </w:r>
      <w:r w:rsidRPr="006C26BC">
        <w:rPr>
          <w:rFonts w:ascii="Palemonas" w:hAnsi="Palemonas"/>
        </w:rPr>
        <w:t xml:space="preserve">, Taisyklėmis, </w:t>
      </w:r>
      <w:r w:rsidR="00555021">
        <w:rPr>
          <w:rFonts w:ascii="Palemonas" w:hAnsi="Palemonas"/>
        </w:rPr>
        <w:t>s</w:t>
      </w:r>
      <w:r w:rsidRPr="006C26BC">
        <w:rPr>
          <w:rFonts w:ascii="Palemonas" w:hAnsi="Palemonas"/>
        </w:rPr>
        <w:t>pecialiuoju</w:t>
      </w:r>
      <w:r w:rsidRPr="006B56F2">
        <w:rPr>
          <w:rFonts w:ascii="Palemonas" w:hAnsi="Palemonas"/>
        </w:rPr>
        <w:t xml:space="preserve"> planu</w:t>
      </w:r>
      <w:r w:rsidR="00825C81">
        <w:rPr>
          <w:rFonts w:ascii="Palemonas" w:hAnsi="Palemonas"/>
        </w:rPr>
        <w:t xml:space="preserve">, </w:t>
      </w:r>
      <w:r w:rsidR="00825C81" w:rsidRPr="006B56F2">
        <w:rPr>
          <w:rFonts w:ascii="Palemonas" w:hAnsi="Palemonas"/>
        </w:rPr>
        <w:t>patvirtint</w:t>
      </w:r>
      <w:r w:rsidR="00825C81">
        <w:rPr>
          <w:rFonts w:ascii="Palemonas" w:hAnsi="Palemonas"/>
        </w:rPr>
        <w:t>u</w:t>
      </w:r>
      <w:r w:rsidR="00825C81" w:rsidRPr="006B56F2">
        <w:rPr>
          <w:rFonts w:ascii="Palemonas" w:hAnsi="Palemonas"/>
        </w:rPr>
        <w:t xml:space="preserve"> </w:t>
      </w:r>
      <w:r w:rsidR="000A657E">
        <w:rPr>
          <w:rFonts w:ascii="Palemonas" w:hAnsi="Palemonas"/>
        </w:rPr>
        <w:t>S</w:t>
      </w:r>
      <w:r w:rsidR="00825C81" w:rsidRPr="006B56F2">
        <w:rPr>
          <w:rFonts w:ascii="Palemonas" w:hAnsi="Palemonas"/>
        </w:rPr>
        <w:t>avivaldybės tarybos 2014 m. balandžio 24 d. sprendimu Nr. T2-145 „Dėl Palangos miesto vizualinės informacijos ir išorinės reklamos specialiojo plano patvirtinimo“</w:t>
      </w:r>
      <w:r w:rsidR="00825C81" w:rsidRPr="00F93D32">
        <w:rPr>
          <w:rFonts w:ascii="Palemonas" w:hAnsi="Palemonas"/>
          <w:color w:val="000000" w:themeColor="text1"/>
        </w:rPr>
        <w:t>,</w:t>
      </w:r>
      <w:r w:rsidRPr="006B56F2">
        <w:rPr>
          <w:rFonts w:ascii="Palemonas" w:hAnsi="Palemonas"/>
        </w:rPr>
        <w:t xml:space="preserve"> bendraisiais teritorijų planavimo dokumentais ir (ar) juose nustatytais reklamos įrengimo reglamentais, o tuo </w:t>
      </w:r>
      <w:r w:rsidRPr="006B56F2">
        <w:rPr>
          <w:rFonts w:ascii="Palemonas" w:hAnsi="Palemonas"/>
        </w:rPr>
        <w:lastRenderedPageBreak/>
        <w:t xml:space="preserve">atveju, kai reklama įrengiama pagal tipinį projektą, – ir Administracijos direktoriaus patvirtintais </w:t>
      </w:r>
      <w:r w:rsidR="002B54FB">
        <w:rPr>
          <w:rFonts w:ascii="Palemonas" w:hAnsi="Palemonas"/>
        </w:rPr>
        <w:t>t</w:t>
      </w:r>
      <w:r w:rsidRPr="006B56F2">
        <w:rPr>
          <w:rFonts w:ascii="Palemonas" w:hAnsi="Palemonas"/>
        </w:rPr>
        <w:t xml:space="preserve">ipinio </w:t>
      </w:r>
      <w:r>
        <w:rPr>
          <w:rFonts w:ascii="Palemonas" w:hAnsi="Palemonas"/>
        </w:rPr>
        <w:t xml:space="preserve">projekto </w:t>
      </w:r>
      <w:r w:rsidRPr="006B56F2">
        <w:rPr>
          <w:rFonts w:ascii="Palemonas" w:hAnsi="Palemonas"/>
        </w:rPr>
        <w:t>dydžio ir turinio reklamos įrengimo reikalavimais</w:t>
      </w:r>
      <w:r w:rsidR="001208AC">
        <w:rPr>
          <w:rFonts w:ascii="Palemonas" w:hAnsi="Palemonas"/>
        </w:rPr>
        <w:t>;</w:t>
      </w:r>
    </w:p>
    <w:p w14:paraId="132575B5" w14:textId="2C3510BE" w:rsidR="00B562A3" w:rsidRDefault="00B562A3" w:rsidP="005E5411">
      <w:pPr>
        <w:ind w:firstLine="1247"/>
        <w:jc w:val="both"/>
        <w:rPr>
          <w:rFonts w:ascii="Palemonas" w:hAnsi="Palemonas"/>
        </w:rPr>
      </w:pPr>
      <w:r>
        <w:rPr>
          <w:rFonts w:ascii="Palemonas" w:hAnsi="Palemonas"/>
        </w:rPr>
        <w:t>11.3. įvertina</w:t>
      </w:r>
      <w:r w:rsidR="005E5411">
        <w:rPr>
          <w:rFonts w:ascii="Palemonas" w:hAnsi="Palemonas"/>
        </w:rPr>
        <w:t>,</w:t>
      </w:r>
      <w:r>
        <w:rPr>
          <w:rFonts w:ascii="Palemonas" w:hAnsi="Palemonas"/>
        </w:rPr>
        <w:t xml:space="preserve"> ar reklamos projekto sprendiniais </w:t>
      </w:r>
      <w:r w:rsidRPr="00B10A16">
        <w:rPr>
          <w:rFonts w:ascii="Palemonas" w:hAnsi="Palemonas"/>
        </w:rPr>
        <w:t>atsižvelgiama į architektūrinės aplinkos specifiką, spalvinę dermę, projektuojamos reklamos dydžio ir formos santykį su architektūrine aplinka</w:t>
      </w:r>
      <w:r w:rsidR="001208AC">
        <w:rPr>
          <w:rFonts w:ascii="Palemonas" w:hAnsi="Palemonas"/>
        </w:rPr>
        <w:t>;</w:t>
      </w:r>
    </w:p>
    <w:p w14:paraId="1F216CA9" w14:textId="5C8DD624" w:rsidR="00B562A3" w:rsidRDefault="00B562A3" w:rsidP="005E5411">
      <w:pPr>
        <w:ind w:firstLine="1247"/>
        <w:jc w:val="both"/>
        <w:rPr>
          <w:rFonts w:ascii="Palemonas" w:hAnsi="Palemonas"/>
        </w:rPr>
      </w:pPr>
      <w:r>
        <w:rPr>
          <w:rFonts w:ascii="Palemonas" w:hAnsi="Palemonas"/>
        </w:rPr>
        <w:t>11.4.</w:t>
      </w:r>
      <w:r w:rsidRPr="006B56F2">
        <w:rPr>
          <w:rFonts w:ascii="Palemonas" w:hAnsi="Palemonas"/>
        </w:rPr>
        <w:t xml:space="preserve"> </w:t>
      </w:r>
      <w:r>
        <w:rPr>
          <w:rFonts w:ascii="Palemonas" w:hAnsi="Palemonas"/>
        </w:rPr>
        <w:t>įvertina</w:t>
      </w:r>
      <w:r w:rsidR="005E5411">
        <w:rPr>
          <w:rFonts w:ascii="Palemonas" w:hAnsi="Palemonas"/>
        </w:rPr>
        <w:t>,</w:t>
      </w:r>
      <w:r>
        <w:rPr>
          <w:rFonts w:ascii="Palemonas" w:hAnsi="Palemonas"/>
        </w:rPr>
        <w:t xml:space="preserve"> ar pateiktame projekte a</w:t>
      </w:r>
      <w:r w:rsidRPr="006B56F2">
        <w:rPr>
          <w:rFonts w:ascii="Palemonas" w:hAnsi="Palemonas"/>
        </w:rPr>
        <w:t>nt statinių įrengiama reklama savo forma ir masteliu derė</w:t>
      </w:r>
      <w:r>
        <w:rPr>
          <w:rFonts w:ascii="Palemonas" w:hAnsi="Palemonas"/>
        </w:rPr>
        <w:t>s</w:t>
      </w:r>
      <w:r w:rsidRPr="006B56F2">
        <w:rPr>
          <w:rFonts w:ascii="Palemonas" w:hAnsi="Palemonas"/>
        </w:rPr>
        <w:t xml:space="preserve"> prie jų architektūros, </w:t>
      </w:r>
      <w:r>
        <w:rPr>
          <w:rFonts w:ascii="Palemonas" w:hAnsi="Palemonas"/>
        </w:rPr>
        <w:t>neuždengs</w:t>
      </w:r>
      <w:r w:rsidRPr="006B56F2">
        <w:rPr>
          <w:rFonts w:ascii="Palemonas" w:hAnsi="Palemonas"/>
        </w:rPr>
        <w:t xml:space="preserve"> architektūrinių elementų ir detalių, </w:t>
      </w:r>
      <w:r>
        <w:rPr>
          <w:rFonts w:ascii="Palemonas" w:hAnsi="Palemonas"/>
        </w:rPr>
        <w:t xml:space="preserve">nepakeis </w:t>
      </w:r>
      <w:r w:rsidRPr="006B56F2">
        <w:rPr>
          <w:rFonts w:ascii="Palemonas" w:hAnsi="Palemonas"/>
        </w:rPr>
        <w:t>statinių kompozicijos, jų vizualinių charakteristikų ir architektūrinių sprendinių</w:t>
      </w:r>
      <w:r w:rsidR="00E91300">
        <w:rPr>
          <w:rFonts w:ascii="Palemonas" w:hAnsi="Palemonas"/>
        </w:rPr>
        <w:t>;</w:t>
      </w:r>
    </w:p>
    <w:p w14:paraId="605242F2" w14:textId="3160A131" w:rsidR="00B562A3" w:rsidRDefault="00B562A3" w:rsidP="005E5411">
      <w:pPr>
        <w:ind w:firstLine="1247"/>
        <w:jc w:val="both"/>
        <w:rPr>
          <w:rFonts w:ascii="Palemonas" w:hAnsi="Palemonas"/>
        </w:rPr>
      </w:pPr>
      <w:r>
        <w:rPr>
          <w:rFonts w:ascii="Palemonas" w:hAnsi="Palemonas"/>
        </w:rPr>
        <w:t>11.5. įvertina</w:t>
      </w:r>
      <w:r w:rsidR="005E5411">
        <w:rPr>
          <w:rFonts w:ascii="Palemonas" w:hAnsi="Palemonas"/>
        </w:rPr>
        <w:t>,</w:t>
      </w:r>
      <w:r>
        <w:rPr>
          <w:rFonts w:ascii="Palemonas" w:hAnsi="Palemonas"/>
        </w:rPr>
        <w:t xml:space="preserve"> ar reklamos vizualinis sprendimas </w:t>
      </w:r>
      <w:r w:rsidRPr="009B053A">
        <w:rPr>
          <w:rFonts w:ascii="Palemonas" w:hAnsi="Palemonas"/>
        </w:rPr>
        <w:t>savo grafine kompozicija der</w:t>
      </w:r>
      <w:r>
        <w:rPr>
          <w:rFonts w:ascii="Palemonas" w:hAnsi="Palemonas"/>
        </w:rPr>
        <w:t>a</w:t>
      </w:r>
      <w:r w:rsidRPr="009B053A">
        <w:rPr>
          <w:rFonts w:ascii="Palemonas" w:hAnsi="Palemonas"/>
        </w:rPr>
        <w:t xml:space="preserve"> prie konteksto</w:t>
      </w:r>
      <w:r>
        <w:rPr>
          <w:rFonts w:ascii="Palemonas" w:hAnsi="Palemonas"/>
        </w:rPr>
        <w:t xml:space="preserve">, yra šiuolaikiškas, modernus, atitinkantis reklamos dizaino tendencijas, kuriantis </w:t>
      </w:r>
      <w:r w:rsidRPr="00B10A16">
        <w:rPr>
          <w:rFonts w:ascii="Palemonas" w:hAnsi="Palemonas"/>
        </w:rPr>
        <w:t>pridėtin</w:t>
      </w:r>
      <w:r>
        <w:rPr>
          <w:rFonts w:ascii="Palemonas" w:hAnsi="Palemonas"/>
        </w:rPr>
        <w:t>ę</w:t>
      </w:r>
      <w:r w:rsidRPr="00B10A16">
        <w:rPr>
          <w:rFonts w:ascii="Palemonas" w:hAnsi="Palemonas"/>
        </w:rPr>
        <w:t xml:space="preserve"> vert</w:t>
      </w:r>
      <w:r>
        <w:rPr>
          <w:rFonts w:ascii="Palemonas" w:hAnsi="Palemonas"/>
        </w:rPr>
        <w:t xml:space="preserve">ę </w:t>
      </w:r>
      <w:r w:rsidRPr="00B10A16">
        <w:rPr>
          <w:rFonts w:ascii="Palemonas" w:hAnsi="Palemonas"/>
        </w:rPr>
        <w:t>statinio architektūrai ir kraštovaizdžiui</w:t>
      </w:r>
      <w:r w:rsidR="009A518B">
        <w:rPr>
          <w:rFonts w:ascii="Palemonas" w:hAnsi="Palemonas"/>
        </w:rPr>
        <w:t>;</w:t>
      </w:r>
    </w:p>
    <w:p w14:paraId="4EDF168E" w14:textId="5877B12B" w:rsidR="00B562A3" w:rsidRPr="006B56F2" w:rsidRDefault="00B562A3" w:rsidP="005E5411">
      <w:pPr>
        <w:ind w:firstLine="1247"/>
        <w:jc w:val="both"/>
        <w:rPr>
          <w:rFonts w:ascii="Palemonas" w:hAnsi="Palemonas"/>
        </w:rPr>
      </w:pPr>
      <w:r>
        <w:rPr>
          <w:rFonts w:ascii="Palemonas" w:hAnsi="Palemonas"/>
        </w:rPr>
        <w:t>11.6. įvertina</w:t>
      </w:r>
      <w:r w:rsidR="005E5411">
        <w:rPr>
          <w:rFonts w:ascii="Palemonas" w:hAnsi="Palemonas"/>
        </w:rPr>
        <w:t>,</w:t>
      </w:r>
      <w:r>
        <w:rPr>
          <w:rFonts w:ascii="Palemonas" w:hAnsi="Palemonas"/>
        </w:rPr>
        <w:t xml:space="preserve"> ar reklamos įrenginio konstrukcinis sprendimas, medžiagos, technologinis sprendimas inovatyvus, ilgaamžis, patvarus</w:t>
      </w:r>
      <w:r w:rsidR="00CC69DB">
        <w:rPr>
          <w:rFonts w:ascii="Palemonas" w:hAnsi="Palemonas"/>
        </w:rPr>
        <w:t>;</w:t>
      </w:r>
    </w:p>
    <w:p w14:paraId="5F711ADA" w14:textId="3D1D4778" w:rsidR="00B562A3" w:rsidRPr="006B56F2" w:rsidRDefault="00B562A3" w:rsidP="00A32431">
      <w:pPr>
        <w:ind w:firstLine="1247"/>
        <w:jc w:val="both"/>
        <w:rPr>
          <w:rFonts w:ascii="Palemonas" w:hAnsi="Palemonas"/>
        </w:rPr>
      </w:pPr>
      <w:r w:rsidRPr="006B56F2">
        <w:rPr>
          <w:rFonts w:ascii="Palemonas" w:hAnsi="Palemonas"/>
        </w:rPr>
        <w:t>11.</w:t>
      </w:r>
      <w:r>
        <w:rPr>
          <w:rFonts w:ascii="Palemonas" w:hAnsi="Palemonas"/>
        </w:rPr>
        <w:t>7</w:t>
      </w:r>
      <w:r w:rsidRPr="006B56F2">
        <w:rPr>
          <w:rFonts w:ascii="Palemonas" w:hAnsi="Palemonas"/>
        </w:rPr>
        <w:t xml:space="preserve">. jeigu projektas </w:t>
      </w:r>
      <w:r>
        <w:rPr>
          <w:rFonts w:ascii="Palemonas" w:hAnsi="Palemonas"/>
        </w:rPr>
        <w:t xml:space="preserve">neatitinka </w:t>
      </w:r>
      <w:r w:rsidRPr="006B56F2">
        <w:rPr>
          <w:rFonts w:ascii="Palemonas" w:hAnsi="Palemonas"/>
        </w:rPr>
        <w:t xml:space="preserve">Tvarkos aprašo </w:t>
      </w:r>
      <w:r>
        <w:rPr>
          <w:rFonts w:ascii="Palemonas" w:hAnsi="Palemonas"/>
        </w:rPr>
        <w:t>11.2</w:t>
      </w:r>
      <w:r w:rsidR="005E5411">
        <w:rPr>
          <w:rFonts w:ascii="Palemonas" w:hAnsi="Palemonas"/>
        </w:rPr>
        <w:t>–</w:t>
      </w:r>
      <w:r>
        <w:rPr>
          <w:rFonts w:ascii="Palemonas" w:hAnsi="Palemonas"/>
        </w:rPr>
        <w:t>11.6 papunkčių nuostat</w:t>
      </w:r>
      <w:r w:rsidR="005E5411">
        <w:rPr>
          <w:rFonts w:ascii="Palemonas" w:hAnsi="Palemonas"/>
        </w:rPr>
        <w:t>ų</w:t>
      </w:r>
      <w:r>
        <w:rPr>
          <w:rFonts w:ascii="Palemonas" w:hAnsi="Palemonas"/>
        </w:rPr>
        <w:t>,</w:t>
      </w:r>
      <w:r w:rsidRPr="006B56F2">
        <w:rPr>
          <w:rFonts w:ascii="Palemonas" w:hAnsi="Palemonas"/>
        </w:rPr>
        <w:t xml:space="preserve"> parengia reklamos davėjui Administracijos direktoriaus vardu motyvuotą atsakymą dėl Leidimo išdavimo procedūros nutraukimo</w:t>
      </w:r>
      <w:r w:rsidR="00153B95">
        <w:rPr>
          <w:rFonts w:ascii="Palemonas" w:hAnsi="Palemonas"/>
        </w:rPr>
        <w:t>;</w:t>
      </w:r>
    </w:p>
    <w:p w14:paraId="4B6D000B" w14:textId="0A70C4BD" w:rsidR="006463D8" w:rsidRPr="00F93D32" w:rsidRDefault="006463D8" w:rsidP="00A32431">
      <w:pPr>
        <w:ind w:firstLine="1247"/>
        <w:jc w:val="both"/>
        <w:rPr>
          <w:rFonts w:ascii="Palemonas" w:hAnsi="Palemonas"/>
          <w:color w:val="000000" w:themeColor="text1"/>
        </w:rPr>
      </w:pPr>
      <w:r w:rsidRPr="006B56F2">
        <w:rPr>
          <w:rFonts w:ascii="Palemonas" w:hAnsi="Palemonas"/>
        </w:rPr>
        <w:t>1</w:t>
      </w:r>
      <w:r w:rsidR="00EC4D09" w:rsidRPr="006B56F2">
        <w:rPr>
          <w:rFonts w:ascii="Palemonas" w:hAnsi="Palemonas"/>
        </w:rPr>
        <w:t>1</w:t>
      </w:r>
      <w:r w:rsidRPr="006B56F2">
        <w:rPr>
          <w:rFonts w:ascii="Palemonas" w:hAnsi="Palemonas"/>
        </w:rPr>
        <w:t>.</w:t>
      </w:r>
      <w:r w:rsidR="00B562A3">
        <w:rPr>
          <w:rFonts w:ascii="Palemonas" w:hAnsi="Palemonas"/>
        </w:rPr>
        <w:t>8</w:t>
      </w:r>
      <w:r w:rsidRPr="006B56F2">
        <w:rPr>
          <w:rFonts w:ascii="Palemonas" w:hAnsi="Palemonas"/>
        </w:rPr>
        <w:t xml:space="preserve">. jei </w:t>
      </w:r>
      <w:r w:rsidR="00FD691C" w:rsidRPr="006B56F2">
        <w:rPr>
          <w:rFonts w:ascii="Palemonas" w:hAnsi="Palemonas"/>
        </w:rPr>
        <w:t>reklamos davėjo</w:t>
      </w:r>
      <w:r w:rsidRPr="006B56F2">
        <w:rPr>
          <w:rFonts w:ascii="Palemonas" w:hAnsi="Palemonas"/>
        </w:rPr>
        <w:t xml:space="preserve"> pateikta paraiška ir dokumentai atitinka Tvarkos aprašo 6</w:t>
      </w:r>
      <w:r w:rsidR="005E5411">
        <w:t> </w:t>
      </w:r>
      <w:r w:rsidRPr="006B56F2">
        <w:rPr>
          <w:rFonts w:ascii="Palemonas" w:hAnsi="Palemonas"/>
        </w:rPr>
        <w:t>punkto</w:t>
      </w:r>
      <w:r w:rsidR="00825C81">
        <w:rPr>
          <w:rFonts w:ascii="Palemonas" w:hAnsi="Palemonas"/>
        </w:rPr>
        <w:t xml:space="preserve"> bei 11.1</w:t>
      </w:r>
      <w:r w:rsidR="005E5411">
        <w:rPr>
          <w:rFonts w:ascii="Palemonas" w:hAnsi="Palemonas"/>
        </w:rPr>
        <w:t>–</w:t>
      </w:r>
      <w:r w:rsidR="00825C81">
        <w:rPr>
          <w:rFonts w:ascii="Palemonas" w:hAnsi="Palemonas"/>
        </w:rPr>
        <w:t>11.6</w:t>
      </w:r>
      <w:r w:rsidRPr="006B56F2">
        <w:rPr>
          <w:rFonts w:ascii="Palemonas" w:hAnsi="Palemonas"/>
        </w:rPr>
        <w:t xml:space="preserve"> </w:t>
      </w:r>
      <w:r w:rsidR="00825C81">
        <w:rPr>
          <w:rFonts w:ascii="Palemonas" w:hAnsi="Palemonas"/>
        </w:rPr>
        <w:t xml:space="preserve">papunkčių </w:t>
      </w:r>
      <w:r w:rsidRPr="006B56F2">
        <w:rPr>
          <w:rFonts w:ascii="Palemonas" w:hAnsi="Palemonas"/>
        </w:rPr>
        <w:t xml:space="preserve">reikalavimus, ne vėliau kaip per 13 darbo dienų nuo paraiškos su dokumentais gavimo </w:t>
      </w:r>
      <w:r w:rsidR="00D329CF" w:rsidRPr="006B56F2">
        <w:rPr>
          <w:rFonts w:ascii="Palemonas" w:hAnsi="Palemonas"/>
        </w:rPr>
        <w:t>Administracijo</w:t>
      </w:r>
      <w:r w:rsidR="00E70197" w:rsidRPr="006B56F2">
        <w:rPr>
          <w:rFonts w:ascii="Palemonas" w:hAnsi="Palemonas"/>
        </w:rPr>
        <w:t xml:space="preserve">je </w:t>
      </w:r>
      <w:r w:rsidRPr="006B56F2">
        <w:rPr>
          <w:rFonts w:ascii="Palemonas" w:hAnsi="Palemonas"/>
        </w:rPr>
        <w:t>dienos</w:t>
      </w:r>
      <w:r w:rsidR="00FD691C" w:rsidRPr="006B56F2">
        <w:rPr>
          <w:rFonts w:ascii="Palemonas" w:hAnsi="Palemonas"/>
        </w:rPr>
        <w:t xml:space="preserve"> arba per 5 darbo dienas</w:t>
      </w:r>
      <w:r w:rsidR="00EC4D09" w:rsidRPr="006B56F2">
        <w:rPr>
          <w:rFonts w:ascii="Palemonas" w:hAnsi="Palemonas"/>
        </w:rPr>
        <w:t>,</w:t>
      </w:r>
      <w:r w:rsidR="00FD691C" w:rsidRPr="006B56F2">
        <w:rPr>
          <w:rFonts w:ascii="Palemonas" w:hAnsi="Palemonas"/>
        </w:rPr>
        <w:t xml:space="preserve"> jei reklama įrengiama pagal </w:t>
      </w:r>
      <w:r w:rsidR="002B54FB">
        <w:rPr>
          <w:rFonts w:ascii="Palemonas" w:hAnsi="Palemonas"/>
        </w:rPr>
        <w:t>t</w:t>
      </w:r>
      <w:r w:rsidR="009B3428" w:rsidRPr="006B56F2">
        <w:rPr>
          <w:rFonts w:ascii="Palemonas" w:hAnsi="Palemonas"/>
        </w:rPr>
        <w:t xml:space="preserve">ipinį </w:t>
      </w:r>
      <w:r w:rsidR="00FD691C" w:rsidRPr="006B56F2">
        <w:rPr>
          <w:rFonts w:ascii="Palemonas" w:hAnsi="Palemonas"/>
        </w:rPr>
        <w:t>projektą</w:t>
      </w:r>
      <w:r w:rsidR="00825C81">
        <w:rPr>
          <w:rFonts w:ascii="Palemonas" w:hAnsi="Palemonas"/>
        </w:rPr>
        <w:t>,</w:t>
      </w:r>
      <w:r w:rsidRPr="006B56F2">
        <w:rPr>
          <w:rFonts w:ascii="Palemonas" w:hAnsi="Palemonas"/>
        </w:rPr>
        <w:t xml:space="preserve"> suderina projektą</w:t>
      </w:r>
      <w:r w:rsidR="00825C81">
        <w:rPr>
          <w:rFonts w:ascii="Palemonas" w:hAnsi="Palemonas"/>
        </w:rPr>
        <w:t xml:space="preserve"> ir</w:t>
      </w:r>
      <w:r w:rsidRPr="006B56F2">
        <w:rPr>
          <w:rFonts w:ascii="Palemonas" w:hAnsi="Palemonas"/>
        </w:rPr>
        <w:t xml:space="preserve"> </w:t>
      </w:r>
      <w:r w:rsidRPr="00F93D32">
        <w:rPr>
          <w:rFonts w:ascii="Palemonas" w:hAnsi="Palemonas"/>
          <w:color w:val="000000" w:themeColor="text1"/>
        </w:rPr>
        <w:t xml:space="preserve">paraišką </w:t>
      </w:r>
      <w:r w:rsidR="00C6514F" w:rsidRPr="00F93D32">
        <w:rPr>
          <w:rFonts w:ascii="Palemonas" w:hAnsi="Palemonas"/>
          <w:color w:val="000000" w:themeColor="text1"/>
        </w:rPr>
        <w:t xml:space="preserve">su dokumentais </w:t>
      </w:r>
      <w:r w:rsidRPr="00F93D32">
        <w:rPr>
          <w:rFonts w:ascii="Palemonas" w:hAnsi="Palemonas"/>
          <w:color w:val="000000" w:themeColor="text1"/>
        </w:rPr>
        <w:t xml:space="preserve">perduoda </w:t>
      </w:r>
      <w:r w:rsidR="002353CD" w:rsidRPr="00F93D32">
        <w:rPr>
          <w:rFonts w:ascii="Palemonas" w:eastAsia="Calibri" w:hAnsi="Palemonas"/>
          <w:color w:val="000000" w:themeColor="text1"/>
          <w:szCs w:val="22"/>
          <w:lang w:eastAsia="en-US"/>
        </w:rPr>
        <w:t>Administracijos Bendrojo skyriaus</w:t>
      </w:r>
      <w:r w:rsidR="002353CD" w:rsidRPr="00F93D32">
        <w:rPr>
          <w:rFonts w:ascii="Palemonas" w:hAnsi="Palemonas"/>
          <w:color w:val="000000" w:themeColor="text1"/>
        </w:rPr>
        <w:t xml:space="preserve"> savivaldybės vyriausiajam specialistui, atsakingam už valstybinės kalbos vartojimą (toliau – kalbos tvarkytojas)</w:t>
      </w:r>
      <w:r w:rsidR="00757989">
        <w:rPr>
          <w:rFonts w:ascii="Palemonas" w:hAnsi="Palemonas"/>
          <w:color w:val="000000" w:themeColor="text1"/>
        </w:rPr>
        <w:t>.</w:t>
      </w:r>
    </w:p>
    <w:p w14:paraId="49CE702B" w14:textId="3A44CBDE" w:rsidR="006463D8" w:rsidRPr="006B56F2" w:rsidRDefault="006463D8" w:rsidP="00A32431">
      <w:pPr>
        <w:ind w:firstLine="1247"/>
        <w:jc w:val="both"/>
        <w:rPr>
          <w:rFonts w:ascii="Palemonas" w:hAnsi="Palemonas"/>
        </w:rPr>
      </w:pPr>
      <w:r w:rsidRPr="006B56F2">
        <w:rPr>
          <w:rFonts w:ascii="Palemonas" w:hAnsi="Palemonas"/>
        </w:rPr>
        <w:t>1</w:t>
      </w:r>
      <w:r w:rsidR="007E6885" w:rsidRPr="006B56F2">
        <w:rPr>
          <w:rFonts w:ascii="Palemonas" w:hAnsi="Palemonas"/>
        </w:rPr>
        <w:t>2</w:t>
      </w:r>
      <w:r w:rsidRPr="006B56F2">
        <w:rPr>
          <w:rFonts w:ascii="Palemonas" w:hAnsi="Palemonas"/>
        </w:rPr>
        <w:t xml:space="preserve">. </w:t>
      </w:r>
      <w:r w:rsidR="001A3F0E">
        <w:rPr>
          <w:rFonts w:ascii="Palemonas" w:hAnsi="Palemonas"/>
        </w:rPr>
        <w:t>K</w:t>
      </w:r>
      <w:r w:rsidR="00502574">
        <w:rPr>
          <w:rFonts w:ascii="Palemonas" w:hAnsi="Palemonas"/>
        </w:rPr>
        <w:t>albos tvarkytojas</w:t>
      </w:r>
      <w:r w:rsidRPr="006B56F2">
        <w:rPr>
          <w:rFonts w:ascii="Palemonas" w:hAnsi="Palemonas"/>
        </w:rPr>
        <w:t>, gavęs paraišką su dokumentais, ne vėliau kaip per 2 darbo dienas patikrinęs, ar projekte pateikti užrašai atitinka bendrinės lietuvių kalbos normas, ar laikomasi Lietuvos Respublikos valstybinės kalbos įstatymo ir Valstybinės lietuvių kalbos komisijos nutarimų reikalavimų:</w:t>
      </w:r>
    </w:p>
    <w:p w14:paraId="0FB20F18" w14:textId="62DF5EF3" w:rsidR="006463D8" w:rsidRPr="006B56F2" w:rsidRDefault="006463D8" w:rsidP="00A32431">
      <w:pPr>
        <w:ind w:firstLine="1247"/>
        <w:jc w:val="both"/>
        <w:rPr>
          <w:rFonts w:ascii="Palemonas" w:hAnsi="Palemonas"/>
        </w:rPr>
      </w:pPr>
      <w:r w:rsidRPr="006B56F2">
        <w:rPr>
          <w:rFonts w:ascii="Palemonas" w:hAnsi="Palemonas"/>
        </w:rPr>
        <w:t>1</w:t>
      </w:r>
      <w:r w:rsidR="007E6885" w:rsidRPr="006B56F2">
        <w:rPr>
          <w:rFonts w:ascii="Palemonas" w:hAnsi="Palemonas"/>
        </w:rPr>
        <w:t>2</w:t>
      </w:r>
      <w:r w:rsidRPr="006B56F2">
        <w:rPr>
          <w:rFonts w:ascii="Palemonas" w:hAnsi="Palemonas"/>
        </w:rPr>
        <w:t xml:space="preserve">.1. suderina nurodytus reikalavimus atitinkančius užrašus ir perduoda paraišką su dokumentais </w:t>
      </w:r>
      <w:r w:rsidR="00432416" w:rsidRPr="006B56F2">
        <w:rPr>
          <w:rFonts w:ascii="Palemonas" w:hAnsi="Palemonas"/>
        </w:rPr>
        <w:t>Administracijos Rinkliavų skyriui</w:t>
      </w:r>
      <w:r w:rsidRPr="006B56F2">
        <w:rPr>
          <w:rFonts w:ascii="Palemonas" w:hAnsi="Palemonas"/>
        </w:rPr>
        <w:t>;</w:t>
      </w:r>
    </w:p>
    <w:p w14:paraId="3CF9CDA8" w14:textId="06004C13" w:rsidR="006463D8" w:rsidRPr="006B56F2" w:rsidRDefault="006463D8" w:rsidP="00A32431">
      <w:pPr>
        <w:ind w:firstLine="1247"/>
        <w:jc w:val="both"/>
        <w:rPr>
          <w:rFonts w:ascii="Palemonas" w:hAnsi="Palemonas"/>
        </w:rPr>
      </w:pPr>
      <w:r w:rsidRPr="006B56F2">
        <w:rPr>
          <w:rFonts w:ascii="Palemonas" w:hAnsi="Palemonas"/>
        </w:rPr>
        <w:t>1</w:t>
      </w:r>
      <w:r w:rsidR="007E6885" w:rsidRPr="006B56F2">
        <w:rPr>
          <w:rFonts w:ascii="Palemonas" w:hAnsi="Palemonas"/>
        </w:rPr>
        <w:t>2</w:t>
      </w:r>
      <w:r w:rsidRPr="006B56F2">
        <w:rPr>
          <w:rFonts w:ascii="Palemonas" w:hAnsi="Palemonas"/>
        </w:rPr>
        <w:t xml:space="preserve">.2. apie reikalavimų neatitinkančius užrašus raštu informuoja paraiškoje nurodytu būdu </w:t>
      </w:r>
      <w:r w:rsidR="00432416" w:rsidRPr="006B56F2">
        <w:rPr>
          <w:rFonts w:ascii="Palemonas" w:hAnsi="Palemonas"/>
        </w:rPr>
        <w:t>reklamos davėją</w:t>
      </w:r>
      <w:r w:rsidRPr="006B56F2">
        <w:rPr>
          <w:rFonts w:ascii="Palemonas" w:hAnsi="Palemonas"/>
        </w:rPr>
        <w:t xml:space="preserve"> ir nustato 5 darbo dienų terminą užrašams pataisyti, taip pat informuoja, kad terminas </w:t>
      </w:r>
      <w:r w:rsidR="004C0391" w:rsidRPr="006B56F2">
        <w:rPr>
          <w:rFonts w:ascii="Palemonas" w:hAnsi="Palemonas"/>
        </w:rPr>
        <w:t>L</w:t>
      </w:r>
      <w:r w:rsidRPr="006B56F2">
        <w:rPr>
          <w:rFonts w:ascii="Palemonas" w:hAnsi="Palemonas"/>
        </w:rPr>
        <w:t xml:space="preserve">eidimui išduoti skaičiuojamas nuo visų tinkamai įformintų dokumentų gavimo dienos. Jei </w:t>
      </w:r>
      <w:r w:rsidR="00432416" w:rsidRPr="006B56F2">
        <w:rPr>
          <w:rFonts w:ascii="Palemonas" w:hAnsi="Palemonas"/>
        </w:rPr>
        <w:t>reklamos davėjas</w:t>
      </w:r>
      <w:r w:rsidRPr="006B56F2">
        <w:rPr>
          <w:rFonts w:ascii="Palemonas" w:hAnsi="Palemonas"/>
        </w:rPr>
        <w:t xml:space="preserve"> per 5 darbo dienas nepateikia pataisyto projekto, </w:t>
      </w:r>
      <w:r w:rsidR="007E6885" w:rsidRPr="006B56F2">
        <w:rPr>
          <w:rFonts w:ascii="Palemonas" w:hAnsi="Palemonas"/>
        </w:rPr>
        <w:t>kalbos tvarkytojas</w:t>
      </w:r>
      <w:r w:rsidRPr="006B56F2">
        <w:rPr>
          <w:rFonts w:ascii="Palemonas" w:hAnsi="Palemonas"/>
        </w:rPr>
        <w:t xml:space="preserve"> parengia </w:t>
      </w:r>
      <w:r w:rsidR="00432416" w:rsidRPr="006B56F2">
        <w:rPr>
          <w:rFonts w:ascii="Palemonas" w:hAnsi="Palemonas"/>
        </w:rPr>
        <w:t>reklamos davėjui</w:t>
      </w:r>
      <w:r w:rsidRPr="006B56F2">
        <w:rPr>
          <w:rFonts w:ascii="Palemonas" w:hAnsi="Palemonas"/>
        </w:rPr>
        <w:t xml:space="preserve"> Administracijos direktoriaus vardu motyvuotą atsakymą dėl </w:t>
      </w:r>
      <w:r w:rsidR="004C0391" w:rsidRPr="006B56F2">
        <w:rPr>
          <w:rFonts w:ascii="Palemonas" w:hAnsi="Palemonas"/>
        </w:rPr>
        <w:t>L</w:t>
      </w:r>
      <w:r w:rsidRPr="006B56F2">
        <w:rPr>
          <w:rFonts w:ascii="Palemonas" w:hAnsi="Palemonas"/>
        </w:rPr>
        <w:t>eidimo išdavimo procedūros nutraukimo.</w:t>
      </w:r>
    </w:p>
    <w:p w14:paraId="565379E0" w14:textId="77777777" w:rsidR="006463D8" w:rsidRPr="006B56F2" w:rsidRDefault="006463D8" w:rsidP="006463D8">
      <w:pPr>
        <w:jc w:val="both"/>
        <w:rPr>
          <w:rFonts w:ascii="Palemonas" w:hAnsi="Palemonas"/>
        </w:rPr>
      </w:pPr>
    </w:p>
    <w:p w14:paraId="5B776A07" w14:textId="77777777" w:rsidR="006463D8" w:rsidRPr="006B56F2" w:rsidRDefault="006463D8" w:rsidP="006463D8">
      <w:pPr>
        <w:jc w:val="center"/>
        <w:rPr>
          <w:rFonts w:ascii="Palemonas" w:hAnsi="Palemonas"/>
          <w:b/>
        </w:rPr>
      </w:pPr>
      <w:r w:rsidRPr="006B56F2">
        <w:rPr>
          <w:rFonts w:ascii="Palemonas" w:hAnsi="Palemonas"/>
          <w:b/>
        </w:rPr>
        <w:t>IV. LEIDIMO IŠDAVIMO IR ATSISAKYMO JĮ IŠDUOTI TVARKA</w:t>
      </w:r>
    </w:p>
    <w:p w14:paraId="0F2B7EB7" w14:textId="77777777" w:rsidR="006463D8" w:rsidRPr="00A32431" w:rsidRDefault="006463D8" w:rsidP="00A32431">
      <w:pPr>
        <w:jc w:val="both"/>
        <w:rPr>
          <w:rFonts w:ascii="Palemonas" w:hAnsi="Palemonas"/>
          <w:bCs/>
        </w:rPr>
      </w:pPr>
    </w:p>
    <w:p w14:paraId="12A8E2BD" w14:textId="59D88DB5"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3</w:t>
      </w:r>
      <w:r w:rsidRPr="006B56F2">
        <w:rPr>
          <w:rFonts w:ascii="Palemonas" w:hAnsi="Palemonas"/>
        </w:rPr>
        <w:t xml:space="preserve">. </w:t>
      </w:r>
      <w:r w:rsidR="00432416" w:rsidRPr="006B56F2">
        <w:rPr>
          <w:rFonts w:ascii="Palemonas" w:hAnsi="Palemonas"/>
        </w:rPr>
        <w:t>Administracijos Rinkliavų skyrius</w:t>
      </w:r>
      <w:r w:rsidRPr="006B56F2">
        <w:rPr>
          <w:rFonts w:ascii="Palemonas" w:hAnsi="Palemonas"/>
        </w:rPr>
        <w:t>, gavęs paraišką su dokumentais, per 5 darbo dienas nuo visų tinkamai įformintų dokumentų gavimo dienos:</w:t>
      </w:r>
    </w:p>
    <w:p w14:paraId="740F1F3C" w14:textId="23384753"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3</w:t>
      </w:r>
      <w:r w:rsidRPr="006B56F2">
        <w:rPr>
          <w:rFonts w:ascii="Palemonas" w:hAnsi="Palemonas"/>
        </w:rPr>
        <w:t xml:space="preserve">.1. paskaičiuoja vietinę rinkliavą už </w:t>
      </w:r>
      <w:r w:rsidR="004C0391" w:rsidRPr="006B56F2">
        <w:rPr>
          <w:rFonts w:ascii="Palemonas" w:hAnsi="Palemonas"/>
        </w:rPr>
        <w:t>L</w:t>
      </w:r>
      <w:r w:rsidRPr="006B56F2">
        <w:rPr>
          <w:rFonts w:ascii="Palemonas" w:hAnsi="Palemonas"/>
        </w:rPr>
        <w:t>eidimo išdavimą</w:t>
      </w:r>
      <w:r w:rsidR="005E5411">
        <w:rPr>
          <w:rFonts w:ascii="Palemonas" w:hAnsi="Palemonas"/>
        </w:rPr>
        <w:t>,</w:t>
      </w:r>
      <w:r w:rsidRPr="006B56F2">
        <w:rPr>
          <w:rFonts w:ascii="Palemonas" w:hAnsi="Palemonas"/>
        </w:rPr>
        <w:t xml:space="preserve"> </w:t>
      </w:r>
      <w:r w:rsidR="00432416" w:rsidRPr="006B56F2">
        <w:rPr>
          <w:rFonts w:ascii="Palemonas" w:hAnsi="Palemonas"/>
        </w:rPr>
        <w:t>vadovau</w:t>
      </w:r>
      <w:r w:rsidR="005E5411">
        <w:rPr>
          <w:rFonts w:ascii="Palemonas" w:hAnsi="Palemonas"/>
        </w:rPr>
        <w:t>damasis</w:t>
      </w:r>
      <w:r w:rsidRPr="006B56F2">
        <w:rPr>
          <w:rFonts w:ascii="Palemonas" w:hAnsi="Palemonas"/>
        </w:rPr>
        <w:t xml:space="preserve"> Savivaldybės tarybos patvirtintų </w:t>
      </w:r>
      <w:r w:rsidR="001066A4" w:rsidRPr="006B56F2">
        <w:rPr>
          <w:rFonts w:ascii="Palemonas" w:hAnsi="Palemonas"/>
        </w:rPr>
        <w:t xml:space="preserve">Vietinės rinkliavos už leidimo įrengti išorinę reklamą savivaldybės teritorijoje išdavimo nuostatų </w:t>
      </w:r>
      <w:r w:rsidRPr="006B56F2">
        <w:rPr>
          <w:rFonts w:ascii="Palemonas" w:hAnsi="Palemonas"/>
        </w:rPr>
        <w:t>nustatyta tvarka;</w:t>
      </w:r>
    </w:p>
    <w:p w14:paraId="032E31F1" w14:textId="50EED953"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3</w:t>
      </w:r>
      <w:r w:rsidRPr="006B56F2">
        <w:rPr>
          <w:rFonts w:ascii="Palemonas" w:hAnsi="Palemonas"/>
        </w:rPr>
        <w:t xml:space="preserve">.2. išduoda </w:t>
      </w:r>
      <w:r w:rsidR="004C0391" w:rsidRPr="006B56F2">
        <w:rPr>
          <w:rFonts w:ascii="Palemonas" w:hAnsi="Palemonas"/>
        </w:rPr>
        <w:t>L</w:t>
      </w:r>
      <w:r w:rsidRPr="006B56F2">
        <w:rPr>
          <w:rFonts w:ascii="Palemonas" w:hAnsi="Palemonas"/>
        </w:rPr>
        <w:t xml:space="preserve">eidimą, jeigu projektas suderintas, suderinto projekto galiojimas nepasibaigęs ir </w:t>
      </w:r>
      <w:r w:rsidR="007E6885" w:rsidRPr="006B56F2">
        <w:rPr>
          <w:rFonts w:ascii="Palemonas" w:hAnsi="Palemonas"/>
        </w:rPr>
        <w:t>reklamos davėjas</w:t>
      </w:r>
      <w:r w:rsidRPr="006B56F2">
        <w:rPr>
          <w:rFonts w:ascii="Palemonas" w:hAnsi="Palemonas"/>
        </w:rPr>
        <w:t xml:space="preserve"> yra sumokėjęs vietinę rinkliavą už </w:t>
      </w:r>
      <w:r w:rsidR="001853CE" w:rsidRPr="006B56F2">
        <w:rPr>
          <w:rFonts w:ascii="Palemonas" w:hAnsi="Palemonas"/>
        </w:rPr>
        <w:t>L</w:t>
      </w:r>
      <w:r w:rsidRPr="006B56F2">
        <w:rPr>
          <w:rFonts w:ascii="Palemonas" w:hAnsi="Palemonas"/>
        </w:rPr>
        <w:t>eidimo išdavimą;</w:t>
      </w:r>
    </w:p>
    <w:p w14:paraId="1E3EA8D2" w14:textId="7B99F797"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3</w:t>
      </w:r>
      <w:r w:rsidRPr="006B56F2">
        <w:rPr>
          <w:rFonts w:ascii="Palemonas" w:hAnsi="Palemonas"/>
        </w:rPr>
        <w:t xml:space="preserve">.3. parengia </w:t>
      </w:r>
      <w:r w:rsidR="007E6885" w:rsidRPr="006B56F2">
        <w:rPr>
          <w:rFonts w:ascii="Palemonas" w:hAnsi="Palemonas"/>
        </w:rPr>
        <w:t>reklamos davėjui</w:t>
      </w:r>
      <w:r w:rsidRPr="006B56F2">
        <w:rPr>
          <w:rFonts w:ascii="Palemonas" w:hAnsi="Palemonas"/>
        </w:rPr>
        <w:t xml:space="preserve"> Administracijos direktoriaus vardu motyvuotą atsakymą dėl </w:t>
      </w:r>
      <w:r w:rsidR="004C0391" w:rsidRPr="006B56F2">
        <w:rPr>
          <w:rFonts w:ascii="Palemonas" w:hAnsi="Palemonas"/>
        </w:rPr>
        <w:t>L</w:t>
      </w:r>
      <w:r w:rsidRPr="006B56F2">
        <w:rPr>
          <w:rFonts w:ascii="Palemonas" w:hAnsi="Palemonas"/>
        </w:rPr>
        <w:t xml:space="preserve">eidimo išdavimo procedūros nutraukimo, jei </w:t>
      </w:r>
      <w:r w:rsidR="00D12405" w:rsidRPr="006B56F2">
        <w:rPr>
          <w:rFonts w:ascii="Palemonas" w:hAnsi="Palemonas"/>
        </w:rPr>
        <w:t>reklamos davėjas</w:t>
      </w:r>
      <w:r w:rsidRPr="006B56F2">
        <w:rPr>
          <w:rFonts w:ascii="Palemonas" w:hAnsi="Palemonas"/>
        </w:rPr>
        <w:t xml:space="preserve"> nesumoka paskaičiuotos vietinės rinkliavos už </w:t>
      </w:r>
      <w:r w:rsidR="001853CE" w:rsidRPr="006B56F2">
        <w:rPr>
          <w:rFonts w:ascii="Palemonas" w:hAnsi="Palemonas"/>
        </w:rPr>
        <w:t>L</w:t>
      </w:r>
      <w:r w:rsidRPr="006B56F2">
        <w:rPr>
          <w:rFonts w:ascii="Palemonas" w:hAnsi="Palemonas"/>
        </w:rPr>
        <w:t>eidimo išdavimą.</w:t>
      </w:r>
    </w:p>
    <w:p w14:paraId="64DF3198" w14:textId="41150BA0"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4</w:t>
      </w:r>
      <w:r w:rsidRPr="006B56F2">
        <w:rPr>
          <w:rFonts w:ascii="Palemonas" w:hAnsi="Palemonas"/>
        </w:rPr>
        <w:t>. Leidimas išduodamas arba reklam</w:t>
      </w:r>
      <w:r w:rsidR="007E6885" w:rsidRPr="006B56F2">
        <w:rPr>
          <w:rFonts w:ascii="Palemonas" w:hAnsi="Palemonas"/>
        </w:rPr>
        <w:t>os davėjui</w:t>
      </w:r>
      <w:r w:rsidRPr="006B56F2">
        <w:rPr>
          <w:rFonts w:ascii="Palemonas" w:hAnsi="Palemonas"/>
        </w:rPr>
        <w:t xml:space="preserve"> pateikiamas rašytinis motyvuotas atsisakymas jį išduoti per 20 darbo dienų, o kai reklama įrengiama pagal tipinį projektą, – per 10</w:t>
      </w:r>
      <w:r w:rsidR="003F4CE1">
        <w:rPr>
          <w:rFonts w:ascii="Palemonas" w:hAnsi="Palemonas"/>
        </w:rPr>
        <w:t> </w:t>
      </w:r>
      <w:r w:rsidRPr="006B56F2">
        <w:rPr>
          <w:rFonts w:ascii="Palemonas" w:hAnsi="Palemonas"/>
        </w:rPr>
        <w:t xml:space="preserve">darbo dienų nuo visų Tvarkos aprašo 6 punkte nurodytų ir tinkamai įformintų dokumentų </w:t>
      </w:r>
      <w:r w:rsidR="001853CE" w:rsidRPr="006B56F2">
        <w:rPr>
          <w:rFonts w:ascii="Palemonas" w:hAnsi="Palemonas"/>
        </w:rPr>
        <w:t>L</w:t>
      </w:r>
      <w:r w:rsidRPr="006B56F2">
        <w:rPr>
          <w:rFonts w:ascii="Palemonas" w:hAnsi="Palemonas"/>
        </w:rPr>
        <w:t xml:space="preserve">eidimui išduoti gavimo. Jeigu per nurodytus terminus </w:t>
      </w:r>
      <w:r w:rsidR="004C0391" w:rsidRPr="006B56F2">
        <w:rPr>
          <w:rFonts w:ascii="Palemonas" w:hAnsi="Palemonas"/>
        </w:rPr>
        <w:t>L</w:t>
      </w:r>
      <w:r w:rsidRPr="006B56F2">
        <w:rPr>
          <w:rFonts w:ascii="Palemonas" w:hAnsi="Palemonas"/>
        </w:rPr>
        <w:t xml:space="preserve">eidimas neišduotas ir nepateiktas motyvuotas rašytinis atsisakymas išduoti </w:t>
      </w:r>
      <w:r w:rsidR="001853CE" w:rsidRPr="006B56F2">
        <w:rPr>
          <w:rFonts w:ascii="Palemonas" w:hAnsi="Palemonas"/>
        </w:rPr>
        <w:t>L</w:t>
      </w:r>
      <w:r w:rsidRPr="006B56F2">
        <w:rPr>
          <w:rFonts w:ascii="Palemonas" w:hAnsi="Palemonas"/>
        </w:rPr>
        <w:t xml:space="preserve">eidimą, laikoma, kad </w:t>
      </w:r>
      <w:r w:rsidR="004C0391" w:rsidRPr="006B56F2">
        <w:rPr>
          <w:rFonts w:ascii="Palemonas" w:hAnsi="Palemonas"/>
        </w:rPr>
        <w:t>L</w:t>
      </w:r>
      <w:r w:rsidRPr="006B56F2">
        <w:rPr>
          <w:rFonts w:ascii="Palemonas" w:hAnsi="Palemonas"/>
        </w:rPr>
        <w:t>eidimas išduotas.</w:t>
      </w:r>
    </w:p>
    <w:p w14:paraId="617E72A0" w14:textId="476A569B" w:rsidR="006463D8" w:rsidRPr="006B56F2" w:rsidRDefault="006463D8" w:rsidP="006463D8">
      <w:pPr>
        <w:ind w:firstLine="1247"/>
        <w:jc w:val="both"/>
        <w:rPr>
          <w:rFonts w:ascii="Palemonas" w:hAnsi="Palemonas"/>
        </w:rPr>
      </w:pPr>
      <w:r w:rsidRPr="006B56F2">
        <w:rPr>
          <w:rFonts w:ascii="Palemonas" w:hAnsi="Palemonas"/>
        </w:rPr>
        <w:lastRenderedPageBreak/>
        <w:t>1</w:t>
      </w:r>
      <w:r w:rsidR="007E6885" w:rsidRPr="006B56F2">
        <w:rPr>
          <w:rFonts w:ascii="Palemonas" w:hAnsi="Palemonas"/>
        </w:rPr>
        <w:t>5</w:t>
      </w:r>
      <w:r w:rsidRPr="006B56F2">
        <w:rPr>
          <w:rFonts w:ascii="Palemonas" w:hAnsi="Palemonas"/>
        </w:rPr>
        <w:t xml:space="preserve">. </w:t>
      </w:r>
      <w:r w:rsidR="006E4CB0" w:rsidRPr="006B56F2">
        <w:rPr>
          <w:rFonts w:ascii="Palemonas" w:hAnsi="Palemonas"/>
        </w:rPr>
        <w:t>Leidim</w:t>
      </w:r>
      <w:r w:rsidR="006E4CB0">
        <w:rPr>
          <w:rFonts w:ascii="Palemonas" w:hAnsi="Palemonas"/>
        </w:rPr>
        <w:t>as</w:t>
      </w:r>
      <w:r w:rsidR="006E4CB0" w:rsidRPr="006B56F2">
        <w:rPr>
          <w:rFonts w:ascii="Palemonas" w:hAnsi="Palemonas"/>
        </w:rPr>
        <w:t xml:space="preserve"> </w:t>
      </w:r>
      <w:r w:rsidR="002361DC">
        <w:rPr>
          <w:rFonts w:ascii="Palemonas" w:hAnsi="Palemonas"/>
        </w:rPr>
        <w:t xml:space="preserve">išduodamas </w:t>
      </w:r>
      <w:r w:rsidRPr="006B56F2">
        <w:rPr>
          <w:rFonts w:ascii="Palemonas" w:hAnsi="Palemonas"/>
        </w:rPr>
        <w:t xml:space="preserve">atsižvelgiant į paraiškoje išduoti </w:t>
      </w:r>
      <w:r w:rsidR="001853CE" w:rsidRPr="006B56F2">
        <w:rPr>
          <w:rFonts w:ascii="Palemonas" w:hAnsi="Palemonas"/>
        </w:rPr>
        <w:t>L</w:t>
      </w:r>
      <w:r w:rsidRPr="006B56F2">
        <w:rPr>
          <w:rFonts w:ascii="Palemonas" w:hAnsi="Palemonas"/>
        </w:rPr>
        <w:t>eidimą nurodytą laikotarpį</w:t>
      </w:r>
      <w:r w:rsidR="00432416" w:rsidRPr="006B56F2">
        <w:rPr>
          <w:rFonts w:ascii="Palemonas" w:hAnsi="Palemonas"/>
        </w:rPr>
        <w:t xml:space="preserve"> arba iki Administracijos Architektūros ir teritorijų planavimo skyriaus projekto derinimo galiojimo pabaigos</w:t>
      </w:r>
      <w:r w:rsidR="00697255">
        <w:rPr>
          <w:rFonts w:ascii="Palemonas" w:hAnsi="Palemonas"/>
        </w:rPr>
        <w:t xml:space="preserve"> </w:t>
      </w:r>
      <w:r w:rsidR="00896C43" w:rsidRPr="006B56F2">
        <w:rPr>
          <w:rFonts w:ascii="Palemonas" w:hAnsi="Palemonas"/>
        </w:rPr>
        <w:t>ir tik tokiam laikotarpiui, už kurį sumokėta vietinė rinkliava</w:t>
      </w:r>
      <w:r w:rsidRPr="006B56F2">
        <w:rPr>
          <w:rFonts w:ascii="Palemonas" w:hAnsi="Palemonas"/>
        </w:rPr>
        <w:t>.</w:t>
      </w:r>
    </w:p>
    <w:p w14:paraId="4B005F3B" w14:textId="0AE096CF"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6</w:t>
      </w:r>
      <w:r w:rsidRPr="006B56F2">
        <w:rPr>
          <w:rFonts w:ascii="Palemonas" w:hAnsi="Palemonas"/>
        </w:rPr>
        <w:t xml:space="preserve">. Jeigu </w:t>
      </w:r>
      <w:r w:rsidR="007E6885" w:rsidRPr="006B56F2">
        <w:rPr>
          <w:rFonts w:ascii="Palemonas" w:hAnsi="Palemonas"/>
        </w:rPr>
        <w:t>L</w:t>
      </w:r>
      <w:r w:rsidRPr="006B56F2">
        <w:rPr>
          <w:rFonts w:ascii="Palemonas" w:hAnsi="Palemonas"/>
        </w:rPr>
        <w:t>eidimą turintis reklam</w:t>
      </w:r>
      <w:r w:rsidR="00432416" w:rsidRPr="006B56F2">
        <w:rPr>
          <w:rFonts w:ascii="Palemonas" w:hAnsi="Palemonas"/>
        </w:rPr>
        <w:t>os davėjas</w:t>
      </w:r>
      <w:r w:rsidRPr="006B56F2">
        <w:rPr>
          <w:rFonts w:ascii="Palemonas" w:hAnsi="Palemonas"/>
        </w:rPr>
        <w:t xml:space="preserve"> nori gauti naują </w:t>
      </w:r>
      <w:r w:rsidR="007E6885" w:rsidRPr="006B56F2">
        <w:rPr>
          <w:rFonts w:ascii="Palemonas" w:hAnsi="Palemonas"/>
        </w:rPr>
        <w:t>L</w:t>
      </w:r>
      <w:r w:rsidRPr="006B56F2">
        <w:rPr>
          <w:rFonts w:ascii="Palemonas" w:hAnsi="Palemonas"/>
        </w:rPr>
        <w:t xml:space="preserve">eidimą, jis Administracijai ne vėliau kaip prieš 20 darbo dienų iki </w:t>
      </w:r>
      <w:r w:rsidR="007E6885" w:rsidRPr="006B56F2">
        <w:rPr>
          <w:rFonts w:ascii="Palemonas" w:hAnsi="Palemonas"/>
        </w:rPr>
        <w:t>L</w:t>
      </w:r>
      <w:r w:rsidRPr="006B56F2">
        <w:rPr>
          <w:rFonts w:ascii="Palemonas" w:hAnsi="Palemonas"/>
        </w:rPr>
        <w:t xml:space="preserve">eidimo galiojimo termino pabaigos turi pateikti dokumentus </w:t>
      </w:r>
      <w:r w:rsidR="007E6885" w:rsidRPr="006B56F2">
        <w:rPr>
          <w:rFonts w:ascii="Palemonas" w:hAnsi="Palemonas"/>
        </w:rPr>
        <w:t>L</w:t>
      </w:r>
      <w:r w:rsidRPr="006B56F2">
        <w:rPr>
          <w:rFonts w:ascii="Palemonas" w:hAnsi="Palemonas"/>
        </w:rPr>
        <w:t>eidimui išduoti, išskyrus dokumentus, kuriuos reklam</w:t>
      </w:r>
      <w:r w:rsidR="007E6885" w:rsidRPr="006B56F2">
        <w:rPr>
          <w:rFonts w:ascii="Palemonas" w:hAnsi="Palemonas"/>
        </w:rPr>
        <w:t>os davėjas</w:t>
      </w:r>
      <w:r w:rsidRPr="006B56F2">
        <w:rPr>
          <w:rFonts w:ascii="Palemonas" w:hAnsi="Palemonas"/>
        </w:rPr>
        <w:t xml:space="preserve"> jau yra pateikęs Administracijai turimam </w:t>
      </w:r>
      <w:r w:rsidR="001853CE" w:rsidRPr="006B56F2">
        <w:rPr>
          <w:rFonts w:ascii="Palemonas" w:hAnsi="Palemonas"/>
        </w:rPr>
        <w:t>L</w:t>
      </w:r>
      <w:r w:rsidRPr="006B56F2">
        <w:rPr>
          <w:rFonts w:ascii="Palemonas" w:hAnsi="Palemonas"/>
        </w:rPr>
        <w:t xml:space="preserve">eidimui gauti ir juose pateikti duomenys ir (ar) informacija nepasikeitė. Naujas </w:t>
      </w:r>
      <w:r w:rsidR="004C0391" w:rsidRPr="006B56F2">
        <w:rPr>
          <w:rFonts w:ascii="Palemonas" w:hAnsi="Palemonas"/>
        </w:rPr>
        <w:t>L</w:t>
      </w:r>
      <w:r w:rsidRPr="006B56F2">
        <w:rPr>
          <w:rFonts w:ascii="Palemonas" w:hAnsi="Palemonas"/>
        </w:rPr>
        <w:t>eidimas išduodamas Tvarkos aprašo 1</w:t>
      </w:r>
      <w:r w:rsidR="007E6885" w:rsidRPr="006B56F2">
        <w:rPr>
          <w:rFonts w:ascii="Palemonas" w:hAnsi="Palemonas"/>
        </w:rPr>
        <w:t>4</w:t>
      </w:r>
      <w:r w:rsidRPr="006B56F2">
        <w:rPr>
          <w:rFonts w:ascii="Palemonas" w:hAnsi="Palemonas"/>
        </w:rPr>
        <w:t xml:space="preserve"> punkte nustatyta tvarka ir terminais.</w:t>
      </w:r>
    </w:p>
    <w:p w14:paraId="685244FB" w14:textId="5EC4A1D1" w:rsidR="006463D8" w:rsidRPr="006B56F2" w:rsidRDefault="006463D8" w:rsidP="006463D8">
      <w:pPr>
        <w:ind w:firstLine="1247"/>
        <w:jc w:val="both"/>
        <w:rPr>
          <w:rFonts w:ascii="Palemonas" w:hAnsi="Palemonas"/>
        </w:rPr>
      </w:pPr>
      <w:r w:rsidRPr="006B56F2">
        <w:rPr>
          <w:rFonts w:ascii="Palemonas" w:hAnsi="Palemonas"/>
        </w:rPr>
        <w:t>1</w:t>
      </w:r>
      <w:r w:rsidR="007E6885" w:rsidRPr="006B56F2">
        <w:rPr>
          <w:rFonts w:ascii="Palemonas" w:hAnsi="Palemonas"/>
        </w:rPr>
        <w:t>7</w:t>
      </w:r>
      <w:r w:rsidRPr="006B56F2">
        <w:rPr>
          <w:rFonts w:ascii="Palemonas" w:hAnsi="Palemonas"/>
        </w:rPr>
        <w:t xml:space="preserve">. Kai </w:t>
      </w:r>
      <w:r w:rsidR="007E6885" w:rsidRPr="006B56F2">
        <w:rPr>
          <w:rFonts w:ascii="Palemonas" w:hAnsi="Palemonas"/>
        </w:rPr>
        <w:t>L</w:t>
      </w:r>
      <w:r w:rsidRPr="006B56F2">
        <w:rPr>
          <w:rFonts w:ascii="Palemonas" w:hAnsi="Palemonas"/>
        </w:rPr>
        <w:t>eidimo turėtojas numato keisti išorinės reklamos (išskyrus ant reklaminio įrenginio pateikiamos trumpalaikės išorinės reklamos) spalvinį ir</w:t>
      </w:r>
      <w:r w:rsidR="003F4CE1">
        <w:rPr>
          <w:rFonts w:ascii="Palemonas" w:hAnsi="Palemonas"/>
        </w:rPr>
        <w:t xml:space="preserve"> (</w:t>
      </w:r>
      <w:r w:rsidRPr="006B56F2">
        <w:rPr>
          <w:rFonts w:ascii="Palemonas" w:hAnsi="Palemonas"/>
        </w:rPr>
        <w:t>ar</w:t>
      </w:r>
      <w:r w:rsidR="003F4CE1">
        <w:rPr>
          <w:rFonts w:ascii="Palemonas" w:hAnsi="Palemonas"/>
        </w:rPr>
        <w:t>)</w:t>
      </w:r>
      <w:r w:rsidRPr="006B56F2">
        <w:rPr>
          <w:rFonts w:ascii="Palemonas" w:hAnsi="Palemonas"/>
        </w:rPr>
        <w:t xml:space="preserve"> grafinį vaizdą, jis Administracijai </w:t>
      </w:r>
      <w:r w:rsidR="00432416" w:rsidRPr="006B56F2">
        <w:rPr>
          <w:rFonts w:ascii="Palemonas" w:hAnsi="Palemonas"/>
        </w:rPr>
        <w:t>raštu</w:t>
      </w:r>
      <w:r w:rsidR="00BA1F29" w:rsidRPr="006B56F2">
        <w:rPr>
          <w:rFonts w:ascii="Palemonas" w:hAnsi="Palemonas"/>
        </w:rPr>
        <w:t>, el</w:t>
      </w:r>
      <w:r w:rsidR="005431DB" w:rsidRPr="006B56F2">
        <w:rPr>
          <w:rFonts w:ascii="Palemonas" w:hAnsi="Palemonas"/>
        </w:rPr>
        <w:t>.</w:t>
      </w:r>
      <w:r w:rsidR="00BA1F29" w:rsidRPr="006B56F2">
        <w:rPr>
          <w:rFonts w:ascii="Palemonas" w:hAnsi="Palemonas"/>
        </w:rPr>
        <w:t xml:space="preserve"> paštu </w:t>
      </w:r>
      <w:r w:rsidR="005431DB" w:rsidRPr="006B56F2">
        <w:rPr>
          <w:rFonts w:ascii="Palemonas" w:hAnsi="Palemonas"/>
        </w:rPr>
        <w:t>administracija@palanga.lt</w:t>
      </w:r>
      <w:r w:rsidR="003F4CE1">
        <w:rPr>
          <w:rFonts w:ascii="Palemonas" w:hAnsi="Palemonas"/>
        </w:rPr>
        <w:t>,</w:t>
      </w:r>
      <w:r w:rsidRPr="006B56F2">
        <w:rPr>
          <w:rFonts w:ascii="Palemonas" w:hAnsi="Palemonas"/>
        </w:rPr>
        <w:t xml:space="preserve"> turi pateikti p</w:t>
      </w:r>
      <w:r w:rsidR="00432416" w:rsidRPr="006B56F2">
        <w:rPr>
          <w:rFonts w:ascii="Palemonas" w:hAnsi="Palemonas"/>
        </w:rPr>
        <w:t>araišką</w:t>
      </w:r>
      <w:r w:rsidR="00F37F9C">
        <w:rPr>
          <w:rFonts w:ascii="Palemonas" w:hAnsi="Palemonas"/>
        </w:rPr>
        <w:t xml:space="preserve"> (1 priedas)</w:t>
      </w:r>
      <w:r w:rsidRPr="006B56F2">
        <w:rPr>
          <w:rFonts w:ascii="Palemonas" w:hAnsi="Palemonas"/>
        </w:rPr>
        <w:t>, kuri</w:t>
      </w:r>
      <w:r w:rsidR="00432416" w:rsidRPr="006B56F2">
        <w:rPr>
          <w:rFonts w:ascii="Palemonas" w:hAnsi="Palemonas"/>
        </w:rPr>
        <w:t>oje</w:t>
      </w:r>
      <w:r w:rsidRPr="006B56F2">
        <w:rPr>
          <w:rFonts w:ascii="Palemonas" w:hAnsi="Palemonas"/>
        </w:rPr>
        <w:t xml:space="preserve"> nurodomas turimo </w:t>
      </w:r>
      <w:r w:rsidR="001853CE" w:rsidRPr="006B56F2">
        <w:rPr>
          <w:rFonts w:ascii="Palemonas" w:hAnsi="Palemonas"/>
        </w:rPr>
        <w:t>L</w:t>
      </w:r>
      <w:r w:rsidRPr="006B56F2">
        <w:rPr>
          <w:rFonts w:ascii="Palemonas" w:hAnsi="Palemonas"/>
        </w:rPr>
        <w:t xml:space="preserve">eidimo numeris, jo išdavimo data, ir </w:t>
      </w:r>
      <w:r w:rsidR="00432416" w:rsidRPr="006B56F2">
        <w:rPr>
          <w:rFonts w:ascii="Palemonas" w:hAnsi="Palemonas"/>
        </w:rPr>
        <w:t>keičiamą išorinės reklamos spalvinį ir</w:t>
      </w:r>
      <w:r w:rsidR="003F4CE1">
        <w:rPr>
          <w:rFonts w:ascii="Palemonas" w:hAnsi="Palemonas"/>
        </w:rPr>
        <w:t xml:space="preserve"> (</w:t>
      </w:r>
      <w:r w:rsidR="00246898" w:rsidRPr="006B56F2">
        <w:rPr>
          <w:rFonts w:ascii="Palemonas" w:hAnsi="Palemonas"/>
        </w:rPr>
        <w:t>ar</w:t>
      </w:r>
      <w:r w:rsidR="003F4CE1">
        <w:rPr>
          <w:rFonts w:ascii="Palemonas" w:hAnsi="Palemonas"/>
        </w:rPr>
        <w:t>)</w:t>
      </w:r>
      <w:r w:rsidR="00432416" w:rsidRPr="006B56F2">
        <w:rPr>
          <w:rFonts w:ascii="Palemonas" w:hAnsi="Palemonas"/>
        </w:rPr>
        <w:t xml:space="preserve"> grafinį vaizdą</w:t>
      </w:r>
      <w:r w:rsidR="00F37F9C">
        <w:rPr>
          <w:rFonts w:ascii="Palemonas" w:hAnsi="Palemonas"/>
        </w:rPr>
        <w:t xml:space="preserve"> (2 priedas)</w:t>
      </w:r>
      <w:r w:rsidRPr="006B56F2">
        <w:rPr>
          <w:rFonts w:ascii="Palemonas" w:hAnsi="Palemonas"/>
        </w:rPr>
        <w:t>. Šiuo atveju, ne vėliau kaip per 3</w:t>
      </w:r>
      <w:r w:rsidR="005431DB" w:rsidRPr="006B56F2">
        <w:rPr>
          <w:rFonts w:ascii="Palemonas" w:hAnsi="Palemonas"/>
        </w:rPr>
        <w:t xml:space="preserve"> </w:t>
      </w:r>
      <w:r w:rsidRPr="006B56F2">
        <w:rPr>
          <w:rFonts w:ascii="Palemonas" w:hAnsi="Palemonas"/>
        </w:rPr>
        <w:t>darbo dienas nuo nurodytų dokumentų gavimo</w:t>
      </w:r>
      <w:r w:rsidR="003F4CE1">
        <w:rPr>
          <w:rFonts w:ascii="Palemonas" w:hAnsi="Palemonas"/>
        </w:rPr>
        <w:t>,</w:t>
      </w:r>
      <w:r w:rsidRPr="006B56F2">
        <w:rPr>
          <w:rFonts w:ascii="Palemonas" w:hAnsi="Palemonas"/>
        </w:rPr>
        <w:t xml:space="preserve"> </w:t>
      </w:r>
      <w:r w:rsidR="00432416" w:rsidRPr="006B56F2">
        <w:rPr>
          <w:rFonts w:ascii="Palemonas" w:hAnsi="Palemonas"/>
        </w:rPr>
        <w:t>Administracijos Architektūros ir teritorijų planavimo skyrius</w:t>
      </w:r>
      <w:r w:rsidRPr="006B56F2">
        <w:rPr>
          <w:rFonts w:ascii="Palemonas" w:hAnsi="Palemonas"/>
        </w:rPr>
        <w:t xml:space="preserve"> (per 2</w:t>
      </w:r>
      <w:r w:rsidR="004307ED">
        <w:rPr>
          <w:rFonts w:ascii="Palemonas" w:hAnsi="Palemonas"/>
        </w:rPr>
        <w:t> </w:t>
      </w:r>
      <w:r w:rsidRPr="006B56F2">
        <w:rPr>
          <w:rFonts w:ascii="Palemonas" w:hAnsi="Palemonas"/>
        </w:rPr>
        <w:t xml:space="preserve">darbo dienas) </w:t>
      </w:r>
      <w:r w:rsidRPr="00555021">
        <w:rPr>
          <w:rFonts w:ascii="Palemonas" w:hAnsi="Palemonas"/>
        </w:rPr>
        <w:t xml:space="preserve">įvertina išorinės reklamos spalvinio bei grafinio vaizdo atitiktį Taisyklių reikalavimams, o </w:t>
      </w:r>
      <w:r w:rsidR="007E6885" w:rsidRPr="00555021">
        <w:rPr>
          <w:rFonts w:ascii="Palemonas" w:hAnsi="Palemonas"/>
        </w:rPr>
        <w:t>kalbos t</w:t>
      </w:r>
      <w:r w:rsidR="007E6885" w:rsidRPr="006B56F2">
        <w:rPr>
          <w:rFonts w:ascii="Palemonas" w:hAnsi="Palemonas"/>
        </w:rPr>
        <w:t>varkytojas</w:t>
      </w:r>
      <w:r w:rsidRPr="006B56F2">
        <w:rPr>
          <w:rFonts w:ascii="Palemonas" w:hAnsi="Palemonas"/>
        </w:rPr>
        <w:t xml:space="preserve"> (per 1</w:t>
      </w:r>
      <w:r w:rsidR="003F4CE1">
        <w:rPr>
          <w:rFonts w:ascii="Palemonas" w:hAnsi="Palemonas"/>
        </w:rPr>
        <w:t> </w:t>
      </w:r>
      <w:r w:rsidRPr="006B56F2">
        <w:rPr>
          <w:rFonts w:ascii="Palemonas" w:hAnsi="Palemonas"/>
        </w:rPr>
        <w:t>darbo dieną) įvertina išorinės reklamos spalviniame ir</w:t>
      </w:r>
      <w:r w:rsidR="003F4CE1">
        <w:rPr>
          <w:rFonts w:ascii="Palemonas" w:hAnsi="Palemonas"/>
        </w:rPr>
        <w:t xml:space="preserve"> (</w:t>
      </w:r>
      <w:r w:rsidR="00246898" w:rsidRPr="006B56F2">
        <w:rPr>
          <w:rFonts w:ascii="Palemonas" w:hAnsi="Palemonas"/>
        </w:rPr>
        <w:t>ar</w:t>
      </w:r>
      <w:r w:rsidR="003F4CE1">
        <w:rPr>
          <w:rFonts w:ascii="Palemonas" w:hAnsi="Palemonas"/>
        </w:rPr>
        <w:t>)</w:t>
      </w:r>
      <w:r w:rsidRPr="006B56F2">
        <w:rPr>
          <w:rFonts w:ascii="Palemonas" w:hAnsi="Palemonas"/>
        </w:rPr>
        <w:t xml:space="preserve"> grafiniame vaizde pateiktų užrašų atitiktį bendrinės lietuvių kalbos normoms, ar laikomasi Lietuvos Respublikos valstybinės kalbos įstatymo ir Valstybinės lietuvių kalbos komisijos nutarimų reikalavimų ir išorinės reklamos spalvinį ir</w:t>
      </w:r>
      <w:r w:rsidR="003F4CE1">
        <w:rPr>
          <w:rFonts w:ascii="Palemonas" w:hAnsi="Palemonas"/>
        </w:rPr>
        <w:t xml:space="preserve"> (</w:t>
      </w:r>
      <w:r w:rsidRPr="006B56F2">
        <w:rPr>
          <w:rFonts w:ascii="Palemonas" w:hAnsi="Palemonas"/>
        </w:rPr>
        <w:t>ar</w:t>
      </w:r>
      <w:r w:rsidR="003F4CE1">
        <w:rPr>
          <w:rFonts w:ascii="Palemonas" w:hAnsi="Palemonas"/>
        </w:rPr>
        <w:t>)</w:t>
      </w:r>
      <w:r w:rsidRPr="006B56F2">
        <w:rPr>
          <w:rFonts w:ascii="Palemonas" w:hAnsi="Palemonas"/>
        </w:rPr>
        <w:t xml:space="preserve"> grafinį vaizdą derina arba pateikia </w:t>
      </w:r>
      <w:r w:rsidR="00D12405" w:rsidRPr="006B56F2">
        <w:rPr>
          <w:rFonts w:ascii="Palemonas" w:hAnsi="Palemonas"/>
        </w:rPr>
        <w:t>L</w:t>
      </w:r>
      <w:r w:rsidRPr="006B56F2">
        <w:rPr>
          <w:rFonts w:ascii="Palemonas" w:hAnsi="Palemonas"/>
        </w:rPr>
        <w:t>eidimo turėtojui motyvuotą atsisakymą jį derinti.</w:t>
      </w:r>
    </w:p>
    <w:p w14:paraId="372D3643" w14:textId="488CFEAD" w:rsidR="006463D8" w:rsidRPr="006B56F2" w:rsidRDefault="006463D8" w:rsidP="006463D8">
      <w:pPr>
        <w:ind w:firstLine="1247"/>
        <w:jc w:val="both"/>
        <w:rPr>
          <w:rFonts w:ascii="Palemonas" w:hAnsi="Palemonas"/>
        </w:rPr>
      </w:pPr>
      <w:r w:rsidRPr="006B56F2">
        <w:rPr>
          <w:rFonts w:ascii="Palemonas" w:hAnsi="Palemonas"/>
        </w:rPr>
        <w:t>1</w:t>
      </w:r>
      <w:r w:rsidR="00D12405" w:rsidRPr="006B56F2">
        <w:rPr>
          <w:rFonts w:ascii="Palemonas" w:hAnsi="Palemonas"/>
        </w:rPr>
        <w:t>8</w:t>
      </w:r>
      <w:r w:rsidRPr="006B56F2">
        <w:rPr>
          <w:rFonts w:ascii="Palemonas" w:hAnsi="Palemonas"/>
        </w:rPr>
        <w:t>. Leidimas išduodamas per Licencijų informacinę sistemą.</w:t>
      </w:r>
    </w:p>
    <w:p w14:paraId="5C878374" w14:textId="37E65838"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Leidime nurodoma:</w:t>
      </w:r>
    </w:p>
    <w:p w14:paraId="55CACE2F" w14:textId="5A9E8287"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xml:space="preserve">.1. </w:t>
      </w:r>
      <w:r w:rsidR="001853CE" w:rsidRPr="006B56F2">
        <w:rPr>
          <w:rFonts w:ascii="Palemonas" w:hAnsi="Palemonas"/>
        </w:rPr>
        <w:t>L</w:t>
      </w:r>
      <w:r w:rsidR="006463D8" w:rsidRPr="006B56F2">
        <w:rPr>
          <w:rFonts w:ascii="Palemonas" w:hAnsi="Palemonas"/>
        </w:rPr>
        <w:t>eidimą išduodanti institucija;</w:t>
      </w:r>
    </w:p>
    <w:p w14:paraId="6054C121" w14:textId="0A00811F"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xml:space="preserve">.2. </w:t>
      </w:r>
      <w:r w:rsidR="001853CE" w:rsidRPr="006B56F2">
        <w:rPr>
          <w:rFonts w:ascii="Palemonas" w:hAnsi="Palemonas"/>
        </w:rPr>
        <w:t>L</w:t>
      </w:r>
      <w:r w:rsidR="006463D8" w:rsidRPr="006B56F2">
        <w:rPr>
          <w:rFonts w:ascii="Palemonas" w:hAnsi="Palemonas"/>
        </w:rPr>
        <w:t>eidimo numeris;</w:t>
      </w:r>
    </w:p>
    <w:p w14:paraId="2E8209F2" w14:textId="54D4A183"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xml:space="preserve">.3. reklaminės veiklos subjekto, kuriam išduotas </w:t>
      </w:r>
      <w:r w:rsidR="004C0391" w:rsidRPr="006B56F2">
        <w:rPr>
          <w:rFonts w:ascii="Palemonas" w:hAnsi="Palemonas"/>
        </w:rPr>
        <w:t>L</w:t>
      </w:r>
      <w:r w:rsidR="006463D8" w:rsidRPr="006B56F2">
        <w:rPr>
          <w:rFonts w:ascii="Palemonas" w:hAnsi="Palemonas"/>
        </w:rPr>
        <w:t xml:space="preserve">eidimas (toliau – </w:t>
      </w:r>
      <w:r w:rsidR="001853CE" w:rsidRPr="006B56F2">
        <w:rPr>
          <w:rFonts w:ascii="Palemonas" w:hAnsi="Palemonas"/>
        </w:rPr>
        <w:t>L</w:t>
      </w:r>
      <w:r w:rsidR="006463D8" w:rsidRPr="006B56F2">
        <w:rPr>
          <w:rFonts w:ascii="Palemonas" w:hAnsi="Palemonas"/>
        </w:rPr>
        <w:t xml:space="preserve">eidimo turėtojas), duomenys: juridinio asmens pavadinimas, teisinė forma, kodas, buveinė; fizinio asmens vardas, pavardė; telefono numeris, elektroninio pašto adresas (jeigu </w:t>
      </w:r>
      <w:r w:rsidR="001853CE" w:rsidRPr="006B56F2">
        <w:rPr>
          <w:rFonts w:ascii="Palemonas" w:hAnsi="Palemonas"/>
        </w:rPr>
        <w:t>L</w:t>
      </w:r>
      <w:r w:rsidR="006463D8" w:rsidRPr="006B56F2">
        <w:rPr>
          <w:rFonts w:ascii="Palemonas" w:hAnsi="Palemonas"/>
        </w:rPr>
        <w:t>eidimo turėtojas jį turi);</w:t>
      </w:r>
    </w:p>
    <w:p w14:paraId="4DC46586" w14:textId="193021AB"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.4. išorinės reklamos įrengimo adresas (vieta);</w:t>
      </w:r>
    </w:p>
    <w:p w14:paraId="0277B301" w14:textId="01A7576C"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.5. išorinės reklamos plotas;</w:t>
      </w:r>
    </w:p>
    <w:p w14:paraId="451AE15D" w14:textId="794C4DC2"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.6. pareiškėjo pateiktos paraiškos numeris;</w:t>
      </w:r>
    </w:p>
    <w:p w14:paraId="334488E0" w14:textId="356A5CF0"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xml:space="preserve">.7. </w:t>
      </w:r>
      <w:r w:rsidR="001853CE" w:rsidRPr="006B56F2">
        <w:rPr>
          <w:rFonts w:ascii="Palemonas" w:hAnsi="Palemonas"/>
        </w:rPr>
        <w:t>L</w:t>
      </w:r>
      <w:r w:rsidR="006463D8" w:rsidRPr="006B56F2">
        <w:rPr>
          <w:rFonts w:ascii="Palemonas" w:hAnsi="Palemonas"/>
        </w:rPr>
        <w:t>eidimo galiojimo terminas;</w:t>
      </w:r>
    </w:p>
    <w:p w14:paraId="6743CCEB" w14:textId="55F31F11" w:rsidR="006463D8" w:rsidRPr="006B56F2" w:rsidRDefault="00D12405" w:rsidP="006463D8">
      <w:pPr>
        <w:ind w:firstLine="1247"/>
        <w:jc w:val="both"/>
        <w:rPr>
          <w:rFonts w:ascii="Palemonas" w:hAnsi="Palemonas"/>
        </w:rPr>
      </w:pPr>
      <w:r w:rsidRPr="006B56F2">
        <w:rPr>
          <w:rFonts w:ascii="Palemonas" w:hAnsi="Palemonas"/>
        </w:rPr>
        <w:t>19</w:t>
      </w:r>
      <w:r w:rsidR="006463D8" w:rsidRPr="006B56F2">
        <w:rPr>
          <w:rFonts w:ascii="Palemonas" w:hAnsi="Palemonas"/>
        </w:rPr>
        <w:t xml:space="preserve">.8. </w:t>
      </w:r>
      <w:r w:rsidR="001853CE" w:rsidRPr="006B56F2">
        <w:rPr>
          <w:rFonts w:ascii="Palemonas" w:hAnsi="Palemonas"/>
        </w:rPr>
        <w:t>L</w:t>
      </w:r>
      <w:r w:rsidR="006463D8" w:rsidRPr="006B56F2">
        <w:rPr>
          <w:rFonts w:ascii="Palemonas" w:hAnsi="Palemonas"/>
        </w:rPr>
        <w:t>eidimo išdavimo data.</w:t>
      </w:r>
    </w:p>
    <w:p w14:paraId="2F194184" w14:textId="3880B8BA" w:rsidR="006463D8" w:rsidRPr="006B56F2" w:rsidRDefault="006463D8" w:rsidP="00A32431">
      <w:pPr>
        <w:ind w:firstLine="1247"/>
        <w:jc w:val="both"/>
        <w:rPr>
          <w:rFonts w:ascii="Palemonas" w:hAnsi="Palemonas"/>
        </w:rPr>
      </w:pPr>
      <w:r w:rsidRPr="006B56F2">
        <w:rPr>
          <w:rFonts w:ascii="Palemonas" w:hAnsi="Palemonas"/>
        </w:rPr>
        <w:t>2</w:t>
      </w:r>
      <w:r w:rsidR="00D12405" w:rsidRPr="006B56F2">
        <w:rPr>
          <w:rFonts w:ascii="Palemonas" w:hAnsi="Palemonas"/>
        </w:rPr>
        <w:t>0</w:t>
      </w:r>
      <w:r w:rsidRPr="006B56F2">
        <w:rPr>
          <w:rFonts w:ascii="Palemonas" w:hAnsi="Palemonas"/>
        </w:rPr>
        <w:t xml:space="preserve">. </w:t>
      </w:r>
      <w:r w:rsidR="00246898" w:rsidRPr="006B56F2">
        <w:rPr>
          <w:rFonts w:ascii="Palemonas" w:hAnsi="Palemonas"/>
        </w:rPr>
        <w:t xml:space="preserve">Administracijos Rinkliavų skyrius </w:t>
      </w:r>
      <w:r w:rsidR="001853CE" w:rsidRPr="006B56F2">
        <w:rPr>
          <w:rFonts w:ascii="Palemonas" w:hAnsi="Palemonas"/>
        </w:rPr>
        <w:t>L</w:t>
      </w:r>
      <w:r w:rsidRPr="006B56F2">
        <w:rPr>
          <w:rFonts w:ascii="Palemonas" w:hAnsi="Palemonas"/>
        </w:rPr>
        <w:t xml:space="preserve">eidimus registruoja </w:t>
      </w:r>
      <w:r w:rsidR="00935478" w:rsidRPr="00F93D32">
        <w:rPr>
          <w:rFonts w:ascii="Palemonas" w:hAnsi="Palemonas"/>
          <w:color w:val="000000"/>
        </w:rPr>
        <w:t>kompiuterinėje</w:t>
      </w:r>
      <w:r w:rsidR="00935478" w:rsidRPr="00F93D32">
        <w:rPr>
          <w:rFonts w:ascii="Palemonas" w:hAnsi="Palemonas"/>
          <w:b/>
          <w:bCs/>
          <w:color w:val="000000"/>
        </w:rPr>
        <w:t xml:space="preserve"> </w:t>
      </w:r>
      <w:r w:rsidR="00935478" w:rsidRPr="00F93D32">
        <w:rPr>
          <w:rFonts w:ascii="Palemonas" w:hAnsi="Palemonas"/>
          <w:color w:val="000000"/>
        </w:rPr>
        <w:t>laikmenoje</w:t>
      </w:r>
      <w:r w:rsidR="00935478" w:rsidRPr="006B56F2">
        <w:rPr>
          <w:color w:val="000000"/>
        </w:rPr>
        <w:t xml:space="preserve"> – </w:t>
      </w:r>
      <w:r w:rsidR="00A40DB9" w:rsidRPr="006B56F2">
        <w:rPr>
          <w:color w:val="000000"/>
        </w:rPr>
        <w:t>L</w:t>
      </w:r>
      <w:r w:rsidR="00935478" w:rsidRPr="006B56F2">
        <w:rPr>
          <w:rFonts w:ascii="Palemonas" w:hAnsi="Palemonas"/>
        </w:rPr>
        <w:t xml:space="preserve">eidimų įrengti išorinę reklamą </w:t>
      </w:r>
      <w:r w:rsidR="00A40DB9" w:rsidRPr="006B56F2">
        <w:rPr>
          <w:rFonts w:ascii="Palemonas" w:hAnsi="Palemonas"/>
        </w:rPr>
        <w:t>P</w:t>
      </w:r>
      <w:r w:rsidR="00935478" w:rsidRPr="006B56F2">
        <w:rPr>
          <w:rFonts w:ascii="Palemonas" w:hAnsi="Palemonas"/>
        </w:rPr>
        <w:t>alangos miesto savivaldybės teritorijoje</w:t>
      </w:r>
      <w:r w:rsidR="00A40DB9" w:rsidRPr="006B56F2">
        <w:rPr>
          <w:rFonts w:ascii="Palemonas" w:hAnsi="Palemonas"/>
        </w:rPr>
        <w:t xml:space="preserve"> </w:t>
      </w:r>
      <w:r w:rsidR="00935478" w:rsidRPr="006B56F2">
        <w:rPr>
          <w:rFonts w:ascii="Palemonas" w:hAnsi="Palemonas"/>
        </w:rPr>
        <w:t>registr</w:t>
      </w:r>
      <w:r w:rsidR="00A40DB9" w:rsidRPr="006B56F2">
        <w:rPr>
          <w:rFonts w:ascii="Palemonas" w:hAnsi="Palemonas"/>
        </w:rPr>
        <w:t>e</w:t>
      </w:r>
      <w:r w:rsidR="009B43AB" w:rsidRPr="006B56F2">
        <w:rPr>
          <w:rFonts w:ascii="Palemonas" w:hAnsi="Palemonas"/>
        </w:rPr>
        <w:t xml:space="preserve"> </w:t>
      </w:r>
      <w:r w:rsidR="00246898" w:rsidRPr="006B56F2">
        <w:rPr>
          <w:rFonts w:ascii="Palemonas" w:hAnsi="Palemonas"/>
        </w:rPr>
        <w:t>(</w:t>
      </w:r>
      <w:r w:rsidR="005425FF">
        <w:rPr>
          <w:rFonts w:ascii="Palemonas" w:hAnsi="Palemonas"/>
        </w:rPr>
        <w:t>3</w:t>
      </w:r>
      <w:r w:rsidR="00246898" w:rsidRPr="006B56F2">
        <w:rPr>
          <w:rFonts w:ascii="Palemonas" w:hAnsi="Palemonas"/>
        </w:rPr>
        <w:t xml:space="preserve"> priedas)</w:t>
      </w:r>
      <w:r w:rsidRPr="006B56F2">
        <w:rPr>
          <w:rFonts w:ascii="Palemonas" w:hAnsi="Palemonas"/>
        </w:rPr>
        <w:t>.</w:t>
      </w:r>
    </w:p>
    <w:p w14:paraId="76F33F3D" w14:textId="77777777" w:rsidR="006463D8" w:rsidRPr="006B56F2" w:rsidRDefault="006463D8" w:rsidP="00F32125">
      <w:pPr>
        <w:jc w:val="both"/>
        <w:rPr>
          <w:rFonts w:ascii="Palemonas" w:hAnsi="Palemonas"/>
        </w:rPr>
      </w:pPr>
    </w:p>
    <w:p w14:paraId="6CCE02A4" w14:textId="77777777" w:rsidR="006463D8" w:rsidRPr="006B56F2" w:rsidRDefault="006463D8" w:rsidP="006463D8">
      <w:pPr>
        <w:ind w:firstLine="720"/>
        <w:jc w:val="center"/>
        <w:rPr>
          <w:rFonts w:ascii="Palemonas" w:hAnsi="Palemonas"/>
          <w:b/>
        </w:rPr>
      </w:pPr>
      <w:r w:rsidRPr="006B56F2">
        <w:rPr>
          <w:rFonts w:ascii="Palemonas" w:hAnsi="Palemonas"/>
          <w:b/>
        </w:rPr>
        <w:t>V. ĮSPĖJIMO APIE GALIMĄ LEIDIMO GALIOJIMO PANAIKINIMĄ IR LEIDIMO GALIOJIMO PANAIKINIMO ATVEJAI IR TVARKA</w:t>
      </w:r>
    </w:p>
    <w:p w14:paraId="3648349B" w14:textId="77777777" w:rsidR="006463D8" w:rsidRPr="00A32431" w:rsidRDefault="006463D8" w:rsidP="00F93D32">
      <w:pPr>
        <w:pStyle w:val="Pagrindinistekstas1"/>
        <w:spacing w:line="280" w:lineRule="auto"/>
        <w:ind w:firstLine="0"/>
        <w:rPr>
          <w:rFonts w:ascii="Palemonas" w:hAnsi="Palemonas"/>
          <w:color w:val="auto"/>
          <w:sz w:val="22"/>
          <w:szCs w:val="22"/>
        </w:rPr>
      </w:pPr>
    </w:p>
    <w:p w14:paraId="0B16EEDC" w14:textId="598F5C06"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1</w:t>
      </w:r>
      <w:r w:rsidRPr="006B56F2">
        <w:rPr>
          <w:rFonts w:ascii="Palemonas" w:hAnsi="Palemonas"/>
        </w:rPr>
        <w:t xml:space="preserve">. Leidimo turėtojas įspėjamas apie galimą </w:t>
      </w:r>
      <w:r w:rsidR="00D12405" w:rsidRPr="006B56F2">
        <w:rPr>
          <w:rFonts w:ascii="Palemonas" w:hAnsi="Palemonas"/>
        </w:rPr>
        <w:t>L</w:t>
      </w:r>
      <w:r w:rsidRPr="006B56F2">
        <w:rPr>
          <w:rFonts w:ascii="Palemonas" w:hAnsi="Palemonas"/>
        </w:rPr>
        <w:t xml:space="preserve">eidimo galiojimo panaikinimą Reklamos įstatymo 12 </w:t>
      </w:r>
      <w:r w:rsidRPr="00190F41">
        <w:rPr>
          <w:rFonts w:ascii="Palemonas" w:hAnsi="Palemonas"/>
        </w:rPr>
        <w:t>straipsnio 13 dalyje</w:t>
      </w:r>
      <w:r w:rsidRPr="006B56F2">
        <w:rPr>
          <w:rFonts w:ascii="Palemonas" w:hAnsi="Palemonas"/>
        </w:rPr>
        <w:t xml:space="preserve"> nustatytais atvejais.</w:t>
      </w:r>
    </w:p>
    <w:p w14:paraId="09D62B84" w14:textId="387A5868"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2</w:t>
      </w:r>
      <w:r w:rsidRPr="006B56F2">
        <w:rPr>
          <w:rFonts w:ascii="Palemonas" w:hAnsi="Palemonas"/>
        </w:rPr>
        <w:t xml:space="preserve">. Apie sprendimą įspėti apie galimą </w:t>
      </w:r>
      <w:r w:rsidR="001853CE" w:rsidRPr="006B56F2">
        <w:rPr>
          <w:rFonts w:ascii="Palemonas" w:hAnsi="Palemonas"/>
        </w:rPr>
        <w:t>L</w:t>
      </w:r>
      <w:r w:rsidRPr="006B56F2">
        <w:rPr>
          <w:rFonts w:ascii="Palemonas" w:hAnsi="Palemonas"/>
        </w:rPr>
        <w:t xml:space="preserve">eidimo galiojimo panaikinimą (Administracijos direktoriui priėmus sprendimą) </w:t>
      </w:r>
      <w:r w:rsidR="00246898" w:rsidRPr="006B56F2">
        <w:rPr>
          <w:rFonts w:ascii="Palemonas" w:hAnsi="Palemonas"/>
        </w:rPr>
        <w:t xml:space="preserve">Administracijos Rinkliavų skyrius </w:t>
      </w:r>
      <w:r w:rsidRPr="006B56F2">
        <w:rPr>
          <w:rFonts w:ascii="Palemonas" w:hAnsi="Palemonas"/>
        </w:rPr>
        <w:t xml:space="preserve">per 3 darbo dienas nuo sprendimo priėmimo </w:t>
      </w:r>
      <w:r w:rsidR="00246898" w:rsidRPr="006B56F2">
        <w:rPr>
          <w:rFonts w:ascii="Palemonas" w:hAnsi="Palemonas"/>
        </w:rPr>
        <w:t xml:space="preserve">raštu </w:t>
      </w:r>
      <w:r w:rsidRPr="006B56F2">
        <w:rPr>
          <w:rFonts w:ascii="Palemonas" w:hAnsi="Palemonas"/>
        </w:rPr>
        <w:t xml:space="preserve">praneša </w:t>
      </w:r>
      <w:r w:rsidR="001853CE" w:rsidRPr="006B56F2">
        <w:rPr>
          <w:rFonts w:ascii="Palemonas" w:hAnsi="Palemonas"/>
        </w:rPr>
        <w:t>L</w:t>
      </w:r>
      <w:r w:rsidRPr="006B56F2">
        <w:rPr>
          <w:rFonts w:ascii="Palemonas" w:hAnsi="Palemonas"/>
        </w:rPr>
        <w:t xml:space="preserve">eidimo turėtojui, nurodo pažeidimus, dėl kurių jis įspėjamas apie galimą </w:t>
      </w:r>
      <w:r w:rsidR="001853CE" w:rsidRPr="006B56F2">
        <w:rPr>
          <w:rFonts w:ascii="Palemonas" w:hAnsi="Palemonas"/>
        </w:rPr>
        <w:t>L</w:t>
      </w:r>
      <w:r w:rsidRPr="006B56F2">
        <w:rPr>
          <w:rFonts w:ascii="Palemonas" w:hAnsi="Palemonas"/>
        </w:rPr>
        <w:t>eidimo galiojimo panaikinimą, ir nustato 3 darbo dienų terminą pažeidimams pašalinti.</w:t>
      </w:r>
    </w:p>
    <w:p w14:paraId="78502644" w14:textId="7DF52B1E"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3</w:t>
      </w:r>
      <w:r w:rsidRPr="006B56F2">
        <w:rPr>
          <w:rFonts w:ascii="Palemonas" w:hAnsi="Palemonas"/>
        </w:rPr>
        <w:t xml:space="preserve">. Leidimo turėtojas turi ištaisyti Administracijos nurodytus pažeidimus, dėl kurių buvo įspėtas apie galimą </w:t>
      </w:r>
      <w:r w:rsidR="001853CE" w:rsidRPr="006B56F2">
        <w:rPr>
          <w:rFonts w:ascii="Palemonas" w:hAnsi="Palemonas"/>
        </w:rPr>
        <w:t>L</w:t>
      </w:r>
      <w:r w:rsidRPr="006B56F2">
        <w:rPr>
          <w:rFonts w:ascii="Palemonas" w:hAnsi="Palemonas"/>
        </w:rPr>
        <w:t xml:space="preserve">eidimo galiojimo panaikinimą, per 3 darbo dienas nuo pranešimo apie galimą </w:t>
      </w:r>
      <w:r w:rsidR="001853CE" w:rsidRPr="006B56F2">
        <w:rPr>
          <w:rFonts w:ascii="Palemonas" w:hAnsi="Palemonas"/>
        </w:rPr>
        <w:t>L</w:t>
      </w:r>
      <w:r w:rsidRPr="006B56F2">
        <w:rPr>
          <w:rFonts w:ascii="Palemonas" w:hAnsi="Palemonas"/>
        </w:rPr>
        <w:t xml:space="preserve">eidimo galiojimo panaikinimą gavimo dienos. Ištaisęs pažeidimus, </w:t>
      </w:r>
      <w:r w:rsidR="001853CE" w:rsidRPr="006B56F2">
        <w:rPr>
          <w:rFonts w:ascii="Palemonas" w:hAnsi="Palemonas"/>
        </w:rPr>
        <w:t>L</w:t>
      </w:r>
      <w:r w:rsidRPr="006B56F2">
        <w:rPr>
          <w:rFonts w:ascii="Palemonas" w:hAnsi="Palemonas"/>
        </w:rPr>
        <w:t xml:space="preserve">eidimo turėtojas </w:t>
      </w:r>
      <w:r w:rsidR="00DB6C9A" w:rsidRPr="006B56F2">
        <w:rPr>
          <w:rFonts w:ascii="Palemonas" w:hAnsi="Palemonas"/>
        </w:rPr>
        <w:t xml:space="preserve">Administracijai </w:t>
      </w:r>
      <w:r w:rsidRPr="006B56F2">
        <w:rPr>
          <w:rFonts w:ascii="Palemonas" w:hAnsi="Palemonas"/>
        </w:rPr>
        <w:t xml:space="preserve">turi apie tai </w:t>
      </w:r>
      <w:r w:rsidR="00DB6C9A" w:rsidRPr="006B56F2">
        <w:rPr>
          <w:rFonts w:ascii="Palemonas" w:hAnsi="Palemonas"/>
        </w:rPr>
        <w:t xml:space="preserve">pranešti </w:t>
      </w:r>
      <w:r w:rsidRPr="006B56F2">
        <w:rPr>
          <w:rFonts w:ascii="Palemonas" w:hAnsi="Palemonas"/>
        </w:rPr>
        <w:t>tiesiogiai</w:t>
      </w:r>
      <w:r w:rsidR="00DB6C9A" w:rsidRPr="006B56F2">
        <w:rPr>
          <w:rFonts w:ascii="Palemonas" w:hAnsi="Palemonas"/>
        </w:rPr>
        <w:t xml:space="preserve"> arba el. paštu administracija</w:t>
      </w:r>
      <w:r w:rsidR="00DB6C9A" w:rsidRPr="00F93D32">
        <w:rPr>
          <w:rFonts w:ascii="Palemonas" w:hAnsi="Palemonas"/>
        </w:rPr>
        <w:t>@palanga.</w:t>
      </w:r>
      <w:r w:rsidR="00DB6C9A" w:rsidRPr="006B56F2">
        <w:rPr>
          <w:rFonts w:ascii="Palemonas" w:hAnsi="Palemonas"/>
        </w:rPr>
        <w:t>lt</w:t>
      </w:r>
      <w:r w:rsidRPr="006B56F2">
        <w:rPr>
          <w:rFonts w:ascii="Palemonas" w:hAnsi="Palemonas"/>
        </w:rPr>
        <w:t>.</w:t>
      </w:r>
    </w:p>
    <w:p w14:paraId="35D8EB33" w14:textId="49D601A6"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4</w:t>
      </w:r>
      <w:r w:rsidRPr="006B56F2">
        <w:rPr>
          <w:rFonts w:ascii="Palemonas" w:hAnsi="Palemonas"/>
        </w:rPr>
        <w:t xml:space="preserve">. Leidimo galiojimas panaikinamas Reklamos įstatymo 12 </w:t>
      </w:r>
      <w:r w:rsidRPr="00190F41">
        <w:rPr>
          <w:rFonts w:ascii="Palemonas" w:hAnsi="Palemonas"/>
        </w:rPr>
        <w:t>straipsnio 14 dalyje</w:t>
      </w:r>
      <w:r w:rsidRPr="006B56F2">
        <w:rPr>
          <w:rFonts w:ascii="Palemonas" w:hAnsi="Palemonas"/>
        </w:rPr>
        <w:t xml:space="preserve"> nustatytais atvejais.</w:t>
      </w:r>
    </w:p>
    <w:p w14:paraId="5DC3DDF7" w14:textId="154EAA9C"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5</w:t>
      </w:r>
      <w:r w:rsidRPr="006B56F2">
        <w:rPr>
          <w:rFonts w:ascii="Palemonas" w:hAnsi="Palemonas"/>
        </w:rPr>
        <w:t xml:space="preserve">. Apie sprendimą panaikinti </w:t>
      </w:r>
      <w:r w:rsidR="001853CE" w:rsidRPr="006B56F2">
        <w:rPr>
          <w:rFonts w:ascii="Palemonas" w:hAnsi="Palemonas"/>
        </w:rPr>
        <w:t>L</w:t>
      </w:r>
      <w:r w:rsidRPr="006B56F2">
        <w:rPr>
          <w:rFonts w:ascii="Palemonas" w:hAnsi="Palemonas"/>
        </w:rPr>
        <w:t xml:space="preserve">eidimo galiojimą (Administracijos direktoriui priėmus sprendimą) </w:t>
      </w:r>
      <w:r w:rsidR="00246898" w:rsidRPr="006B56F2">
        <w:rPr>
          <w:rFonts w:ascii="Palemonas" w:hAnsi="Palemonas"/>
        </w:rPr>
        <w:t xml:space="preserve">Administracijos Rinkliavų skyrius </w:t>
      </w:r>
      <w:r w:rsidRPr="006B56F2">
        <w:rPr>
          <w:rFonts w:ascii="Palemonas" w:hAnsi="Palemonas"/>
        </w:rPr>
        <w:t xml:space="preserve">per 3 darbo dienas nuo sprendimo priėmimo </w:t>
      </w:r>
      <w:r w:rsidR="00246898" w:rsidRPr="006B56F2">
        <w:rPr>
          <w:rFonts w:ascii="Palemonas" w:hAnsi="Palemonas"/>
        </w:rPr>
        <w:t>raštu</w:t>
      </w:r>
      <w:r w:rsidRPr="006B56F2">
        <w:rPr>
          <w:rFonts w:ascii="Palemonas" w:hAnsi="Palemonas"/>
        </w:rPr>
        <w:t xml:space="preserve"> praneša </w:t>
      </w:r>
      <w:r w:rsidR="001853CE" w:rsidRPr="006B56F2">
        <w:rPr>
          <w:rFonts w:ascii="Palemonas" w:hAnsi="Palemonas"/>
        </w:rPr>
        <w:t>L</w:t>
      </w:r>
      <w:r w:rsidRPr="006B56F2">
        <w:rPr>
          <w:rFonts w:ascii="Palemonas" w:hAnsi="Palemonas"/>
        </w:rPr>
        <w:t xml:space="preserve">eidimo turėtojui ir nurodo </w:t>
      </w:r>
      <w:r w:rsidR="001853CE" w:rsidRPr="006B56F2">
        <w:rPr>
          <w:rFonts w:ascii="Palemonas" w:hAnsi="Palemonas"/>
        </w:rPr>
        <w:t>L</w:t>
      </w:r>
      <w:r w:rsidRPr="006B56F2">
        <w:rPr>
          <w:rFonts w:ascii="Palemonas" w:hAnsi="Palemonas"/>
        </w:rPr>
        <w:t>eidimo galiojimo panaikinimo priežastis.</w:t>
      </w:r>
    </w:p>
    <w:p w14:paraId="3E272FC9" w14:textId="32F74B1F" w:rsidR="006463D8" w:rsidRPr="006B56F2"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6</w:t>
      </w:r>
      <w:r w:rsidRPr="006B56F2">
        <w:rPr>
          <w:rFonts w:ascii="Palemonas" w:hAnsi="Palemonas"/>
        </w:rPr>
        <w:t>. Tvarkos aprašo 2</w:t>
      </w:r>
      <w:r w:rsidR="00246898" w:rsidRPr="006B56F2">
        <w:rPr>
          <w:rFonts w:ascii="Palemonas" w:hAnsi="Palemonas"/>
        </w:rPr>
        <w:t>4</w:t>
      </w:r>
      <w:r w:rsidRPr="006B56F2">
        <w:rPr>
          <w:rFonts w:ascii="Palemonas" w:hAnsi="Palemonas"/>
        </w:rPr>
        <w:t xml:space="preserve"> punkte nustatytais atvejais vietinė rinkliava negrąžinama.</w:t>
      </w:r>
    </w:p>
    <w:p w14:paraId="006110CF" w14:textId="77777777" w:rsidR="006463D8" w:rsidRPr="006B56F2" w:rsidRDefault="006463D8" w:rsidP="00F93D32">
      <w:pPr>
        <w:jc w:val="both"/>
        <w:rPr>
          <w:rFonts w:ascii="Palemonas" w:hAnsi="Palemonas"/>
        </w:rPr>
      </w:pPr>
    </w:p>
    <w:p w14:paraId="26CE800F" w14:textId="77777777" w:rsidR="006463D8" w:rsidRPr="006B56F2" w:rsidRDefault="006463D8" w:rsidP="006463D8">
      <w:pPr>
        <w:pStyle w:val="Pagrindiniotekstotrauka3"/>
        <w:numPr>
          <w:ilvl w:val="12"/>
          <w:numId w:val="0"/>
        </w:numPr>
        <w:ind w:firstLine="720"/>
        <w:jc w:val="center"/>
        <w:rPr>
          <w:rFonts w:ascii="Palemonas" w:hAnsi="Palemonas"/>
          <w:b/>
          <w:sz w:val="24"/>
          <w:szCs w:val="24"/>
          <w:lang w:val="lt-LT"/>
        </w:rPr>
      </w:pPr>
      <w:r w:rsidRPr="006B56F2">
        <w:rPr>
          <w:rFonts w:ascii="Palemonas" w:hAnsi="Palemonas"/>
          <w:b/>
          <w:sz w:val="24"/>
          <w:szCs w:val="24"/>
          <w:lang w:val="lt-LT"/>
        </w:rPr>
        <w:lastRenderedPageBreak/>
        <w:t>VI. BAIGIAMOSIOS NUOSTATOS</w:t>
      </w:r>
    </w:p>
    <w:p w14:paraId="5B139564" w14:textId="77777777" w:rsidR="006463D8" w:rsidRPr="006B56F2" w:rsidRDefault="006463D8" w:rsidP="006463D8">
      <w:pPr>
        <w:jc w:val="both"/>
        <w:rPr>
          <w:rFonts w:ascii="Palemonas" w:hAnsi="Palemonas"/>
        </w:rPr>
      </w:pPr>
    </w:p>
    <w:p w14:paraId="195712AB" w14:textId="12C394A8" w:rsidR="006463D8" w:rsidRPr="006C26BC" w:rsidRDefault="006463D8" w:rsidP="006463D8">
      <w:pPr>
        <w:ind w:firstLine="1247"/>
        <w:jc w:val="both"/>
        <w:rPr>
          <w:rFonts w:ascii="Palemonas" w:hAnsi="Palemonas"/>
        </w:rPr>
      </w:pPr>
      <w:r w:rsidRPr="006B56F2">
        <w:rPr>
          <w:rFonts w:ascii="Palemonas" w:hAnsi="Palemonas"/>
        </w:rPr>
        <w:t>2</w:t>
      </w:r>
      <w:r w:rsidR="00D12405" w:rsidRPr="006B56F2">
        <w:rPr>
          <w:rFonts w:ascii="Palemonas" w:hAnsi="Palemonas"/>
        </w:rPr>
        <w:t>7</w:t>
      </w:r>
      <w:r w:rsidRPr="006B56F2">
        <w:rPr>
          <w:rFonts w:ascii="Palemonas" w:hAnsi="Palemonas"/>
        </w:rPr>
        <w:t xml:space="preserve">. Išorinė reklama turi būti įrengiama vadovaujantis Reklamos įstatymo 12 straipsnio 1–5 dalyse nustatytais išorinės reklamos įrengimo </w:t>
      </w:r>
      <w:r w:rsidRPr="006C26BC">
        <w:rPr>
          <w:rFonts w:ascii="Palemonas" w:hAnsi="Palemonas"/>
        </w:rPr>
        <w:t>reikalavimais ir Taisyklių 11–18 punktuose išdėstytais Reklamos įstatymo 12 straipsnio 2 dalies 6 punkte nurodytais iškabų įrengimui keliamais reikalavimais.</w:t>
      </w:r>
    </w:p>
    <w:p w14:paraId="3C73EED5" w14:textId="260F3D35" w:rsidR="006463D8" w:rsidRPr="006B56F2" w:rsidRDefault="006463D8" w:rsidP="006463D8">
      <w:pPr>
        <w:ind w:firstLine="1247"/>
        <w:jc w:val="both"/>
        <w:rPr>
          <w:rFonts w:ascii="Palemonas" w:hAnsi="Palemonas"/>
        </w:rPr>
      </w:pPr>
      <w:r w:rsidRPr="006C26BC">
        <w:rPr>
          <w:rFonts w:ascii="Palemonas" w:hAnsi="Palemonas"/>
        </w:rPr>
        <w:t>2</w:t>
      </w:r>
      <w:r w:rsidR="00D12405" w:rsidRPr="006C26BC">
        <w:rPr>
          <w:rFonts w:ascii="Palemonas" w:hAnsi="Palemonas"/>
        </w:rPr>
        <w:t>8</w:t>
      </w:r>
      <w:r w:rsidRPr="006C26BC">
        <w:rPr>
          <w:rFonts w:ascii="Palemonas" w:hAnsi="Palemonas"/>
        </w:rPr>
        <w:t>. Išorinė reklama turi būti įrengiama vadovaujantis projektavimą, architektūrą, statybą, kultūros paveldo objektų ir kraštovaizdžio apsaugą, teritorijų planavimą, eismo saugumą ir valstybinės kalbos vartojimą reglamentuojančių teisės aktų nuostatomis, Taisyklėmis, Specialiuoju planu ar bendraisiais teritorijų planavimo dokumentais ir (ar) juose nustatytais išorinės</w:t>
      </w:r>
      <w:r w:rsidRPr="006B56F2">
        <w:rPr>
          <w:rFonts w:ascii="Palemonas" w:hAnsi="Palemonas"/>
        </w:rPr>
        <w:t xml:space="preserve"> reklamos įrengimo reglamentais, o tuo atveju, kai išorinė reklama įrengiama pagal tipinį projektą, – ir Administracijos direktoriaus patvirtintais tipinio dydžio ir turinio išorinės reklamos įrengimo reikalavimais.</w:t>
      </w:r>
    </w:p>
    <w:p w14:paraId="469E2A82" w14:textId="20DA7BF1" w:rsidR="006463D8" w:rsidRPr="006B56F2" w:rsidRDefault="00D12405" w:rsidP="006463D8">
      <w:pPr>
        <w:ind w:firstLine="1247"/>
        <w:jc w:val="both"/>
        <w:rPr>
          <w:rFonts w:ascii="Palemonas" w:hAnsi="Palemonas"/>
        </w:rPr>
      </w:pPr>
      <w:r w:rsidRPr="006B56F2">
        <w:rPr>
          <w:rFonts w:ascii="Palemonas" w:hAnsi="Palemonas"/>
        </w:rPr>
        <w:t>29</w:t>
      </w:r>
      <w:r w:rsidR="006463D8" w:rsidRPr="006B56F2">
        <w:rPr>
          <w:rFonts w:ascii="Palemonas" w:hAnsi="Palemonas"/>
        </w:rPr>
        <w:t>. Ant statinių įrengiama išorinė reklama savo forma ir masteliu turi derėti prie jų architektūros, neturi uždengti architektūrinių elementų ir detalių, keisti statinių kompozicijos, jų vizualinių charakteristikų ir architektūrinių sprendinių.</w:t>
      </w:r>
    </w:p>
    <w:p w14:paraId="3CD1A1DB" w14:textId="1AE6BEA9"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0</w:t>
      </w:r>
      <w:r w:rsidRPr="006B56F2">
        <w:rPr>
          <w:rFonts w:ascii="Palemonas" w:hAnsi="Palemonas"/>
        </w:rPr>
        <w:t>. Išorinė reklama ant keleivinio kelių transporto priemonių įrengiama vadovaujantis Taisyklėmis ir Keleivinio kelių transporto priemonių apipavidalinimo tvarkos aprašu, patvirtintu Lietuvos Respublikos susisiekimo ministro 1998 m. vasario 12 d. įsakymu Nr. 55 „Dėl Keleivinio kelių transporto priemonių apipavidalinimo tvarkos aprašo patvirtinimo“</w:t>
      </w:r>
      <w:r w:rsidR="00246898" w:rsidRPr="006B56F2">
        <w:rPr>
          <w:rFonts w:ascii="Palemonas" w:hAnsi="Palemonas"/>
        </w:rPr>
        <w:t xml:space="preserve"> (su vėlesniais pakeitimais)</w:t>
      </w:r>
      <w:r w:rsidRPr="006B56F2">
        <w:rPr>
          <w:rFonts w:ascii="Palemonas" w:hAnsi="Palemonas"/>
        </w:rPr>
        <w:t>.</w:t>
      </w:r>
    </w:p>
    <w:p w14:paraId="513B2639" w14:textId="5CD164F4"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1</w:t>
      </w:r>
      <w:r w:rsidRPr="006B56F2">
        <w:rPr>
          <w:rFonts w:ascii="Palemonas" w:hAnsi="Palemonas"/>
        </w:rPr>
        <w:t>. Leidimo turėtojas privalo:</w:t>
      </w:r>
    </w:p>
    <w:p w14:paraId="6536467A" w14:textId="6527050F"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1</w:t>
      </w:r>
      <w:r w:rsidRPr="006B56F2">
        <w:rPr>
          <w:rFonts w:ascii="Palemonas" w:hAnsi="Palemonas"/>
        </w:rPr>
        <w:t>.1. užtikrinti, kad trumpalaikės išorinės reklamos spalviniame ar grafiniame vaizde pateikti užrašai atitiktų bendrinės lietuvių kalbos normas, Lietuvos Respublikos valstybinės kalbos įstatymo ir Valstybinės lietuvių kalbos komisijos nutarimų reikalavimus;</w:t>
      </w:r>
    </w:p>
    <w:p w14:paraId="6E3A9421" w14:textId="27DF2E08"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1</w:t>
      </w:r>
      <w:r w:rsidRPr="006B56F2">
        <w:rPr>
          <w:rFonts w:ascii="Palemonas" w:hAnsi="Palemonas"/>
        </w:rPr>
        <w:t>.2. užtikrinti, kad išorinė reklama būtų tvarkinga, nesugadinta, įrengta pagal suderintą projektą;</w:t>
      </w:r>
    </w:p>
    <w:p w14:paraId="58519FB6" w14:textId="3D3B9455"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1</w:t>
      </w:r>
      <w:r w:rsidRPr="006B56F2">
        <w:rPr>
          <w:rFonts w:ascii="Palemonas" w:hAnsi="Palemonas"/>
        </w:rPr>
        <w:t xml:space="preserve">.3. pasibaigus </w:t>
      </w:r>
      <w:r w:rsidR="001853CE" w:rsidRPr="006B56F2">
        <w:rPr>
          <w:rFonts w:ascii="Palemonas" w:hAnsi="Palemonas"/>
        </w:rPr>
        <w:t>L</w:t>
      </w:r>
      <w:r w:rsidRPr="006B56F2">
        <w:rPr>
          <w:rFonts w:ascii="Palemonas" w:hAnsi="Palemonas"/>
        </w:rPr>
        <w:t xml:space="preserve">eidimo galiojimo terminui arba panaikinus </w:t>
      </w:r>
      <w:r w:rsidR="001853CE" w:rsidRPr="006B56F2">
        <w:rPr>
          <w:rFonts w:ascii="Palemonas" w:hAnsi="Palemonas"/>
        </w:rPr>
        <w:t>L</w:t>
      </w:r>
      <w:r w:rsidRPr="006B56F2">
        <w:rPr>
          <w:rFonts w:ascii="Palemonas" w:hAnsi="Palemonas"/>
        </w:rPr>
        <w:t>eidimo galiojimą, per 2</w:t>
      </w:r>
      <w:r w:rsidR="00F37F9C">
        <w:rPr>
          <w:rFonts w:ascii="Palemonas" w:hAnsi="Palemonas"/>
        </w:rPr>
        <w:t> </w:t>
      </w:r>
      <w:r w:rsidRPr="006B56F2">
        <w:rPr>
          <w:rFonts w:ascii="Palemonas" w:hAnsi="Palemonas"/>
        </w:rPr>
        <w:t>darbo dienas išardyti specialią išorinės reklamos pateikimo priemonę, nukabinti reklamą ir sutvarkyti aplinką.</w:t>
      </w:r>
    </w:p>
    <w:p w14:paraId="4E68EE58" w14:textId="1FD094BE"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2</w:t>
      </w:r>
      <w:r w:rsidRPr="006B56F2">
        <w:rPr>
          <w:rFonts w:ascii="Palemonas" w:hAnsi="Palemonas"/>
        </w:rPr>
        <w:t xml:space="preserve">. Kai pagal Reklamos įstatymo 12 straipsnio 2 dalies 1, 2, 3, 4, 5 ir 6 punktuose nustatytas išimtis išorinei reklamai įrengti </w:t>
      </w:r>
      <w:r w:rsidR="001853CE" w:rsidRPr="006B56F2">
        <w:rPr>
          <w:rFonts w:ascii="Palemonas" w:hAnsi="Palemonas"/>
        </w:rPr>
        <w:t>L</w:t>
      </w:r>
      <w:r w:rsidRPr="006B56F2">
        <w:rPr>
          <w:rFonts w:ascii="Palemonas" w:hAnsi="Palemonas"/>
        </w:rPr>
        <w:t xml:space="preserve">eidimo nereikia, reklaminės veiklos subjektas privalo pašalinti reklamą, išardyti specialią išorinės reklamos pateikimo priemonę, sutvarkyti aplinką – ne vėliau kaip per 20 darbo dienų nuo savo veiklos nutraukimo buveinės pastate arba prekybos ar paslaugų teikimo vietoje, kurioje ar prie kurios įrengta ši išorinė reklama, dienos. </w:t>
      </w:r>
    </w:p>
    <w:p w14:paraId="2A8C8F05" w14:textId="41841C01" w:rsidR="006463D8" w:rsidRPr="006B56F2" w:rsidRDefault="006463D8" w:rsidP="006463D8">
      <w:pPr>
        <w:ind w:firstLine="1247"/>
        <w:jc w:val="both"/>
        <w:rPr>
          <w:rFonts w:ascii="Palemonas" w:hAnsi="Palemonas"/>
        </w:rPr>
      </w:pPr>
      <w:r w:rsidRPr="006B56F2">
        <w:rPr>
          <w:rFonts w:ascii="Palemonas" w:hAnsi="Palemonas"/>
        </w:rPr>
        <w:t>3</w:t>
      </w:r>
      <w:r w:rsidR="00D12405" w:rsidRPr="006B56F2">
        <w:rPr>
          <w:rFonts w:ascii="Palemonas" w:hAnsi="Palemonas"/>
        </w:rPr>
        <w:t>3</w:t>
      </w:r>
      <w:r w:rsidRPr="006B56F2">
        <w:rPr>
          <w:rFonts w:ascii="Palemonas" w:hAnsi="Palemonas"/>
        </w:rPr>
        <w:t xml:space="preserve">. Išorinės reklamos įrengimo, eksploatavimo ir išardymo Savivaldybės teritorijoje ir išorinės reklamos atitikimo suderintam projektui reikalavimų laikymąsi ir kontrolę atlieka </w:t>
      </w:r>
      <w:r w:rsidR="00AB306C" w:rsidRPr="006B56F2">
        <w:rPr>
          <w:rFonts w:ascii="Palemonas" w:hAnsi="Palemonas"/>
        </w:rPr>
        <w:t xml:space="preserve">biudžetinė </w:t>
      </w:r>
      <w:r w:rsidR="00246898" w:rsidRPr="006B56F2">
        <w:rPr>
          <w:rFonts w:ascii="Palemonas" w:hAnsi="Palemonas"/>
        </w:rPr>
        <w:t>įstaiga Palangos miesto viešosios tvarkos ir rinkliavų tarnyba</w:t>
      </w:r>
      <w:r w:rsidRPr="006B56F2">
        <w:rPr>
          <w:rFonts w:ascii="Palemonas" w:hAnsi="Palemonas"/>
        </w:rPr>
        <w:t>, o kalbos tvarkytojas tikrina, ar laikomasi Lietuvos Respublikos valstybinės kalbos įstatymo ir Valstybinės lietuvių kalbos komisijos nutarimų reikalavimų.</w:t>
      </w:r>
    </w:p>
    <w:p w14:paraId="6D577F9E" w14:textId="31B655C6" w:rsidR="006463D8" w:rsidRPr="006B56F2" w:rsidRDefault="006463D8" w:rsidP="00A32431">
      <w:pPr>
        <w:ind w:firstLine="1247"/>
        <w:jc w:val="both"/>
      </w:pPr>
      <w:r w:rsidRPr="006B56F2">
        <w:rPr>
          <w:rFonts w:ascii="Palemonas" w:hAnsi="Palemonas"/>
        </w:rPr>
        <w:t>3</w:t>
      </w:r>
      <w:r w:rsidR="00D12405" w:rsidRPr="006B56F2">
        <w:rPr>
          <w:rFonts w:ascii="Palemonas" w:hAnsi="Palemonas"/>
        </w:rPr>
        <w:t>4</w:t>
      </w:r>
      <w:r w:rsidRPr="006B56F2">
        <w:rPr>
          <w:rFonts w:ascii="Palemonas" w:hAnsi="Palemonas"/>
        </w:rPr>
        <w:t>. Reklaminės veiklos subjektai, savavališkai įrengę išorinę reklamą, atsako teisės aktų nustatyta tvarka.</w:t>
      </w:r>
    </w:p>
    <w:p w14:paraId="50C7B135" w14:textId="3B055F0D" w:rsidR="006463D8" w:rsidRPr="006B56F2" w:rsidRDefault="006463D8" w:rsidP="00A32431">
      <w:pPr>
        <w:ind w:firstLine="1247"/>
        <w:jc w:val="both"/>
      </w:pPr>
      <w:r w:rsidRPr="006B56F2">
        <w:rPr>
          <w:rFonts w:ascii="Palemonas" w:hAnsi="Palemonas"/>
        </w:rPr>
        <w:t>3</w:t>
      </w:r>
      <w:r w:rsidR="00D12405" w:rsidRPr="006B56F2">
        <w:rPr>
          <w:rFonts w:ascii="Palemonas" w:hAnsi="Palemonas"/>
        </w:rPr>
        <w:t>5</w:t>
      </w:r>
      <w:r w:rsidRPr="006B56F2">
        <w:rPr>
          <w:rFonts w:ascii="Palemonas" w:hAnsi="Palemonas"/>
        </w:rPr>
        <w:t>. Ginčai, kilę dėl Tvarkos aprašo nuostatų nesilaikymo, sprendžiami Lietuvos Respublikos įstatymų nustatyta tvarka.</w:t>
      </w:r>
    </w:p>
    <w:p w14:paraId="17E60BCF" w14:textId="77777777" w:rsidR="006463D8" w:rsidRPr="006B56F2" w:rsidRDefault="006463D8" w:rsidP="006463D8">
      <w:pPr>
        <w:tabs>
          <w:tab w:val="left" w:pos="420"/>
        </w:tabs>
        <w:jc w:val="both"/>
        <w:rPr>
          <w:rFonts w:ascii="Palemonas" w:hAnsi="Palemonas"/>
        </w:rPr>
      </w:pPr>
    </w:p>
    <w:p w14:paraId="461359A6" w14:textId="77777777" w:rsidR="006463D8" w:rsidRPr="006B56F2" w:rsidRDefault="006463D8" w:rsidP="006463D8">
      <w:pPr>
        <w:pStyle w:val="Pagrindinistekstas"/>
        <w:jc w:val="center"/>
        <w:rPr>
          <w:rFonts w:ascii="Palemonas" w:hAnsi="Palemonas"/>
          <w:szCs w:val="24"/>
          <w:lang w:val="lt-LT"/>
        </w:rPr>
      </w:pPr>
      <w:r w:rsidRPr="006B56F2">
        <w:rPr>
          <w:rFonts w:ascii="Palemonas" w:hAnsi="Palemonas"/>
          <w:szCs w:val="24"/>
          <w:lang w:val="lt-LT"/>
        </w:rPr>
        <w:t>_______________</w:t>
      </w:r>
    </w:p>
    <w:p w14:paraId="6F6312E3" w14:textId="77777777" w:rsidR="00396820" w:rsidRPr="006B56F2" w:rsidRDefault="00396820" w:rsidP="006463D8">
      <w:pPr>
        <w:pStyle w:val="Pagrindinistekstas"/>
        <w:rPr>
          <w:rFonts w:ascii="Palemonas" w:hAnsi="Palemonas"/>
          <w:szCs w:val="24"/>
          <w:lang w:val="lt-LT"/>
        </w:rPr>
        <w:sectPr w:rsidR="00396820" w:rsidRPr="006B56F2" w:rsidSect="00DF482F">
          <w:pgSz w:w="11906" w:h="16838" w:code="9"/>
          <w:pgMar w:top="1134" w:right="567" w:bottom="1134" w:left="1701" w:header="567" w:footer="567" w:gutter="0"/>
          <w:pgNumType w:start="1"/>
          <w:cols w:space="1296"/>
          <w:titlePg/>
          <w:docGrid w:linePitch="360"/>
        </w:sectPr>
      </w:pPr>
    </w:p>
    <w:p w14:paraId="46D889A6" w14:textId="77777777" w:rsidR="00202FB7" w:rsidRPr="006B56F2" w:rsidRDefault="00202FB7" w:rsidP="000A4E56">
      <w:pPr>
        <w:pStyle w:val="Pagrindinistekstas"/>
        <w:ind w:left="4464" w:firstLine="720"/>
        <w:rPr>
          <w:rFonts w:ascii="Palemonas" w:hAnsi="Palemonas"/>
          <w:szCs w:val="24"/>
          <w:lang w:val="lt-LT"/>
        </w:rPr>
      </w:pPr>
    </w:p>
    <w:p w14:paraId="612BDBF7" w14:textId="764296A7"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Leidimo įrengti išorinę reklama</w:t>
      </w:r>
    </w:p>
    <w:p w14:paraId="77DCE1BB" w14:textId="716FB396"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Palangos miesto savivaldybės teritorijoje</w:t>
      </w:r>
    </w:p>
    <w:p w14:paraId="1BD199C6" w14:textId="512CC6FB"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išdavimo tvarkos aprašo</w:t>
      </w:r>
    </w:p>
    <w:p w14:paraId="53050796" w14:textId="77777777" w:rsidR="001136A0" w:rsidRPr="00F93D32" w:rsidRDefault="001136A0" w:rsidP="001136A0">
      <w:pPr>
        <w:pStyle w:val="Pagrindinistekstas"/>
        <w:ind w:firstLine="5387"/>
        <w:rPr>
          <w:rFonts w:ascii="Palemonas" w:hAnsi="Palemonas"/>
          <w:lang w:val="lt-LT"/>
        </w:rPr>
      </w:pPr>
      <w:r w:rsidRPr="00F93D32">
        <w:rPr>
          <w:rFonts w:ascii="Palemonas" w:hAnsi="Palemonas"/>
          <w:lang w:val="lt-LT"/>
        </w:rPr>
        <w:t>1 priedas</w:t>
      </w:r>
    </w:p>
    <w:p w14:paraId="7E163667" w14:textId="77777777" w:rsidR="006463D8" w:rsidRPr="006B56F2" w:rsidRDefault="006463D8" w:rsidP="006463D8">
      <w:pPr>
        <w:pStyle w:val="Pagrindinistekstas"/>
        <w:rPr>
          <w:rFonts w:ascii="Palemonas" w:hAnsi="Palemonas"/>
          <w:szCs w:val="24"/>
          <w:lang w:val="lt-LT"/>
        </w:rPr>
      </w:pPr>
    </w:p>
    <w:p w14:paraId="3531F977"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593C215F"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pavadinimas, teisinė forma arba fizinio asmens vardas, pavardė)</w:t>
      </w:r>
    </w:p>
    <w:p w14:paraId="72D91CDD"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0E3544F2"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kodas arba fizinio asmens gimimo data)</w:t>
      </w:r>
    </w:p>
    <w:p w14:paraId="2CA2B8BB"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799595FA"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(juridinio asmens buveinė arba fizinio asmens adresas korespondencijai)</w:t>
      </w:r>
    </w:p>
    <w:p w14:paraId="7AA792ED" w14:textId="77777777" w:rsidR="006463D8" w:rsidRPr="006B56F2" w:rsidRDefault="006463D8" w:rsidP="006463D8">
      <w:pPr>
        <w:jc w:val="center"/>
        <w:rPr>
          <w:rFonts w:ascii="Palemonas" w:hAnsi="Palemonas"/>
          <w:sz w:val="16"/>
          <w:szCs w:val="16"/>
          <w:vertAlign w:val="subscript"/>
        </w:rPr>
      </w:pPr>
      <w:r w:rsidRPr="006B56F2">
        <w:rPr>
          <w:rFonts w:ascii="Palemonas" w:hAnsi="Palemonas"/>
          <w:sz w:val="16"/>
          <w:szCs w:val="16"/>
          <w:vertAlign w:val="subscript"/>
        </w:rPr>
        <w:t>...................................................................................................................................................................................................................</w:t>
      </w:r>
    </w:p>
    <w:p w14:paraId="09BC78B9" w14:textId="77777777" w:rsidR="006463D8" w:rsidRPr="006B56F2" w:rsidRDefault="006463D8" w:rsidP="006463D8">
      <w:pPr>
        <w:jc w:val="center"/>
        <w:rPr>
          <w:rFonts w:ascii="Palemonas" w:hAnsi="Palemonas"/>
          <w:vertAlign w:val="superscript"/>
        </w:rPr>
      </w:pPr>
      <w:r w:rsidRPr="006B56F2">
        <w:rPr>
          <w:rFonts w:ascii="Palemonas" w:hAnsi="Palemonas"/>
          <w:vertAlign w:val="superscript"/>
        </w:rPr>
        <w:t>(telefono numeris, elektroninio pašto adresas)</w:t>
      </w:r>
    </w:p>
    <w:p w14:paraId="1E7016F8" w14:textId="77777777" w:rsidR="006463D8" w:rsidRPr="006B56F2" w:rsidRDefault="006463D8" w:rsidP="006463D8">
      <w:pPr>
        <w:pStyle w:val="Antrat2"/>
        <w:rPr>
          <w:rFonts w:ascii="Palemonas" w:hAnsi="Palemonas"/>
          <w:bCs/>
          <w:szCs w:val="24"/>
          <w:lang w:val="lt-LT"/>
        </w:rPr>
      </w:pPr>
      <w:r w:rsidRPr="006B56F2">
        <w:rPr>
          <w:rFonts w:ascii="Palemonas" w:hAnsi="Palemonas"/>
          <w:bCs/>
          <w:szCs w:val="24"/>
          <w:lang w:val="lt-LT"/>
        </w:rPr>
        <w:t>Palangos miesto savivaldybės administracijai</w:t>
      </w:r>
    </w:p>
    <w:p w14:paraId="4D2DDFB1" w14:textId="77777777" w:rsidR="006463D8" w:rsidRPr="006B56F2" w:rsidRDefault="006463D8" w:rsidP="00A32431">
      <w:pPr>
        <w:jc w:val="both"/>
        <w:rPr>
          <w:rFonts w:ascii="Palemonas" w:hAnsi="Palemonas"/>
        </w:rPr>
      </w:pPr>
    </w:p>
    <w:p w14:paraId="73EB5A98" w14:textId="77777777" w:rsidR="006463D8" w:rsidRPr="006B56F2" w:rsidRDefault="006463D8" w:rsidP="006463D8">
      <w:pPr>
        <w:jc w:val="center"/>
        <w:rPr>
          <w:rFonts w:ascii="Palemonas" w:hAnsi="Palemonas"/>
          <w:b/>
        </w:rPr>
      </w:pPr>
      <w:r w:rsidRPr="006B56F2">
        <w:rPr>
          <w:rFonts w:ascii="Palemonas" w:hAnsi="Palemonas"/>
          <w:b/>
        </w:rPr>
        <w:t>PARAIŠKA</w:t>
      </w:r>
    </w:p>
    <w:p w14:paraId="26FF7C7F" w14:textId="77777777" w:rsidR="006463D8" w:rsidRPr="006B56F2" w:rsidRDefault="006463D8" w:rsidP="006463D8">
      <w:pPr>
        <w:jc w:val="center"/>
        <w:rPr>
          <w:rFonts w:ascii="Palemonas" w:hAnsi="Palemonas"/>
          <w:sz w:val="20"/>
          <w:szCs w:val="20"/>
        </w:rPr>
      </w:pPr>
      <w:r w:rsidRPr="006B56F2">
        <w:rPr>
          <w:rFonts w:ascii="Palemonas" w:hAnsi="Palemonas"/>
          <w:sz w:val="20"/>
          <w:szCs w:val="20"/>
        </w:rPr>
        <w:t>DĖL LEIDIMO ĮRENGTI IŠORINĘ REKLAMĄ PALANGOS MIESTO SAVIVALDYBĖS TERITORIJOJE IŠDAVIMO</w:t>
      </w:r>
    </w:p>
    <w:p w14:paraId="3257D09B" w14:textId="77777777" w:rsidR="006463D8" w:rsidRPr="006B56F2" w:rsidRDefault="006463D8" w:rsidP="006463D8">
      <w:pPr>
        <w:jc w:val="center"/>
        <w:rPr>
          <w:rFonts w:ascii="Palemonas" w:hAnsi="Palemonas"/>
          <w:vertAlign w:val="subscript"/>
        </w:rPr>
      </w:pPr>
      <w:r w:rsidRPr="006B56F2">
        <w:rPr>
          <w:rFonts w:ascii="Palemonas" w:hAnsi="Palemonas"/>
          <w:vertAlign w:val="subscript"/>
        </w:rPr>
        <w:t>.....................................................</w:t>
      </w:r>
    </w:p>
    <w:p w14:paraId="6DEA942F" w14:textId="77777777" w:rsidR="006463D8" w:rsidRPr="00A32431" w:rsidRDefault="006463D8" w:rsidP="006463D8">
      <w:pPr>
        <w:jc w:val="center"/>
        <w:rPr>
          <w:rFonts w:ascii="Palemonas" w:hAnsi="Palemonas"/>
          <w:sz w:val="20"/>
          <w:szCs w:val="20"/>
        </w:rPr>
      </w:pPr>
      <w:r w:rsidRPr="00A32431">
        <w:rPr>
          <w:rFonts w:ascii="Palemonas" w:hAnsi="Palemonas"/>
          <w:sz w:val="20"/>
          <w:szCs w:val="20"/>
        </w:rPr>
        <w:t>(data)</w:t>
      </w:r>
    </w:p>
    <w:p w14:paraId="5B43D306" w14:textId="77777777" w:rsidR="006463D8" w:rsidRPr="006B56F2" w:rsidRDefault="006463D8" w:rsidP="006463D8">
      <w:pPr>
        <w:jc w:val="center"/>
        <w:rPr>
          <w:rFonts w:ascii="Palemonas" w:hAnsi="Palemonas"/>
        </w:rPr>
      </w:pPr>
      <w:r w:rsidRPr="006B56F2">
        <w:rPr>
          <w:rFonts w:ascii="Palemonas" w:hAnsi="Palemonas"/>
        </w:rPr>
        <w:t>Palanga</w:t>
      </w:r>
    </w:p>
    <w:p w14:paraId="54036213" w14:textId="77777777" w:rsidR="006463D8" w:rsidRPr="006B56F2" w:rsidRDefault="006463D8" w:rsidP="00A32431">
      <w:pPr>
        <w:jc w:val="both"/>
        <w:rPr>
          <w:rFonts w:ascii="Palemonas" w:hAnsi="Palemonas"/>
        </w:rPr>
      </w:pPr>
    </w:p>
    <w:tbl>
      <w:tblPr>
        <w:tblW w:w="9382" w:type="dxa"/>
        <w:tblInd w:w="108" w:type="dxa"/>
        <w:tblLook w:val="04A0" w:firstRow="1" w:lastRow="0" w:firstColumn="1" w:lastColumn="0" w:noHBand="0" w:noVBand="1"/>
      </w:tblPr>
      <w:tblGrid>
        <w:gridCol w:w="9492"/>
      </w:tblGrid>
      <w:tr w:rsidR="006463D8" w:rsidRPr="006B56F2" w14:paraId="6018627C" w14:textId="77777777" w:rsidTr="006463D8">
        <w:trPr>
          <w:trHeight w:val="340"/>
        </w:trPr>
        <w:tc>
          <w:tcPr>
            <w:tcW w:w="9382" w:type="dxa"/>
            <w:vAlign w:val="center"/>
            <w:hideMark/>
          </w:tcPr>
          <w:p w14:paraId="20D64507" w14:textId="7C9C0E07" w:rsidR="006463D8" w:rsidRPr="006B56F2" w:rsidRDefault="006463D8">
            <w:pPr>
              <w:ind w:firstLine="1029"/>
              <w:jc w:val="both"/>
              <w:rPr>
                <w:rFonts w:ascii="Palemonas" w:hAnsi="Palemonas"/>
              </w:rPr>
            </w:pPr>
            <w:r w:rsidRPr="006B56F2">
              <w:rPr>
                <w:rFonts w:ascii="Palemonas" w:hAnsi="Palemonas"/>
              </w:rPr>
              <w:t xml:space="preserve">Prašau išduoti </w:t>
            </w:r>
            <w:r w:rsidR="001853CE" w:rsidRPr="006B56F2">
              <w:rPr>
                <w:rFonts w:ascii="Palemonas" w:hAnsi="Palemonas"/>
              </w:rPr>
              <w:t>L</w:t>
            </w:r>
            <w:r w:rsidRPr="006B56F2">
              <w:rPr>
                <w:rFonts w:ascii="Palemonas" w:hAnsi="Palemonas"/>
              </w:rPr>
              <w:t>eidimą įrengti išorinę reklamą Palangos miesto savivaldybės teritorijoje:</w:t>
            </w:r>
          </w:p>
          <w:tbl>
            <w:tblPr>
              <w:tblW w:w="926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84"/>
              <w:gridCol w:w="2467"/>
              <w:gridCol w:w="2730"/>
              <w:gridCol w:w="3385"/>
            </w:tblGrid>
            <w:tr w:rsidR="006463D8" w:rsidRPr="006B56F2" w14:paraId="4432C0E2" w14:textId="77777777">
              <w:trPr>
                <w:cantSplit/>
                <w:trHeight w:val="330"/>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5722D404"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įrengimo adresas, vieta</w:t>
                  </w:r>
                </w:p>
              </w:tc>
              <w:tc>
                <w:tcPr>
                  <w:tcW w:w="6115" w:type="dxa"/>
                  <w:gridSpan w:val="2"/>
                  <w:tcBorders>
                    <w:top w:val="single" w:sz="4" w:space="0" w:color="A6A6A6"/>
                    <w:left w:val="single" w:sz="4" w:space="0" w:color="A6A6A6"/>
                    <w:bottom w:val="single" w:sz="4" w:space="0" w:color="A6A6A6"/>
                    <w:right w:val="single" w:sz="4" w:space="0" w:color="A6A6A6"/>
                  </w:tcBorders>
                  <w:vAlign w:val="center"/>
                </w:tcPr>
                <w:p w14:paraId="1011E6A3" w14:textId="77777777" w:rsidR="005F1646" w:rsidRPr="006B56F2" w:rsidRDefault="005F1646">
                  <w:pPr>
                    <w:rPr>
                      <w:rFonts w:ascii="Palemonas" w:hAnsi="Palemonas"/>
                      <w:bCs/>
                      <w:iCs/>
                      <w:position w:val="-6"/>
                      <w:sz w:val="22"/>
                      <w:szCs w:val="22"/>
                    </w:rPr>
                  </w:pPr>
                </w:p>
                <w:p w14:paraId="6E2C7950" w14:textId="2F594DFE" w:rsidR="006463D8" w:rsidRPr="006B56F2" w:rsidRDefault="001136A0">
                  <w:pPr>
                    <w:rPr>
                      <w:rFonts w:ascii="Palemonas" w:hAnsi="Palemonas"/>
                      <w:bCs/>
                      <w:iCs/>
                      <w:position w:val="-6"/>
                      <w:sz w:val="22"/>
                      <w:szCs w:val="22"/>
                    </w:rPr>
                  </w:pPr>
                  <w:r w:rsidRPr="006B56F2">
                    <w:rPr>
                      <w:rFonts w:ascii="Palemonas" w:hAnsi="Palemonas"/>
                      <w:bCs/>
                      <w:iCs/>
                      <w:position w:val="-6"/>
                      <w:sz w:val="22"/>
                      <w:szCs w:val="22"/>
                    </w:rPr>
                    <w:t>_____________________________________________, Palanga</w:t>
                  </w:r>
                </w:p>
                <w:p w14:paraId="3B36E66D" w14:textId="61B62BED" w:rsidR="006463D8" w:rsidRPr="006B56F2" w:rsidRDefault="001136A0">
                  <w:pPr>
                    <w:rPr>
                      <w:rFonts w:ascii="Palemonas" w:hAnsi="Palemonas"/>
                      <w:bCs/>
                      <w:iCs/>
                      <w:position w:val="-6"/>
                      <w:sz w:val="22"/>
                      <w:szCs w:val="22"/>
                      <w:vertAlign w:val="superscript"/>
                    </w:rPr>
                  </w:pPr>
                  <w:r w:rsidRPr="006B56F2">
                    <w:rPr>
                      <w:rFonts w:ascii="Palemonas" w:hAnsi="Palemonas"/>
                      <w:bCs/>
                      <w:iCs/>
                      <w:position w:val="-6"/>
                      <w:sz w:val="22"/>
                      <w:szCs w:val="22"/>
                      <w:vertAlign w:val="superscript"/>
                    </w:rPr>
                    <w:t xml:space="preserve">                                                                    (adresas)</w:t>
                  </w:r>
                </w:p>
              </w:tc>
            </w:tr>
            <w:tr w:rsidR="001A3F0E" w:rsidRPr="006B56F2" w14:paraId="6E6E926E" w14:textId="77777777" w:rsidTr="001A3F0E">
              <w:trPr>
                <w:cantSplit/>
                <w:trHeight w:val="330"/>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A1E7D68" w14:textId="77777777" w:rsidR="001A3F0E" w:rsidRPr="006B56F2" w:rsidRDefault="001A3F0E">
                  <w:pPr>
                    <w:spacing w:before="120" w:after="120"/>
                    <w:rPr>
                      <w:rFonts w:ascii="Palemonas" w:hAnsi="Palemonas"/>
                      <w:b/>
                      <w:sz w:val="22"/>
                      <w:szCs w:val="22"/>
                    </w:rPr>
                  </w:pPr>
                  <w:bookmarkStart w:id="2" w:name="_Hlk524334214"/>
                  <w:r w:rsidRPr="006B56F2">
                    <w:rPr>
                      <w:rFonts w:ascii="Palemonas" w:hAnsi="Palemonas"/>
                      <w:b/>
                      <w:sz w:val="22"/>
                      <w:szCs w:val="22"/>
                    </w:rPr>
                    <w:t>Išorinės reklamos įrenginio tipas</w:t>
                  </w:r>
                </w:p>
              </w:tc>
              <w:tc>
                <w:tcPr>
                  <w:tcW w:w="2730" w:type="dxa"/>
                  <w:tcBorders>
                    <w:top w:val="single" w:sz="4" w:space="0" w:color="A6A6A6"/>
                    <w:left w:val="single" w:sz="4" w:space="0" w:color="A6A6A6"/>
                    <w:bottom w:val="single" w:sz="4" w:space="0" w:color="A6A6A6"/>
                    <w:right w:val="single" w:sz="4" w:space="0" w:color="A6A6A6"/>
                  </w:tcBorders>
                  <w:vAlign w:val="center"/>
                  <w:hideMark/>
                </w:tcPr>
                <w:p w14:paraId="2EBE00C9" w14:textId="60C30795"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iškaba</w:t>
                  </w:r>
                </w:p>
                <w:p w14:paraId="4A30D81D" w14:textId="2A47C07C"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stendas</w:t>
                  </w:r>
                </w:p>
                <w:p w14:paraId="0E6E6DC2" w14:textId="77777777" w:rsidR="001A3F0E" w:rsidRPr="006B56F2"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tentas</w:t>
                  </w:r>
                </w:p>
              </w:tc>
              <w:tc>
                <w:tcPr>
                  <w:tcW w:w="3385" w:type="dxa"/>
                  <w:tcBorders>
                    <w:top w:val="single" w:sz="4" w:space="0" w:color="A6A6A6"/>
                    <w:left w:val="single" w:sz="4" w:space="0" w:color="A6A6A6"/>
                    <w:bottom w:val="single" w:sz="4" w:space="0" w:color="A6A6A6"/>
                    <w:right w:val="single" w:sz="4" w:space="0" w:color="A6A6A6"/>
                  </w:tcBorders>
                  <w:vAlign w:val="center"/>
                </w:tcPr>
                <w:p w14:paraId="579D0F49" w14:textId="671AE920"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kilnojamas skydelis</w:t>
                  </w:r>
                </w:p>
                <w:p w14:paraId="6AEC53D3" w14:textId="7C4DD551"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skaitmeninio vaizdo ekranas</w:t>
                  </w:r>
                </w:p>
                <w:p w14:paraId="3F605A22" w14:textId="0BADFA7D" w:rsidR="001A3F0E" w:rsidRPr="006B56F2" w:rsidRDefault="001A3F0E">
                  <w:pPr>
                    <w:spacing w:before="120" w:after="120" w:line="276" w:lineRule="auto"/>
                    <w:rPr>
                      <w:rFonts w:ascii="Palemonas" w:hAnsi="Palemona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kt.</w:t>
                  </w:r>
                </w:p>
              </w:tc>
            </w:tr>
            <w:tr w:rsidR="001A3F0E" w:rsidRPr="006B56F2" w14:paraId="4EB71924" w14:textId="77777777" w:rsidTr="001A3F0E">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22F47C20" w14:textId="77777777" w:rsidR="001A3F0E" w:rsidRPr="006B56F2" w:rsidRDefault="001A3F0E">
                  <w:pPr>
                    <w:spacing w:before="120" w:after="120"/>
                    <w:rPr>
                      <w:rFonts w:ascii="Palemonas" w:hAnsi="Palemonas"/>
                      <w:b/>
                      <w:sz w:val="22"/>
                      <w:szCs w:val="22"/>
                    </w:rPr>
                  </w:pPr>
                  <w:r w:rsidRPr="006B56F2">
                    <w:rPr>
                      <w:rFonts w:ascii="Palemonas" w:hAnsi="Palemonas"/>
                      <w:b/>
                      <w:sz w:val="22"/>
                      <w:szCs w:val="22"/>
                    </w:rPr>
                    <w:t>Išorinės reklamos įrenginys</w:t>
                  </w:r>
                </w:p>
              </w:tc>
              <w:tc>
                <w:tcPr>
                  <w:tcW w:w="2730" w:type="dxa"/>
                  <w:tcBorders>
                    <w:top w:val="single" w:sz="4" w:space="0" w:color="A6A6A6"/>
                    <w:left w:val="single" w:sz="4" w:space="0" w:color="A6A6A6"/>
                    <w:bottom w:val="single" w:sz="4" w:space="0" w:color="A6A6A6"/>
                    <w:right w:val="single" w:sz="4" w:space="0" w:color="A6A6A6"/>
                  </w:tcBorders>
                  <w:vAlign w:val="center"/>
                  <w:hideMark/>
                </w:tcPr>
                <w:p w14:paraId="3CEBD722" w14:textId="31FFDDC6" w:rsidR="001A3F0E" w:rsidRDefault="001A3F0E">
                  <w:pPr>
                    <w:spacing w:before="120" w:after="120" w:line="276" w:lineRule="auto"/>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vienpusis</w:t>
                  </w:r>
                </w:p>
                <w:p w14:paraId="6AD9EB22" w14:textId="738B5C76" w:rsidR="001A3F0E" w:rsidRPr="006B56F2" w:rsidRDefault="001A3F0E" w:rsidP="001A3F0E">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dvipusis</w:t>
                  </w:r>
                </w:p>
              </w:tc>
              <w:tc>
                <w:tcPr>
                  <w:tcW w:w="3385" w:type="dxa"/>
                  <w:tcBorders>
                    <w:top w:val="single" w:sz="4" w:space="0" w:color="A6A6A6"/>
                    <w:left w:val="single" w:sz="4" w:space="0" w:color="A6A6A6"/>
                    <w:bottom w:val="single" w:sz="4" w:space="0" w:color="A6A6A6"/>
                    <w:right w:val="single" w:sz="4" w:space="0" w:color="A6A6A6"/>
                  </w:tcBorders>
                  <w:vAlign w:val="center"/>
                </w:tcPr>
                <w:p w14:paraId="38F2218B" w14:textId="14037B1A" w:rsidR="001A3F0E" w:rsidRDefault="001A3F0E">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w:t>
                  </w:r>
                  <w:r>
                    <w:rPr>
                      <w:rFonts w:ascii="Palemonas" w:hAnsi="Palemonas"/>
                      <w:bCs/>
                      <w:sz w:val="22"/>
                      <w:szCs w:val="22"/>
                    </w:rPr>
                    <w:t>kintamo vaizdo ekranas</w:t>
                  </w:r>
                </w:p>
                <w:p w14:paraId="015C5860" w14:textId="7A6D8CC5" w:rsidR="001A3F0E" w:rsidRPr="006B56F2" w:rsidRDefault="001A3F0E">
                  <w:pPr>
                    <w:spacing w:before="120" w:after="120"/>
                    <w:rPr>
                      <w:rFonts w:ascii="Palemonas" w:hAnsi="Palemonas"/>
                      <w:bCs/>
                      <w:sz w:val="22"/>
                      <w:szCs w:val="22"/>
                    </w:rPr>
                  </w:pPr>
                  <w:r w:rsidRPr="006B56F2">
                    <w:rPr>
                      <w:rFonts w:ascii="Palemonas" w:hAnsi="Palemonas"/>
                      <w:bCs/>
                      <w:sz w:val="22"/>
                      <w:szCs w:val="22"/>
                    </w:rPr>
                    <w:sym w:font="Wingdings" w:char="F06F"/>
                  </w:r>
                  <w:r>
                    <w:rPr>
                      <w:rFonts w:ascii="Palemonas" w:hAnsi="Palemonas"/>
                      <w:bCs/>
                      <w:sz w:val="22"/>
                      <w:szCs w:val="22"/>
                    </w:rPr>
                    <w:t xml:space="preserve">  nekintančio vaizdo ekranas</w:t>
                  </w:r>
                </w:p>
              </w:tc>
            </w:tr>
            <w:bookmarkEnd w:id="2"/>
            <w:tr w:rsidR="006463D8" w:rsidRPr="006B56F2" w14:paraId="155BAA96"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14C51BE"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plotas</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47E8DF42"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plotas (kv. m):</w:t>
                  </w:r>
                </w:p>
                <w:p w14:paraId="4BC9BCC5"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matmenys:</w:t>
                  </w:r>
                </w:p>
              </w:tc>
            </w:tr>
            <w:tr w:rsidR="006463D8" w:rsidRPr="006B56F2" w14:paraId="6151628D"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78ABE7DF"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Išorinės reklamos skleidimo laikotarpis</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75EB5CBB" w14:textId="77777777" w:rsidR="006463D8" w:rsidRPr="006B56F2" w:rsidRDefault="006463D8">
                  <w:pPr>
                    <w:rPr>
                      <w:rFonts w:ascii="Palemonas" w:hAnsi="Palemonas"/>
                      <w:sz w:val="22"/>
                      <w:szCs w:val="22"/>
                    </w:rPr>
                  </w:pPr>
                  <w:r w:rsidRPr="006B56F2">
                    <w:rPr>
                      <w:rFonts w:ascii="Palemonas" w:hAnsi="Palemonas"/>
                      <w:sz w:val="22"/>
                      <w:szCs w:val="22"/>
                    </w:rPr>
                    <w:t xml:space="preserve">nuo                                  iki       </w:t>
                  </w:r>
                </w:p>
              </w:tc>
            </w:tr>
            <w:tr w:rsidR="006463D8" w:rsidRPr="006B56F2" w14:paraId="173BE5BA"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0A3E955D" w14:textId="581C528F" w:rsidR="006463D8" w:rsidRPr="006B56F2" w:rsidRDefault="001136A0">
                  <w:pPr>
                    <w:spacing w:before="120" w:after="120"/>
                    <w:rPr>
                      <w:rFonts w:ascii="Palemonas" w:hAnsi="Palemonas"/>
                      <w:b/>
                      <w:sz w:val="22"/>
                      <w:szCs w:val="22"/>
                    </w:rPr>
                  </w:pPr>
                  <w:r w:rsidRPr="006B56F2">
                    <w:rPr>
                      <w:rFonts w:ascii="Palemonas" w:hAnsi="Palemonas"/>
                      <w:b/>
                      <w:sz w:val="22"/>
                      <w:szCs w:val="22"/>
                    </w:rPr>
                    <w:t>Galiojančio</w:t>
                  </w:r>
                  <w:r w:rsidR="006463D8" w:rsidRPr="006B56F2">
                    <w:rPr>
                      <w:rFonts w:ascii="Palemonas" w:hAnsi="Palemonas"/>
                      <w:b/>
                      <w:sz w:val="22"/>
                      <w:szCs w:val="22"/>
                    </w:rPr>
                    <w:t xml:space="preserve"> </w:t>
                  </w:r>
                  <w:r w:rsidR="001853CE" w:rsidRPr="006B56F2">
                    <w:rPr>
                      <w:rFonts w:ascii="Palemonas" w:hAnsi="Palemonas"/>
                      <w:b/>
                      <w:sz w:val="22"/>
                      <w:szCs w:val="22"/>
                    </w:rPr>
                    <w:t>L</w:t>
                  </w:r>
                  <w:r w:rsidR="006463D8" w:rsidRPr="006B56F2">
                    <w:rPr>
                      <w:rFonts w:ascii="Palemonas" w:hAnsi="Palemonas"/>
                      <w:b/>
                      <w:sz w:val="22"/>
                      <w:szCs w:val="22"/>
                    </w:rPr>
                    <w:t xml:space="preserve">eidimo numeris, jo išdavimo data </w:t>
                  </w:r>
                  <w:r w:rsidR="006463D8" w:rsidRPr="006B56F2">
                    <w:rPr>
                      <w:rFonts w:ascii="Palemonas" w:hAnsi="Palemonas"/>
                      <w:sz w:val="18"/>
                      <w:szCs w:val="18"/>
                    </w:rPr>
                    <w:t>(</w:t>
                  </w:r>
                  <w:r w:rsidR="008D3973">
                    <w:rPr>
                      <w:rFonts w:ascii="Palemonas" w:hAnsi="Palemonas"/>
                      <w:sz w:val="18"/>
                      <w:szCs w:val="18"/>
                    </w:rPr>
                    <w:t xml:space="preserve">paraiška teikiama </w:t>
                  </w:r>
                  <w:r w:rsidR="00EF387A" w:rsidRPr="006454F2">
                    <w:rPr>
                      <w:rFonts w:ascii="Palemonas" w:hAnsi="Palemonas"/>
                      <w:sz w:val="18"/>
                      <w:szCs w:val="18"/>
                    </w:rPr>
                    <w:t>ne vėliau kaip prieš 20 darbo dienų</w:t>
                  </w:r>
                  <w:r w:rsidR="006454F2">
                    <w:rPr>
                      <w:rFonts w:ascii="Palemonas" w:hAnsi="Palemonas"/>
                      <w:sz w:val="18"/>
                      <w:szCs w:val="18"/>
                    </w:rPr>
                    <w:t xml:space="preserve"> iki</w:t>
                  </w:r>
                  <w:r w:rsidR="006463D8" w:rsidRPr="006B56F2">
                    <w:rPr>
                      <w:rFonts w:ascii="Palemonas" w:hAnsi="Palemonas"/>
                      <w:sz w:val="18"/>
                      <w:szCs w:val="18"/>
                    </w:rPr>
                    <w:t xml:space="preserve"> turimo </w:t>
                  </w:r>
                  <w:r w:rsidR="001853CE" w:rsidRPr="006B56F2">
                    <w:rPr>
                      <w:rFonts w:ascii="Palemonas" w:hAnsi="Palemonas"/>
                      <w:sz w:val="18"/>
                      <w:szCs w:val="18"/>
                    </w:rPr>
                    <w:t>L</w:t>
                  </w:r>
                  <w:r w:rsidR="006463D8" w:rsidRPr="006B56F2">
                    <w:rPr>
                      <w:rFonts w:ascii="Palemonas" w:hAnsi="Palemonas"/>
                      <w:sz w:val="18"/>
                      <w:szCs w:val="18"/>
                    </w:rPr>
                    <w:t xml:space="preserve">eidimo galiojimo </w:t>
                  </w:r>
                  <w:r w:rsidR="006454F2">
                    <w:rPr>
                      <w:rFonts w:ascii="Palemonas" w:hAnsi="Palemonas"/>
                      <w:sz w:val="18"/>
                      <w:szCs w:val="18"/>
                    </w:rPr>
                    <w:t>pabaigos</w:t>
                  </w:r>
                  <w:r w:rsidR="006463D8" w:rsidRPr="006B56F2">
                    <w:rPr>
                      <w:rFonts w:ascii="Palemonas" w:hAnsi="Palemonas"/>
                      <w:sz w:val="18"/>
                      <w:szCs w:val="18"/>
                    </w:rPr>
                    <w:t xml:space="preserve"> ir </w:t>
                  </w:r>
                  <w:r w:rsidR="006454F2">
                    <w:rPr>
                      <w:rFonts w:ascii="Palemonas" w:hAnsi="Palemonas"/>
                      <w:sz w:val="18"/>
                      <w:szCs w:val="18"/>
                    </w:rPr>
                    <w:t xml:space="preserve">kai </w:t>
                  </w:r>
                  <w:r w:rsidR="00D12405" w:rsidRPr="006B56F2">
                    <w:rPr>
                      <w:rFonts w:ascii="Palemonas" w:hAnsi="Palemonas"/>
                      <w:sz w:val="18"/>
                      <w:szCs w:val="18"/>
                    </w:rPr>
                    <w:t>reklamos davėjas</w:t>
                  </w:r>
                  <w:r w:rsidR="006463D8" w:rsidRPr="006B56F2">
                    <w:rPr>
                      <w:rFonts w:ascii="Palemonas" w:hAnsi="Palemonas"/>
                      <w:sz w:val="18"/>
                      <w:szCs w:val="18"/>
                    </w:rPr>
                    <w:t xml:space="preserve"> nori gauti naują </w:t>
                  </w:r>
                  <w:r w:rsidR="001853CE" w:rsidRPr="006B56F2">
                    <w:rPr>
                      <w:rFonts w:ascii="Palemonas" w:hAnsi="Palemonas"/>
                      <w:sz w:val="18"/>
                      <w:szCs w:val="18"/>
                    </w:rPr>
                    <w:t>L</w:t>
                  </w:r>
                  <w:r w:rsidR="006463D8" w:rsidRPr="006B56F2">
                    <w:rPr>
                      <w:rFonts w:ascii="Palemonas" w:hAnsi="Palemonas"/>
                      <w:sz w:val="18"/>
                      <w:szCs w:val="18"/>
                    </w:rPr>
                    <w:t>eidimą)</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1DF4D7F8" w14:textId="01C6A3B6" w:rsidR="006463D8" w:rsidRPr="006B56F2" w:rsidRDefault="001853CE">
                  <w:pPr>
                    <w:spacing w:before="120" w:after="120"/>
                    <w:rPr>
                      <w:rFonts w:ascii="Palemonas" w:hAnsi="Palemonas"/>
                      <w:bCs/>
                      <w:sz w:val="22"/>
                      <w:szCs w:val="22"/>
                    </w:rPr>
                  </w:pPr>
                  <w:r w:rsidRPr="006B56F2">
                    <w:rPr>
                      <w:rFonts w:ascii="Palemonas" w:hAnsi="Palemonas"/>
                      <w:bCs/>
                      <w:sz w:val="22"/>
                      <w:szCs w:val="22"/>
                    </w:rPr>
                    <w:t>L</w:t>
                  </w:r>
                  <w:r w:rsidR="006463D8" w:rsidRPr="006B56F2">
                    <w:rPr>
                      <w:rFonts w:ascii="Palemonas" w:hAnsi="Palemonas"/>
                      <w:bCs/>
                      <w:sz w:val="22"/>
                      <w:szCs w:val="22"/>
                    </w:rPr>
                    <w:t>eidimo numeris:</w:t>
                  </w:r>
                </w:p>
                <w:p w14:paraId="550E0DFF"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t>išdavimo data:</w:t>
                  </w:r>
                </w:p>
              </w:tc>
            </w:tr>
            <w:tr w:rsidR="006463D8" w:rsidRPr="006B56F2" w14:paraId="22AF9794"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6FE8CE3C" w14:textId="77777777" w:rsidR="006463D8" w:rsidRPr="006B56F2" w:rsidRDefault="006463D8">
                  <w:pPr>
                    <w:spacing w:before="120" w:after="120"/>
                    <w:rPr>
                      <w:rFonts w:ascii="Palemonas" w:hAnsi="Palemonas"/>
                      <w:sz w:val="22"/>
                      <w:szCs w:val="22"/>
                    </w:rPr>
                  </w:pPr>
                  <w:r w:rsidRPr="006B56F2">
                    <w:rPr>
                      <w:rFonts w:ascii="Palemonas" w:hAnsi="Palemonas"/>
                      <w:b/>
                      <w:sz w:val="22"/>
                      <w:szCs w:val="22"/>
                    </w:rPr>
                    <w:t>Tipinio projekto numeris</w:t>
                  </w:r>
                  <w:r w:rsidRPr="006B56F2">
                    <w:rPr>
                      <w:rFonts w:ascii="Palemonas" w:hAnsi="Palemonas"/>
                      <w:sz w:val="22"/>
                      <w:szCs w:val="22"/>
                    </w:rPr>
                    <w:t xml:space="preserve"> </w:t>
                  </w:r>
                  <w:r w:rsidRPr="006B56F2">
                    <w:rPr>
                      <w:rFonts w:ascii="Palemonas" w:hAnsi="Palemonas"/>
                      <w:sz w:val="18"/>
                      <w:szCs w:val="18"/>
                    </w:rPr>
                    <w:t>(jei išorinė reklama įrengiama pagal tipinį projektą)</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513CC071" w14:textId="2FD47C2E" w:rsidR="006463D8" w:rsidRPr="006B56F2" w:rsidRDefault="006463D8">
                  <w:pPr>
                    <w:spacing w:before="120" w:after="120"/>
                    <w:rPr>
                      <w:rFonts w:ascii="Palemonas" w:hAnsi="Palemonas"/>
                      <w:b/>
                      <w:bCs/>
                      <w:sz w:val="22"/>
                      <w:szCs w:val="22"/>
                    </w:rPr>
                  </w:pPr>
                </w:p>
              </w:tc>
            </w:tr>
            <w:tr w:rsidR="006463D8" w:rsidRPr="006B56F2" w14:paraId="3FA859BF" w14:textId="77777777">
              <w:trPr>
                <w:cantSplit/>
                <w:trHeight w:val="311"/>
              </w:trPr>
              <w:tc>
                <w:tcPr>
                  <w:tcW w:w="3151" w:type="dxa"/>
                  <w:gridSpan w:val="2"/>
                  <w:tcBorders>
                    <w:top w:val="single" w:sz="4" w:space="0" w:color="A6A6A6"/>
                    <w:left w:val="single" w:sz="4" w:space="0" w:color="A6A6A6"/>
                    <w:bottom w:val="single" w:sz="4" w:space="0" w:color="A6A6A6"/>
                    <w:right w:val="single" w:sz="4" w:space="0" w:color="A6A6A6"/>
                  </w:tcBorders>
                  <w:vAlign w:val="center"/>
                  <w:hideMark/>
                </w:tcPr>
                <w:p w14:paraId="4556CB27" w14:textId="77777777" w:rsidR="006463D8" w:rsidRPr="006B56F2" w:rsidRDefault="006463D8">
                  <w:pPr>
                    <w:spacing w:before="120" w:after="120"/>
                    <w:rPr>
                      <w:rFonts w:ascii="Palemonas" w:hAnsi="Palemonas"/>
                      <w:b/>
                      <w:sz w:val="22"/>
                      <w:szCs w:val="22"/>
                    </w:rPr>
                  </w:pPr>
                  <w:r w:rsidRPr="006B56F2">
                    <w:rPr>
                      <w:rFonts w:ascii="Palemonas" w:hAnsi="Palemonas"/>
                      <w:b/>
                      <w:sz w:val="22"/>
                      <w:szCs w:val="22"/>
                    </w:rPr>
                    <w:t xml:space="preserve">Administracijos pranešimus pageidauju gauti </w:t>
                  </w:r>
                </w:p>
              </w:tc>
              <w:tc>
                <w:tcPr>
                  <w:tcW w:w="6115" w:type="dxa"/>
                  <w:gridSpan w:val="2"/>
                  <w:tcBorders>
                    <w:top w:val="single" w:sz="4" w:space="0" w:color="A6A6A6"/>
                    <w:left w:val="single" w:sz="4" w:space="0" w:color="A6A6A6"/>
                    <w:bottom w:val="single" w:sz="4" w:space="0" w:color="A6A6A6"/>
                    <w:right w:val="single" w:sz="4" w:space="0" w:color="A6A6A6"/>
                  </w:tcBorders>
                  <w:vAlign w:val="center"/>
                  <w:hideMark/>
                </w:tcPr>
                <w:p w14:paraId="2DBC6E76" w14:textId="77777777" w:rsidR="006463D8" w:rsidRPr="006B56F2" w:rsidRDefault="006463D8">
                  <w:pPr>
                    <w:spacing w:before="120" w:after="120"/>
                    <w:rPr>
                      <w:rFonts w:ascii="Palemonas" w:hAnsi="Palemonas"/>
                      <w:bC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tiesiogiai</w:t>
                  </w:r>
                </w:p>
                <w:p w14:paraId="135BB12A" w14:textId="5D9BF5B1" w:rsidR="006463D8" w:rsidRPr="006B56F2" w:rsidRDefault="006463D8" w:rsidP="001136A0">
                  <w:pPr>
                    <w:spacing w:before="120" w:after="120"/>
                    <w:rPr>
                      <w:rFonts w:ascii="Palemonas" w:hAnsi="Palemonas"/>
                      <w:sz w:val="22"/>
                      <w:szCs w:val="22"/>
                    </w:rPr>
                  </w:pPr>
                  <w:r w:rsidRPr="006B56F2">
                    <w:rPr>
                      <w:rFonts w:ascii="Palemonas" w:hAnsi="Palemonas"/>
                      <w:bCs/>
                      <w:sz w:val="22"/>
                      <w:szCs w:val="22"/>
                    </w:rPr>
                    <w:sym w:font="Wingdings" w:char="F06F"/>
                  </w:r>
                  <w:r w:rsidRPr="006B56F2">
                    <w:rPr>
                      <w:rFonts w:ascii="Palemonas" w:hAnsi="Palemonas"/>
                      <w:bCs/>
                      <w:sz w:val="22"/>
                      <w:szCs w:val="22"/>
                    </w:rPr>
                    <w:t xml:space="preserve">  per atstumą (el. paštu arba registruotu laišku)</w:t>
                  </w:r>
                </w:p>
              </w:tc>
            </w:tr>
            <w:tr w:rsidR="006463D8" w:rsidRPr="006B56F2" w14:paraId="4B952909" w14:textId="77777777">
              <w:trPr>
                <w:cantSplit/>
              </w:trPr>
              <w:tc>
                <w:tcPr>
                  <w:tcW w:w="9266" w:type="dxa"/>
                  <w:gridSpan w:val="4"/>
                  <w:tcBorders>
                    <w:top w:val="single" w:sz="4" w:space="0" w:color="A6A6A6"/>
                    <w:left w:val="single" w:sz="4" w:space="0" w:color="A6A6A6"/>
                    <w:bottom w:val="single" w:sz="4" w:space="0" w:color="A6A6A6"/>
                    <w:right w:val="single" w:sz="4" w:space="0" w:color="A6A6A6"/>
                  </w:tcBorders>
                  <w:vAlign w:val="center"/>
                  <w:hideMark/>
                </w:tcPr>
                <w:p w14:paraId="3887C4C9" w14:textId="77777777" w:rsidR="006463D8" w:rsidRPr="006B56F2" w:rsidRDefault="006463D8">
                  <w:pPr>
                    <w:spacing w:before="120" w:after="120"/>
                    <w:rPr>
                      <w:rFonts w:ascii="Palemonas" w:hAnsi="Palemonas"/>
                      <w:b/>
                      <w:bCs/>
                      <w:sz w:val="22"/>
                      <w:szCs w:val="22"/>
                    </w:rPr>
                  </w:pPr>
                  <w:r w:rsidRPr="006B56F2">
                    <w:rPr>
                      <w:rFonts w:ascii="Palemonas" w:hAnsi="Palemonas"/>
                      <w:b/>
                      <w:bCs/>
                      <w:sz w:val="22"/>
                      <w:szCs w:val="22"/>
                    </w:rPr>
                    <w:t>PRIDEDAMA:</w:t>
                  </w:r>
                </w:p>
              </w:tc>
            </w:tr>
            <w:tr w:rsidR="006463D8" w:rsidRPr="006B56F2" w14:paraId="7C43018D"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4542C3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1C301930"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Fizinio asmens dokumento kopija, ____ lapai (-ų).</w:t>
                  </w:r>
                </w:p>
              </w:tc>
            </w:tr>
            <w:tr w:rsidR="006463D8" w:rsidRPr="006B56F2" w14:paraId="5B00E1DA"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19F8A7D"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lastRenderedPageBreak/>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5090B873" w14:textId="5DB9A544" w:rsidR="006463D8" w:rsidRPr="006B56F2" w:rsidRDefault="006463D8">
                  <w:pPr>
                    <w:spacing w:before="120" w:after="120"/>
                    <w:jc w:val="both"/>
                    <w:rPr>
                      <w:rFonts w:ascii="Palemonas" w:hAnsi="Palemonas"/>
                      <w:sz w:val="22"/>
                      <w:szCs w:val="22"/>
                    </w:rPr>
                  </w:pPr>
                  <w:r w:rsidRPr="006B56F2">
                    <w:rPr>
                      <w:rFonts w:ascii="Palemonas" w:hAnsi="Palemonas"/>
                      <w:sz w:val="22"/>
                      <w:szCs w:val="22"/>
                    </w:rPr>
                    <w:t>Išorinės reklamos įrengimo projektas, ____ lapai (-ų).</w:t>
                  </w:r>
                </w:p>
              </w:tc>
            </w:tr>
            <w:tr w:rsidR="006463D8" w:rsidRPr="006B56F2" w14:paraId="12421FDB"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4BE54C60"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36AFD318"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Statybą leidžiančio dokumento kopija </w:t>
                  </w:r>
                  <w:r w:rsidRPr="006B56F2">
                    <w:rPr>
                      <w:rFonts w:ascii="Palemonas" w:hAnsi="Palemonas"/>
                      <w:sz w:val="18"/>
                      <w:szCs w:val="18"/>
                    </w:rPr>
                    <w:t>(jei reklaminiam įrenginiui, ant kurio numatoma skleisti išorinę reklamą, statyti ar įrengti yra privalomas šis dokumentas)</w:t>
                  </w:r>
                  <w:r w:rsidRPr="006B56F2">
                    <w:rPr>
                      <w:rFonts w:ascii="Palemonas" w:hAnsi="Palemonas"/>
                      <w:sz w:val="22"/>
                      <w:szCs w:val="22"/>
                    </w:rPr>
                    <w:t>, ____ lapai (-ų).</w:t>
                  </w:r>
                </w:p>
              </w:tc>
            </w:tr>
            <w:tr w:rsidR="006463D8" w:rsidRPr="006B56F2" w14:paraId="2F56C46D"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0DCCC9C3"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0464EFF9"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Dokumentas, patvirtinantis Savivaldybės sutikimą įrengti išorinę reklamą </w:t>
                  </w:r>
                  <w:r w:rsidRPr="006B56F2">
                    <w:rPr>
                      <w:rFonts w:ascii="Palemonas" w:hAnsi="Palemonas"/>
                      <w:sz w:val="18"/>
                      <w:szCs w:val="18"/>
                    </w:rPr>
                    <w:t>(jei žemė, statiniai, įrenginiai ar kiti objektai, ant kurių numatoma įrengti išorinę reklamą, priklauso Savivaldybei nuosavybės teise ar yra valdomi patikėjimo teise)</w:t>
                  </w:r>
                  <w:r w:rsidRPr="006B56F2">
                    <w:rPr>
                      <w:rFonts w:ascii="Palemonas" w:hAnsi="Palemonas"/>
                      <w:sz w:val="22"/>
                      <w:szCs w:val="22"/>
                    </w:rPr>
                    <w:t>, ____ lapai (-ų).</w:t>
                  </w:r>
                </w:p>
              </w:tc>
            </w:tr>
            <w:tr w:rsidR="006463D8" w:rsidRPr="006B56F2" w14:paraId="4725C42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2EBA607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3F129688" w14:textId="77777777" w:rsidR="006463D8" w:rsidRPr="006B56F2" w:rsidRDefault="006463D8">
                  <w:pPr>
                    <w:pStyle w:val="Pagrindinistekstas"/>
                    <w:spacing w:before="120" w:after="120"/>
                    <w:rPr>
                      <w:rFonts w:ascii="Palemonas" w:hAnsi="Palemonas"/>
                      <w:sz w:val="22"/>
                      <w:szCs w:val="22"/>
                      <w:lang w:val="lt-LT"/>
                    </w:rPr>
                  </w:pPr>
                  <w:r w:rsidRPr="006B56F2">
                    <w:rPr>
                      <w:rFonts w:ascii="Palemonas" w:hAnsi="Palemonas"/>
                      <w:sz w:val="22"/>
                      <w:szCs w:val="22"/>
                      <w:lang w:val="lt-LT"/>
                    </w:rPr>
                    <w:t>Dokumentų, patvirtinančių žemės, statinių, įrenginių ar kitų objektų, ant kurių įrengiama išorinė reklama, nuosavybės teise ar kitais teisėtais pagrindais valdančio asmens sutikimą, kopija, ____ lapai (-ų).</w:t>
                  </w:r>
                </w:p>
              </w:tc>
            </w:tr>
            <w:tr w:rsidR="006463D8" w:rsidRPr="006B56F2" w14:paraId="3715CF6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0EE424AE"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15FE660" w14:textId="17F21626" w:rsidR="006463D8" w:rsidRPr="006B56F2" w:rsidRDefault="006463D8">
                  <w:pPr>
                    <w:pStyle w:val="Pagrindinistekstas"/>
                    <w:spacing w:before="120" w:after="120"/>
                    <w:rPr>
                      <w:rFonts w:ascii="Palemonas" w:hAnsi="Palemonas"/>
                      <w:sz w:val="22"/>
                      <w:szCs w:val="22"/>
                      <w:lang w:val="lt-LT"/>
                    </w:rPr>
                  </w:pPr>
                  <w:r w:rsidRPr="006B56F2">
                    <w:rPr>
                      <w:rFonts w:ascii="Palemonas" w:hAnsi="Palemonas"/>
                      <w:sz w:val="22"/>
                      <w:szCs w:val="22"/>
                      <w:lang w:val="lt-LT"/>
                    </w:rPr>
                    <w:t xml:space="preserve">Nuosavybės teisę patvirtinančio dokumento kopija, kai </w:t>
                  </w:r>
                  <w:r w:rsidR="00D12405" w:rsidRPr="006B56F2">
                    <w:rPr>
                      <w:rFonts w:ascii="Palemonas" w:hAnsi="Palemonas"/>
                      <w:sz w:val="22"/>
                      <w:szCs w:val="22"/>
                      <w:lang w:val="lt-LT"/>
                    </w:rPr>
                    <w:t>reklamos davėjas</w:t>
                  </w:r>
                  <w:r w:rsidRPr="006B56F2">
                    <w:rPr>
                      <w:rFonts w:ascii="Palemonas" w:hAnsi="Palemonas"/>
                      <w:sz w:val="22"/>
                      <w:szCs w:val="22"/>
                      <w:lang w:val="lt-LT"/>
                    </w:rPr>
                    <w:t xml:space="preserve"> yra žemės, statinių, įrenginių ar kitų objektų, ant kurių įrengiama išorinė reklama, savininkas, ____ lapai (-ų).</w:t>
                  </w:r>
                </w:p>
              </w:tc>
            </w:tr>
            <w:tr w:rsidR="006463D8" w:rsidRPr="006B56F2" w14:paraId="6895E5F2"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5AC3B801"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2176E0AC" w14:textId="77777777" w:rsidR="006463D8" w:rsidRPr="006B56F2" w:rsidRDefault="006463D8">
                  <w:pPr>
                    <w:spacing w:before="120" w:after="120"/>
                    <w:rPr>
                      <w:rFonts w:ascii="Palemonas" w:hAnsi="Palemonas"/>
                      <w:sz w:val="22"/>
                      <w:szCs w:val="22"/>
                    </w:rPr>
                  </w:pPr>
                  <w:r w:rsidRPr="006B56F2">
                    <w:rPr>
                      <w:rFonts w:ascii="Palemonas" w:hAnsi="Palemonas"/>
                      <w:sz w:val="22"/>
                      <w:szCs w:val="22"/>
                    </w:rPr>
                    <w:t xml:space="preserve">Prekių ženklo registracijos liudijimo ar paraiškos įregistruoti prekių ženklą priėmimo pažymos kopija </w:t>
                  </w:r>
                  <w:r w:rsidRPr="006B56F2">
                    <w:rPr>
                      <w:rFonts w:ascii="Palemonas" w:hAnsi="Palemonas"/>
                      <w:sz w:val="18"/>
                      <w:szCs w:val="18"/>
                    </w:rPr>
                    <w:t>(jei numatyta šį ženklą naudoti išorinėje reklamoje)</w:t>
                  </w:r>
                  <w:r w:rsidRPr="006B56F2">
                    <w:rPr>
                      <w:rFonts w:ascii="Palemonas" w:hAnsi="Palemonas"/>
                      <w:sz w:val="22"/>
                      <w:szCs w:val="22"/>
                    </w:rPr>
                    <w:t>, ____ lapai (-ų).</w:t>
                  </w:r>
                </w:p>
              </w:tc>
            </w:tr>
            <w:tr w:rsidR="006463D8" w:rsidRPr="006B56F2" w14:paraId="30D6CDD9"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59A36F58"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DF37B87" w14:textId="77777777" w:rsidR="006463D8" w:rsidRPr="006B56F2" w:rsidRDefault="006463D8">
                  <w:pPr>
                    <w:spacing w:before="120" w:after="120"/>
                    <w:jc w:val="both"/>
                    <w:rPr>
                      <w:rFonts w:ascii="Palemonas" w:hAnsi="Palemonas"/>
                      <w:sz w:val="22"/>
                      <w:szCs w:val="22"/>
                    </w:rPr>
                  </w:pPr>
                  <w:r w:rsidRPr="006B56F2">
                    <w:rPr>
                      <w:rFonts w:ascii="Palemonas" w:hAnsi="Palemonas"/>
                      <w:sz w:val="22"/>
                      <w:szCs w:val="22"/>
                    </w:rPr>
                    <w:t xml:space="preserve">Objektus eksploatuojančių subjektų rašytiniai sutikimai </w:t>
                  </w:r>
                  <w:r w:rsidRPr="006B56F2">
                    <w:rPr>
                      <w:rFonts w:ascii="Palemonas" w:hAnsi="Palemonas"/>
                      <w:sz w:val="18"/>
                      <w:szCs w:val="18"/>
                    </w:rPr>
                    <w:t>(jei išorinė reklama įrengiama ant stulpų, lynų ar kitokių konstrukcijų, esančių virš gatvių)</w:t>
                  </w:r>
                  <w:r w:rsidRPr="006B56F2">
                    <w:rPr>
                      <w:rFonts w:ascii="Palemonas" w:hAnsi="Palemonas"/>
                      <w:sz w:val="22"/>
                      <w:szCs w:val="22"/>
                    </w:rPr>
                    <w:t>, ____ lapai (-ų).</w:t>
                  </w:r>
                </w:p>
              </w:tc>
            </w:tr>
            <w:tr w:rsidR="006463D8" w:rsidRPr="006B56F2" w14:paraId="555349FB"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3BA3D593"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174536C8" w14:textId="519813D0" w:rsidR="006463D8" w:rsidRPr="006B56F2" w:rsidRDefault="006463D8">
                  <w:pPr>
                    <w:spacing w:before="120" w:after="120"/>
                    <w:jc w:val="both"/>
                    <w:rPr>
                      <w:rFonts w:ascii="Palemonas" w:hAnsi="Palemonas"/>
                      <w:sz w:val="22"/>
                      <w:szCs w:val="22"/>
                    </w:rPr>
                  </w:pPr>
                  <w:r w:rsidRPr="006B56F2">
                    <w:rPr>
                      <w:rFonts w:ascii="Palemonas" w:hAnsi="Palemonas"/>
                      <w:sz w:val="22"/>
                      <w:szCs w:val="22"/>
                    </w:rPr>
                    <w:t>Už kultūros paveldo objekto apsaugą atsakingos institucijos</w:t>
                  </w:r>
                  <w:r w:rsidRPr="006B56F2">
                    <w:t xml:space="preserve"> s</w:t>
                  </w:r>
                  <w:r w:rsidRPr="006B56F2">
                    <w:rPr>
                      <w:rFonts w:ascii="Palemonas" w:hAnsi="Palemonas"/>
                      <w:sz w:val="22"/>
                      <w:szCs w:val="22"/>
                    </w:rPr>
                    <w:t xml:space="preserve">utikimas </w:t>
                  </w:r>
                  <w:r w:rsidRPr="006B56F2">
                    <w:rPr>
                      <w:rFonts w:ascii="Palemonas" w:hAnsi="Palemonas"/>
                      <w:sz w:val="18"/>
                      <w:szCs w:val="18"/>
                    </w:rPr>
                    <w:t xml:space="preserve">(jei išorinė reklama įrengiama kultūros paveldo objekte, jo teritorijoje ir </w:t>
                  </w:r>
                  <w:r w:rsidR="006C26BC">
                    <w:rPr>
                      <w:rFonts w:ascii="Palemonas" w:hAnsi="Palemonas"/>
                      <w:sz w:val="18"/>
                      <w:szCs w:val="18"/>
                    </w:rPr>
                    <w:t>(</w:t>
                  </w:r>
                  <w:r w:rsidRPr="006B56F2">
                    <w:rPr>
                      <w:rFonts w:ascii="Palemonas" w:hAnsi="Palemonas"/>
                      <w:sz w:val="18"/>
                      <w:szCs w:val="18"/>
                    </w:rPr>
                    <w:t>ar</w:t>
                  </w:r>
                  <w:r w:rsidR="006C26BC">
                    <w:rPr>
                      <w:rFonts w:ascii="Palemonas" w:hAnsi="Palemonas"/>
                      <w:sz w:val="18"/>
                      <w:szCs w:val="18"/>
                    </w:rPr>
                    <w:t>)</w:t>
                  </w:r>
                  <w:r w:rsidRPr="006B56F2">
                    <w:rPr>
                      <w:rFonts w:ascii="Palemonas" w:hAnsi="Palemonas"/>
                      <w:sz w:val="18"/>
                      <w:szCs w:val="18"/>
                    </w:rPr>
                    <w:t xml:space="preserve"> apsaugos zonoje)</w:t>
                  </w:r>
                  <w:r w:rsidRPr="006B56F2">
                    <w:rPr>
                      <w:rFonts w:ascii="Palemonas" w:hAnsi="Palemonas"/>
                      <w:sz w:val="22"/>
                      <w:szCs w:val="22"/>
                    </w:rPr>
                    <w:t>, ____ lapai (-ų).</w:t>
                  </w:r>
                </w:p>
              </w:tc>
            </w:tr>
            <w:tr w:rsidR="006463D8" w:rsidRPr="006B56F2" w14:paraId="3E259DEF"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774A0C47" w14:textId="77777777" w:rsidR="006463D8" w:rsidRPr="006B56F2" w:rsidRDefault="006463D8">
                  <w:pPr>
                    <w:spacing w:before="120" w:after="120"/>
                    <w:jc w:val="center"/>
                    <w:rPr>
                      <w:rFonts w:ascii="Palemonas" w:hAnsi="Palemonas"/>
                      <w:b/>
                      <w:bC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EC607C9" w14:textId="77777777" w:rsidR="006463D8" w:rsidRPr="006B56F2" w:rsidRDefault="006463D8">
                  <w:pPr>
                    <w:spacing w:before="120" w:after="120"/>
                    <w:rPr>
                      <w:rFonts w:ascii="Palemonas" w:hAnsi="Palemonas"/>
                      <w:sz w:val="22"/>
                      <w:szCs w:val="22"/>
                    </w:rPr>
                  </w:pPr>
                  <w:r w:rsidRPr="006B56F2">
                    <w:rPr>
                      <w:rFonts w:ascii="Palemonas" w:hAnsi="Palemonas"/>
                    </w:rPr>
                    <w:t>Saugomų teritorijų direkcijos arba Aplinkos apsaugos departamento, kai saugomoje teritorijoje nėra įsteigtos saugomų teritorijų direkcijos, s</w:t>
                  </w:r>
                  <w:r w:rsidRPr="006B56F2">
                    <w:rPr>
                      <w:rFonts w:ascii="Palemonas" w:hAnsi="Palemonas"/>
                      <w:sz w:val="22"/>
                      <w:szCs w:val="22"/>
                    </w:rPr>
                    <w:t xml:space="preserve">utikimas </w:t>
                  </w:r>
                  <w:r w:rsidRPr="006B56F2">
                    <w:rPr>
                      <w:rFonts w:ascii="Palemonas" w:hAnsi="Palemonas"/>
                      <w:sz w:val="18"/>
                      <w:szCs w:val="18"/>
                    </w:rPr>
                    <w:t>(jei išorinė reklama įrengiama saugomoje teritorijoje)</w:t>
                  </w:r>
                  <w:r w:rsidRPr="006B56F2">
                    <w:rPr>
                      <w:rFonts w:ascii="Palemonas" w:hAnsi="Palemonas"/>
                      <w:sz w:val="22"/>
                      <w:szCs w:val="22"/>
                    </w:rPr>
                    <w:t>, ____ lapai (-ų).</w:t>
                  </w:r>
                </w:p>
              </w:tc>
            </w:tr>
            <w:tr w:rsidR="006463D8" w:rsidRPr="006B56F2" w14:paraId="44441F5A" w14:textId="77777777">
              <w:trPr>
                <w:cantSplit/>
              </w:trPr>
              <w:tc>
                <w:tcPr>
                  <w:tcW w:w="684" w:type="dxa"/>
                  <w:tcBorders>
                    <w:top w:val="single" w:sz="4" w:space="0" w:color="A6A6A6"/>
                    <w:left w:val="single" w:sz="4" w:space="0" w:color="A6A6A6"/>
                    <w:bottom w:val="single" w:sz="4" w:space="0" w:color="A6A6A6"/>
                    <w:right w:val="single" w:sz="4" w:space="0" w:color="A6A6A6"/>
                  </w:tcBorders>
                  <w:hideMark/>
                </w:tcPr>
                <w:p w14:paraId="4428B3AA" w14:textId="77777777" w:rsidR="006463D8" w:rsidRPr="006B56F2" w:rsidRDefault="006463D8">
                  <w:pPr>
                    <w:spacing w:before="120" w:after="120"/>
                    <w:jc w:val="center"/>
                    <w:rPr>
                      <w:rFonts w:ascii="Palemonas" w:hAnsi="Palemonas"/>
                      <w:sz w:val="22"/>
                      <w:szCs w:val="22"/>
                    </w:rPr>
                  </w:pPr>
                  <w:r w:rsidRPr="006B56F2">
                    <w:rPr>
                      <w:rFonts w:ascii="Palemonas" w:hAnsi="Palemonas"/>
                      <w:b/>
                      <w:bCs/>
                      <w:sz w:val="22"/>
                      <w:szCs w:val="22"/>
                    </w:rPr>
                    <w:sym w:font="Wingdings" w:char="F06F"/>
                  </w:r>
                </w:p>
              </w:tc>
              <w:tc>
                <w:tcPr>
                  <w:tcW w:w="8582" w:type="dxa"/>
                  <w:gridSpan w:val="3"/>
                  <w:tcBorders>
                    <w:top w:val="single" w:sz="4" w:space="0" w:color="A6A6A6"/>
                    <w:left w:val="single" w:sz="4" w:space="0" w:color="A6A6A6"/>
                    <w:bottom w:val="single" w:sz="4" w:space="0" w:color="A6A6A6"/>
                    <w:right w:val="single" w:sz="4" w:space="0" w:color="A6A6A6"/>
                  </w:tcBorders>
                  <w:hideMark/>
                </w:tcPr>
                <w:p w14:paraId="6881526D" w14:textId="523CE090" w:rsidR="006463D8" w:rsidRPr="006B56F2" w:rsidRDefault="006463D8">
                  <w:pPr>
                    <w:spacing w:before="120" w:after="120"/>
                    <w:rPr>
                      <w:rFonts w:ascii="Palemonas" w:hAnsi="Palemonas"/>
                      <w:sz w:val="22"/>
                      <w:szCs w:val="22"/>
                    </w:rPr>
                  </w:pPr>
                  <w:r w:rsidRPr="006B56F2">
                    <w:rPr>
                      <w:rFonts w:ascii="Palemonas" w:hAnsi="Palemonas"/>
                      <w:sz w:val="22"/>
                      <w:szCs w:val="22"/>
                    </w:rPr>
                    <w:t>Papildomi dokumentai ir</w:t>
                  </w:r>
                  <w:r w:rsidR="006C26BC">
                    <w:rPr>
                      <w:rFonts w:ascii="Palemonas" w:hAnsi="Palemonas"/>
                      <w:sz w:val="22"/>
                      <w:szCs w:val="22"/>
                    </w:rPr>
                    <w:t xml:space="preserve"> (</w:t>
                  </w:r>
                  <w:r w:rsidRPr="006B56F2">
                    <w:rPr>
                      <w:rFonts w:ascii="Palemonas" w:hAnsi="Palemonas"/>
                      <w:sz w:val="22"/>
                      <w:szCs w:val="22"/>
                    </w:rPr>
                    <w:t>ar</w:t>
                  </w:r>
                  <w:r w:rsidR="006C26BC">
                    <w:rPr>
                      <w:rFonts w:ascii="Palemonas" w:hAnsi="Palemonas"/>
                      <w:sz w:val="22"/>
                      <w:szCs w:val="22"/>
                    </w:rPr>
                    <w:t>)</w:t>
                  </w:r>
                  <w:r w:rsidRPr="006B56F2">
                    <w:rPr>
                      <w:rFonts w:ascii="Palemonas" w:hAnsi="Palemonas"/>
                      <w:sz w:val="22"/>
                      <w:szCs w:val="22"/>
                    </w:rPr>
                    <w:t xml:space="preserve"> įgaliojimai, ____ lapai (-ų).</w:t>
                  </w:r>
                </w:p>
              </w:tc>
            </w:tr>
          </w:tbl>
          <w:p w14:paraId="04738DED" w14:textId="77777777" w:rsidR="006463D8" w:rsidRPr="006B56F2" w:rsidRDefault="006463D8">
            <w:pPr>
              <w:pStyle w:val="Antrat4"/>
              <w:ind w:left="576"/>
              <w:rPr>
                <w:rFonts w:ascii="Palemonas" w:hAnsi="Palemonas"/>
                <w:b w:val="0"/>
                <w:sz w:val="24"/>
                <w:szCs w:val="24"/>
              </w:rPr>
            </w:pPr>
          </w:p>
        </w:tc>
      </w:tr>
    </w:tbl>
    <w:p w14:paraId="3518B3D9" w14:textId="77777777" w:rsidR="006463D8" w:rsidRPr="006B56F2" w:rsidRDefault="006463D8" w:rsidP="006463D8">
      <w:pPr>
        <w:jc w:val="both"/>
        <w:rPr>
          <w:rFonts w:ascii="Palemonas" w:hAnsi="Palemonas"/>
          <w:szCs w:val="22"/>
        </w:rPr>
      </w:pPr>
    </w:p>
    <w:p w14:paraId="51C76C44" w14:textId="77777777" w:rsidR="00591BD0" w:rsidRPr="006B56F2" w:rsidRDefault="00591BD0" w:rsidP="006463D8">
      <w:pPr>
        <w:jc w:val="both"/>
        <w:rPr>
          <w:rFonts w:ascii="Palemonas" w:hAnsi="Palemonas"/>
          <w:szCs w:val="22"/>
        </w:rPr>
      </w:pPr>
    </w:p>
    <w:p w14:paraId="0570328D" w14:textId="77777777" w:rsidR="00591BD0" w:rsidRPr="006B56F2" w:rsidRDefault="00591BD0" w:rsidP="006463D8">
      <w:pPr>
        <w:jc w:val="both"/>
        <w:rPr>
          <w:rFonts w:ascii="Palemonas" w:hAnsi="Palemonas"/>
          <w:szCs w:val="22"/>
        </w:rPr>
      </w:pPr>
    </w:p>
    <w:p w14:paraId="0FB8605B" w14:textId="5BA2AE6B" w:rsidR="006463D8" w:rsidRPr="006B56F2" w:rsidRDefault="008D2381" w:rsidP="006463D8">
      <w:pPr>
        <w:jc w:val="both"/>
        <w:rPr>
          <w:rFonts w:ascii="Palemonas" w:hAnsi="Palemonas"/>
          <w:b/>
          <w:szCs w:val="22"/>
        </w:rPr>
      </w:pPr>
      <w:r w:rsidRPr="006B56F2">
        <w:rPr>
          <w:rFonts w:ascii="Palemonas" w:hAnsi="Palemonas"/>
          <w:szCs w:val="22"/>
        </w:rPr>
        <w:t>Reklamos davėjas</w:t>
      </w:r>
      <w:r w:rsidRPr="006B56F2">
        <w:rPr>
          <w:rFonts w:ascii="Palemonas" w:hAnsi="Palemonas"/>
          <w:szCs w:val="22"/>
        </w:rPr>
        <w:tab/>
      </w:r>
      <w:r w:rsidR="006463D8" w:rsidRPr="006B56F2">
        <w:rPr>
          <w:rFonts w:ascii="Palemonas" w:hAnsi="Palemonas"/>
          <w:vertAlign w:val="subscript"/>
        </w:rPr>
        <w:t>....................................................</w:t>
      </w:r>
      <w:r w:rsidR="00190F41" w:rsidRPr="006B56F2">
        <w:rPr>
          <w:rFonts w:ascii="Palemonas" w:hAnsi="Palemonas"/>
          <w:vertAlign w:val="subscript"/>
        </w:rPr>
        <w:t>......</w:t>
      </w:r>
      <w:r w:rsidR="006463D8" w:rsidRPr="006B56F2">
        <w:rPr>
          <w:rFonts w:ascii="Palemonas" w:hAnsi="Palemonas"/>
        </w:rPr>
        <w:tab/>
      </w:r>
      <w:r w:rsidR="006463D8" w:rsidRPr="006B56F2">
        <w:rPr>
          <w:rFonts w:ascii="Palemonas" w:hAnsi="Palemonas"/>
        </w:rPr>
        <w:tab/>
      </w:r>
      <w:r w:rsidR="006463D8" w:rsidRPr="006B56F2">
        <w:rPr>
          <w:rFonts w:ascii="Palemonas" w:hAnsi="Palemonas"/>
          <w:vertAlign w:val="subscript"/>
        </w:rPr>
        <w:t>..........................................................................</w:t>
      </w:r>
    </w:p>
    <w:p w14:paraId="2F553257" w14:textId="047FD187" w:rsidR="006463D8" w:rsidRPr="00A32431" w:rsidRDefault="006463D8" w:rsidP="00A32431">
      <w:pPr>
        <w:jc w:val="right"/>
        <w:rPr>
          <w:rFonts w:ascii="Palemonas" w:hAnsi="Palemonas"/>
          <w:sz w:val="20"/>
          <w:szCs w:val="20"/>
        </w:rPr>
      </w:pPr>
      <w:r w:rsidRPr="00A32431">
        <w:rPr>
          <w:rFonts w:ascii="Palemonas" w:hAnsi="Palemonas"/>
          <w:sz w:val="20"/>
          <w:szCs w:val="20"/>
        </w:rPr>
        <w:t>(parašas)</w:t>
      </w:r>
      <w:r w:rsidRPr="00A32431">
        <w:rPr>
          <w:rFonts w:ascii="Palemonas" w:hAnsi="Palemonas"/>
          <w:sz w:val="20"/>
          <w:szCs w:val="20"/>
        </w:rPr>
        <w:tab/>
      </w:r>
      <w:r w:rsidRPr="00A32431">
        <w:rPr>
          <w:rFonts w:ascii="Palemonas" w:hAnsi="Palemonas"/>
          <w:sz w:val="20"/>
          <w:szCs w:val="20"/>
        </w:rPr>
        <w:tab/>
      </w:r>
      <w:r w:rsidRPr="00A32431">
        <w:rPr>
          <w:rFonts w:ascii="Palemonas" w:hAnsi="Palemonas"/>
          <w:sz w:val="20"/>
          <w:szCs w:val="20"/>
        </w:rPr>
        <w:tab/>
        <w:t>(vardas, pavardė)</w:t>
      </w:r>
      <w:r w:rsidR="00190F41">
        <w:rPr>
          <w:rFonts w:ascii="Palemonas" w:hAnsi="Palemonas"/>
          <w:sz w:val="20"/>
          <w:szCs w:val="20"/>
        </w:rPr>
        <w:tab/>
      </w:r>
    </w:p>
    <w:p w14:paraId="31DF5954" w14:textId="77777777" w:rsidR="002D64B2" w:rsidRPr="006B56F2" w:rsidRDefault="002D64B2" w:rsidP="00A32431">
      <w:pPr>
        <w:jc w:val="both"/>
        <w:rPr>
          <w:rFonts w:ascii="Palemonas" w:hAnsi="Palemonas"/>
          <w:sz w:val="18"/>
          <w:szCs w:val="18"/>
        </w:rPr>
      </w:pPr>
    </w:p>
    <w:p w14:paraId="523BEF85" w14:textId="77777777" w:rsidR="002D64B2" w:rsidRPr="006B56F2" w:rsidRDefault="002D64B2" w:rsidP="00A32431">
      <w:pPr>
        <w:jc w:val="both"/>
        <w:rPr>
          <w:rFonts w:ascii="Palemonas" w:hAnsi="Palemonas"/>
          <w:sz w:val="18"/>
          <w:szCs w:val="18"/>
        </w:rPr>
      </w:pPr>
    </w:p>
    <w:p w14:paraId="1F59BA35" w14:textId="77777777" w:rsidR="00591BD0" w:rsidRPr="006B56F2" w:rsidRDefault="00591BD0" w:rsidP="00A32431">
      <w:pPr>
        <w:jc w:val="both"/>
        <w:rPr>
          <w:rFonts w:ascii="Palemonas" w:hAnsi="Palemonas"/>
          <w:sz w:val="18"/>
          <w:szCs w:val="18"/>
        </w:rPr>
      </w:pPr>
    </w:p>
    <w:p w14:paraId="6EA3D832" w14:textId="1849D37D" w:rsidR="008D2381" w:rsidRPr="006454F2" w:rsidRDefault="008D2381" w:rsidP="008D2381">
      <w:pPr>
        <w:ind w:firstLine="1247"/>
        <w:jc w:val="both"/>
        <w:rPr>
          <w:rFonts w:ascii="Palemonas" w:hAnsi="Palemonas"/>
          <w:color w:val="000000" w:themeColor="text1"/>
          <w:sz w:val="22"/>
          <w:szCs w:val="22"/>
        </w:rPr>
      </w:pPr>
      <w:r w:rsidRPr="006454F2">
        <w:rPr>
          <w:rFonts w:ascii="Palemonas" w:hAnsi="Palemonas"/>
          <w:color w:val="000000" w:themeColor="text1"/>
          <w:sz w:val="22"/>
          <w:szCs w:val="22"/>
        </w:rPr>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11" w:history="1">
        <w:r w:rsidRPr="006454F2">
          <w:rPr>
            <w:rStyle w:val="Hipersaitas"/>
            <w:rFonts w:ascii="Palemonas" w:hAnsi="Palemonas"/>
            <w:color w:val="000000" w:themeColor="text1"/>
            <w:sz w:val="22"/>
            <w:szCs w:val="22"/>
            <w:u w:val="none"/>
          </w:rPr>
          <w:t>administracija@palanga.lt</w:t>
        </w:r>
      </w:hyperlink>
      <w:r w:rsidRPr="006454F2">
        <w:rPr>
          <w:rFonts w:ascii="Palemonas" w:hAnsi="Palemonas"/>
          <w:color w:val="000000" w:themeColor="text1"/>
          <w:sz w:val="22"/>
          <w:szCs w:val="22"/>
        </w:rPr>
        <w:t xml:space="preserve"> ). Asmens duomenys tvarkomi vadovaujantis Bendrojo duomenų apsaugos reglamentu (ES) 2016/679 siekiant išnagrinėti Jūsų prašymą/skundą/pareiškimą. Tvarkymo pagrindas </w:t>
      </w:r>
      <w:r w:rsidR="006C26BC">
        <w:rPr>
          <w:rFonts w:ascii="Palemonas" w:hAnsi="Palemonas"/>
          <w:color w:val="000000" w:themeColor="text1"/>
          <w:sz w:val="22"/>
          <w:szCs w:val="22"/>
        </w:rPr>
        <w:t>–</w:t>
      </w:r>
      <w:r w:rsidRPr="006454F2">
        <w:rPr>
          <w:rFonts w:ascii="Palemonas" w:hAnsi="Palemonas"/>
          <w:color w:val="000000" w:themeColor="text1"/>
          <w:sz w:val="22"/>
          <w:szCs w:val="22"/>
        </w:rPr>
        <w:t xml:space="preserve"> tvarkyti būtina, siekiant atlikti užduotį, vykdomą viešojo intereso labui arba vykdant duomenų valdytojui pavestas viešosios valdžios funkcijas. Jūsų duomenys </w:t>
      </w:r>
      <w:r w:rsidR="006C26BC">
        <w:rPr>
          <w:rFonts w:ascii="Palemonas" w:hAnsi="Palemonas"/>
          <w:color w:val="000000" w:themeColor="text1"/>
          <w:sz w:val="22"/>
          <w:szCs w:val="22"/>
        </w:rPr>
        <w:t>s</w:t>
      </w:r>
      <w:r w:rsidRPr="006454F2">
        <w:rPr>
          <w:rFonts w:ascii="Palemonas" w:hAnsi="Palemonas"/>
          <w:color w:val="000000" w:themeColor="text1"/>
          <w:sz w:val="22"/>
          <w:szCs w:val="22"/>
        </w:rPr>
        <w:t>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w:t>
      </w:r>
      <w:r w:rsidR="006C26BC">
        <w:rPr>
          <w:rFonts w:ascii="Palemonas" w:hAnsi="Palemonas"/>
          <w:color w:val="000000" w:themeColor="text1"/>
          <w:sz w:val="22"/>
          <w:szCs w:val="22"/>
        </w:rPr>
        <w:t xml:space="preserve"> (</w:t>
      </w:r>
      <w:r w:rsidRPr="006454F2">
        <w:rPr>
          <w:rFonts w:ascii="Palemonas" w:hAnsi="Palemonas"/>
          <w:color w:val="000000" w:themeColor="text1"/>
          <w:sz w:val="22"/>
          <w:szCs w:val="22"/>
        </w:rPr>
        <w:t>ar</w:t>
      </w:r>
      <w:r w:rsidR="006C26BC">
        <w:rPr>
          <w:rFonts w:ascii="Palemonas" w:hAnsi="Palemonas"/>
          <w:color w:val="000000" w:themeColor="text1"/>
          <w:sz w:val="22"/>
          <w:szCs w:val="22"/>
        </w:rPr>
        <w:t>)</w:t>
      </w:r>
      <w:r w:rsidRPr="006454F2">
        <w:rPr>
          <w:rFonts w:ascii="Palemonas" w:hAnsi="Palemonas"/>
          <w:color w:val="000000" w:themeColor="text1"/>
          <w:sz w:val="22"/>
          <w:szCs w:val="22"/>
        </w:rPr>
        <w:t xml:space="preserve"> suteikti paslaugos.</w:t>
      </w:r>
    </w:p>
    <w:p w14:paraId="1EA9E177" w14:textId="43500D6C" w:rsidR="008D2381" w:rsidRPr="006454F2" w:rsidRDefault="008D2381" w:rsidP="008D2381">
      <w:pPr>
        <w:ind w:firstLine="1247"/>
        <w:jc w:val="both"/>
        <w:rPr>
          <w:rFonts w:ascii="Palemonas" w:hAnsi="Palemonas"/>
          <w:color w:val="000000" w:themeColor="text1"/>
          <w:sz w:val="22"/>
          <w:szCs w:val="22"/>
        </w:rPr>
      </w:pPr>
      <w:r w:rsidRPr="006454F2">
        <w:rPr>
          <w:rFonts w:ascii="Palemonas" w:hAnsi="Palemonas"/>
          <w:color w:val="000000" w:themeColor="text1"/>
          <w:sz w:val="22"/>
          <w:szCs w:val="22"/>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w:t>
      </w:r>
      <w:r w:rsidR="006C26BC">
        <w:rPr>
          <w:rFonts w:ascii="Palemonas" w:hAnsi="Palemonas"/>
          <w:color w:val="000000" w:themeColor="text1"/>
          <w:sz w:val="22"/>
          <w:szCs w:val="22"/>
        </w:rPr>
        <w:t>LT-</w:t>
      </w:r>
      <w:r w:rsidRPr="006454F2">
        <w:rPr>
          <w:rFonts w:ascii="Palemonas" w:hAnsi="Palemonas"/>
          <w:color w:val="000000" w:themeColor="text1"/>
          <w:sz w:val="22"/>
          <w:szCs w:val="22"/>
        </w:rPr>
        <w:t xml:space="preserve">10312 Vilnius, tel. (0 5) 271 28 04) ir pasikonsultuoti su savivaldybės administracijos duomenų apsaugos pareigūnu el. p. tel. (0 460) 34 141, el. paštas: </w:t>
      </w:r>
      <w:hyperlink r:id="rId12" w:history="1">
        <w:r w:rsidRPr="006454F2">
          <w:rPr>
            <w:rStyle w:val="Hipersaitas"/>
            <w:rFonts w:ascii="Palemonas" w:hAnsi="Palemonas"/>
            <w:color w:val="000000" w:themeColor="text1"/>
            <w:sz w:val="22"/>
            <w:szCs w:val="22"/>
            <w:u w:val="none"/>
          </w:rPr>
          <w:t>dap@palanga.lt</w:t>
        </w:r>
      </w:hyperlink>
      <w:r w:rsidRPr="006454F2">
        <w:rPr>
          <w:rFonts w:ascii="Palemonas" w:hAnsi="Palemonas"/>
          <w:color w:val="000000" w:themeColor="text1"/>
          <w:sz w:val="22"/>
          <w:szCs w:val="22"/>
        </w:rPr>
        <w:t>.</w:t>
      </w:r>
    </w:p>
    <w:p w14:paraId="7BABC8FE" w14:textId="63432924" w:rsidR="006463D8" w:rsidRPr="006B56F2" w:rsidRDefault="008D2381" w:rsidP="006C26BC">
      <w:pPr>
        <w:ind w:firstLine="1247"/>
        <w:jc w:val="both"/>
        <w:rPr>
          <w:rFonts w:ascii="Palemonas" w:hAnsi="Palemonas"/>
          <w:color w:val="000000" w:themeColor="text1"/>
          <w:sz w:val="18"/>
          <w:szCs w:val="18"/>
        </w:rPr>
      </w:pPr>
      <w:r w:rsidRPr="006454F2">
        <w:rPr>
          <w:rFonts w:ascii="Palemonas" w:hAnsi="Palemonas"/>
          <w:color w:val="000000" w:themeColor="text1"/>
          <w:sz w:val="22"/>
          <w:szCs w:val="22"/>
        </w:rPr>
        <w:t xml:space="preserve">Daugiau informacijos apie duomenų tvarkymą ir teisių įgyvendinimą rasite </w:t>
      </w:r>
      <w:hyperlink r:id="rId13" w:history="1">
        <w:r w:rsidRPr="006454F2">
          <w:rPr>
            <w:rStyle w:val="Hipersaitas"/>
            <w:rFonts w:ascii="Palemonas" w:hAnsi="Palemonas"/>
            <w:color w:val="000000" w:themeColor="text1"/>
            <w:sz w:val="22"/>
            <w:szCs w:val="22"/>
            <w:u w:val="none"/>
          </w:rPr>
          <w:t>www.palanga.lt</w:t>
        </w:r>
      </w:hyperlink>
      <w:r w:rsidR="006C26BC">
        <w:rPr>
          <w:rFonts w:ascii="Palemonas" w:hAnsi="Palemonas"/>
          <w:color w:val="000000" w:themeColor="text1"/>
          <w:sz w:val="18"/>
          <w:szCs w:val="18"/>
        </w:rPr>
        <w:t>.</w:t>
      </w:r>
    </w:p>
    <w:p w14:paraId="084AB6C2" w14:textId="77777777" w:rsidR="006463D8" w:rsidRPr="006C26BC" w:rsidRDefault="006463D8" w:rsidP="00A32431">
      <w:pPr>
        <w:spacing w:before="120"/>
        <w:jc w:val="center"/>
        <w:rPr>
          <w:rFonts w:ascii="Palemonas" w:hAnsi="Palemonas"/>
        </w:rPr>
      </w:pPr>
      <w:r w:rsidRPr="00A32431">
        <w:rPr>
          <w:rFonts w:ascii="Palemonas" w:hAnsi="Palemonas"/>
        </w:rPr>
        <w:t>________________________________</w:t>
      </w:r>
    </w:p>
    <w:p w14:paraId="3551D4F8" w14:textId="77777777" w:rsidR="0086745F" w:rsidRPr="006B56F2" w:rsidRDefault="0086745F" w:rsidP="0086745F">
      <w:pPr>
        <w:pStyle w:val="Pagrindinistekstas"/>
        <w:ind w:left="4464" w:firstLine="720"/>
        <w:jc w:val="center"/>
        <w:rPr>
          <w:rFonts w:ascii="Palemonas" w:hAnsi="Palemonas"/>
          <w:szCs w:val="24"/>
          <w:lang w:val="lt-LT"/>
        </w:rPr>
        <w:sectPr w:rsidR="0086745F" w:rsidRPr="006B56F2" w:rsidSect="004F0B96">
          <w:pgSz w:w="11906" w:h="16838" w:code="9"/>
          <w:pgMar w:top="247" w:right="567" w:bottom="1134" w:left="1701" w:header="284" w:footer="567" w:gutter="0"/>
          <w:pgNumType w:start="1"/>
          <w:cols w:space="1296"/>
          <w:titlePg/>
          <w:docGrid w:linePitch="360"/>
        </w:sectPr>
      </w:pPr>
    </w:p>
    <w:p w14:paraId="6633AB53" w14:textId="77777777" w:rsidR="005F1646" w:rsidRPr="00F93D32" w:rsidRDefault="005F1646" w:rsidP="005F1646">
      <w:pPr>
        <w:pStyle w:val="Pagrindinistekstas"/>
        <w:ind w:firstLine="5387"/>
        <w:rPr>
          <w:rFonts w:ascii="Palemonas" w:hAnsi="Palemonas"/>
          <w:lang w:val="lt-LT"/>
        </w:rPr>
      </w:pPr>
      <w:r w:rsidRPr="00F93D32">
        <w:rPr>
          <w:rFonts w:ascii="Palemonas" w:hAnsi="Palemonas"/>
          <w:lang w:val="lt-LT"/>
        </w:rPr>
        <w:lastRenderedPageBreak/>
        <w:t>Leidimo įrengti išorinę reklama</w:t>
      </w:r>
    </w:p>
    <w:p w14:paraId="6740773A" w14:textId="77777777" w:rsidR="005F1646" w:rsidRPr="00F93D32" w:rsidRDefault="005F1646" w:rsidP="005F1646">
      <w:pPr>
        <w:pStyle w:val="Pagrindinistekstas"/>
        <w:ind w:firstLine="5387"/>
        <w:rPr>
          <w:rFonts w:ascii="Palemonas" w:hAnsi="Palemonas"/>
          <w:lang w:val="lt-LT"/>
        </w:rPr>
      </w:pPr>
      <w:r w:rsidRPr="00F93D32">
        <w:rPr>
          <w:rFonts w:ascii="Palemonas" w:hAnsi="Palemonas"/>
          <w:lang w:val="lt-LT"/>
        </w:rPr>
        <w:t>Palangos miesto savivaldybės teritorijoje</w:t>
      </w:r>
    </w:p>
    <w:p w14:paraId="2F2AD160" w14:textId="77777777" w:rsidR="005F1646" w:rsidRPr="00F93D32" w:rsidRDefault="005F1646" w:rsidP="005F1646">
      <w:pPr>
        <w:pStyle w:val="Pagrindinistekstas"/>
        <w:ind w:firstLine="5387"/>
        <w:rPr>
          <w:rFonts w:ascii="Palemonas" w:hAnsi="Palemonas"/>
          <w:lang w:val="lt-LT"/>
        </w:rPr>
      </w:pPr>
      <w:r w:rsidRPr="00F93D32">
        <w:rPr>
          <w:rFonts w:ascii="Palemonas" w:hAnsi="Palemonas"/>
          <w:lang w:val="lt-LT"/>
        </w:rPr>
        <w:t>išdavimo tvarkos aprašo</w:t>
      </w:r>
    </w:p>
    <w:tbl>
      <w:tblPr>
        <w:tblpPr w:leftFromText="180" w:rightFromText="180" w:vertAnchor="page" w:horzAnchor="margin" w:tblpY="17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6"/>
        <w:gridCol w:w="24"/>
        <w:gridCol w:w="4632"/>
      </w:tblGrid>
      <w:tr w:rsidR="001853CE" w:rsidRPr="006B56F2" w14:paraId="5633C366" w14:textId="77777777" w:rsidTr="001853CE">
        <w:trPr>
          <w:trHeight w:val="1757"/>
        </w:trPr>
        <w:tc>
          <w:tcPr>
            <w:tcW w:w="4776" w:type="dxa"/>
            <w:vAlign w:val="center"/>
          </w:tcPr>
          <w:p w14:paraId="3BECC544" w14:textId="77777777" w:rsidR="001853CE" w:rsidRPr="006B56F2" w:rsidRDefault="001853CE" w:rsidP="001853CE">
            <w:pPr>
              <w:spacing w:before="240"/>
              <w:rPr>
                <w:rFonts w:ascii="Palemonas" w:hAnsi="Palemonas"/>
                <w:b/>
                <w:bCs/>
              </w:rPr>
            </w:pPr>
            <w:r w:rsidRPr="006B56F2">
              <w:rPr>
                <w:rFonts w:ascii="Palemonas" w:hAnsi="Palemonas"/>
                <w:b/>
                <w:bCs/>
              </w:rPr>
              <w:t>PROJEKTUOTOJO PAVADINIMAS ARBA PREKĖS ŽENKLAS</w:t>
            </w:r>
          </w:p>
        </w:tc>
        <w:tc>
          <w:tcPr>
            <w:tcW w:w="4656" w:type="dxa"/>
            <w:gridSpan w:val="2"/>
            <w:vAlign w:val="center"/>
          </w:tcPr>
          <w:p w14:paraId="05588C8F" w14:textId="77777777" w:rsidR="001853CE" w:rsidRPr="006B56F2" w:rsidRDefault="001853CE" w:rsidP="001853CE">
            <w:pPr>
              <w:rPr>
                <w:rFonts w:ascii="Palemonas" w:hAnsi="Palemonas" w:cs="Arial"/>
              </w:rPr>
            </w:pPr>
            <w:r w:rsidRPr="006B56F2">
              <w:rPr>
                <w:rFonts w:ascii="Palemonas" w:hAnsi="Palemonas" w:cs="Arial"/>
              </w:rPr>
              <w:t>DUOMENYS APIE PROJEKTUOTOJĄ:</w:t>
            </w:r>
          </w:p>
          <w:p w14:paraId="31150F09" w14:textId="77777777" w:rsidR="001853CE" w:rsidRPr="006B56F2" w:rsidRDefault="001853CE" w:rsidP="001853CE">
            <w:pPr>
              <w:rPr>
                <w:rFonts w:ascii="Palemonas" w:hAnsi="Palemonas" w:cs="Arial"/>
              </w:rPr>
            </w:pPr>
            <w:r w:rsidRPr="006B56F2">
              <w:rPr>
                <w:rFonts w:ascii="Palemonas" w:hAnsi="Palemonas" w:cs="Arial"/>
                <w:b/>
              </w:rPr>
              <w:t>Registracijos adresas</w:t>
            </w:r>
          </w:p>
          <w:p w14:paraId="0FEE91E2" w14:textId="77777777" w:rsidR="001853CE" w:rsidRPr="006B56F2" w:rsidRDefault="001853CE" w:rsidP="001853CE">
            <w:pPr>
              <w:rPr>
                <w:rFonts w:ascii="Palemonas" w:hAnsi="Palemonas" w:cs="Arial"/>
              </w:rPr>
            </w:pPr>
            <w:r w:rsidRPr="006B56F2">
              <w:rPr>
                <w:rFonts w:ascii="Palemonas" w:hAnsi="Palemonas" w:cs="Arial"/>
              </w:rPr>
              <w:t>Palangos g. 0, LT-00000, Palanga</w:t>
            </w:r>
          </w:p>
          <w:p w14:paraId="4E5F34C3" w14:textId="6EA1C652" w:rsidR="001853CE" w:rsidRPr="006B56F2" w:rsidRDefault="001853CE" w:rsidP="001853CE">
            <w:pPr>
              <w:rPr>
                <w:rFonts w:ascii="Palemonas" w:hAnsi="Palemonas" w:cs="Arial"/>
              </w:rPr>
            </w:pPr>
            <w:r w:rsidRPr="006B56F2">
              <w:rPr>
                <w:rFonts w:ascii="Palemonas" w:hAnsi="Palemonas" w:cs="Arial"/>
                <w:b/>
              </w:rPr>
              <w:t xml:space="preserve">Tel. </w:t>
            </w:r>
            <w:r w:rsidRPr="006B56F2">
              <w:rPr>
                <w:rFonts w:ascii="Palemonas" w:hAnsi="Palemonas" w:cs="Arial"/>
              </w:rPr>
              <w:t>(0 460) 12</w:t>
            </w:r>
            <w:r w:rsidR="00036002">
              <w:rPr>
                <w:rFonts w:ascii="Palemonas" w:hAnsi="Palemonas" w:cs="Arial"/>
              </w:rPr>
              <w:t xml:space="preserve"> </w:t>
            </w:r>
            <w:r w:rsidRPr="006B56F2">
              <w:rPr>
                <w:rFonts w:ascii="Palemonas" w:hAnsi="Palemonas" w:cs="Arial"/>
              </w:rPr>
              <w:t>345</w:t>
            </w:r>
          </w:p>
          <w:p w14:paraId="3577F661" w14:textId="77777777" w:rsidR="001853CE" w:rsidRPr="006B56F2" w:rsidRDefault="001853CE" w:rsidP="001853CE">
            <w:pPr>
              <w:rPr>
                <w:rFonts w:ascii="Palemonas" w:hAnsi="Palemonas" w:cs="Arial"/>
              </w:rPr>
            </w:pPr>
            <w:r w:rsidRPr="006B56F2">
              <w:rPr>
                <w:rFonts w:ascii="Palemonas" w:hAnsi="Palemonas" w:cs="Arial"/>
                <w:b/>
              </w:rPr>
              <w:t xml:space="preserve">El. paštas </w:t>
            </w:r>
            <w:r w:rsidRPr="006B56F2">
              <w:rPr>
                <w:rFonts w:ascii="Palemonas" w:hAnsi="Palemonas" w:cs="Arial"/>
              </w:rPr>
              <w:t>info@pastas.lt</w:t>
            </w:r>
          </w:p>
        </w:tc>
      </w:tr>
      <w:tr w:rsidR="001853CE" w:rsidRPr="006B56F2" w14:paraId="3F3817F6" w14:textId="77777777" w:rsidTr="001853CE">
        <w:trPr>
          <w:trHeight w:val="8154"/>
        </w:trPr>
        <w:tc>
          <w:tcPr>
            <w:tcW w:w="9432" w:type="dxa"/>
            <w:gridSpan w:val="3"/>
          </w:tcPr>
          <w:p w14:paraId="1ADC09EE" w14:textId="77777777" w:rsidR="001853CE" w:rsidRPr="006B56F2" w:rsidRDefault="001853CE" w:rsidP="001853CE">
            <w:pPr>
              <w:rPr>
                <w:rFonts w:ascii="Palemonas" w:hAnsi="Palemonas"/>
                <w:sz w:val="36"/>
                <w:szCs w:val="36"/>
              </w:rPr>
            </w:pPr>
          </w:p>
          <w:p w14:paraId="0675BC31" w14:textId="77777777" w:rsidR="001853CE" w:rsidRPr="006B56F2" w:rsidRDefault="001853CE" w:rsidP="001853CE">
            <w:pPr>
              <w:jc w:val="center"/>
              <w:rPr>
                <w:rFonts w:ascii="Palemonas" w:hAnsi="Palemonas"/>
                <w:sz w:val="36"/>
                <w:szCs w:val="36"/>
              </w:rPr>
            </w:pPr>
            <w:r w:rsidRPr="006B56F2">
              <w:rPr>
                <w:rFonts w:ascii="Palemonas" w:hAnsi="Palemonas"/>
                <w:sz w:val="36"/>
                <w:szCs w:val="36"/>
              </w:rPr>
              <w:t>IŠORINĖS VAIZDINĖS REKLAMOS PROJEKTAS</w:t>
            </w:r>
          </w:p>
          <w:p w14:paraId="6DC15746" w14:textId="77777777" w:rsidR="001853CE" w:rsidRPr="006B56F2" w:rsidRDefault="001853CE" w:rsidP="001853CE">
            <w:pPr>
              <w:rPr>
                <w:rFonts w:ascii="Palemonas" w:hAnsi="Palemonas"/>
                <w:sz w:val="36"/>
                <w:szCs w:val="36"/>
              </w:rPr>
            </w:pPr>
          </w:p>
          <w:p w14:paraId="2D3E1077" w14:textId="77777777" w:rsidR="001853CE" w:rsidRPr="006B56F2" w:rsidRDefault="001853CE" w:rsidP="001853CE">
            <w:pPr>
              <w:rPr>
                <w:rFonts w:ascii="Palemonas" w:hAnsi="Palemonas"/>
                <w:sz w:val="36"/>
                <w:szCs w:val="36"/>
              </w:rPr>
            </w:pPr>
          </w:p>
          <w:p w14:paraId="410A7EC5" w14:textId="77777777" w:rsidR="001853CE" w:rsidRPr="006B56F2" w:rsidRDefault="001853CE" w:rsidP="001853CE">
            <w:pPr>
              <w:jc w:val="center"/>
              <w:rPr>
                <w:rFonts w:ascii="Palemonas" w:hAnsi="Palemonas"/>
                <w:sz w:val="36"/>
                <w:szCs w:val="36"/>
              </w:rPr>
            </w:pPr>
            <w:r w:rsidRPr="006B56F2">
              <w:rPr>
                <w:rFonts w:ascii="Palemonas" w:hAnsi="Palemonas"/>
                <w:noProof/>
                <w:sz w:val="36"/>
                <w:szCs w:val="36"/>
              </w:rPr>
              <mc:AlternateContent>
                <mc:Choice Requires="wps">
                  <w:drawing>
                    <wp:anchor distT="0" distB="0" distL="114300" distR="114300" simplePos="0" relativeHeight="251659264" behindDoc="0" locked="0" layoutInCell="1" allowOverlap="1" wp14:anchorId="677107AB" wp14:editId="76401F42">
                      <wp:simplePos x="0" y="0"/>
                      <wp:positionH relativeFrom="column">
                        <wp:posOffset>512445</wp:posOffset>
                      </wp:positionH>
                      <wp:positionV relativeFrom="paragraph">
                        <wp:posOffset>69215</wp:posOffset>
                      </wp:positionV>
                      <wp:extent cx="4776470" cy="3074035"/>
                      <wp:effectExtent l="11430" t="6985" r="12700" b="1460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6470" cy="3074035"/>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66DC35F" w14:textId="77777777" w:rsidR="001853CE" w:rsidRPr="00972384" w:rsidRDefault="001853CE" w:rsidP="001853CE">
                                  <w:pPr>
                                    <w:spacing w:before="1400"/>
                                    <w:jc w:val="center"/>
                                    <w:rPr>
                                      <w:rFonts w:ascii="Palemonas" w:hAnsi="Palemonas"/>
                                      <w:sz w:val="96"/>
                                      <w:szCs w:val="96"/>
                                    </w:rPr>
                                  </w:pPr>
                                  <w:r w:rsidRPr="00972384">
                                    <w:rPr>
                                      <w:rFonts w:ascii="Palemonas" w:hAnsi="Palemonas"/>
                                      <w:sz w:val="96"/>
                                      <w:szCs w:val="96"/>
                                    </w:rPr>
                                    <w:t>REKLAMA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7107AB" id="_x0000_t109" coordsize="21600,21600" o:spt="109" path="m,l,21600r21600,l21600,xe">
                      <v:stroke joinstyle="miter"/>
                      <v:path gradientshapeok="t" o:connecttype="rect"/>
                    </v:shapetype>
                    <v:shape id="AutoShape 3" o:spid="_x0000_s1026" type="#_x0000_t109" style="position:absolute;left:0;text-align:left;margin-left:40.35pt;margin-top:5.45pt;width:376.1pt;height:24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" strokecolor="#c0504d" strokeweight="1pt">
                      <v:stroke dashstyle="dash"/>
                      <v:shadow color="#868686"/>
                      <v:textbox>
                        <w:txbxContent>
                          <w:p w14:paraId="066DC35F" w14:textId="77777777" w:rsidR="001853CE" w:rsidRPr="00972384" w:rsidRDefault="001853CE" w:rsidP="001853CE">
                            <w:pPr>
                              <w:spacing w:before="1400"/>
                              <w:jc w:val="center"/>
                              <w:rPr>
                                <w:rFonts w:ascii="Palemonas" w:hAnsi="Palemonas"/>
                                <w:sz w:val="96"/>
                                <w:szCs w:val="96"/>
                              </w:rPr>
                            </w:pPr>
                            <w:r w:rsidRPr="00972384">
                              <w:rPr>
                                <w:rFonts w:ascii="Palemonas" w:hAnsi="Palemonas"/>
                                <w:sz w:val="96"/>
                                <w:szCs w:val="96"/>
                              </w:rPr>
                              <w:t>REKLAMA</w:t>
                            </w:r>
                          </w:p>
                        </w:txbxContent>
                      </v:textbox>
                    </v:shape>
                  </w:pict>
                </mc:Fallback>
              </mc:AlternateContent>
            </w:r>
          </w:p>
          <w:p w14:paraId="4AAE27BA" w14:textId="77777777" w:rsidR="001853CE" w:rsidRPr="006B56F2" w:rsidRDefault="001853CE" w:rsidP="001853CE">
            <w:pPr>
              <w:jc w:val="center"/>
              <w:rPr>
                <w:rFonts w:ascii="Palemonas" w:hAnsi="Palemonas"/>
                <w:sz w:val="36"/>
                <w:szCs w:val="36"/>
              </w:rPr>
            </w:pPr>
          </w:p>
          <w:p w14:paraId="1636F472" w14:textId="77777777" w:rsidR="001853CE" w:rsidRPr="006B56F2" w:rsidRDefault="001853CE" w:rsidP="001853CE">
            <w:pPr>
              <w:jc w:val="center"/>
              <w:rPr>
                <w:rFonts w:ascii="Palemonas" w:hAnsi="Palemonas"/>
                <w:sz w:val="36"/>
                <w:szCs w:val="36"/>
              </w:rPr>
            </w:pPr>
          </w:p>
          <w:p w14:paraId="554C8624" w14:textId="77777777" w:rsidR="001853CE" w:rsidRPr="006B56F2" w:rsidRDefault="001853CE" w:rsidP="001853CE">
            <w:pPr>
              <w:jc w:val="center"/>
              <w:rPr>
                <w:rFonts w:ascii="Palemonas" w:hAnsi="Palemonas"/>
                <w:sz w:val="36"/>
                <w:szCs w:val="36"/>
              </w:rPr>
            </w:pPr>
          </w:p>
          <w:p w14:paraId="73C2ECEA" w14:textId="77777777" w:rsidR="001853CE" w:rsidRPr="006B56F2" w:rsidRDefault="001853CE" w:rsidP="001853CE">
            <w:pPr>
              <w:jc w:val="center"/>
              <w:rPr>
                <w:rFonts w:ascii="Palemonas" w:hAnsi="Palemonas"/>
                <w:sz w:val="36"/>
                <w:szCs w:val="36"/>
              </w:rPr>
            </w:pPr>
          </w:p>
          <w:p w14:paraId="1807C50C" w14:textId="77777777" w:rsidR="001853CE" w:rsidRPr="006B56F2" w:rsidRDefault="001853CE" w:rsidP="001853CE">
            <w:pPr>
              <w:jc w:val="center"/>
              <w:rPr>
                <w:rFonts w:ascii="Palemonas" w:hAnsi="Palemonas"/>
                <w:sz w:val="36"/>
                <w:szCs w:val="36"/>
              </w:rPr>
            </w:pPr>
          </w:p>
          <w:p w14:paraId="7D1F1088" w14:textId="77777777" w:rsidR="001853CE" w:rsidRPr="006B56F2" w:rsidRDefault="001853CE" w:rsidP="001853CE">
            <w:pPr>
              <w:jc w:val="center"/>
              <w:rPr>
                <w:rFonts w:ascii="Palemonas" w:hAnsi="Palemonas"/>
                <w:sz w:val="36"/>
                <w:szCs w:val="36"/>
              </w:rPr>
            </w:pPr>
          </w:p>
          <w:p w14:paraId="2BCA33EF" w14:textId="77777777" w:rsidR="001853CE" w:rsidRPr="006B56F2" w:rsidRDefault="001853CE" w:rsidP="001853CE">
            <w:pPr>
              <w:rPr>
                <w:rFonts w:ascii="Palemonas" w:hAnsi="Palemonas"/>
                <w:sz w:val="36"/>
                <w:szCs w:val="36"/>
              </w:rPr>
            </w:pPr>
          </w:p>
          <w:p w14:paraId="07371B7D" w14:textId="77777777" w:rsidR="001853CE" w:rsidRPr="006B56F2" w:rsidRDefault="001853CE" w:rsidP="001853CE">
            <w:pPr>
              <w:jc w:val="center"/>
              <w:rPr>
                <w:rFonts w:ascii="Palemonas" w:hAnsi="Palemonas"/>
              </w:rPr>
            </w:pPr>
          </w:p>
          <w:p w14:paraId="68263EB5" w14:textId="77777777" w:rsidR="001853CE" w:rsidRPr="006B56F2" w:rsidRDefault="001853CE" w:rsidP="001853CE">
            <w:pPr>
              <w:jc w:val="center"/>
              <w:rPr>
                <w:rFonts w:ascii="Palemonas" w:hAnsi="Palemonas"/>
              </w:rPr>
            </w:pPr>
          </w:p>
          <w:p w14:paraId="1E409DB7" w14:textId="77777777" w:rsidR="001853CE" w:rsidRPr="006B56F2" w:rsidRDefault="001853CE" w:rsidP="001853CE">
            <w:pPr>
              <w:jc w:val="center"/>
              <w:rPr>
                <w:rFonts w:ascii="Palemonas" w:hAnsi="Palemonas"/>
              </w:rPr>
            </w:pPr>
          </w:p>
          <w:p w14:paraId="2FEF47E7" w14:textId="77777777" w:rsidR="001853CE" w:rsidRPr="006B56F2" w:rsidRDefault="001853CE" w:rsidP="001853CE">
            <w:pPr>
              <w:jc w:val="center"/>
              <w:rPr>
                <w:rFonts w:ascii="Palemonas" w:hAnsi="Palemonas"/>
              </w:rPr>
            </w:pPr>
          </w:p>
          <w:p w14:paraId="09A63B45" w14:textId="77777777" w:rsidR="001853CE" w:rsidRPr="006B56F2" w:rsidRDefault="001853CE" w:rsidP="001853CE">
            <w:pPr>
              <w:jc w:val="center"/>
              <w:rPr>
                <w:rFonts w:ascii="Palemonas" w:hAnsi="Palemonas"/>
              </w:rPr>
            </w:pPr>
          </w:p>
          <w:p w14:paraId="493C6B15" w14:textId="77777777" w:rsidR="001853CE" w:rsidRPr="006B56F2" w:rsidRDefault="001853CE" w:rsidP="001853CE">
            <w:pPr>
              <w:jc w:val="center"/>
              <w:rPr>
                <w:rFonts w:ascii="Palemonas" w:hAnsi="Palemonas"/>
              </w:rPr>
            </w:pPr>
          </w:p>
          <w:p w14:paraId="2DE4D421" w14:textId="77777777" w:rsidR="001853CE" w:rsidRPr="006B56F2" w:rsidRDefault="001853CE" w:rsidP="001853CE">
            <w:pPr>
              <w:rPr>
                <w:rFonts w:ascii="Palemonas" w:hAnsi="Palemonas"/>
              </w:rPr>
            </w:pPr>
          </w:p>
          <w:p w14:paraId="3EAAC51D" w14:textId="77777777" w:rsidR="001853CE" w:rsidRPr="006B56F2" w:rsidRDefault="001853CE" w:rsidP="001853CE">
            <w:pPr>
              <w:rPr>
                <w:rFonts w:ascii="Palemonas" w:hAnsi="Palemonas"/>
              </w:rPr>
            </w:pPr>
          </w:p>
          <w:p w14:paraId="3858BC2F" w14:textId="0CE0703B" w:rsidR="001853CE" w:rsidRPr="006B56F2" w:rsidRDefault="001853CE" w:rsidP="001853CE">
            <w:pPr>
              <w:jc w:val="center"/>
              <w:rPr>
                <w:rFonts w:ascii="Palemonas" w:hAnsi="Palemonas"/>
              </w:rPr>
            </w:pPr>
            <w:r w:rsidRPr="006B56F2">
              <w:rPr>
                <w:rFonts w:ascii="Palemonas" w:hAnsi="Palemonas"/>
              </w:rPr>
              <w:t>202</w:t>
            </w:r>
            <w:r w:rsidR="001A3F0E">
              <w:rPr>
                <w:rFonts w:ascii="Palemonas" w:hAnsi="Palemonas"/>
              </w:rPr>
              <w:t>5</w:t>
            </w:r>
            <w:r w:rsidRPr="006B56F2">
              <w:rPr>
                <w:rFonts w:ascii="Palemonas" w:hAnsi="Palemonas"/>
              </w:rPr>
              <w:t>-00-00</w:t>
            </w:r>
          </w:p>
        </w:tc>
      </w:tr>
      <w:tr w:rsidR="001853CE" w:rsidRPr="006B56F2" w14:paraId="7716ACA5" w14:textId="77777777" w:rsidTr="001853CE">
        <w:trPr>
          <w:trHeight w:val="691"/>
        </w:trPr>
        <w:tc>
          <w:tcPr>
            <w:tcW w:w="4800" w:type="dxa"/>
            <w:gridSpan w:val="2"/>
            <w:vAlign w:val="center"/>
          </w:tcPr>
          <w:p w14:paraId="65FC1DBE" w14:textId="77777777" w:rsidR="001853CE" w:rsidRPr="006B56F2" w:rsidRDefault="001853CE" w:rsidP="001853CE">
            <w:pPr>
              <w:spacing w:before="100" w:beforeAutospacing="1"/>
              <w:rPr>
                <w:rFonts w:ascii="Palemonas" w:hAnsi="Palemonas"/>
                <w:b/>
                <w:bCs/>
              </w:rPr>
            </w:pPr>
            <w:r w:rsidRPr="006B56F2">
              <w:rPr>
                <w:rFonts w:ascii="Palemonas" w:hAnsi="Palemonas"/>
                <w:b/>
                <w:bCs/>
              </w:rPr>
              <w:t>REKLAMOS OBJEKTO ADRESAS</w:t>
            </w:r>
          </w:p>
        </w:tc>
        <w:tc>
          <w:tcPr>
            <w:tcW w:w="4632" w:type="dxa"/>
            <w:vAlign w:val="center"/>
          </w:tcPr>
          <w:p w14:paraId="140DF903" w14:textId="77777777" w:rsidR="001853CE" w:rsidRPr="006B56F2" w:rsidRDefault="001853CE" w:rsidP="001853CE">
            <w:pPr>
              <w:rPr>
                <w:rFonts w:ascii="Palemonas" w:hAnsi="Palemonas"/>
              </w:rPr>
            </w:pPr>
            <w:r w:rsidRPr="006B56F2">
              <w:rPr>
                <w:rFonts w:ascii="Palemonas" w:hAnsi="Palemonas"/>
              </w:rPr>
              <w:t>Palangos g. 00, Palanga</w:t>
            </w:r>
          </w:p>
        </w:tc>
      </w:tr>
      <w:tr w:rsidR="001853CE" w:rsidRPr="006B56F2" w14:paraId="46C2AD51" w14:textId="77777777" w:rsidTr="001853CE">
        <w:trPr>
          <w:trHeight w:val="1407"/>
        </w:trPr>
        <w:tc>
          <w:tcPr>
            <w:tcW w:w="4800" w:type="dxa"/>
            <w:gridSpan w:val="2"/>
            <w:vAlign w:val="center"/>
          </w:tcPr>
          <w:p w14:paraId="3BEA3DDD" w14:textId="77777777" w:rsidR="001853CE" w:rsidRPr="006B56F2" w:rsidRDefault="001853CE" w:rsidP="001853CE">
            <w:pPr>
              <w:rPr>
                <w:rFonts w:ascii="Palemonas" w:hAnsi="Palemonas"/>
                <w:b/>
                <w:bCs/>
              </w:rPr>
            </w:pPr>
            <w:r w:rsidRPr="006B56F2">
              <w:rPr>
                <w:rFonts w:ascii="Palemonas" w:hAnsi="Palemonas"/>
                <w:b/>
                <w:bCs/>
              </w:rPr>
              <w:t>UŽSAKOVAS</w:t>
            </w:r>
          </w:p>
        </w:tc>
        <w:tc>
          <w:tcPr>
            <w:tcW w:w="4632" w:type="dxa"/>
            <w:vAlign w:val="center"/>
          </w:tcPr>
          <w:p w14:paraId="24540DF2" w14:textId="77777777" w:rsidR="001853CE" w:rsidRPr="006B56F2" w:rsidRDefault="001853CE" w:rsidP="001853CE">
            <w:pPr>
              <w:rPr>
                <w:rFonts w:ascii="Palemonas" w:hAnsi="Palemonas"/>
              </w:rPr>
            </w:pPr>
            <w:r w:rsidRPr="006B56F2">
              <w:rPr>
                <w:rFonts w:ascii="Palemonas" w:hAnsi="Palemonas"/>
              </w:rPr>
              <w:t>UAB „Pavadinimas“</w:t>
            </w:r>
          </w:p>
          <w:p w14:paraId="47A7BB67" w14:textId="77777777" w:rsidR="001853CE" w:rsidRPr="006B56F2" w:rsidRDefault="001853CE" w:rsidP="001853CE">
            <w:pPr>
              <w:rPr>
                <w:rFonts w:ascii="Palemonas" w:hAnsi="Palemonas"/>
              </w:rPr>
            </w:pPr>
            <w:r w:rsidRPr="006B56F2">
              <w:rPr>
                <w:rFonts w:ascii="Palemonas" w:hAnsi="Palemonas"/>
              </w:rPr>
              <w:t>Kodas 123456789</w:t>
            </w:r>
          </w:p>
          <w:p w14:paraId="08CD4AFE" w14:textId="77777777" w:rsidR="001853CE" w:rsidRPr="006B56F2" w:rsidRDefault="001853CE" w:rsidP="001853CE">
            <w:pPr>
              <w:rPr>
                <w:rFonts w:ascii="Palemonas" w:hAnsi="Palemonas"/>
              </w:rPr>
            </w:pPr>
            <w:r w:rsidRPr="006B56F2">
              <w:rPr>
                <w:rFonts w:ascii="Palemonas" w:hAnsi="Palemonas"/>
              </w:rPr>
              <w:t>Palangos g. 00, LT-00000 Palanga</w:t>
            </w:r>
          </w:p>
        </w:tc>
      </w:tr>
      <w:tr w:rsidR="001853CE" w:rsidRPr="006B56F2" w14:paraId="4A20CD4E" w14:textId="77777777" w:rsidTr="001853CE">
        <w:trPr>
          <w:trHeight w:val="1620"/>
        </w:trPr>
        <w:tc>
          <w:tcPr>
            <w:tcW w:w="4800" w:type="dxa"/>
            <w:gridSpan w:val="2"/>
            <w:vAlign w:val="center"/>
          </w:tcPr>
          <w:p w14:paraId="357FDB5C" w14:textId="77777777" w:rsidR="001853CE" w:rsidRPr="006B56F2" w:rsidRDefault="001853CE" w:rsidP="001853CE">
            <w:pPr>
              <w:rPr>
                <w:rFonts w:ascii="Palemonas" w:hAnsi="Palemonas"/>
                <w:b/>
                <w:bCs/>
              </w:rPr>
            </w:pPr>
            <w:r w:rsidRPr="006B56F2">
              <w:rPr>
                <w:rFonts w:ascii="Palemonas" w:hAnsi="Palemonas"/>
                <w:b/>
                <w:bCs/>
              </w:rPr>
              <w:t>PROJEKTUOTOJAS/DIZAINERIS</w:t>
            </w:r>
          </w:p>
        </w:tc>
        <w:tc>
          <w:tcPr>
            <w:tcW w:w="4632" w:type="dxa"/>
            <w:vAlign w:val="center"/>
          </w:tcPr>
          <w:p w14:paraId="050F3796" w14:textId="77777777" w:rsidR="001853CE" w:rsidRPr="006B56F2" w:rsidRDefault="001853CE" w:rsidP="001853CE">
            <w:pPr>
              <w:rPr>
                <w:rFonts w:ascii="Palemonas" w:hAnsi="Palemonas"/>
              </w:rPr>
            </w:pPr>
            <w:r w:rsidRPr="006B56F2">
              <w:rPr>
                <w:rFonts w:ascii="Palemonas" w:hAnsi="Palemonas"/>
              </w:rPr>
              <w:t xml:space="preserve">Vardenis </w:t>
            </w:r>
            <w:proofErr w:type="spellStart"/>
            <w:r w:rsidRPr="006B56F2">
              <w:rPr>
                <w:rFonts w:ascii="Palemonas" w:hAnsi="Palemonas"/>
              </w:rPr>
              <w:t>Pavardenis</w:t>
            </w:r>
            <w:proofErr w:type="spellEnd"/>
          </w:p>
          <w:p w14:paraId="33D41CD5" w14:textId="35E47111" w:rsidR="001853CE" w:rsidRPr="006B56F2" w:rsidRDefault="001853CE" w:rsidP="001853CE">
            <w:pPr>
              <w:rPr>
                <w:rFonts w:ascii="Palemonas" w:hAnsi="Palemonas"/>
              </w:rPr>
            </w:pPr>
            <w:r w:rsidRPr="006B56F2">
              <w:rPr>
                <w:rFonts w:ascii="Palemonas" w:hAnsi="Palemonas"/>
              </w:rPr>
              <w:t>Tel. (0 460) 12</w:t>
            </w:r>
            <w:r w:rsidR="00BB67CE">
              <w:rPr>
                <w:rFonts w:ascii="Palemonas" w:hAnsi="Palemonas"/>
              </w:rPr>
              <w:t xml:space="preserve"> </w:t>
            </w:r>
            <w:r w:rsidRPr="006B56F2">
              <w:rPr>
                <w:rFonts w:ascii="Palemonas" w:hAnsi="Palemonas"/>
              </w:rPr>
              <w:t>345, mob. +3700000000</w:t>
            </w:r>
          </w:p>
          <w:p w14:paraId="6B62D8B7" w14:textId="77777777" w:rsidR="001853CE" w:rsidRPr="006B56F2" w:rsidRDefault="001853CE" w:rsidP="001853CE">
            <w:pPr>
              <w:rPr>
                <w:rFonts w:ascii="Palemonas" w:hAnsi="Palemonas"/>
              </w:rPr>
            </w:pPr>
            <w:r w:rsidRPr="006B56F2">
              <w:rPr>
                <w:rFonts w:ascii="Palemonas" w:hAnsi="Palemonas"/>
              </w:rPr>
              <w:t>El. paštas vardenis.pavardenis@projektuotojas.lt</w:t>
            </w:r>
          </w:p>
        </w:tc>
      </w:tr>
    </w:tbl>
    <w:p w14:paraId="1746AB64" w14:textId="48C5ED09" w:rsidR="004F0B96" w:rsidRPr="00F93D32" w:rsidRDefault="004C0391" w:rsidP="001853CE">
      <w:pPr>
        <w:pStyle w:val="Pagrindinistekstas"/>
        <w:ind w:firstLine="5387"/>
        <w:rPr>
          <w:rFonts w:ascii="Palemonas" w:hAnsi="Palemonas"/>
          <w:lang w:val="lt-LT"/>
        </w:rPr>
      </w:pPr>
      <w:r w:rsidRPr="00F93D32">
        <w:rPr>
          <w:rFonts w:ascii="Palemonas" w:hAnsi="Palemonas"/>
          <w:lang w:val="lt-LT"/>
        </w:rPr>
        <w:t>2 priedas</w:t>
      </w:r>
    </w:p>
    <w:p w14:paraId="4D311717" w14:textId="77777777" w:rsidR="001853CE" w:rsidRPr="00F93D32" w:rsidRDefault="001853CE" w:rsidP="00A32431">
      <w:pPr>
        <w:pStyle w:val="Pagrindinistekstas"/>
        <w:rPr>
          <w:rFonts w:ascii="Palemonas" w:hAnsi="Palemonas"/>
          <w:lang w:val="lt-LT"/>
        </w:rPr>
      </w:pPr>
    </w:p>
    <w:p w14:paraId="444F4F4C" w14:textId="6C234C7B" w:rsidR="001853CE" w:rsidRPr="006B56F2" w:rsidRDefault="001853CE" w:rsidP="004C0391">
      <w:pPr>
        <w:jc w:val="both"/>
        <w:rPr>
          <w:rFonts w:ascii="Palemonas" w:hAnsi="Palemonas"/>
        </w:rPr>
      </w:pPr>
    </w:p>
    <w:p w14:paraId="4550D346" w14:textId="77777777" w:rsidR="004C0391" w:rsidRPr="006B56F2" w:rsidRDefault="004C0391" w:rsidP="004C0391">
      <w:pPr>
        <w:jc w:val="both"/>
        <w:rPr>
          <w:rFonts w:ascii="Palemonas" w:hAnsi="Palemona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9"/>
        <w:gridCol w:w="2160"/>
        <w:gridCol w:w="1365"/>
        <w:gridCol w:w="1763"/>
        <w:gridCol w:w="1192"/>
        <w:gridCol w:w="1142"/>
      </w:tblGrid>
      <w:tr w:rsidR="001853CE" w:rsidRPr="006B56F2" w14:paraId="6BA36364" w14:textId="77777777" w:rsidTr="003922DB">
        <w:trPr>
          <w:trHeight w:val="1625"/>
        </w:trPr>
        <w:tc>
          <w:tcPr>
            <w:tcW w:w="9261" w:type="dxa"/>
            <w:gridSpan w:val="6"/>
          </w:tcPr>
          <w:p w14:paraId="15E83FFF" w14:textId="77777777" w:rsidR="001853CE" w:rsidRPr="006B56F2" w:rsidRDefault="001853CE" w:rsidP="003922DB">
            <w:pPr>
              <w:spacing w:before="240"/>
              <w:jc w:val="center"/>
              <w:rPr>
                <w:rFonts w:ascii="Palemonas" w:hAnsi="Palemonas"/>
                <w:b/>
                <w:bCs/>
                <w:sz w:val="28"/>
                <w:szCs w:val="28"/>
              </w:rPr>
            </w:pPr>
            <w:r w:rsidRPr="006B56F2">
              <w:rPr>
                <w:rFonts w:ascii="Palemonas" w:hAnsi="Palemonas"/>
                <w:b/>
                <w:bCs/>
                <w:sz w:val="28"/>
                <w:szCs w:val="28"/>
              </w:rPr>
              <w:t>UAB „PAVADINIMAS“</w:t>
            </w:r>
          </w:p>
          <w:p w14:paraId="09EBCBEB" w14:textId="77777777" w:rsidR="001853CE" w:rsidRPr="006B56F2" w:rsidRDefault="001853CE" w:rsidP="003922DB">
            <w:pPr>
              <w:jc w:val="center"/>
              <w:rPr>
                <w:rFonts w:ascii="Palemonas" w:hAnsi="Palemonas"/>
                <w:b/>
                <w:bCs/>
                <w:sz w:val="28"/>
                <w:szCs w:val="28"/>
              </w:rPr>
            </w:pPr>
            <w:r w:rsidRPr="006B56F2">
              <w:rPr>
                <w:rFonts w:ascii="Palemonas" w:hAnsi="Palemonas"/>
                <w:b/>
                <w:bCs/>
                <w:sz w:val="28"/>
                <w:szCs w:val="28"/>
              </w:rPr>
              <w:t>IŠORINĖS VAIZDINĖS REKLAMOS (IŠKABOS) ĮRENGIMO PROJEKTAS</w:t>
            </w:r>
          </w:p>
          <w:p w14:paraId="35FAA547" w14:textId="77777777" w:rsidR="001853CE" w:rsidRPr="006B56F2" w:rsidRDefault="001853CE" w:rsidP="003922DB">
            <w:pPr>
              <w:jc w:val="center"/>
              <w:rPr>
                <w:rFonts w:ascii="Palemonas" w:hAnsi="Palemonas"/>
                <w:b/>
              </w:rPr>
            </w:pPr>
            <w:r w:rsidRPr="006B56F2">
              <w:rPr>
                <w:rFonts w:ascii="Palemonas" w:hAnsi="Palemonas"/>
                <w:b/>
                <w:bCs/>
                <w:sz w:val="28"/>
                <w:szCs w:val="28"/>
              </w:rPr>
              <w:t>AIŠKINAMASIS RAŠTAS</w:t>
            </w:r>
          </w:p>
        </w:tc>
      </w:tr>
      <w:tr w:rsidR="001853CE" w:rsidRPr="006B56F2" w14:paraId="2CCBBCBF" w14:textId="77777777" w:rsidTr="003922DB">
        <w:trPr>
          <w:trHeight w:val="10437"/>
        </w:trPr>
        <w:tc>
          <w:tcPr>
            <w:tcW w:w="9261" w:type="dxa"/>
            <w:gridSpan w:val="6"/>
          </w:tcPr>
          <w:p w14:paraId="7628E1EB" w14:textId="77777777" w:rsidR="001853CE" w:rsidRPr="006B56F2" w:rsidRDefault="001853CE" w:rsidP="003922DB">
            <w:pPr>
              <w:rPr>
                <w:rFonts w:ascii="Palemonas" w:hAnsi="Palemonas"/>
              </w:rPr>
            </w:pPr>
          </w:p>
          <w:p w14:paraId="196FF879" w14:textId="77777777" w:rsidR="001853CE" w:rsidRPr="006B56F2" w:rsidRDefault="001853CE" w:rsidP="003922DB">
            <w:pPr>
              <w:rPr>
                <w:rFonts w:ascii="Palemonas" w:hAnsi="Palemonas"/>
                <w:b/>
                <w:bCs/>
              </w:rPr>
            </w:pPr>
            <w:r w:rsidRPr="006B56F2">
              <w:rPr>
                <w:rFonts w:ascii="Palemonas" w:hAnsi="Palemonas"/>
                <w:b/>
                <w:bCs/>
              </w:rPr>
              <w:t>Bendrieji duomenys: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5246"/>
            </w:tblGrid>
            <w:tr w:rsidR="001853CE" w:rsidRPr="006B56F2" w14:paraId="5F5F8F0E" w14:textId="77777777" w:rsidTr="003922DB">
              <w:trPr>
                <w:trHeight w:val="247"/>
              </w:trPr>
              <w:tc>
                <w:tcPr>
                  <w:tcW w:w="3784" w:type="dxa"/>
                </w:tcPr>
                <w:p w14:paraId="779BF66C" w14:textId="77777777" w:rsidR="001853CE" w:rsidRPr="006B56F2" w:rsidRDefault="001853CE" w:rsidP="003922DB">
                  <w:pPr>
                    <w:rPr>
                      <w:rFonts w:ascii="Palemonas" w:hAnsi="Palemonas"/>
                      <w:b/>
                    </w:rPr>
                  </w:pPr>
                  <w:r w:rsidRPr="006B56F2">
                    <w:rPr>
                      <w:rFonts w:ascii="Palemonas" w:hAnsi="Palemonas"/>
                      <w:b/>
                    </w:rPr>
                    <w:t>Objekto adresas</w:t>
                  </w:r>
                </w:p>
              </w:tc>
              <w:tc>
                <w:tcPr>
                  <w:tcW w:w="5246" w:type="dxa"/>
                </w:tcPr>
                <w:p w14:paraId="35497D7A" w14:textId="77777777" w:rsidR="001853CE" w:rsidRPr="006B56F2" w:rsidRDefault="001853CE" w:rsidP="003922DB">
                  <w:pPr>
                    <w:rPr>
                      <w:rFonts w:ascii="Palemonas" w:hAnsi="Palemonas"/>
                    </w:rPr>
                  </w:pPr>
                  <w:r w:rsidRPr="006B56F2">
                    <w:rPr>
                      <w:rFonts w:ascii="Palemonas" w:hAnsi="Palemonas"/>
                    </w:rPr>
                    <w:t>Palangos g. 00, Palanga</w:t>
                  </w:r>
                </w:p>
              </w:tc>
            </w:tr>
            <w:tr w:rsidR="001853CE" w:rsidRPr="006B56F2" w14:paraId="220E4606" w14:textId="77777777" w:rsidTr="003922DB">
              <w:trPr>
                <w:trHeight w:val="247"/>
              </w:trPr>
              <w:tc>
                <w:tcPr>
                  <w:tcW w:w="3784" w:type="dxa"/>
                </w:tcPr>
                <w:p w14:paraId="6FFFEED7" w14:textId="77777777" w:rsidR="001853CE" w:rsidRPr="006B56F2" w:rsidRDefault="001853CE" w:rsidP="003922DB">
                  <w:pPr>
                    <w:rPr>
                      <w:rFonts w:ascii="Palemonas" w:hAnsi="Palemonas"/>
                      <w:b/>
                    </w:rPr>
                  </w:pPr>
                  <w:r w:rsidRPr="006B56F2">
                    <w:rPr>
                      <w:rFonts w:ascii="Palemonas" w:hAnsi="Palemonas"/>
                      <w:b/>
                    </w:rPr>
                    <w:t>Seniūnija</w:t>
                  </w:r>
                </w:p>
              </w:tc>
              <w:tc>
                <w:tcPr>
                  <w:tcW w:w="5246" w:type="dxa"/>
                </w:tcPr>
                <w:p w14:paraId="487A9761" w14:textId="77777777" w:rsidR="001853CE" w:rsidRPr="006B56F2" w:rsidRDefault="001853CE" w:rsidP="003922DB">
                  <w:pPr>
                    <w:rPr>
                      <w:rFonts w:ascii="Palemonas" w:hAnsi="Palemonas"/>
                    </w:rPr>
                  </w:pPr>
                  <w:r w:rsidRPr="006B56F2">
                    <w:rPr>
                      <w:rFonts w:ascii="Palemonas" w:hAnsi="Palemonas"/>
                    </w:rPr>
                    <w:t>Palangos sen.</w:t>
                  </w:r>
                </w:p>
              </w:tc>
            </w:tr>
            <w:tr w:rsidR="001853CE" w:rsidRPr="006B56F2" w14:paraId="1909477D" w14:textId="77777777" w:rsidTr="003922DB">
              <w:trPr>
                <w:trHeight w:val="57"/>
              </w:trPr>
              <w:tc>
                <w:tcPr>
                  <w:tcW w:w="3784" w:type="dxa"/>
                </w:tcPr>
                <w:p w14:paraId="18A1093B" w14:textId="77777777" w:rsidR="001853CE" w:rsidRPr="006B56F2" w:rsidRDefault="001853CE" w:rsidP="003922DB">
                  <w:pPr>
                    <w:rPr>
                      <w:rFonts w:ascii="Palemonas" w:hAnsi="Palemonas"/>
                      <w:b/>
                      <w:bCs/>
                    </w:rPr>
                  </w:pPr>
                  <w:r w:rsidRPr="006B56F2">
                    <w:rPr>
                      <w:rFonts w:ascii="Palemonas" w:hAnsi="Palemonas"/>
                      <w:b/>
                      <w:bCs/>
                    </w:rPr>
                    <w:t>Zona (pagal reklamos specialųjį planą)</w:t>
                  </w:r>
                </w:p>
              </w:tc>
              <w:tc>
                <w:tcPr>
                  <w:tcW w:w="5246" w:type="dxa"/>
                </w:tcPr>
                <w:p w14:paraId="74EBE6FC" w14:textId="77777777" w:rsidR="001853CE" w:rsidRPr="006B56F2" w:rsidRDefault="001853CE" w:rsidP="003922DB">
                  <w:pPr>
                    <w:rPr>
                      <w:rFonts w:ascii="Palemonas" w:hAnsi="Palemonas"/>
                    </w:rPr>
                  </w:pPr>
                </w:p>
              </w:tc>
            </w:tr>
            <w:tr w:rsidR="001853CE" w:rsidRPr="006B56F2" w14:paraId="152FBC5B" w14:textId="77777777" w:rsidTr="003922DB">
              <w:trPr>
                <w:trHeight w:val="57"/>
              </w:trPr>
              <w:tc>
                <w:tcPr>
                  <w:tcW w:w="3784" w:type="dxa"/>
                </w:tcPr>
                <w:p w14:paraId="1408364B" w14:textId="77777777" w:rsidR="001853CE" w:rsidRPr="006B56F2" w:rsidRDefault="001853CE" w:rsidP="003922DB">
                  <w:pPr>
                    <w:rPr>
                      <w:rFonts w:ascii="Palemonas" w:hAnsi="Palemonas"/>
                      <w:b/>
                    </w:rPr>
                  </w:pPr>
                  <w:r w:rsidRPr="006B56F2">
                    <w:rPr>
                      <w:rFonts w:ascii="Palemonas" w:hAnsi="Palemonas"/>
                      <w:b/>
                    </w:rPr>
                    <w:t>Bendras reklamos plotas</w:t>
                  </w:r>
                </w:p>
              </w:tc>
              <w:tc>
                <w:tcPr>
                  <w:tcW w:w="5246" w:type="dxa"/>
                </w:tcPr>
                <w:p w14:paraId="1A179159" w14:textId="77777777" w:rsidR="001853CE" w:rsidRPr="006B56F2" w:rsidRDefault="001853CE" w:rsidP="003922DB">
                  <w:pPr>
                    <w:rPr>
                      <w:rFonts w:ascii="Palemonas" w:hAnsi="Palemonas"/>
                    </w:rPr>
                  </w:pPr>
                  <w:r w:rsidRPr="006B56F2">
                    <w:rPr>
                      <w:rFonts w:ascii="Palemonas" w:hAnsi="Palemonas"/>
                    </w:rPr>
                    <w:t>0,00 kv. m</w:t>
                  </w:r>
                </w:p>
              </w:tc>
            </w:tr>
          </w:tbl>
          <w:p w14:paraId="6359AB4D" w14:textId="77777777" w:rsidR="001853CE" w:rsidRPr="006B56F2" w:rsidRDefault="001853CE" w:rsidP="003922DB">
            <w:pPr>
              <w:jc w:val="both"/>
              <w:rPr>
                <w:rFonts w:ascii="Palemonas" w:hAnsi="Palemonas"/>
              </w:rPr>
            </w:pPr>
          </w:p>
          <w:p w14:paraId="020D8450" w14:textId="77777777" w:rsidR="001853CE" w:rsidRPr="006B56F2" w:rsidRDefault="001853CE" w:rsidP="003922DB">
            <w:pPr>
              <w:jc w:val="both"/>
              <w:rPr>
                <w:rFonts w:ascii="Palemonas" w:hAnsi="Palemonas"/>
                <w:b/>
              </w:rPr>
            </w:pPr>
            <w:r w:rsidRPr="006B56F2">
              <w:rPr>
                <w:rFonts w:ascii="Palemonas" w:hAnsi="Palemonas"/>
                <w:b/>
              </w:rPr>
              <w:t>Duomenys apie projektuojamus įrengti reklamos elementus:</w:t>
            </w:r>
          </w:p>
          <w:p w14:paraId="5B99B4A5" w14:textId="77777777" w:rsidR="001853CE" w:rsidRPr="006B56F2" w:rsidRDefault="001853CE" w:rsidP="001853CE">
            <w:pPr>
              <w:numPr>
                <w:ilvl w:val="0"/>
                <w:numId w:val="6"/>
              </w:numPr>
              <w:jc w:val="both"/>
              <w:rPr>
                <w:rFonts w:ascii="Palemonas" w:hAnsi="Palemonas"/>
                <w:b/>
              </w:rPr>
            </w:pPr>
            <w:r w:rsidRPr="006B56F2">
              <w:rPr>
                <w:rFonts w:ascii="Palemonas" w:hAnsi="Palemonas"/>
                <w:b/>
              </w:rPr>
              <w:t>Pagrindinė iškaba:</w:t>
            </w:r>
          </w:p>
          <w:p w14:paraId="32B41801" w14:textId="77777777" w:rsidR="001853CE" w:rsidRPr="006B56F2" w:rsidRDefault="001853CE" w:rsidP="001853CE">
            <w:pPr>
              <w:numPr>
                <w:ilvl w:val="1"/>
                <w:numId w:val="6"/>
              </w:numPr>
              <w:jc w:val="both"/>
              <w:rPr>
                <w:rFonts w:ascii="Palemonas" w:hAnsi="Palemonas"/>
              </w:rPr>
            </w:pPr>
            <w:r w:rsidRPr="006B56F2">
              <w:rPr>
                <w:rFonts w:ascii="Palemonas" w:hAnsi="Palemonas"/>
              </w:rPr>
              <w:t>dydis – ilgis × plotis mm;</w:t>
            </w:r>
          </w:p>
          <w:p w14:paraId="4209A4B9" w14:textId="77777777" w:rsidR="001853CE" w:rsidRPr="006B56F2" w:rsidRDefault="001853CE" w:rsidP="001853CE">
            <w:pPr>
              <w:numPr>
                <w:ilvl w:val="1"/>
                <w:numId w:val="6"/>
              </w:numPr>
              <w:jc w:val="both"/>
              <w:rPr>
                <w:rFonts w:ascii="Palemonas" w:hAnsi="Palemonas"/>
              </w:rPr>
            </w:pPr>
            <w:r w:rsidRPr="006B56F2">
              <w:rPr>
                <w:rFonts w:ascii="Palemonas" w:hAnsi="Palemonas"/>
              </w:rPr>
              <w:t>reklamos plotas – plotas kv. m;</w:t>
            </w:r>
          </w:p>
          <w:p w14:paraId="07011631" w14:textId="0688CA3D" w:rsidR="001853CE" w:rsidRPr="006B56F2" w:rsidRDefault="001853CE" w:rsidP="001853CE">
            <w:pPr>
              <w:numPr>
                <w:ilvl w:val="1"/>
                <w:numId w:val="6"/>
              </w:numPr>
              <w:jc w:val="both"/>
              <w:rPr>
                <w:rFonts w:ascii="Palemonas" w:hAnsi="Palemonas"/>
              </w:rPr>
            </w:pPr>
            <w:r w:rsidRPr="006B56F2">
              <w:rPr>
                <w:rFonts w:ascii="Palemonas" w:hAnsi="Palemonas"/>
              </w:rPr>
              <w:t>medžiaga (-</w:t>
            </w:r>
            <w:proofErr w:type="spellStart"/>
            <w:r w:rsidRPr="006B56F2">
              <w:rPr>
                <w:rFonts w:ascii="Palemonas" w:hAnsi="Palemonas"/>
              </w:rPr>
              <w:t>os</w:t>
            </w:r>
            <w:proofErr w:type="spellEnd"/>
            <w:r w:rsidRPr="006B56F2">
              <w:rPr>
                <w:rFonts w:ascii="Palemonas" w:hAnsi="Palemonas"/>
              </w:rPr>
              <w:t>) – pvz.: tent</w:t>
            </w:r>
            <w:r w:rsidR="001A3F0E">
              <w:rPr>
                <w:rFonts w:ascii="Palemonas" w:hAnsi="Palemonas"/>
              </w:rPr>
              <w:t>o audinys</w:t>
            </w:r>
            <w:r w:rsidRPr="006B56F2">
              <w:rPr>
                <w:rFonts w:ascii="Palemonas" w:hAnsi="Palemonas"/>
              </w:rPr>
              <w:t xml:space="preserve">, aliuminio </w:t>
            </w:r>
            <w:r w:rsidR="001A3F0E">
              <w:rPr>
                <w:rFonts w:ascii="Palemonas" w:hAnsi="Palemonas"/>
              </w:rPr>
              <w:t xml:space="preserve">kompozito </w:t>
            </w:r>
            <w:r w:rsidRPr="006B56F2">
              <w:rPr>
                <w:rFonts w:ascii="Palemonas" w:hAnsi="Palemonas"/>
              </w:rPr>
              <w:t xml:space="preserve">plokštė, </w:t>
            </w:r>
            <w:r w:rsidR="001A3F0E">
              <w:rPr>
                <w:rFonts w:ascii="Palemonas" w:hAnsi="Palemonas"/>
              </w:rPr>
              <w:t>organinis stiklas</w:t>
            </w:r>
            <w:r w:rsidRPr="006B56F2">
              <w:rPr>
                <w:rFonts w:ascii="Palemonas" w:hAnsi="Palemonas"/>
              </w:rPr>
              <w:t xml:space="preserve"> ir pan.;</w:t>
            </w:r>
          </w:p>
          <w:p w14:paraId="4FBD0621" w14:textId="77777777" w:rsidR="001853CE" w:rsidRPr="006B56F2" w:rsidRDefault="001853CE" w:rsidP="001853CE">
            <w:pPr>
              <w:numPr>
                <w:ilvl w:val="1"/>
                <w:numId w:val="6"/>
              </w:numPr>
              <w:jc w:val="both"/>
              <w:rPr>
                <w:rFonts w:ascii="Palemonas" w:hAnsi="Palemonas"/>
              </w:rPr>
            </w:pPr>
            <w:r w:rsidRPr="006B56F2">
              <w:rPr>
                <w:rFonts w:ascii="Palemonas" w:hAnsi="Palemonas"/>
              </w:rPr>
              <w:t>apšvietimas – nėra/yra (pvz., LED elementai);</w:t>
            </w:r>
          </w:p>
          <w:p w14:paraId="21A0FFE6" w14:textId="77777777" w:rsidR="001853CE" w:rsidRPr="006B56F2" w:rsidRDefault="001853CE" w:rsidP="001853CE">
            <w:pPr>
              <w:numPr>
                <w:ilvl w:val="1"/>
                <w:numId w:val="6"/>
              </w:numPr>
              <w:jc w:val="both"/>
              <w:rPr>
                <w:rFonts w:ascii="Palemonas" w:hAnsi="Palemonas"/>
              </w:rPr>
            </w:pPr>
            <w:r w:rsidRPr="006B56F2">
              <w:rPr>
                <w:rFonts w:ascii="Palemonas" w:hAnsi="Palemonas"/>
              </w:rPr>
              <w:t>konstrukcijos aprašymas:</w:t>
            </w:r>
          </w:p>
          <w:p w14:paraId="3885E136" w14:textId="48C33A4F" w:rsidR="001853CE" w:rsidRPr="006B56F2" w:rsidRDefault="001853CE" w:rsidP="003922DB">
            <w:pPr>
              <w:tabs>
                <w:tab w:val="left" w:pos="8749"/>
              </w:tabs>
              <w:ind w:left="825" w:right="293"/>
              <w:jc w:val="both"/>
              <w:rPr>
                <w:rFonts w:ascii="Palemonas" w:hAnsi="Palemonas"/>
              </w:rPr>
            </w:pPr>
            <w:r w:rsidRPr="006B56F2">
              <w:rPr>
                <w:rFonts w:ascii="Palemonas" w:hAnsi="Palemonas"/>
              </w:rPr>
              <w:t xml:space="preserve">Aprašymo pavyzdys. 1. Reklamos/iškabos konstrukcija gaminama iš plastiko. Tvirtinama varžtais prie pastato sienos. Nešviečia. 2. Iškabos pagrindas gaminamas ir priekinė ženklo dalis frezuojama iš </w:t>
            </w:r>
            <w:r w:rsidR="001A3F0E">
              <w:rPr>
                <w:rFonts w:ascii="Palemonas" w:hAnsi="Palemonas"/>
              </w:rPr>
              <w:t xml:space="preserve">aliuminio </w:t>
            </w:r>
            <w:r w:rsidRPr="006B56F2">
              <w:rPr>
                <w:rFonts w:ascii="Palemonas" w:hAnsi="Palemonas"/>
              </w:rPr>
              <w:t>kompozi</w:t>
            </w:r>
            <w:r w:rsidR="001A3F0E">
              <w:rPr>
                <w:rFonts w:ascii="Palemonas" w:hAnsi="Palemonas"/>
              </w:rPr>
              <w:t>to</w:t>
            </w:r>
            <w:r w:rsidRPr="006B56F2">
              <w:rPr>
                <w:rFonts w:ascii="Palemonas" w:hAnsi="Palemonas"/>
              </w:rPr>
              <w:t xml:space="preserve"> plokštės. Tūrinės raidės tvirtinamos prie stačiakampių aliuminio vamzdžių, kurie dažomi kuo panašesne į fasadą spalva. Apšvietimo elementai montuojami tūrinių raidžių vidinėje dalyje, šviečia į fasadą (</w:t>
            </w:r>
            <w:proofErr w:type="spellStart"/>
            <w:r w:rsidRPr="006B56F2">
              <w:rPr>
                <w:rFonts w:ascii="Palemonas" w:hAnsi="Palemonas"/>
              </w:rPr>
              <w:t>aureolinis</w:t>
            </w:r>
            <w:proofErr w:type="spellEnd"/>
            <w:r w:rsidRPr="006B56F2">
              <w:rPr>
                <w:rFonts w:ascii="Palemonas" w:hAnsi="Palemonas"/>
              </w:rPr>
              <w:t xml:space="preserve"> apšvietimas).</w:t>
            </w:r>
          </w:p>
          <w:p w14:paraId="031DB97A" w14:textId="77777777" w:rsidR="001853CE" w:rsidRPr="006B56F2" w:rsidRDefault="001853CE" w:rsidP="003922DB">
            <w:pPr>
              <w:jc w:val="both"/>
              <w:rPr>
                <w:rFonts w:ascii="Palemonas" w:hAnsi="Palemonas"/>
              </w:rPr>
            </w:pPr>
          </w:p>
          <w:p w14:paraId="26611D2B" w14:textId="77777777" w:rsidR="001853CE" w:rsidRPr="006B56F2" w:rsidRDefault="001853CE" w:rsidP="001853CE">
            <w:pPr>
              <w:numPr>
                <w:ilvl w:val="0"/>
                <w:numId w:val="6"/>
              </w:numPr>
              <w:jc w:val="both"/>
              <w:rPr>
                <w:rFonts w:ascii="Palemonas" w:hAnsi="Palemonas"/>
                <w:b/>
              </w:rPr>
            </w:pPr>
            <w:r w:rsidRPr="006B56F2">
              <w:rPr>
                <w:rFonts w:ascii="Palemonas" w:hAnsi="Palemonas"/>
                <w:b/>
              </w:rPr>
              <w:t>Papildoma iškaba:</w:t>
            </w:r>
          </w:p>
          <w:p w14:paraId="76A8B5AA" w14:textId="77777777" w:rsidR="001853CE" w:rsidRPr="006B56F2" w:rsidRDefault="001853CE" w:rsidP="001853CE">
            <w:pPr>
              <w:numPr>
                <w:ilvl w:val="1"/>
                <w:numId w:val="6"/>
              </w:numPr>
              <w:jc w:val="both"/>
              <w:rPr>
                <w:rFonts w:ascii="Palemonas" w:hAnsi="Palemonas"/>
              </w:rPr>
            </w:pPr>
            <w:r w:rsidRPr="006B56F2">
              <w:rPr>
                <w:rFonts w:ascii="Palemonas" w:hAnsi="Palemonas"/>
              </w:rPr>
              <w:t>dydis – ilgis × plotis mm;</w:t>
            </w:r>
          </w:p>
          <w:p w14:paraId="414E30B2" w14:textId="77777777" w:rsidR="001853CE" w:rsidRPr="006B56F2" w:rsidRDefault="001853CE" w:rsidP="001853CE">
            <w:pPr>
              <w:numPr>
                <w:ilvl w:val="1"/>
                <w:numId w:val="6"/>
              </w:numPr>
              <w:jc w:val="both"/>
              <w:rPr>
                <w:rFonts w:ascii="Palemonas" w:hAnsi="Palemonas"/>
              </w:rPr>
            </w:pPr>
            <w:r w:rsidRPr="006B56F2">
              <w:rPr>
                <w:rFonts w:ascii="Palemonas" w:hAnsi="Palemonas"/>
              </w:rPr>
              <w:t>reklamos plotas – plotas kv. m;</w:t>
            </w:r>
          </w:p>
          <w:p w14:paraId="6FAEF2E7" w14:textId="77777777" w:rsidR="001853CE" w:rsidRPr="006B56F2" w:rsidRDefault="001853CE" w:rsidP="001853CE">
            <w:pPr>
              <w:numPr>
                <w:ilvl w:val="1"/>
                <w:numId w:val="6"/>
              </w:numPr>
              <w:jc w:val="both"/>
              <w:rPr>
                <w:rFonts w:ascii="Palemonas" w:hAnsi="Palemonas"/>
                <w:b/>
              </w:rPr>
            </w:pPr>
            <w:r w:rsidRPr="006B56F2">
              <w:rPr>
                <w:rFonts w:ascii="Palemonas" w:hAnsi="Palemonas"/>
              </w:rPr>
              <w:t>medžiaga (-</w:t>
            </w:r>
            <w:proofErr w:type="spellStart"/>
            <w:r w:rsidRPr="006B56F2">
              <w:rPr>
                <w:rFonts w:ascii="Palemonas" w:hAnsi="Palemonas"/>
              </w:rPr>
              <w:t>os</w:t>
            </w:r>
            <w:proofErr w:type="spellEnd"/>
            <w:r w:rsidRPr="006B56F2">
              <w:rPr>
                <w:rFonts w:ascii="Palemonas" w:hAnsi="Palemonas"/>
              </w:rPr>
              <w:t>) – šviesai laidus baltas stiklas, apklijuotas lipnia plėvele;</w:t>
            </w:r>
          </w:p>
          <w:p w14:paraId="25A98ABF" w14:textId="77777777" w:rsidR="001853CE" w:rsidRPr="006B56F2" w:rsidRDefault="001853CE" w:rsidP="001853CE">
            <w:pPr>
              <w:numPr>
                <w:ilvl w:val="1"/>
                <w:numId w:val="6"/>
              </w:numPr>
              <w:jc w:val="both"/>
              <w:rPr>
                <w:rFonts w:ascii="Palemonas" w:hAnsi="Palemonas"/>
              </w:rPr>
            </w:pPr>
            <w:r w:rsidRPr="006B56F2">
              <w:rPr>
                <w:rFonts w:ascii="Palemonas" w:hAnsi="Palemonas"/>
              </w:rPr>
              <w:t>apšvietimas – nėra/yra (pvz., LED elementai);</w:t>
            </w:r>
          </w:p>
          <w:p w14:paraId="743C7A8E" w14:textId="77777777" w:rsidR="001853CE" w:rsidRPr="006B56F2" w:rsidRDefault="001853CE" w:rsidP="001853CE">
            <w:pPr>
              <w:numPr>
                <w:ilvl w:val="1"/>
                <w:numId w:val="6"/>
              </w:numPr>
              <w:jc w:val="both"/>
              <w:rPr>
                <w:rFonts w:ascii="Palemonas" w:hAnsi="Palemonas"/>
                <w:b/>
              </w:rPr>
            </w:pPr>
            <w:r w:rsidRPr="006B56F2">
              <w:rPr>
                <w:rFonts w:ascii="Palemonas" w:hAnsi="Palemonas"/>
              </w:rPr>
              <w:t>konstrukcijos aprašymas:</w:t>
            </w:r>
          </w:p>
          <w:p w14:paraId="4F368A21" w14:textId="77777777" w:rsidR="001853CE" w:rsidRPr="006B56F2" w:rsidRDefault="001853CE" w:rsidP="003922DB">
            <w:pPr>
              <w:ind w:left="825" w:right="293"/>
              <w:jc w:val="both"/>
              <w:rPr>
                <w:rFonts w:ascii="Palemonas" w:hAnsi="Palemonas"/>
              </w:rPr>
            </w:pPr>
            <w:r w:rsidRPr="006B56F2">
              <w:rPr>
                <w:rFonts w:ascii="Palemonas" w:hAnsi="Palemonas"/>
              </w:rPr>
              <w:t>Aprašymo pavyzdys. Iškabos konstrukcija gaminama iš šviesai laidaus balto stiklo. Tvirtinama varžtais statmenai pastato fasadui.</w:t>
            </w:r>
          </w:p>
          <w:p w14:paraId="7A5DE73B" w14:textId="77777777" w:rsidR="001853CE" w:rsidRPr="006B56F2" w:rsidRDefault="001853CE" w:rsidP="003922DB">
            <w:pPr>
              <w:jc w:val="both"/>
              <w:rPr>
                <w:rFonts w:ascii="Palemonas" w:hAnsi="Palemonas"/>
                <w:bCs/>
              </w:rPr>
            </w:pPr>
          </w:p>
          <w:p w14:paraId="7F7CBB11" w14:textId="77777777" w:rsidR="001853CE" w:rsidRPr="006B56F2" w:rsidRDefault="001853CE" w:rsidP="001853CE">
            <w:pPr>
              <w:numPr>
                <w:ilvl w:val="0"/>
                <w:numId w:val="6"/>
              </w:numPr>
              <w:jc w:val="both"/>
              <w:rPr>
                <w:rFonts w:ascii="Palemonas" w:hAnsi="Palemonas"/>
                <w:b/>
              </w:rPr>
            </w:pPr>
            <w:r w:rsidRPr="006B56F2">
              <w:rPr>
                <w:rFonts w:ascii="Palemonas" w:hAnsi="Palemonas"/>
                <w:b/>
              </w:rPr>
              <w:t>Reklaminiai lipdukai ant stiklo:</w:t>
            </w:r>
          </w:p>
          <w:p w14:paraId="6F216619" w14:textId="77777777" w:rsidR="001853CE" w:rsidRPr="006B56F2" w:rsidRDefault="001853CE" w:rsidP="001853CE">
            <w:pPr>
              <w:numPr>
                <w:ilvl w:val="1"/>
                <w:numId w:val="6"/>
              </w:numPr>
              <w:jc w:val="both"/>
              <w:rPr>
                <w:rFonts w:ascii="Palemonas" w:hAnsi="Palemonas"/>
              </w:rPr>
            </w:pPr>
            <w:r w:rsidRPr="006B56F2">
              <w:rPr>
                <w:rFonts w:ascii="Palemonas" w:hAnsi="Palemonas"/>
              </w:rPr>
              <w:t>kiekis – __ vnt.;</w:t>
            </w:r>
          </w:p>
          <w:p w14:paraId="6F56AEB6" w14:textId="77777777" w:rsidR="001853CE" w:rsidRPr="006B56F2" w:rsidRDefault="001853CE" w:rsidP="001853CE">
            <w:pPr>
              <w:numPr>
                <w:ilvl w:val="1"/>
                <w:numId w:val="6"/>
              </w:numPr>
              <w:jc w:val="both"/>
              <w:rPr>
                <w:rFonts w:ascii="Palemonas" w:hAnsi="Palemonas"/>
              </w:rPr>
            </w:pPr>
            <w:r w:rsidRPr="006B56F2">
              <w:rPr>
                <w:rFonts w:ascii="Palemonas" w:hAnsi="Palemonas"/>
              </w:rPr>
              <w:t>dydis – ilgis × plotis mm;</w:t>
            </w:r>
          </w:p>
          <w:p w14:paraId="6B797007" w14:textId="77777777" w:rsidR="001853CE" w:rsidRPr="006B56F2" w:rsidRDefault="001853CE" w:rsidP="001853CE">
            <w:pPr>
              <w:numPr>
                <w:ilvl w:val="1"/>
                <w:numId w:val="6"/>
              </w:numPr>
              <w:jc w:val="both"/>
              <w:rPr>
                <w:rFonts w:ascii="Palemonas" w:hAnsi="Palemonas"/>
                <w:b/>
              </w:rPr>
            </w:pPr>
            <w:r w:rsidRPr="006B56F2">
              <w:rPr>
                <w:rFonts w:ascii="Palemonas" w:hAnsi="Palemonas"/>
              </w:rPr>
              <w:t>reklamos plotas – plotas kv. m.</w:t>
            </w:r>
          </w:p>
        </w:tc>
      </w:tr>
      <w:tr w:rsidR="001853CE" w:rsidRPr="006B56F2" w14:paraId="0EFB53B3" w14:textId="77777777" w:rsidTr="003922DB">
        <w:trPr>
          <w:trHeight w:val="794"/>
        </w:trPr>
        <w:tc>
          <w:tcPr>
            <w:tcW w:w="5164" w:type="dxa"/>
            <w:gridSpan w:val="3"/>
            <w:vAlign w:val="center"/>
          </w:tcPr>
          <w:p w14:paraId="1F14BD23" w14:textId="77777777" w:rsidR="001853CE" w:rsidRPr="006B56F2" w:rsidRDefault="001853CE" w:rsidP="003922DB">
            <w:pPr>
              <w:rPr>
                <w:rFonts w:ascii="Palemonas" w:hAnsi="Palemonas"/>
              </w:rPr>
            </w:pPr>
            <w:r w:rsidRPr="006B56F2">
              <w:rPr>
                <w:rFonts w:ascii="Palemonas" w:hAnsi="Palemonas"/>
              </w:rPr>
              <w:t>PROJEKTUOTOJAS</w:t>
            </w:r>
          </w:p>
          <w:p w14:paraId="79A8A1B5" w14:textId="77777777" w:rsidR="001853CE" w:rsidRPr="006B56F2" w:rsidRDefault="001853CE" w:rsidP="003922DB">
            <w:pPr>
              <w:rPr>
                <w:rFonts w:ascii="Palemonas" w:hAnsi="Palemonas"/>
              </w:rPr>
            </w:pPr>
            <w:r w:rsidRPr="006B56F2">
              <w:rPr>
                <w:rFonts w:ascii="Palemonas" w:hAnsi="Palemonas"/>
              </w:rPr>
              <w:t>UAB „Pavadinimas“,</w:t>
            </w:r>
          </w:p>
          <w:p w14:paraId="55508D38" w14:textId="77777777" w:rsidR="001853CE" w:rsidRPr="006B56F2" w:rsidRDefault="001853CE" w:rsidP="003922DB">
            <w:pPr>
              <w:rPr>
                <w:rFonts w:ascii="Palemonas" w:hAnsi="Palemonas"/>
              </w:rPr>
            </w:pPr>
            <w:r w:rsidRPr="006B56F2">
              <w:rPr>
                <w:rFonts w:ascii="Palemonas" w:hAnsi="Palemonas"/>
              </w:rPr>
              <w:t>Palangos g. 00, LT-00000 Palanga</w:t>
            </w:r>
          </w:p>
        </w:tc>
        <w:tc>
          <w:tcPr>
            <w:tcW w:w="4097" w:type="dxa"/>
            <w:gridSpan w:val="3"/>
            <w:vAlign w:val="center"/>
          </w:tcPr>
          <w:p w14:paraId="0E468FEA" w14:textId="77777777" w:rsidR="001853CE" w:rsidRPr="006B56F2" w:rsidRDefault="001853CE" w:rsidP="003922DB">
            <w:pPr>
              <w:rPr>
                <w:rFonts w:ascii="Palemonas" w:hAnsi="Palemonas"/>
              </w:rPr>
            </w:pPr>
            <w:r w:rsidRPr="006B56F2">
              <w:rPr>
                <w:rFonts w:ascii="Palemonas" w:hAnsi="Palemonas"/>
              </w:rPr>
              <w:t>UŽSAKOVAS</w:t>
            </w:r>
          </w:p>
          <w:p w14:paraId="440BAD12" w14:textId="77777777" w:rsidR="001853CE" w:rsidRPr="006B56F2" w:rsidRDefault="001853CE" w:rsidP="003922DB">
            <w:pPr>
              <w:rPr>
                <w:rFonts w:ascii="Palemonas" w:hAnsi="Palemonas"/>
              </w:rPr>
            </w:pPr>
            <w:r w:rsidRPr="006B56F2">
              <w:rPr>
                <w:rFonts w:ascii="Palemonas" w:hAnsi="Palemonas"/>
              </w:rPr>
              <w:t>UAB „Užsakovas“, Palangos g. 00, LT-00000 Palanga</w:t>
            </w:r>
          </w:p>
        </w:tc>
      </w:tr>
      <w:tr w:rsidR="001853CE" w:rsidRPr="006B56F2" w14:paraId="25345DE3" w14:textId="77777777" w:rsidTr="003922DB">
        <w:trPr>
          <w:trHeight w:val="449"/>
        </w:trPr>
        <w:tc>
          <w:tcPr>
            <w:tcW w:w="1639" w:type="dxa"/>
            <w:vAlign w:val="center"/>
          </w:tcPr>
          <w:p w14:paraId="5AC6AA6E" w14:textId="77777777" w:rsidR="001853CE" w:rsidRPr="006B56F2" w:rsidRDefault="001853CE" w:rsidP="003922DB">
            <w:pPr>
              <w:jc w:val="center"/>
              <w:rPr>
                <w:rFonts w:ascii="Palemonas" w:hAnsi="Palemonas"/>
                <w:b/>
              </w:rPr>
            </w:pPr>
            <w:r w:rsidRPr="006B56F2">
              <w:rPr>
                <w:rFonts w:ascii="Palemonas" w:hAnsi="Palemonas"/>
                <w:b/>
              </w:rPr>
              <w:t>Pareigos</w:t>
            </w:r>
          </w:p>
        </w:tc>
        <w:tc>
          <w:tcPr>
            <w:tcW w:w="2160" w:type="dxa"/>
            <w:vAlign w:val="center"/>
          </w:tcPr>
          <w:p w14:paraId="128524D7" w14:textId="77777777" w:rsidR="001853CE" w:rsidRPr="006B56F2" w:rsidRDefault="001853CE" w:rsidP="003922DB">
            <w:pPr>
              <w:jc w:val="center"/>
              <w:rPr>
                <w:rFonts w:ascii="Palemonas" w:hAnsi="Palemonas"/>
                <w:b/>
              </w:rPr>
            </w:pPr>
            <w:r w:rsidRPr="006B56F2">
              <w:rPr>
                <w:rFonts w:ascii="Palemonas" w:hAnsi="Palemonas"/>
                <w:b/>
              </w:rPr>
              <w:t>Vardas ir Pavardė</w:t>
            </w:r>
          </w:p>
        </w:tc>
        <w:tc>
          <w:tcPr>
            <w:tcW w:w="1365" w:type="dxa"/>
            <w:vAlign w:val="center"/>
          </w:tcPr>
          <w:p w14:paraId="18E30EA5" w14:textId="77777777" w:rsidR="001853CE" w:rsidRPr="006B56F2" w:rsidRDefault="001853CE" w:rsidP="003922DB">
            <w:pPr>
              <w:jc w:val="center"/>
              <w:rPr>
                <w:rFonts w:ascii="Palemonas" w:hAnsi="Palemonas"/>
                <w:b/>
              </w:rPr>
            </w:pPr>
            <w:r w:rsidRPr="006B56F2">
              <w:rPr>
                <w:rFonts w:ascii="Palemonas" w:hAnsi="Palemonas"/>
                <w:b/>
              </w:rPr>
              <w:t>Parašas</w:t>
            </w:r>
          </w:p>
        </w:tc>
        <w:tc>
          <w:tcPr>
            <w:tcW w:w="4097" w:type="dxa"/>
            <w:gridSpan w:val="3"/>
            <w:vMerge w:val="restart"/>
            <w:vAlign w:val="center"/>
          </w:tcPr>
          <w:p w14:paraId="59B58ECE" w14:textId="77777777" w:rsidR="001853CE" w:rsidRPr="006B56F2" w:rsidRDefault="001853CE" w:rsidP="003922DB">
            <w:pPr>
              <w:jc w:val="center"/>
              <w:rPr>
                <w:rFonts w:ascii="Palemonas" w:hAnsi="Palemonas"/>
              </w:rPr>
            </w:pPr>
            <w:r w:rsidRPr="006B56F2">
              <w:rPr>
                <w:rFonts w:ascii="Palemonas" w:hAnsi="Palemonas"/>
              </w:rPr>
              <w:t>Išorinės vaizdinės reklamos (iškabos) projektas</w:t>
            </w:r>
          </w:p>
        </w:tc>
      </w:tr>
      <w:tr w:rsidR="001853CE" w:rsidRPr="006B56F2" w14:paraId="083CE553" w14:textId="77777777" w:rsidTr="003922DB">
        <w:trPr>
          <w:trHeight w:val="271"/>
        </w:trPr>
        <w:tc>
          <w:tcPr>
            <w:tcW w:w="1639" w:type="dxa"/>
            <w:vAlign w:val="center"/>
          </w:tcPr>
          <w:p w14:paraId="65029A44" w14:textId="77777777" w:rsidR="001853CE" w:rsidRPr="006B56F2" w:rsidRDefault="001853CE" w:rsidP="003922DB">
            <w:pPr>
              <w:jc w:val="center"/>
              <w:rPr>
                <w:rFonts w:ascii="Palemonas" w:hAnsi="Palemonas"/>
              </w:rPr>
            </w:pPr>
            <w:r w:rsidRPr="006B56F2">
              <w:rPr>
                <w:rFonts w:ascii="Palemonas" w:hAnsi="Palemonas"/>
              </w:rPr>
              <w:t>Direktorius</w:t>
            </w:r>
          </w:p>
        </w:tc>
        <w:tc>
          <w:tcPr>
            <w:tcW w:w="2160" w:type="dxa"/>
            <w:vAlign w:val="center"/>
          </w:tcPr>
          <w:p w14:paraId="2FE50383" w14:textId="77777777" w:rsidR="001853CE" w:rsidRPr="006B56F2" w:rsidRDefault="001853CE" w:rsidP="003922DB">
            <w:pPr>
              <w:rPr>
                <w:rFonts w:ascii="Palemonas" w:hAnsi="Palemonas"/>
              </w:rPr>
            </w:pPr>
          </w:p>
        </w:tc>
        <w:tc>
          <w:tcPr>
            <w:tcW w:w="1365" w:type="dxa"/>
            <w:vAlign w:val="center"/>
          </w:tcPr>
          <w:p w14:paraId="7FC48623" w14:textId="77777777" w:rsidR="001853CE" w:rsidRPr="006B56F2" w:rsidRDefault="001853CE" w:rsidP="003922DB">
            <w:pPr>
              <w:rPr>
                <w:rFonts w:ascii="Palemonas" w:hAnsi="Palemonas"/>
              </w:rPr>
            </w:pPr>
          </w:p>
        </w:tc>
        <w:tc>
          <w:tcPr>
            <w:tcW w:w="4097" w:type="dxa"/>
            <w:gridSpan w:val="3"/>
            <w:vMerge/>
            <w:vAlign w:val="center"/>
          </w:tcPr>
          <w:p w14:paraId="315AECD8" w14:textId="77777777" w:rsidR="001853CE" w:rsidRPr="006B56F2" w:rsidRDefault="001853CE" w:rsidP="003922DB">
            <w:pPr>
              <w:rPr>
                <w:rFonts w:ascii="Palemonas" w:hAnsi="Palemonas"/>
              </w:rPr>
            </w:pPr>
          </w:p>
        </w:tc>
      </w:tr>
      <w:tr w:rsidR="001853CE" w:rsidRPr="006B56F2" w14:paraId="00958045" w14:textId="77777777" w:rsidTr="003922DB">
        <w:trPr>
          <w:trHeight w:val="275"/>
        </w:trPr>
        <w:tc>
          <w:tcPr>
            <w:tcW w:w="1639" w:type="dxa"/>
            <w:vAlign w:val="center"/>
          </w:tcPr>
          <w:p w14:paraId="2336663D" w14:textId="77777777" w:rsidR="001853CE" w:rsidRPr="006B56F2" w:rsidRDefault="001853CE" w:rsidP="003922DB">
            <w:pPr>
              <w:jc w:val="center"/>
              <w:rPr>
                <w:rFonts w:ascii="Palemonas" w:hAnsi="Palemonas"/>
              </w:rPr>
            </w:pPr>
            <w:r w:rsidRPr="006B56F2">
              <w:rPr>
                <w:rFonts w:ascii="Palemonas" w:hAnsi="Palemonas"/>
              </w:rPr>
              <w:t>Dizaineris</w:t>
            </w:r>
          </w:p>
        </w:tc>
        <w:tc>
          <w:tcPr>
            <w:tcW w:w="2160" w:type="dxa"/>
            <w:vAlign w:val="center"/>
          </w:tcPr>
          <w:p w14:paraId="78FCF7C4" w14:textId="77777777" w:rsidR="001853CE" w:rsidRPr="006B56F2" w:rsidRDefault="001853CE" w:rsidP="003922DB">
            <w:pPr>
              <w:rPr>
                <w:rFonts w:ascii="Palemonas" w:hAnsi="Palemonas"/>
              </w:rPr>
            </w:pPr>
          </w:p>
        </w:tc>
        <w:tc>
          <w:tcPr>
            <w:tcW w:w="1365" w:type="dxa"/>
            <w:vAlign w:val="center"/>
          </w:tcPr>
          <w:p w14:paraId="1BBA1098" w14:textId="77777777" w:rsidR="001853CE" w:rsidRPr="006B56F2" w:rsidRDefault="001853CE" w:rsidP="003922DB">
            <w:pPr>
              <w:rPr>
                <w:rFonts w:ascii="Palemonas" w:hAnsi="Palemonas"/>
              </w:rPr>
            </w:pPr>
          </w:p>
        </w:tc>
        <w:tc>
          <w:tcPr>
            <w:tcW w:w="1763" w:type="dxa"/>
            <w:vAlign w:val="center"/>
          </w:tcPr>
          <w:p w14:paraId="4C1B4A65" w14:textId="77777777" w:rsidR="001853CE" w:rsidRPr="006B56F2" w:rsidRDefault="001853CE" w:rsidP="003922DB">
            <w:pPr>
              <w:jc w:val="center"/>
              <w:rPr>
                <w:rFonts w:ascii="Palemonas" w:hAnsi="Palemonas"/>
              </w:rPr>
            </w:pPr>
            <w:r w:rsidRPr="006B56F2">
              <w:rPr>
                <w:rFonts w:ascii="Palemonas" w:hAnsi="Palemonas"/>
              </w:rPr>
              <w:t>Mastelis</w:t>
            </w:r>
          </w:p>
        </w:tc>
        <w:tc>
          <w:tcPr>
            <w:tcW w:w="1192" w:type="dxa"/>
            <w:vAlign w:val="center"/>
          </w:tcPr>
          <w:p w14:paraId="4E01E0DA" w14:textId="77777777" w:rsidR="001853CE" w:rsidRPr="006B56F2" w:rsidRDefault="001853CE" w:rsidP="003922DB">
            <w:pPr>
              <w:jc w:val="center"/>
              <w:rPr>
                <w:rFonts w:ascii="Palemonas" w:hAnsi="Palemonas"/>
              </w:rPr>
            </w:pPr>
            <w:r w:rsidRPr="006B56F2">
              <w:rPr>
                <w:rFonts w:ascii="Palemonas" w:hAnsi="Palemonas"/>
              </w:rPr>
              <w:t>Lapų sk.</w:t>
            </w:r>
          </w:p>
        </w:tc>
        <w:tc>
          <w:tcPr>
            <w:tcW w:w="1142" w:type="dxa"/>
            <w:vAlign w:val="center"/>
          </w:tcPr>
          <w:p w14:paraId="391BF512" w14:textId="77777777" w:rsidR="001853CE" w:rsidRPr="006B56F2" w:rsidRDefault="001853CE" w:rsidP="003922DB">
            <w:pPr>
              <w:jc w:val="center"/>
              <w:rPr>
                <w:rFonts w:ascii="Palemonas" w:hAnsi="Palemonas"/>
              </w:rPr>
            </w:pPr>
            <w:r w:rsidRPr="006B56F2">
              <w:rPr>
                <w:rFonts w:ascii="Palemonas" w:hAnsi="Palemonas"/>
              </w:rPr>
              <w:t>Lapo nr.</w:t>
            </w:r>
          </w:p>
        </w:tc>
      </w:tr>
      <w:tr w:rsidR="001853CE" w:rsidRPr="006B56F2" w14:paraId="7D44B0DB" w14:textId="77777777" w:rsidTr="003922DB">
        <w:trPr>
          <w:trHeight w:val="278"/>
        </w:trPr>
        <w:tc>
          <w:tcPr>
            <w:tcW w:w="1639" w:type="dxa"/>
          </w:tcPr>
          <w:p w14:paraId="02668A8C" w14:textId="77777777" w:rsidR="001853CE" w:rsidRPr="006B56F2" w:rsidRDefault="001853CE" w:rsidP="003922DB">
            <w:pPr>
              <w:rPr>
                <w:rFonts w:ascii="Palemonas" w:hAnsi="Palemonas"/>
              </w:rPr>
            </w:pPr>
          </w:p>
        </w:tc>
        <w:tc>
          <w:tcPr>
            <w:tcW w:w="2160" w:type="dxa"/>
            <w:vAlign w:val="center"/>
          </w:tcPr>
          <w:p w14:paraId="32DDC82C" w14:textId="77777777" w:rsidR="001853CE" w:rsidRPr="006B56F2" w:rsidRDefault="001853CE" w:rsidP="003922DB">
            <w:pPr>
              <w:rPr>
                <w:rFonts w:ascii="Palemonas" w:hAnsi="Palemonas"/>
              </w:rPr>
            </w:pPr>
          </w:p>
        </w:tc>
        <w:tc>
          <w:tcPr>
            <w:tcW w:w="1365" w:type="dxa"/>
            <w:vAlign w:val="center"/>
          </w:tcPr>
          <w:p w14:paraId="0154FE84" w14:textId="77777777" w:rsidR="001853CE" w:rsidRPr="006B56F2" w:rsidRDefault="001853CE" w:rsidP="003922DB">
            <w:pPr>
              <w:rPr>
                <w:rFonts w:ascii="Palemonas" w:hAnsi="Palemonas"/>
              </w:rPr>
            </w:pPr>
          </w:p>
        </w:tc>
        <w:tc>
          <w:tcPr>
            <w:tcW w:w="1763" w:type="dxa"/>
            <w:vAlign w:val="center"/>
          </w:tcPr>
          <w:p w14:paraId="34B4AD76" w14:textId="77777777" w:rsidR="001853CE" w:rsidRPr="006B56F2" w:rsidRDefault="001853CE" w:rsidP="003922DB">
            <w:pPr>
              <w:jc w:val="center"/>
              <w:rPr>
                <w:rFonts w:ascii="Palemonas" w:hAnsi="Palemonas"/>
              </w:rPr>
            </w:pPr>
          </w:p>
        </w:tc>
        <w:tc>
          <w:tcPr>
            <w:tcW w:w="1192" w:type="dxa"/>
            <w:vAlign w:val="center"/>
          </w:tcPr>
          <w:p w14:paraId="126F5D1A" w14:textId="77777777" w:rsidR="001853CE" w:rsidRPr="006B56F2" w:rsidRDefault="001853CE" w:rsidP="003922DB">
            <w:pPr>
              <w:jc w:val="center"/>
              <w:rPr>
                <w:rFonts w:ascii="Palemonas" w:hAnsi="Palemonas"/>
              </w:rPr>
            </w:pPr>
            <w:r w:rsidRPr="006B56F2">
              <w:rPr>
                <w:rFonts w:ascii="Palemonas" w:hAnsi="Palemonas"/>
              </w:rPr>
              <w:t>6</w:t>
            </w:r>
          </w:p>
        </w:tc>
        <w:tc>
          <w:tcPr>
            <w:tcW w:w="1142" w:type="dxa"/>
            <w:vAlign w:val="center"/>
          </w:tcPr>
          <w:p w14:paraId="555371E1" w14:textId="77777777" w:rsidR="001853CE" w:rsidRPr="006B56F2" w:rsidRDefault="001853CE" w:rsidP="003922DB">
            <w:pPr>
              <w:jc w:val="center"/>
              <w:rPr>
                <w:rFonts w:ascii="Palemonas" w:hAnsi="Palemonas"/>
              </w:rPr>
            </w:pPr>
            <w:r w:rsidRPr="006B56F2">
              <w:rPr>
                <w:rFonts w:ascii="Palemonas" w:hAnsi="Palemonas"/>
              </w:rPr>
              <w:t>2</w:t>
            </w:r>
          </w:p>
        </w:tc>
      </w:tr>
    </w:tbl>
    <w:p w14:paraId="4F41C5E2" w14:textId="77777777" w:rsidR="001853CE" w:rsidRPr="006B56F2" w:rsidRDefault="001853CE" w:rsidP="001853CE">
      <w:pPr>
        <w:rPr>
          <w:rFonts w:ascii="Palemonas" w:hAnsi="Palemonas"/>
        </w:rPr>
      </w:pPr>
      <w:r w:rsidRPr="006B56F2">
        <w:rPr>
          <w:rFonts w:ascii="Palemonas" w:hAnsi="Palemonas"/>
        </w:rPr>
        <w:br w:type="page"/>
      </w:r>
    </w:p>
    <w:tbl>
      <w:tblPr>
        <w:tblpPr w:leftFromText="180" w:rightFromText="180" w:horzAnchor="margin" w:tblpY="4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9"/>
        <w:gridCol w:w="2160"/>
        <w:gridCol w:w="1365"/>
        <w:gridCol w:w="1763"/>
        <w:gridCol w:w="1192"/>
        <w:gridCol w:w="1142"/>
      </w:tblGrid>
      <w:tr w:rsidR="001853CE" w:rsidRPr="006B56F2" w14:paraId="287CB626" w14:textId="77777777" w:rsidTr="003922DB">
        <w:trPr>
          <w:trHeight w:val="1406"/>
        </w:trPr>
        <w:tc>
          <w:tcPr>
            <w:tcW w:w="9261" w:type="dxa"/>
            <w:gridSpan w:val="6"/>
            <w:vAlign w:val="center"/>
          </w:tcPr>
          <w:p w14:paraId="4E6252F7" w14:textId="77777777" w:rsidR="001853CE" w:rsidRPr="006B56F2" w:rsidRDefault="001853CE" w:rsidP="003922DB">
            <w:pPr>
              <w:jc w:val="center"/>
              <w:rPr>
                <w:rFonts w:ascii="Palemonas" w:hAnsi="Palemonas"/>
                <w:b/>
                <w:bCs/>
                <w:sz w:val="28"/>
                <w:szCs w:val="28"/>
              </w:rPr>
            </w:pPr>
            <w:r w:rsidRPr="006B56F2">
              <w:rPr>
                <w:rFonts w:ascii="Palemonas" w:hAnsi="Palemonas"/>
                <w:b/>
                <w:bCs/>
                <w:sz w:val="28"/>
                <w:szCs w:val="28"/>
              </w:rPr>
              <w:lastRenderedPageBreak/>
              <w:t>TOPOGRAFINIS PLANAS</w:t>
            </w:r>
          </w:p>
          <w:p w14:paraId="2D159D7E" w14:textId="77777777" w:rsidR="001853CE" w:rsidRPr="006B56F2" w:rsidRDefault="001853CE" w:rsidP="003922DB">
            <w:pPr>
              <w:jc w:val="center"/>
              <w:rPr>
                <w:rFonts w:ascii="Palemonas" w:hAnsi="Palemonas"/>
              </w:rPr>
            </w:pPr>
            <w:r w:rsidRPr="006B56F2">
              <w:rPr>
                <w:rFonts w:ascii="Palemonas" w:hAnsi="Palemonas"/>
              </w:rPr>
              <w:t>(KAI ĮRENGIAMA ANTŽEMINĖ REKLAMA)</w:t>
            </w:r>
          </w:p>
          <w:p w14:paraId="3147BF25" w14:textId="77777777" w:rsidR="001853CE" w:rsidRPr="006B56F2" w:rsidRDefault="001853CE" w:rsidP="003922DB">
            <w:pPr>
              <w:jc w:val="center"/>
              <w:rPr>
                <w:rFonts w:ascii="Palemonas" w:hAnsi="Palemonas"/>
                <w:b/>
                <w:bCs/>
              </w:rPr>
            </w:pPr>
            <w:r w:rsidRPr="006B56F2">
              <w:rPr>
                <w:rFonts w:ascii="Palemonas" w:hAnsi="Palemonas"/>
                <w:b/>
                <w:bCs/>
                <w:sz w:val="28"/>
                <w:szCs w:val="28"/>
              </w:rPr>
              <w:t>SITUACIJOS SCHEMA</w:t>
            </w:r>
          </w:p>
        </w:tc>
      </w:tr>
      <w:tr w:rsidR="001853CE" w:rsidRPr="006B56F2" w14:paraId="0BBD3230" w14:textId="77777777" w:rsidTr="003922DB">
        <w:trPr>
          <w:trHeight w:val="11320"/>
        </w:trPr>
        <w:tc>
          <w:tcPr>
            <w:tcW w:w="9261" w:type="dxa"/>
            <w:gridSpan w:val="6"/>
          </w:tcPr>
          <w:p w14:paraId="5364A320" w14:textId="77777777" w:rsidR="001853CE" w:rsidRPr="006B56F2" w:rsidRDefault="001853CE" w:rsidP="003922DB">
            <w:pPr>
              <w:jc w:val="both"/>
              <w:rPr>
                <w:rFonts w:ascii="Palemonas" w:hAnsi="Palemonas"/>
                <w:b/>
              </w:rPr>
            </w:pPr>
          </w:p>
          <w:p w14:paraId="56D2DBDD" w14:textId="77777777" w:rsidR="001853CE" w:rsidRPr="006B56F2" w:rsidRDefault="001853CE" w:rsidP="003922DB">
            <w:pPr>
              <w:rPr>
                <w:rFonts w:ascii="Palemonas" w:hAnsi="Palemonas"/>
                <w:b/>
              </w:rPr>
            </w:pPr>
            <w:r w:rsidRPr="006B56F2">
              <w:rPr>
                <w:rFonts w:ascii="Palemonas" w:hAnsi="Palemonas"/>
                <w:noProof/>
              </w:rPr>
              <mc:AlternateContent>
                <mc:Choice Requires="wps">
                  <w:drawing>
                    <wp:anchor distT="0" distB="0" distL="114300" distR="114300" simplePos="0" relativeHeight="251663360" behindDoc="0" locked="0" layoutInCell="1" allowOverlap="1" wp14:anchorId="0B2F3DE8" wp14:editId="2E66B18B">
                      <wp:simplePos x="0" y="0"/>
                      <wp:positionH relativeFrom="column">
                        <wp:posOffset>363220</wp:posOffset>
                      </wp:positionH>
                      <wp:positionV relativeFrom="paragraph">
                        <wp:posOffset>3201670</wp:posOffset>
                      </wp:positionV>
                      <wp:extent cx="5090795" cy="2538095"/>
                      <wp:effectExtent l="0" t="0" r="14605" b="14605"/>
                      <wp:wrapNone/>
                      <wp:docPr id="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0795" cy="2538095"/>
                              </a:xfrm>
                              <a:prstGeom prst="rect">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FF110A" w14:textId="77777777" w:rsidR="001853CE" w:rsidRPr="00E8624F" w:rsidRDefault="001853CE" w:rsidP="001853CE">
                                  <w:pPr>
                                    <w:jc w:val="center"/>
                                    <w:rPr>
                                      <w:rFonts w:ascii="Palemonas" w:hAnsi="Palemonas"/>
                                      <w:sz w:val="72"/>
                                      <w:szCs w:val="72"/>
                                    </w:rPr>
                                  </w:pPr>
                                  <w:r w:rsidRPr="00E8624F">
                                    <w:rPr>
                                      <w:rFonts w:ascii="Palemonas" w:hAnsi="Palemonas"/>
                                      <w:sz w:val="72"/>
                                      <w:szCs w:val="72"/>
                                    </w:rPr>
                                    <w:t>TOPOGRAFIJA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2F3DE8" id="Rectangle 24" o:spid="_x0000_s1027" style="position:absolute;margin-left:28.6pt;margin-top:252.1pt;width:400.85pt;height:19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" strokecolor="#c0504d" strokeweight="1pt">
                      <v:stroke dashstyle="dash"/>
                      <v:shadow color="#868686"/>
                      <v:textbox>
                        <w:txbxContent>
                          <w:p w14:paraId="11FF110A" w14:textId="77777777" w:rsidR="001853CE" w:rsidRPr="00E8624F" w:rsidRDefault="001853CE" w:rsidP="001853CE">
                            <w:pPr>
                              <w:jc w:val="center"/>
                              <w:rPr>
                                <w:rFonts w:ascii="Palemonas" w:hAnsi="Palemonas"/>
                                <w:sz w:val="72"/>
                                <w:szCs w:val="72"/>
                              </w:rPr>
                            </w:pPr>
                            <w:r w:rsidRPr="00E8624F">
                              <w:rPr>
                                <w:rFonts w:ascii="Palemonas" w:hAnsi="Palemonas"/>
                                <w:sz w:val="72"/>
                                <w:szCs w:val="72"/>
                              </w:rPr>
                              <w:t>TOPOGRAFIJA</w:t>
                            </w:r>
                          </w:p>
                        </w:txbxContent>
                      </v:textbox>
                    </v:rect>
                  </w:pict>
                </mc:Fallback>
              </mc:AlternateContent>
            </w:r>
          </w:p>
          <w:p w14:paraId="724993EF" w14:textId="77777777" w:rsidR="001853CE" w:rsidRPr="006B56F2" w:rsidRDefault="001853CE" w:rsidP="003922DB">
            <w:pPr>
              <w:ind w:left="360"/>
              <w:jc w:val="both"/>
              <w:rPr>
                <w:rFonts w:ascii="Palemonas" w:hAnsi="Palemonas"/>
                <w:b/>
              </w:rPr>
            </w:pPr>
            <w:r w:rsidRPr="006B56F2">
              <w:rPr>
                <w:rFonts w:ascii="Palemonas" w:hAnsi="Palemonas"/>
                <w:noProof/>
              </w:rPr>
              <mc:AlternateContent>
                <mc:Choice Requires="wps">
                  <w:drawing>
                    <wp:anchor distT="0" distB="0" distL="114300" distR="114300" simplePos="0" relativeHeight="251664384" behindDoc="0" locked="0" layoutInCell="1" allowOverlap="1" wp14:anchorId="34B5E72E" wp14:editId="4172A6B4">
                      <wp:simplePos x="0" y="0"/>
                      <wp:positionH relativeFrom="column">
                        <wp:posOffset>2705735</wp:posOffset>
                      </wp:positionH>
                      <wp:positionV relativeFrom="paragraph">
                        <wp:posOffset>322580</wp:posOffset>
                      </wp:positionV>
                      <wp:extent cx="2181225" cy="742950"/>
                      <wp:effectExtent l="0" t="0" r="28575" b="19050"/>
                      <wp:wrapSquare wrapText="bothSides"/>
                      <wp:docPr id="9" name="Stačiakampis 9"/>
                      <wp:cNvGraphicFramePr/>
                      <a:graphic xmlns:a="http://schemas.openxmlformats.org/drawingml/2006/main">
                        <a:graphicData uri="http://schemas.microsoft.com/office/word/2010/wordprocessingShape">
                          <wps:wsp>
                            <wps:cNvSpPr/>
                            <wps:spPr>
                              <a:xfrm>
                                <a:off x="0" y="0"/>
                                <a:ext cx="2181225" cy="7429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3D5672" w14:textId="77777777" w:rsidR="001853CE" w:rsidRPr="00BF71C7" w:rsidRDefault="001853CE" w:rsidP="001853CE">
                                  <w:pPr>
                                    <w:jc w:val="center"/>
                                    <w:rPr>
                                      <w:rFonts w:ascii="Palemonas" w:hAnsi="Palemonas"/>
                                      <w:color w:val="000000" w:themeColor="text1"/>
                                    </w:rPr>
                                  </w:pPr>
                                  <w:r w:rsidRPr="00BF71C7">
                                    <w:rPr>
                                      <w:rFonts w:ascii="Palemonas" w:hAnsi="Palemonas"/>
                                      <w:color w:val="000000" w:themeColor="text1"/>
                                    </w:rPr>
                                    <w:t>Objekto adresas</w:t>
                                  </w:r>
                                </w:p>
                                <w:p w14:paraId="292A1487" w14:textId="77777777" w:rsidR="001853CE" w:rsidRPr="00BF71C7" w:rsidRDefault="001853CE" w:rsidP="001853CE">
                                  <w:pPr>
                                    <w:jc w:val="center"/>
                                    <w:rPr>
                                      <w:rFonts w:ascii="Palemonas" w:hAnsi="Palemonas"/>
                                    </w:rPr>
                                  </w:pPr>
                                  <w:r w:rsidRPr="00BF71C7">
                                    <w:rPr>
                                      <w:rFonts w:ascii="Palemonas" w:hAnsi="Palemonas"/>
                                      <w:color w:val="000000" w:themeColor="text1"/>
                                      <w:u w:val="single"/>
                                    </w:rPr>
                                    <w:t>Palangos g. 00, Palanga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B5E72E" id="Stačiakampis 9" o:spid="_x0000_s1028" style="position:absolute;left:0;text-align:left;margin-left:213.05pt;margin-top:25.4pt;width:171.75pt;height:5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" fillcolor="white [3212]" strokecolor="#1f3763 [1604]" strokeweight="1pt">
                      <v:textbox>
                        <w:txbxContent>
                          <w:p w14:paraId="013D5672" w14:textId="77777777" w:rsidR="001853CE" w:rsidRPr="00BF71C7" w:rsidRDefault="001853CE" w:rsidP="001853CE">
                            <w:pPr>
                              <w:jc w:val="center"/>
                              <w:rPr>
                                <w:rFonts w:ascii="Palemonas" w:hAnsi="Palemonas"/>
                                <w:color w:val="000000" w:themeColor="text1"/>
                              </w:rPr>
                            </w:pPr>
                            <w:r w:rsidRPr="00BF71C7">
                              <w:rPr>
                                <w:rFonts w:ascii="Palemonas" w:hAnsi="Palemonas"/>
                                <w:color w:val="000000" w:themeColor="text1"/>
                              </w:rPr>
                              <w:t>Objekto adresas</w:t>
                            </w:r>
                          </w:p>
                          <w:p w14:paraId="292A1487" w14:textId="77777777" w:rsidR="001853CE" w:rsidRPr="00BF71C7" w:rsidRDefault="001853CE" w:rsidP="001853CE">
                            <w:pPr>
                              <w:jc w:val="center"/>
                              <w:rPr>
                                <w:rFonts w:ascii="Palemonas" w:hAnsi="Palemonas"/>
                              </w:rPr>
                            </w:pPr>
                            <w:r w:rsidRPr="00BF71C7">
                              <w:rPr>
                                <w:rFonts w:ascii="Palemonas" w:hAnsi="Palemonas"/>
                                <w:color w:val="000000" w:themeColor="text1"/>
                                <w:u w:val="single"/>
                              </w:rPr>
                              <w:t>Palangos g. 00, Palanga</w:t>
                            </w:r>
                          </w:p>
                        </w:txbxContent>
                      </v:textbox>
                      <w10:wrap type="square"/>
                    </v:rect>
                  </w:pict>
                </mc:Fallback>
              </mc:AlternateContent>
            </w:r>
            <w:r w:rsidRPr="006B56F2">
              <w:rPr>
                <w:rFonts w:ascii="Palemonas" w:hAnsi="Palemonas"/>
                <w:noProof/>
              </w:rPr>
              <mc:AlternateContent>
                <mc:Choice Requires="wps">
                  <w:drawing>
                    <wp:anchor distT="0" distB="0" distL="114300" distR="114300" simplePos="0" relativeHeight="251662336" behindDoc="0" locked="0" layoutInCell="1" allowOverlap="1" wp14:anchorId="66721CCF" wp14:editId="42C80DBC">
                      <wp:simplePos x="0" y="0"/>
                      <wp:positionH relativeFrom="column">
                        <wp:posOffset>2024380</wp:posOffset>
                      </wp:positionH>
                      <wp:positionV relativeFrom="paragraph">
                        <wp:posOffset>808354</wp:posOffset>
                      </wp:positionV>
                      <wp:extent cx="728980" cy="400685"/>
                      <wp:effectExtent l="38100" t="0" r="33020" b="56515"/>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8980" cy="400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53B99C" id="_x0000_t32" coordsize="21600,21600" o:spt="32" o:oned="t" path="m,l21600,21600e" filled="f">
                      <v:path arrowok="t" fillok="f" o:connecttype="none"/>
                      <o:lock v:ext="edit" shapetype="t"/>
                    </v:shapetype>
                    <v:shape id="AutoShape 14" o:spid="_x0000_s1026" type="#_x0000_t32" style="position:absolute;margin-left:159.4pt;margin-top:63.65pt;width:57.4pt;height:31.5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">
                      <v:stroke endarrow="block"/>
                    </v:shape>
                  </w:pict>
                </mc:Fallback>
              </mc:AlternateContent>
            </w:r>
            <w:r w:rsidRPr="006B56F2">
              <w:rPr>
                <w:rFonts w:ascii="Palemonas" w:hAnsi="Palemonas"/>
                <w:noProof/>
              </w:rPr>
              <w:drawing>
                <wp:anchor distT="0" distB="0" distL="114300" distR="114300" simplePos="0" relativeHeight="251661312" behindDoc="0" locked="0" layoutInCell="1" allowOverlap="1" wp14:anchorId="0FC3CBA7" wp14:editId="65687DCA">
                  <wp:simplePos x="0" y="0"/>
                  <wp:positionH relativeFrom="column">
                    <wp:posOffset>363220</wp:posOffset>
                  </wp:positionH>
                  <wp:positionV relativeFrom="paragraph">
                    <wp:posOffset>71755</wp:posOffset>
                  </wp:positionV>
                  <wp:extent cx="5090795" cy="2634615"/>
                  <wp:effectExtent l="0" t="0" r="0" b="0"/>
                  <wp:wrapSquare wrapText="bothSides"/>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l="10489" t="26036" r="6262" b="43518"/>
                          <a:stretch>
                            <a:fillRect/>
                          </a:stretch>
                        </pic:blipFill>
                        <pic:spPr bwMode="auto">
                          <a:xfrm>
                            <a:off x="0" y="0"/>
                            <a:ext cx="5090795" cy="26346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853CE" w:rsidRPr="006B56F2" w14:paraId="03E86C28" w14:textId="77777777" w:rsidTr="003922DB">
        <w:trPr>
          <w:trHeight w:val="794"/>
        </w:trPr>
        <w:tc>
          <w:tcPr>
            <w:tcW w:w="5164" w:type="dxa"/>
            <w:gridSpan w:val="3"/>
            <w:vAlign w:val="center"/>
          </w:tcPr>
          <w:p w14:paraId="743B0060" w14:textId="77777777" w:rsidR="001853CE" w:rsidRPr="006B56F2" w:rsidRDefault="001853CE" w:rsidP="003922DB">
            <w:pPr>
              <w:rPr>
                <w:rFonts w:ascii="Palemonas" w:hAnsi="Palemonas"/>
              </w:rPr>
            </w:pPr>
            <w:r w:rsidRPr="006B56F2">
              <w:rPr>
                <w:rFonts w:ascii="Palemonas" w:hAnsi="Palemonas"/>
              </w:rPr>
              <w:t>PROJEKTUOTOJAS</w:t>
            </w:r>
          </w:p>
          <w:p w14:paraId="168A51C6" w14:textId="77777777" w:rsidR="001853CE" w:rsidRPr="006B56F2" w:rsidRDefault="001853CE" w:rsidP="003922DB">
            <w:pPr>
              <w:rPr>
                <w:rFonts w:ascii="Palemonas" w:hAnsi="Palemonas"/>
              </w:rPr>
            </w:pPr>
            <w:r w:rsidRPr="006B56F2">
              <w:rPr>
                <w:rFonts w:ascii="Palemonas" w:hAnsi="Palemonas"/>
              </w:rPr>
              <w:t>UAB „Pavadinimas“, Palangos g. 00, LT-00000 Palanga</w:t>
            </w:r>
          </w:p>
        </w:tc>
        <w:tc>
          <w:tcPr>
            <w:tcW w:w="4097" w:type="dxa"/>
            <w:gridSpan w:val="3"/>
            <w:vAlign w:val="center"/>
          </w:tcPr>
          <w:p w14:paraId="536FC5D0" w14:textId="77777777" w:rsidR="001853CE" w:rsidRPr="006B56F2" w:rsidRDefault="001853CE" w:rsidP="003922DB">
            <w:pPr>
              <w:rPr>
                <w:rFonts w:ascii="Palemonas" w:hAnsi="Palemonas"/>
              </w:rPr>
            </w:pPr>
            <w:r w:rsidRPr="006B56F2">
              <w:rPr>
                <w:rFonts w:ascii="Palemonas" w:hAnsi="Palemonas"/>
              </w:rPr>
              <w:t>UŽSAKOVAS</w:t>
            </w:r>
          </w:p>
          <w:p w14:paraId="02048ED6" w14:textId="77777777" w:rsidR="001853CE" w:rsidRPr="006B56F2" w:rsidRDefault="001853CE" w:rsidP="003922DB">
            <w:pPr>
              <w:rPr>
                <w:rFonts w:ascii="Palemonas" w:hAnsi="Palemonas"/>
              </w:rPr>
            </w:pPr>
            <w:r w:rsidRPr="006B56F2">
              <w:rPr>
                <w:rFonts w:ascii="Palemonas" w:hAnsi="Palemonas"/>
              </w:rPr>
              <w:t>UAB „Užsakovas“, Palangos g. 00, LT-00000 Palanga</w:t>
            </w:r>
          </w:p>
        </w:tc>
      </w:tr>
      <w:tr w:rsidR="001853CE" w:rsidRPr="006B56F2" w14:paraId="64E798E9" w14:textId="77777777" w:rsidTr="003922DB">
        <w:trPr>
          <w:trHeight w:val="449"/>
        </w:trPr>
        <w:tc>
          <w:tcPr>
            <w:tcW w:w="1639" w:type="dxa"/>
            <w:vAlign w:val="center"/>
          </w:tcPr>
          <w:p w14:paraId="0689E7CB" w14:textId="77777777" w:rsidR="001853CE" w:rsidRPr="006B56F2" w:rsidRDefault="001853CE" w:rsidP="003922DB">
            <w:pPr>
              <w:jc w:val="center"/>
              <w:rPr>
                <w:rFonts w:ascii="Palemonas" w:hAnsi="Palemonas"/>
                <w:b/>
              </w:rPr>
            </w:pPr>
            <w:r w:rsidRPr="006B56F2">
              <w:rPr>
                <w:rFonts w:ascii="Palemonas" w:hAnsi="Palemonas"/>
                <w:b/>
              </w:rPr>
              <w:t>Pareigos</w:t>
            </w:r>
          </w:p>
        </w:tc>
        <w:tc>
          <w:tcPr>
            <w:tcW w:w="2160" w:type="dxa"/>
            <w:vAlign w:val="center"/>
          </w:tcPr>
          <w:p w14:paraId="738E1620" w14:textId="77777777" w:rsidR="001853CE" w:rsidRPr="006B56F2" w:rsidRDefault="001853CE" w:rsidP="003922DB">
            <w:pPr>
              <w:jc w:val="center"/>
              <w:rPr>
                <w:rFonts w:ascii="Palemonas" w:hAnsi="Palemonas"/>
                <w:b/>
              </w:rPr>
            </w:pPr>
            <w:r w:rsidRPr="006B56F2">
              <w:rPr>
                <w:rFonts w:ascii="Palemonas" w:hAnsi="Palemonas"/>
                <w:b/>
              </w:rPr>
              <w:t>Vardas ir Pavardė</w:t>
            </w:r>
          </w:p>
        </w:tc>
        <w:tc>
          <w:tcPr>
            <w:tcW w:w="1365" w:type="dxa"/>
            <w:vAlign w:val="center"/>
          </w:tcPr>
          <w:p w14:paraId="2CF3ADD5" w14:textId="77777777" w:rsidR="001853CE" w:rsidRPr="006B56F2" w:rsidRDefault="001853CE" w:rsidP="003922DB">
            <w:pPr>
              <w:jc w:val="center"/>
              <w:rPr>
                <w:rFonts w:ascii="Palemonas" w:hAnsi="Palemonas"/>
                <w:b/>
              </w:rPr>
            </w:pPr>
            <w:r w:rsidRPr="006B56F2">
              <w:rPr>
                <w:rFonts w:ascii="Palemonas" w:hAnsi="Palemonas"/>
                <w:b/>
              </w:rPr>
              <w:t>Parašas</w:t>
            </w:r>
          </w:p>
        </w:tc>
        <w:tc>
          <w:tcPr>
            <w:tcW w:w="4097" w:type="dxa"/>
            <w:gridSpan w:val="3"/>
            <w:vMerge w:val="restart"/>
            <w:vAlign w:val="center"/>
          </w:tcPr>
          <w:p w14:paraId="1B60A005" w14:textId="77777777" w:rsidR="001853CE" w:rsidRPr="006B56F2" w:rsidRDefault="001853CE" w:rsidP="003922DB">
            <w:pPr>
              <w:rPr>
                <w:rFonts w:ascii="Palemonas" w:hAnsi="Palemonas"/>
              </w:rPr>
            </w:pPr>
            <w:r w:rsidRPr="006B56F2">
              <w:rPr>
                <w:rFonts w:ascii="Palemonas" w:hAnsi="Palemonas"/>
              </w:rPr>
              <w:t>Išorinės vaizdinės reklamos (iškabos) projektas</w:t>
            </w:r>
          </w:p>
        </w:tc>
      </w:tr>
      <w:tr w:rsidR="001853CE" w:rsidRPr="006B56F2" w14:paraId="35D9FF6C" w14:textId="77777777" w:rsidTr="003922DB">
        <w:trPr>
          <w:trHeight w:val="271"/>
        </w:trPr>
        <w:tc>
          <w:tcPr>
            <w:tcW w:w="1639" w:type="dxa"/>
            <w:vAlign w:val="center"/>
          </w:tcPr>
          <w:p w14:paraId="23E20C38" w14:textId="77777777" w:rsidR="001853CE" w:rsidRPr="006B56F2" w:rsidRDefault="001853CE" w:rsidP="003922DB">
            <w:pPr>
              <w:jc w:val="center"/>
              <w:rPr>
                <w:rFonts w:ascii="Palemonas" w:hAnsi="Palemonas"/>
              </w:rPr>
            </w:pPr>
            <w:r w:rsidRPr="006B56F2">
              <w:rPr>
                <w:rFonts w:ascii="Palemonas" w:hAnsi="Palemonas"/>
              </w:rPr>
              <w:t>Direktorius</w:t>
            </w:r>
          </w:p>
        </w:tc>
        <w:tc>
          <w:tcPr>
            <w:tcW w:w="2160" w:type="dxa"/>
            <w:vAlign w:val="center"/>
          </w:tcPr>
          <w:p w14:paraId="31FB9790" w14:textId="77777777" w:rsidR="001853CE" w:rsidRPr="006B56F2" w:rsidRDefault="001853CE" w:rsidP="003922DB">
            <w:pPr>
              <w:jc w:val="center"/>
              <w:rPr>
                <w:rFonts w:ascii="Palemonas" w:hAnsi="Palemonas"/>
              </w:rPr>
            </w:pPr>
          </w:p>
        </w:tc>
        <w:tc>
          <w:tcPr>
            <w:tcW w:w="1365" w:type="dxa"/>
            <w:vAlign w:val="center"/>
          </w:tcPr>
          <w:p w14:paraId="1BF23346" w14:textId="77777777" w:rsidR="001853CE" w:rsidRPr="006B56F2" w:rsidRDefault="001853CE" w:rsidP="003922DB">
            <w:pPr>
              <w:jc w:val="center"/>
              <w:rPr>
                <w:rFonts w:ascii="Palemonas" w:hAnsi="Palemonas"/>
              </w:rPr>
            </w:pPr>
          </w:p>
        </w:tc>
        <w:tc>
          <w:tcPr>
            <w:tcW w:w="4097" w:type="dxa"/>
            <w:gridSpan w:val="3"/>
            <w:vMerge/>
            <w:vAlign w:val="center"/>
          </w:tcPr>
          <w:p w14:paraId="35A5D49B" w14:textId="77777777" w:rsidR="001853CE" w:rsidRPr="006B56F2" w:rsidRDefault="001853CE" w:rsidP="003922DB">
            <w:pPr>
              <w:rPr>
                <w:rFonts w:ascii="Palemonas" w:hAnsi="Palemonas"/>
              </w:rPr>
            </w:pPr>
          </w:p>
        </w:tc>
      </w:tr>
      <w:tr w:rsidR="001853CE" w:rsidRPr="006B56F2" w14:paraId="7912F9E5" w14:textId="77777777" w:rsidTr="003922DB">
        <w:trPr>
          <w:trHeight w:val="275"/>
        </w:trPr>
        <w:tc>
          <w:tcPr>
            <w:tcW w:w="1639" w:type="dxa"/>
            <w:vAlign w:val="center"/>
          </w:tcPr>
          <w:p w14:paraId="0728A628" w14:textId="77777777" w:rsidR="001853CE" w:rsidRPr="006B56F2" w:rsidRDefault="001853CE" w:rsidP="003922DB">
            <w:pPr>
              <w:jc w:val="center"/>
              <w:rPr>
                <w:rFonts w:ascii="Palemonas" w:hAnsi="Palemonas"/>
              </w:rPr>
            </w:pPr>
            <w:r w:rsidRPr="006B56F2">
              <w:rPr>
                <w:rFonts w:ascii="Palemonas" w:hAnsi="Palemonas"/>
              </w:rPr>
              <w:t>Dizaineris</w:t>
            </w:r>
          </w:p>
        </w:tc>
        <w:tc>
          <w:tcPr>
            <w:tcW w:w="2160" w:type="dxa"/>
            <w:vAlign w:val="center"/>
          </w:tcPr>
          <w:p w14:paraId="3D7B10CB" w14:textId="77777777" w:rsidR="001853CE" w:rsidRPr="006B56F2" w:rsidRDefault="001853CE" w:rsidP="003922DB">
            <w:pPr>
              <w:jc w:val="center"/>
              <w:rPr>
                <w:rFonts w:ascii="Palemonas" w:hAnsi="Palemonas"/>
              </w:rPr>
            </w:pPr>
          </w:p>
        </w:tc>
        <w:tc>
          <w:tcPr>
            <w:tcW w:w="1365" w:type="dxa"/>
            <w:vAlign w:val="center"/>
          </w:tcPr>
          <w:p w14:paraId="3540016E" w14:textId="77777777" w:rsidR="001853CE" w:rsidRPr="006B56F2" w:rsidRDefault="001853CE" w:rsidP="003922DB">
            <w:pPr>
              <w:jc w:val="center"/>
              <w:rPr>
                <w:rFonts w:ascii="Palemonas" w:hAnsi="Palemonas"/>
              </w:rPr>
            </w:pPr>
          </w:p>
        </w:tc>
        <w:tc>
          <w:tcPr>
            <w:tcW w:w="1763" w:type="dxa"/>
            <w:vAlign w:val="center"/>
          </w:tcPr>
          <w:p w14:paraId="7383AFF3" w14:textId="77777777" w:rsidR="001853CE" w:rsidRPr="006B56F2" w:rsidRDefault="001853CE" w:rsidP="003922DB">
            <w:pPr>
              <w:jc w:val="center"/>
              <w:rPr>
                <w:rFonts w:ascii="Palemonas" w:hAnsi="Palemonas"/>
              </w:rPr>
            </w:pPr>
            <w:r w:rsidRPr="006B56F2">
              <w:rPr>
                <w:rFonts w:ascii="Palemonas" w:hAnsi="Palemonas"/>
              </w:rPr>
              <w:t>Mastelis</w:t>
            </w:r>
          </w:p>
        </w:tc>
        <w:tc>
          <w:tcPr>
            <w:tcW w:w="1192" w:type="dxa"/>
            <w:vAlign w:val="center"/>
          </w:tcPr>
          <w:p w14:paraId="1E01F910" w14:textId="77777777" w:rsidR="001853CE" w:rsidRPr="006B56F2" w:rsidRDefault="001853CE" w:rsidP="003922DB">
            <w:pPr>
              <w:jc w:val="center"/>
              <w:rPr>
                <w:rFonts w:ascii="Palemonas" w:hAnsi="Palemonas"/>
              </w:rPr>
            </w:pPr>
            <w:r w:rsidRPr="006B56F2">
              <w:rPr>
                <w:rFonts w:ascii="Palemonas" w:hAnsi="Palemonas"/>
              </w:rPr>
              <w:t>Lapų sk.</w:t>
            </w:r>
          </w:p>
        </w:tc>
        <w:tc>
          <w:tcPr>
            <w:tcW w:w="1142" w:type="dxa"/>
            <w:vAlign w:val="center"/>
          </w:tcPr>
          <w:p w14:paraId="4CBC90FC" w14:textId="77777777" w:rsidR="001853CE" w:rsidRPr="006B56F2" w:rsidRDefault="001853CE" w:rsidP="003922DB">
            <w:pPr>
              <w:jc w:val="center"/>
              <w:rPr>
                <w:rFonts w:ascii="Palemonas" w:hAnsi="Palemonas"/>
              </w:rPr>
            </w:pPr>
            <w:r w:rsidRPr="006B56F2">
              <w:rPr>
                <w:rFonts w:ascii="Palemonas" w:hAnsi="Palemonas"/>
              </w:rPr>
              <w:t>Lapo nr.</w:t>
            </w:r>
          </w:p>
        </w:tc>
      </w:tr>
      <w:tr w:rsidR="001853CE" w:rsidRPr="006B56F2" w14:paraId="5A288E5A" w14:textId="77777777" w:rsidTr="003922DB">
        <w:trPr>
          <w:trHeight w:val="278"/>
        </w:trPr>
        <w:tc>
          <w:tcPr>
            <w:tcW w:w="1639" w:type="dxa"/>
            <w:vAlign w:val="center"/>
          </w:tcPr>
          <w:p w14:paraId="6809CB0A" w14:textId="77777777" w:rsidR="001853CE" w:rsidRPr="006B56F2" w:rsidRDefault="001853CE" w:rsidP="003922DB">
            <w:pPr>
              <w:rPr>
                <w:rFonts w:ascii="Palemonas" w:hAnsi="Palemonas"/>
              </w:rPr>
            </w:pPr>
          </w:p>
        </w:tc>
        <w:tc>
          <w:tcPr>
            <w:tcW w:w="2160" w:type="dxa"/>
            <w:vAlign w:val="center"/>
          </w:tcPr>
          <w:p w14:paraId="5ABF1A6B" w14:textId="77777777" w:rsidR="001853CE" w:rsidRPr="006B56F2" w:rsidRDefault="001853CE" w:rsidP="003922DB">
            <w:pPr>
              <w:rPr>
                <w:rFonts w:ascii="Palemonas" w:hAnsi="Palemonas"/>
              </w:rPr>
            </w:pPr>
          </w:p>
        </w:tc>
        <w:tc>
          <w:tcPr>
            <w:tcW w:w="1365" w:type="dxa"/>
            <w:vAlign w:val="center"/>
          </w:tcPr>
          <w:p w14:paraId="70656844" w14:textId="77777777" w:rsidR="001853CE" w:rsidRPr="006B56F2" w:rsidRDefault="001853CE" w:rsidP="003922DB">
            <w:pPr>
              <w:rPr>
                <w:rFonts w:ascii="Palemonas" w:hAnsi="Palemonas"/>
              </w:rPr>
            </w:pPr>
          </w:p>
        </w:tc>
        <w:tc>
          <w:tcPr>
            <w:tcW w:w="1763" w:type="dxa"/>
            <w:vAlign w:val="center"/>
          </w:tcPr>
          <w:p w14:paraId="7D5DDA08" w14:textId="77777777" w:rsidR="001853CE" w:rsidRPr="006B56F2" w:rsidRDefault="001853CE" w:rsidP="003922DB">
            <w:pPr>
              <w:jc w:val="center"/>
              <w:rPr>
                <w:rFonts w:ascii="Palemonas" w:hAnsi="Palemonas"/>
              </w:rPr>
            </w:pPr>
            <w:r w:rsidRPr="006B56F2">
              <w:rPr>
                <w:rFonts w:ascii="Palemonas" w:hAnsi="Palemonas"/>
              </w:rPr>
              <w:t>1 : 2 000</w:t>
            </w:r>
          </w:p>
        </w:tc>
        <w:tc>
          <w:tcPr>
            <w:tcW w:w="1192" w:type="dxa"/>
            <w:vAlign w:val="center"/>
          </w:tcPr>
          <w:p w14:paraId="14826350" w14:textId="77777777" w:rsidR="001853CE" w:rsidRPr="006B56F2" w:rsidRDefault="001853CE" w:rsidP="003922DB">
            <w:pPr>
              <w:jc w:val="center"/>
              <w:rPr>
                <w:rFonts w:ascii="Palemonas" w:hAnsi="Palemonas"/>
              </w:rPr>
            </w:pPr>
            <w:r w:rsidRPr="006B56F2">
              <w:rPr>
                <w:rFonts w:ascii="Palemonas" w:hAnsi="Palemonas"/>
              </w:rPr>
              <w:t>6</w:t>
            </w:r>
          </w:p>
        </w:tc>
        <w:tc>
          <w:tcPr>
            <w:tcW w:w="1142" w:type="dxa"/>
            <w:vAlign w:val="center"/>
          </w:tcPr>
          <w:p w14:paraId="6928B805" w14:textId="77777777" w:rsidR="001853CE" w:rsidRPr="006B56F2" w:rsidRDefault="001853CE" w:rsidP="003922DB">
            <w:pPr>
              <w:jc w:val="center"/>
              <w:rPr>
                <w:rFonts w:ascii="Palemonas" w:hAnsi="Palemonas"/>
              </w:rPr>
            </w:pPr>
            <w:r w:rsidRPr="006B56F2">
              <w:rPr>
                <w:rFonts w:ascii="Palemonas" w:hAnsi="Palemonas"/>
              </w:rPr>
              <w:t>3</w:t>
            </w:r>
          </w:p>
        </w:tc>
      </w:tr>
    </w:tbl>
    <w:p w14:paraId="60E9FA2B" w14:textId="77777777" w:rsidR="001853CE" w:rsidRPr="006B56F2" w:rsidRDefault="001853CE" w:rsidP="001853CE">
      <w:pPr>
        <w:rPr>
          <w:rFonts w:ascii="Palemonas" w:hAnsi="Palemonas"/>
          <w:b/>
        </w:rPr>
      </w:pPr>
      <w:r w:rsidRPr="006B56F2">
        <w:rPr>
          <w:rFonts w:ascii="Palemonas" w:hAnsi="Palemonas"/>
          <w:b/>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9"/>
        <w:gridCol w:w="2160"/>
        <w:gridCol w:w="1365"/>
        <w:gridCol w:w="1763"/>
        <w:gridCol w:w="1192"/>
        <w:gridCol w:w="1142"/>
      </w:tblGrid>
      <w:tr w:rsidR="001853CE" w:rsidRPr="006B56F2" w14:paraId="6DDCEDE7" w14:textId="77777777" w:rsidTr="003922DB">
        <w:trPr>
          <w:trHeight w:val="1320"/>
        </w:trPr>
        <w:tc>
          <w:tcPr>
            <w:tcW w:w="9261" w:type="dxa"/>
            <w:gridSpan w:val="6"/>
            <w:vAlign w:val="center"/>
          </w:tcPr>
          <w:p w14:paraId="46806C3C" w14:textId="77777777" w:rsidR="001853CE" w:rsidRPr="006B56F2" w:rsidRDefault="001853CE" w:rsidP="003922DB">
            <w:pPr>
              <w:jc w:val="center"/>
              <w:rPr>
                <w:rFonts w:ascii="Palemonas" w:hAnsi="Palemonas"/>
                <w:b/>
                <w:bCs/>
                <w:sz w:val="28"/>
                <w:szCs w:val="28"/>
              </w:rPr>
            </w:pPr>
            <w:r w:rsidRPr="006B56F2">
              <w:rPr>
                <w:rFonts w:ascii="Palemonas" w:hAnsi="Palemonas"/>
                <w:b/>
                <w:bCs/>
                <w:sz w:val="28"/>
                <w:szCs w:val="28"/>
              </w:rPr>
              <w:lastRenderedPageBreak/>
              <w:t>OBJEKTO, ANT KURIO ĮRENGIAMA REKLAMA,</w:t>
            </w:r>
          </w:p>
          <w:p w14:paraId="47C50EFD" w14:textId="77777777" w:rsidR="001853CE" w:rsidRPr="006B56F2" w:rsidRDefault="001853CE" w:rsidP="003922DB">
            <w:pPr>
              <w:jc w:val="center"/>
              <w:rPr>
                <w:rFonts w:ascii="Palemonas" w:hAnsi="Palemonas"/>
                <w:b/>
              </w:rPr>
            </w:pPr>
            <w:r w:rsidRPr="006B56F2">
              <w:rPr>
                <w:rFonts w:ascii="Palemonas" w:hAnsi="Palemonas"/>
                <w:b/>
                <w:bCs/>
                <w:sz w:val="28"/>
                <w:szCs w:val="28"/>
              </w:rPr>
              <w:t>ESAMOS PADĖTIES NUOTRAUKA</w:t>
            </w:r>
          </w:p>
        </w:tc>
      </w:tr>
      <w:tr w:rsidR="001853CE" w:rsidRPr="006B56F2" w14:paraId="760EA2C3" w14:textId="77777777" w:rsidTr="003922DB">
        <w:trPr>
          <w:trHeight w:val="11401"/>
        </w:trPr>
        <w:tc>
          <w:tcPr>
            <w:tcW w:w="9261" w:type="dxa"/>
            <w:gridSpan w:val="6"/>
          </w:tcPr>
          <w:p w14:paraId="4F9FA9A2" w14:textId="77777777" w:rsidR="001853CE" w:rsidRPr="006B56F2" w:rsidRDefault="001853CE" w:rsidP="003922DB">
            <w:pPr>
              <w:ind w:left="360"/>
              <w:jc w:val="both"/>
              <w:rPr>
                <w:rFonts w:ascii="Palemonas" w:hAnsi="Palemonas"/>
                <w:b/>
              </w:rPr>
            </w:pPr>
          </w:p>
          <w:p w14:paraId="3B3B894A" w14:textId="77777777" w:rsidR="001853CE" w:rsidRPr="006B56F2" w:rsidRDefault="001853CE" w:rsidP="003922DB">
            <w:pPr>
              <w:ind w:left="360"/>
              <w:jc w:val="both"/>
              <w:rPr>
                <w:rFonts w:ascii="Palemonas" w:hAnsi="Palemonas"/>
                <w:b/>
              </w:rPr>
            </w:pPr>
            <w:r w:rsidRPr="006B56F2">
              <w:rPr>
                <w:rFonts w:ascii="Palemonas" w:hAnsi="Palemonas"/>
                <w:b/>
                <w:noProof/>
              </w:rPr>
              <mc:AlternateContent>
                <mc:Choice Requires="wps">
                  <w:drawing>
                    <wp:anchor distT="0" distB="0" distL="114300" distR="114300" simplePos="0" relativeHeight="251667456" behindDoc="0" locked="0" layoutInCell="1" allowOverlap="1" wp14:anchorId="1F368C4B" wp14:editId="0AB0E4DA">
                      <wp:simplePos x="0" y="0"/>
                      <wp:positionH relativeFrom="column">
                        <wp:posOffset>76055</wp:posOffset>
                      </wp:positionH>
                      <wp:positionV relativeFrom="paragraph">
                        <wp:posOffset>3286141</wp:posOffset>
                      </wp:positionV>
                      <wp:extent cx="5636871" cy="2428923"/>
                      <wp:effectExtent l="0" t="0" r="21590" b="28575"/>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6871" cy="2428923"/>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A7C670" w14:textId="77777777" w:rsidR="001853CE" w:rsidRPr="00BF71C7" w:rsidRDefault="001853CE" w:rsidP="001853CE">
                                  <w:pPr>
                                    <w:jc w:val="center"/>
                                    <w:rPr>
                                      <w:rFonts w:ascii="Palemonas" w:hAnsi="Palemonas"/>
                                      <w:sz w:val="72"/>
                                      <w:szCs w:val="72"/>
                                    </w:rPr>
                                  </w:pPr>
                                  <w:r>
                                    <w:rPr>
                                      <w:rFonts w:ascii="Palemonas" w:hAnsi="Palemonas"/>
                                      <w:sz w:val="72"/>
                                      <w:szCs w:val="72"/>
                                    </w:rPr>
                                    <w:t>NUOTRAUKA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F368C4B" id="AutoShape 17" o:spid="_x0000_s1029" type="#_x0000_t109" style="position:absolute;left:0;text-align:left;margin-left:6pt;margin-top:258.75pt;width:443.85pt;height:19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" strokecolor="#c0504d" strokeweight="1pt">
                      <v:stroke dashstyle="dash"/>
                      <v:shadow color="#868686"/>
                      <v:textbox>
                        <w:txbxContent>
                          <w:p w14:paraId="42A7C670" w14:textId="77777777" w:rsidR="001853CE" w:rsidRPr="00BF71C7" w:rsidRDefault="001853CE" w:rsidP="001853CE">
                            <w:pPr>
                              <w:jc w:val="center"/>
                              <w:rPr>
                                <w:rFonts w:ascii="Palemonas" w:hAnsi="Palemonas"/>
                                <w:sz w:val="72"/>
                                <w:szCs w:val="72"/>
                              </w:rPr>
                            </w:pPr>
                            <w:r>
                              <w:rPr>
                                <w:rFonts w:ascii="Palemonas" w:hAnsi="Palemonas"/>
                                <w:sz w:val="72"/>
                                <w:szCs w:val="72"/>
                              </w:rPr>
                              <w:t>NUOTRAUKA</w:t>
                            </w:r>
                          </w:p>
                        </w:txbxContent>
                      </v:textbox>
                    </v:shape>
                  </w:pict>
                </mc:Fallback>
              </mc:AlternateContent>
            </w:r>
            <w:r w:rsidRPr="006B56F2">
              <w:rPr>
                <w:rFonts w:ascii="Palemonas" w:hAnsi="Palemonas"/>
                <w:b/>
                <w:noProof/>
              </w:rPr>
              <mc:AlternateContent>
                <mc:Choice Requires="wps">
                  <w:drawing>
                    <wp:anchor distT="0" distB="0" distL="114300" distR="114300" simplePos="0" relativeHeight="251666432" behindDoc="0" locked="0" layoutInCell="1" allowOverlap="1" wp14:anchorId="3F483D3C" wp14:editId="51620FEC">
                      <wp:simplePos x="0" y="0"/>
                      <wp:positionH relativeFrom="column">
                        <wp:posOffset>53726</wp:posOffset>
                      </wp:positionH>
                      <wp:positionV relativeFrom="paragraph">
                        <wp:posOffset>347176</wp:posOffset>
                      </wp:positionV>
                      <wp:extent cx="5636871" cy="2428923"/>
                      <wp:effectExtent l="0" t="0" r="21590" b="28575"/>
                      <wp:wrapNone/>
                      <wp:docPr id="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6871" cy="2428923"/>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9748789" w14:textId="77777777" w:rsidR="001853CE" w:rsidRPr="00BF71C7" w:rsidRDefault="001853CE" w:rsidP="001853CE">
                                  <w:pPr>
                                    <w:jc w:val="center"/>
                                    <w:rPr>
                                      <w:rFonts w:ascii="Palemonas" w:hAnsi="Palemonas"/>
                                      <w:sz w:val="72"/>
                                      <w:szCs w:val="72"/>
                                    </w:rPr>
                                  </w:pPr>
                                  <w:r>
                                    <w:rPr>
                                      <w:rFonts w:ascii="Palemonas" w:hAnsi="Palemonas"/>
                                      <w:sz w:val="72"/>
                                      <w:szCs w:val="72"/>
                                    </w:rPr>
                                    <w:t>NUOTRAUKA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F483D3C" id="_x0000_s1030" type="#_x0000_t109" style="position:absolute;left:0;text-align:left;margin-left:4.25pt;margin-top:27.35pt;width:443.85pt;height:19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" strokecolor="#c0504d" strokeweight="1pt">
                      <v:stroke dashstyle="dash"/>
                      <v:shadow color="#868686"/>
                      <v:textbox>
                        <w:txbxContent>
                          <w:p w14:paraId="39748789" w14:textId="77777777" w:rsidR="001853CE" w:rsidRPr="00BF71C7" w:rsidRDefault="001853CE" w:rsidP="001853CE">
                            <w:pPr>
                              <w:jc w:val="center"/>
                              <w:rPr>
                                <w:rFonts w:ascii="Palemonas" w:hAnsi="Palemonas"/>
                                <w:sz w:val="72"/>
                                <w:szCs w:val="72"/>
                              </w:rPr>
                            </w:pPr>
                            <w:r>
                              <w:rPr>
                                <w:rFonts w:ascii="Palemonas" w:hAnsi="Palemonas"/>
                                <w:sz w:val="72"/>
                                <w:szCs w:val="72"/>
                              </w:rPr>
                              <w:t>NUOTRAUKA</w:t>
                            </w:r>
                          </w:p>
                        </w:txbxContent>
                      </v:textbox>
                    </v:shape>
                  </w:pict>
                </mc:Fallback>
              </mc:AlternateContent>
            </w:r>
          </w:p>
        </w:tc>
      </w:tr>
      <w:tr w:rsidR="001853CE" w:rsidRPr="006B56F2" w14:paraId="69683E25" w14:textId="77777777" w:rsidTr="003922DB">
        <w:trPr>
          <w:trHeight w:val="794"/>
        </w:trPr>
        <w:tc>
          <w:tcPr>
            <w:tcW w:w="5164" w:type="dxa"/>
            <w:gridSpan w:val="3"/>
          </w:tcPr>
          <w:p w14:paraId="2A870C9A" w14:textId="77777777" w:rsidR="001853CE" w:rsidRPr="006B56F2" w:rsidRDefault="001853CE" w:rsidP="003922DB">
            <w:pPr>
              <w:rPr>
                <w:rFonts w:ascii="Palemonas" w:hAnsi="Palemonas"/>
              </w:rPr>
            </w:pPr>
            <w:r w:rsidRPr="006B56F2">
              <w:rPr>
                <w:rFonts w:ascii="Palemonas" w:hAnsi="Palemonas"/>
              </w:rPr>
              <w:t>PROJEKTUOTOJAS</w:t>
            </w:r>
          </w:p>
          <w:p w14:paraId="19FB29DE" w14:textId="77777777" w:rsidR="001853CE" w:rsidRPr="006B56F2" w:rsidRDefault="001853CE" w:rsidP="003922DB">
            <w:pPr>
              <w:rPr>
                <w:rFonts w:ascii="Palemonas" w:hAnsi="Palemonas"/>
              </w:rPr>
            </w:pPr>
            <w:r w:rsidRPr="006B56F2">
              <w:rPr>
                <w:rFonts w:ascii="Palemonas" w:hAnsi="Palemonas"/>
              </w:rPr>
              <w:t>UAB „Pavadinimas“, Palangos g. 00, LT-00000 Palanga</w:t>
            </w:r>
          </w:p>
        </w:tc>
        <w:tc>
          <w:tcPr>
            <w:tcW w:w="4097" w:type="dxa"/>
            <w:gridSpan w:val="3"/>
            <w:vAlign w:val="center"/>
          </w:tcPr>
          <w:p w14:paraId="5381ECC9" w14:textId="77777777" w:rsidR="001853CE" w:rsidRPr="006B56F2" w:rsidRDefault="001853CE" w:rsidP="003922DB">
            <w:pPr>
              <w:rPr>
                <w:rFonts w:ascii="Palemonas" w:hAnsi="Palemonas"/>
              </w:rPr>
            </w:pPr>
            <w:r w:rsidRPr="006B56F2">
              <w:rPr>
                <w:rFonts w:ascii="Palemonas" w:hAnsi="Palemonas"/>
              </w:rPr>
              <w:t>UŽSAKOVAS</w:t>
            </w:r>
          </w:p>
          <w:p w14:paraId="3A65AB45" w14:textId="77777777" w:rsidR="001853CE" w:rsidRPr="006B56F2" w:rsidRDefault="001853CE" w:rsidP="003922DB">
            <w:pPr>
              <w:rPr>
                <w:rFonts w:ascii="Palemonas" w:hAnsi="Palemonas"/>
              </w:rPr>
            </w:pPr>
            <w:r w:rsidRPr="006B56F2">
              <w:rPr>
                <w:rFonts w:ascii="Palemonas" w:hAnsi="Palemonas"/>
              </w:rPr>
              <w:t>UAB „Užsakovas“, Palangos g. 00, LT-00000 Palanga</w:t>
            </w:r>
          </w:p>
        </w:tc>
      </w:tr>
      <w:tr w:rsidR="001853CE" w:rsidRPr="006B56F2" w14:paraId="3EA05DF6" w14:textId="77777777" w:rsidTr="003922DB">
        <w:trPr>
          <w:trHeight w:val="449"/>
        </w:trPr>
        <w:tc>
          <w:tcPr>
            <w:tcW w:w="1639" w:type="dxa"/>
            <w:vAlign w:val="center"/>
          </w:tcPr>
          <w:p w14:paraId="5F25079A" w14:textId="77777777" w:rsidR="001853CE" w:rsidRPr="006B56F2" w:rsidRDefault="001853CE" w:rsidP="003922DB">
            <w:pPr>
              <w:jc w:val="center"/>
              <w:rPr>
                <w:rFonts w:ascii="Palemonas" w:hAnsi="Palemonas"/>
                <w:b/>
              </w:rPr>
            </w:pPr>
            <w:r w:rsidRPr="006B56F2">
              <w:rPr>
                <w:rFonts w:ascii="Palemonas" w:hAnsi="Palemonas"/>
                <w:b/>
              </w:rPr>
              <w:t>Pareigos</w:t>
            </w:r>
          </w:p>
        </w:tc>
        <w:tc>
          <w:tcPr>
            <w:tcW w:w="2160" w:type="dxa"/>
            <w:vAlign w:val="center"/>
          </w:tcPr>
          <w:p w14:paraId="2AA189F2" w14:textId="77777777" w:rsidR="001853CE" w:rsidRPr="006B56F2" w:rsidRDefault="001853CE" w:rsidP="003922DB">
            <w:pPr>
              <w:jc w:val="center"/>
              <w:rPr>
                <w:rFonts w:ascii="Palemonas" w:hAnsi="Palemonas"/>
                <w:b/>
              </w:rPr>
            </w:pPr>
            <w:r w:rsidRPr="006B56F2">
              <w:rPr>
                <w:rFonts w:ascii="Palemonas" w:hAnsi="Palemonas"/>
                <w:b/>
              </w:rPr>
              <w:t>Vardas ir Pavardė</w:t>
            </w:r>
          </w:p>
        </w:tc>
        <w:tc>
          <w:tcPr>
            <w:tcW w:w="1365" w:type="dxa"/>
            <w:vAlign w:val="center"/>
          </w:tcPr>
          <w:p w14:paraId="1235CB14" w14:textId="77777777" w:rsidR="001853CE" w:rsidRPr="006B56F2" w:rsidRDefault="001853CE" w:rsidP="003922DB">
            <w:pPr>
              <w:jc w:val="center"/>
              <w:rPr>
                <w:rFonts w:ascii="Palemonas" w:hAnsi="Palemonas"/>
                <w:b/>
              </w:rPr>
            </w:pPr>
            <w:r w:rsidRPr="006B56F2">
              <w:rPr>
                <w:rFonts w:ascii="Palemonas" w:hAnsi="Palemonas"/>
                <w:b/>
              </w:rPr>
              <w:t>Parašas</w:t>
            </w:r>
          </w:p>
        </w:tc>
        <w:tc>
          <w:tcPr>
            <w:tcW w:w="4097" w:type="dxa"/>
            <w:gridSpan w:val="3"/>
            <w:vMerge w:val="restart"/>
            <w:vAlign w:val="center"/>
          </w:tcPr>
          <w:p w14:paraId="34BC80A7" w14:textId="77777777" w:rsidR="001853CE" w:rsidRPr="006B56F2" w:rsidRDefault="001853CE" w:rsidP="003922DB">
            <w:pPr>
              <w:rPr>
                <w:rFonts w:ascii="Palemonas" w:hAnsi="Palemonas"/>
              </w:rPr>
            </w:pPr>
            <w:r w:rsidRPr="006B56F2">
              <w:rPr>
                <w:rFonts w:ascii="Palemonas" w:hAnsi="Palemonas"/>
              </w:rPr>
              <w:t>Išorinės vaizdinės reklamos (iškabos) projektas</w:t>
            </w:r>
          </w:p>
        </w:tc>
      </w:tr>
      <w:tr w:rsidR="001853CE" w:rsidRPr="006B56F2" w14:paraId="1B7BE28A" w14:textId="77777777" w:rsidTr="003922DB">
        <w:trPr>
          <w:trHeight w:val="271"/>
        </w:trPr>
        <w:tc>
          <w:tcPr>
            <w:tcW w:w="1639" w:type="dxa"/>
            <w:vAlign w:val="center"/>
          </w:tcPr>
          <w:p w14:paraId="2941714C" w14:textId="77777777" w:rsidR="001853CE" w:rsidRPr="006B56F2" w:rsidRDefault="001853CE" w:rsidP="003922DB">
            <w:pPr>
              <w:jc w:val="center"/>
              <w:rPr>
                <w:rFonts w:ascii="Palemonas" w:hAnsi="Palemonas"/>
              </w:rPr>
            </w:pPr>
            <w:r w:rsidRPr="006B56F2">
              <w:rPr>
                <w:rFonts w:ascii="Palemonas" w:hAnsi="Palemonas"/>
              </w:rPr>
              <w:t>Direktorius</w:t>
            </w:r>
          </w:p>
        </w:tc>
        <w:tc>
          <w:tcPr>
            <w:tcW w:w="2160" w:type="dxa"/>
            <w:vAlign w:val="center"/>
          </w:tcPr>
          <w:p w14:paraId="4EA43CA9" w14:textId="77777777" w:rsidR="001853CE" w:rsidRPr="006B56F2" w:rsidRDefault="001853CE" w:rsidP="003922DB">
            <w:pPr>
              <w:jc w:val="center"/>
              <w:rPr>
                <w:rFonts w:ascii="Palemonas" w:hAnsi="Palemonas"/>
              </w:rPr>
            </w:pPr>
          </w:p>
        </w:tc>
        <w:tc>
          <w:tcPr>
            <w:tcW w:w="1365" w:type="dxa"/>
            <w:vAlign w:val="center"/>
          </w:tcPr>
          <w:p w14:paraId="0DB80740" w14:textId="77777777" w:rsidR="001853CE" w:rsidRPr="006B56F2" w:rsidRDefault="001853CE" w:rsidP="003922DB">
            <w:pPr>
              <w:jc w:val="center"/>
              <w:rPr>
                <w:rFonts w:ascii="Palemonas" w:hAnsi="Palemonas"/>
              </w:rPr>
            </w:pPr>
          </w:p>
        </w:tc>
        <w:tc>
          <w:tcPr>
            <w:tcW w:w="4097" w:type="dxa"/>
            <w:gridSpan w:val="3"/>
            <w:vMerge/>
          </w:tcPr>
          <w:p w14:paraId="67FACC48" w14:textId="77777777" w:rsidR="001853CE" w:rsidRPr="006B56F2" w:rsidRDefault="001853CE" w:rsidP="003922DB">
            <w:pPr>
              <w:rPr>
                <w:rFonts w:ascii="Palemonas" w:hAnsi="Palemonas"/>
              </w:rPr>
            </w:pPr>
          </w:p>
        </w:tc>
      </w:tr>
      <w:tr w:rsidR="001853CE" w:rsidRPr="006B56F2" w14:paraId="5A52B29C" w14:textId="77777777" w:rsidTr="003922DB">
        <w:trPr>
          <w:trHeight w:val="275"/>
        </w:trPr>
        <w:tc>
          <w:tcPr>
            <w:tcW w:w="1639" w:type="dxa"/>
            <w:vAlign w:val="center"/>
          </w:tcPr>
          <w:p w14:paraId="7AAE8FB0" w14:textId="77777777" w:rsidR="001853CE" w:rsidRPr="006B56F2" w:rsidRDefault="001853CE" w:rsidP="003922DB">
            <w:pPr>
              <w:jc w:val="center"/>
              <w:rPr>
                <w:rFonts w:ascii="Palemonas" w:hAnsi="Palemonas"/>
              </w:rPr>
            </w:pPr>
            <w:r w:rsidRPr="006B56F2">
              <w:rPr>
                <w:rFonts w:ascii="Palemonas" w:hAnsi="Palemonas"/>
              </w:rPr>
              <w:t>Dizaineris</w:t>
            </w:r>
          </w:p>
        </w:tc>
        <w:tc>
          <w:tcPr>
            <w:tcW w:w="2160" w:type="dxa"/>
            <w:vAlign w:val="center"/>
          </w:tcPr>
          <w:p w14:paraId="15CB3EB0" w14:textId="77777777" w:rsidR="001853CE" w:rsidRPr="006B56F2" w:rsidRDefault="001853CE" w:rsidP="003922DB">
            <w:pPr>
              <w:jc w:val="center"/>
              <w:rPr>
                <w:rFonts w:ascii="Palemonas" w:hAnsi="Palemonas"/>
              </w:rPr>
            </w:pPr>
          </w:p>
        </w:tc>
        <w:tc>
          <w:tcPr>
            <w:tcW w:w="1365" w:type="dxa"/>
            <w:vAlign w:val="center"/>
          </w:tcPr>
          <w:p w14:paraId="3130A135" w14:textId="77777777" w:rsidR="001853CE" w:rsidRPr="006B56F2" w:rsidRDefault="001853CE" w:rsidP="003922DB">
            <w:pPr>
              <w:jc w:val="center"/>
              <w:rPr>
                <w:rFonts w:ascii="Palemonas" w:hAnsi="Palemonas"/>
              </w:rPr>
            </w:pPr>
          </w:p>
        </w:tc>
        <w:tc>
          <w:tcPr>
            <w:tcW w:w="1763" w:type="dxa"/>
            <w:vAlign w:val="center"/>
          </w:tcPr>
          <w:p w14:paraId="31A53BBB" w14:textId="77777777" w:rsidR="001853CE" w:rsidRPr="006B56F2" w:rsidRDefault="001853CE" w:rsidP="003922DB">
            <w:pPr>
              <w:jc w:val="center"/>
              <w:rPr>
                <w:rFonts w:ascii="Palemonas" w:hAnsi="Palemonas"/>
              </w:rPr>
            </w:pPr>
            <w:r w:rsidRPr="006B56F2">
              <w:rPr>
                <w:rFonts w:ascii="Palemonas" w:hAnsi="Palemonas"/>
              </w:rPr>
              <w:t>Mastelis</w:t>
            </w:r>
          </w:p>
        </w:tc>
        <w:tc>
          <w:tcPr>
            <w:tcW w:w="1192" w:type="dxa"/>
            <w:vAlign w:val="center"/>
          </w:tcPr>
          <w:p w14:paraId="2AF147BB" w14:textId="77777777" w:rsidR="001853CE" w:rsidRPr="006B56F2" w:rsidRDefault="001853CE" w:rsidP="003922DB">
            <w:pPr>
              <w:jc w:val="center"/>
              <w:rPr>
                <w:rFonts w:ascii="Palemonas" w:hAnsi="Palemonas"/>
              </w:rPr>
            </w:pPr>
            <w:r w:rsidRPr="006B56F2">
              <w:rPr>
                <w:rFonts w:ascii="Palemonas" w:hAnsi="Palemonas"/>
              </w:rPr>
              <w:t>Lapų sk.</w:t>
            </w:r>
          </w:p>
        </w:tc>
        <w:tc>
          <w:tcPr>
            <w:tcW w:w="1142" w:type="dxa"/>
            <w:vAlign w:val="center"/>
          </w:tcPr>
          <w:p w14:paraId="05599FC3" w14:textId="77777777" w:rsidR="001853CE" w:rsidRPr="006B56F2" w:rsidRDefault="001853CE" w:rsidP="003922DB">
            <w:pPr>
              <w:jc w:val="center"/>
              <w:rPr>
                <w:rFonts w:ascii="Palemonas" w:hAnsi="Palemonas"/>
              </w:rPr>
            </w:pPr>
            <w:r w:rsidRPr="006B56F2">
              <w:rPr>
                <w:rFonts w:ascii="Palemonas" w:hAnsi="Palemonas"/>
              </w:rPr>
              <w:t>Lapo nr.</w:t>
            </w:r>
          </w:p>
        </w:tc>
      </w:tr>
      <w:tr w:rsidR="001853CE" w:rsidRPr="006B56F2" w14:paraId="4F0A0668" w14:textId="77777777" w:rsidTr="003922DB">
        <w:trPr>
          <w:trHeight w:val="292"/>
        </w:trPr>
        <w:tc>
          <w:tcPr>
            <w:tcW w:w="1639" w:type="dxa"/>
            <w:vAlign w:val="center"/>
          </w:tcPr>
          <w:p w14:paraId="319B0269" w14:textId="77777777" w:rsidR="001853CE" w:rsidRPr="006B56F2" w:rsidRDefault="001853CE" w:rsidP="003922DB">
            <w:pPr>
              <w:jc w:val="center"/>
              <w:rPr>
                <w:rFonts w:ascii="Palemonas" w:hAnsi="Palemonas"/>
              </w:rPr>
            </w:pPr>
          </w:p>
        </w:tc>
        <w:tc>
          <w:tcPr>
            <w:tcW w:w="2160" w:type="dxa"/>
            <w:vAlign w:val="center"/>
          </w:tcPr>
          <w:p w14:paraId="22B833AA" w14:textId="77777777" w:rsidR="001853CE" w:rsidRPr="006B56F2" w:rsidRDefault="001853CE" w:rsidP="003922DB">
            <w:pPr>
              <w:jc w:val="center"/>
              <w:rPr>
                <w:rFonts w:ascii="Palemonas" w:hAnsi="Palemonas"/>
              </w:rPr>
            </w:pPr>
          </w:p>
        </w:tc>
        <w:tc>
          <w:tcPr>
            <w:tcW w:w="1365" w:type="dxa"/>
            <w:vAlign w:val="center"/>
          </w:tcPr>
          <w:p w14:paraId="0FA2B91B" w14:textId="77777777" w:rsidR="001853CE" w:rsidRPr="006B56F2" w:rsidRDefault="001853CE" w:rsidP="003922DB">
            <w:pPr>
              <w:jc w:val="center"/>
              <w:rPr>
                <w:rFonts w:ascii="Palemonas" w:hAnsi="Palemonas"/>
              </w:rPr>
            </w:pPr>
          </w:p>
        </w:tc>
        <w:tc>
          <w:tcPr>
            <w:tcW w:w="1763" w:type="dxa"/>
            <w:vAlign w:val="center"/>
          </w:tcPr>
          <w:p w14:paraId="70A40B0F" w14:textId="77777777" w:rsidR="001853CE" w:rsidRPr="006B56F2" w:rsidRDefault="001853CE" w:rsidP="003922DB">
            <w:pPr>
              <w:jc w:val="center"/>
              <w:rPr>
                <w:rFonts w:ascii="Palemonas" w:hAnsi="Palemonas"/>
              </w:rPr>
            </w:pPr>
          </w:p>
        </w:tc>
        <w:tc>
          <w:tcPr>
            <w:tcW w:w="1192" w:type="dxa"/>
            <w:vAlign w:val="center"/>
          </w:tcPr>
          <w:p w14:paraId="60493EE0" w14:textId="77777777" w:rsidR="001853CE" w:rsidRPr="006B56F2" w:rsidRDefault="001853CE" w:rsidP="003922DB">
            <w:pPr>
              <w:jc w:val="center"/>
              <w:rPr>
                <w:rFonts w:ascii="Palemonas" w:hAnsi="Palemonas"/>
              </w:rPr>
            </w:pPr>
            <w:r w:rsidRPr="006B56F2">
              <w:rPr>
                <w:rFonts w:ascii="Palemonas" w:hAnsi="Palemonas"/>
              </w:rPr>
              <w:t>6</w:t>
            </w:r>
          </w:p>
        </w:tc>
        <w:tc>
          <w:tcPr>
            <w:tcW w:w="1142" w:type="dxa"/>
            <w:vAlign w:val="center"/>
          </w:tcPr>
          <w:p w14:paraId="74FDFE19" w14:textId="77777777" w:rsidR="001853CE" w:rsidRPr="006B56F2" w:rsidRDefault="001853CE" w:rsidP="003922DB">
            <w:pPr>
              <w:jc w:val="center"/>
              <w:rPr>
                <w:rFonts w:ascii="Palemonas" w:hAnsi="Palemonas"/>
              </w:rPr>
            </w:pPr>
            <w:r w:rsidRPr="006B56F2">
              <w:rPr>
                <w:rFonts w:ascii="Palemonas" w:hAnsi="Palemonas"/>
              </w:rPr>
              <w:t>4</w:t>
            </w:r>
          </w:p>
        </w:tc>
      </w:tr>
    </w:tbl>
    <w:p w14:paraId="4EA4B167" w14:textId="77777777" w:rsidR="001853CE" w:rsidRPr="006B56F2" w:rsidRDefault="001853CE" w:rsidP="001853CE">
      <w:pPr>
        <w:rPr>
          <w:rFonts w:ascii="Palemonas" w:hAnsi="Palemonas"/>
        </w:rPr>
      </w:pPr>
      <w:r w:rsidRPr="006B56F2">
        <w:rPr>
          <w:rFonts w:ascii="Palemonas" w:hAnsi="Palemonas"/>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9"/>
        <w:gridCol w:w="2160"/>
        <w:gridCol w:w="1365"/>
        <w:gridCol w:w="1763"/>
        <w:gridCol w:w="1192"/>
        <w:gridCol w:w="1142"/>
      </w:tblGrid>
      <w:tr w:rsidR="001853CE" w:rsidRPr="006B56F2" w14:paraId="400CA762" w14:textId="77777777" w:rsidTr="003922DB">
        <w:trPr>
          <w:trHeight w:val="1258"/>
        </w:trPr>
        <w:tc>
          <w:tcPr>
            <w:tcW w:w="9261" w:type="dxa"/>
            <w:gridSpan w:val="6"/>
            <w:vAlign w:val="center"/>
          </w:tcPr>
          <w:p w14:paraId="657CC78B" w14:textId="77777777" w:rsidR="001853CE" w:rsidRPr="006B56F2" w:rsidRDefault="001853CE" w:rsidP="003922DB">
            <w:pPr>
              <w:jc w:val="center"/>
              <w:rPr>
                <w:rFonts w:ascii="Palemonas" w:hAnsi="Palemonas"/>
                <w:b/>
                <w:bCs/>
                <w:sz w:val="28"/>
                <w:szCs w:val="28"/>
              </w:rPr>
            </w:pPr>
            <w:r w:rsidRPr="006B56F2">
              <w:rPr>
                <w:rFonts w:ascii="Palemonas" w:hAnsi="Palemonas"/>
                <w:b/>
                <w:bCs/>
                <w:sz w:val="28"/>
                <w:szCs w:val="28"/>
              </w:rPr>
              <w:lastRenderedPageBreak/>
              <w:t>REKLAMOS GRAFINIS SPRENDIMAS</w:t>
            </w:r>
          </w:p>
          <w:p w14:paraId="7F000D56" w14:textId="77777777" w:rsidR="001853CE" w:rsidRPr="006B56F2" w:rsidRDefault="001853CE" w:rsidP="003922DB">
            <w:pPr>
              <w:jc w:val="center"/>
              <w:rPr>
                <w:rFonts w:ascii="Palemonas" w:hAnsi="Palemonas"/>
                <w:b/>
              </w:rPr>
            </w:pPr>
            <w:r w:rsidRPr="006B56F2">
              <w:rPr>
                <w:rFonts w:ascii="Palemonas" w:hAnsi="Palemonas"/>
              </w:rPr>
              <w:t>(VIZUALIZACIJA ARBA FOTOMONTAŽAS)</w:t>
            </w:r>
          </w:p>
        </w:tc>
      </w:tr>
      <w:tr w:rsidR="001853CE" w:rsidRPr="006B56F2" w14:paraId="3FD909D8" w14:textId="77777777" w:rsidTr="003922DB">
        <w:trPr>
          <w:trHeight w:val="11401"/>
        </w:trPr>
        <w:tc>
          <w:tcPr>
            <w:tcW w:w="9261" w:type="dxa"/>
            <w:gridSpan w:val="6"/>
          </w:tcPr>
          <w:p w14:paraId="407E4048" w14:textId="77777777" w:rsidR="001853CE" w:rsidRPr="006B56F2" w:rsidRDefault="001853CE" w:rsidP="003922DB">
            <w:pPr>
              <w:ind w:left="360"/>
              <w:jc w:val="both"/>
              <w:rPr>
                <w:rFonts w:ascii="Palemonas" w:hAnsi="Palemonas"/>
                <w:b/>
              </w:rPr>
            </w:pPr>
          </w:p>
          <w:p w14:paraId="4674D04A" w14:textId="77777777" w:rsidR="001853CE" w:rsidRPr="006B56F2" w:rsidRDefault="001853CE" w:rsidP="003922DB">
            <w:pPr>
              <w:ind w:left="360"/>
              <w:jc w:val="both"/>
              <w:rPr>
                <w:rFonts w:ascii="Palemonas" w:hAnsi="Palemonas"/>
                <w:b/>
              </w:rPr>
            </w:pPr>
            <w:r w:rsidRPr="006B56F2">
              <w:rPr>
                <w:rFonts w:ascii="Palemonas" w:hAnsi="Palemonas"/>
                <w:b/>
                <w:noProof/>
              </w:rPr>
              <mc:AlternateContent>
                <mc:Choice Requires="wps">
                  <w:drawing>
                    <wp:anchor distT="0" distB="0" distL="114300" distR="114300" simplePos="0" relativeHeight="251669504" behindDoc="0" locked="0" layoutInCell="1" allowOverlap="1" wp14:anchorId="7D1D9377" wp14:editId="72AF378F">
                      <wp:simplePos x="0" y="0"/>
                      <wp:positionH relativeFrom="column">
                        <wp:posOffset>168910</wp:posOffset>
                      </wp:positionH>
                      <wp:positionV relativeFrom="paragraph">
                        <wp:posOffset>184785</wp:posOffset>
                      </wp:positionV>
                      <wp:extent cx="5431790" cy="2766060"/>
                      <wp:effectExtent l="0" t="0" r="16510" b="15240"/>
                      <wp:wrapNone/>
                      <wp:docPr id="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1790" cy="2766060"/>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860516A"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VIZUALIZACIJOS</w:t>
                                  </w:r>
                                </w:p>
                                <w:p w14:paraId="32201903" w14:textId="77777777" w:rsidR="001853CE" w:rsidRDefault="001853CE" w:rsidP="001853CE">
                                  <w:pPr>
                                    <w:jc w:val="center"/>
                                    <w:rPr>
                                      <w:rFonts w:ascii="Palemonas" w:hAnsi="Palemonas"/>
                                      <w:sz w:val="52"/>
                                      <w:szCs w:val="52"/>
                                    </w:rPr>
                                  </w:pPr>
                                  <w:r w:rsidRPr="007568E2">
                                    <w:rPr>
                                      <w:rFonts w:ascii="Palemonas" w:hAnsi="Palemonas"/>
                                      <w:sz w:val="52"/>
                                      <w:szCs w:val="52"/>
                                    </w:rPr>
                                    <w:t>ARBA</w:t>
                                  </w:r>
                                </w:p>
                                <w:p w14:paraId="146C6933"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FOTOMONTAŽO</w:t>
                                  </w:r>
                                </w:p>
                                <w:p w14:paraId="1E0C8C97"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NUOTRAUKA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D1D9377" id="AutoShape 21" o:spid="_x0000_s1031" type="#_x0000_t109" style="position:absolute;left:0;text-align:left;margin-left:13.3pt;margin-top:14.55pt;width:427.7pt;height:21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" strokecolor="#c0504d" strokeweight="1pt">
                      <v:stroke dashstyle="dash"/>
                      <v:shadow color="#868686"/>
                      <v:textbox>
                        <w:txbxContent>
                          <w:p w14:paraId="4860516A"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VIZUALIZACIJOS</w:t>
                            </w:r>
                          </w:p>
                          <w:p w14:paraId="32201903" w14:textId="77777777" w:rsidR="001853CE" w:rsidRDefault="001853CE" w:rsidP="001853CE">
                            <w:pPr>
                              <w:jc w:val="center"/>
                              <w:rPr>
                                <w:rFonts w:ascii="Palemonas" w:hAnsi="Palemonas"/>
                                <w:sz w:val="52"/>
                                <w:szCs w:val="52"/>
                              </w:rPr>
                            </w:pPr>
                            <w:r w:rsidRPr="007568E2">
                              <w:rPr>
                                <w:rFonts w:ascii="Palemonas" w:hAnsi="Palemonas"/>
                                <w:sz w:val="52"/>
                                <w:szCs w:val="52"/>
                              </w:rPr>
                              <w:t>ARBA</w:t>
                            </w:r>
                          </w:p>
                          <w:p w14:paraId="146C6933"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FOTOMONTAŽO</w:t>
                            </w:r>
                          </w:p>
                          <w:p w14:paraId="1E0C8C97"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NUOTRAUKA</w:t>
                            </w:r>
                          </w:p>
                        </w:txbxContent>
                      </v:textbox>
                    </v:shape>
                  </w:pict>
                </mc:Fallback>
              </mc:AlternateContent>
            </w:r>
          </w:p>
          <w:p w14:paraId="0A678153" w14:textId="77777777" w:rsidR="001853CE" w:rsidRPr="006B56F2" w:rsidRDefault="001853CE" w:rsidP="003922DB">
            <w:pPr>
              <w:ind w:left="360"/>
              <w:jc w:val="right"/>
              <w:rPr>
                <w:rFonts w:ascii="Palemonas" w:hAnsi="Palemonas"/>
                <w:b/>
              </w:rPr>
            </w:pPr>
            <w:r w:rsidRPr="006B56F2">
              <w:rPr>
                <w:rFonts w:ascii="Palemonas" w:hAnsi="Palemonas"/>
                <w:b/>
                <w:noProof/>
              </w:rPr>
              <mc:AlternateContent>
                <mc:Choice Requires="wps">
                  <w:drawing>
                    <wp:anchor distT="0" distB="0" distL="114300" distR="114300" simplePos="0" relativeHeight="251670528" behindDoc="0" locked="0" layoutInCell="1" allowOverlap="1" wp14:anchorId="46F3688D" wp14:editId="02FECFF4">
                      <wp:simplePos x="0" y="0"/>
                      <wp:positionH relativeFrom="column">
                        <wp:posOffset>215771</wp:posOffset>
                      </wp:positionH>
                      <wp:positionV relativeFrom="paragraph">
                        <wp:posOffset>2930967</wp:posOffset>
                      </wp:positionV>
                      <wp:extent cx="5385492" cy="2939415"/>
                      <wp:effectExtent l="0" t="0" r="24765" b="13335"/>
                      <wp:wrapNone/>
                      <wp:docPr id="1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5492" cy="2939415"/>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7A4622"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VIZUALIZACIJOS</w:t>
                                  </w:r>
                                </w:p>
                                <w:p w14:paraId="07E178EC" w14:textId="77777777" w:rsidR="001853CE" w:rsidRDefault="001853CE" w:rsidP="001853CE">
                                  <w:pPr>
                                    <w:jc w:val="center"/>
                                    <w:rPr>
                                      <w:rFonts w:ascii="Palemonas" w:hAnsi="Palemonas"/>
                                      <w:sz w:val="52"/>
                                      <w:szCs w:val="52"/>
                                    </w:rPr>
                                  </w:pPr>
                                  <w:r w:rsidRPr="007568E2">
                                    <w:rPr>
                                      <w:rFonts w:ascii="Palemonas" w:hAnsi="Palemonas"/>
                                      <w:sz w:val="52"/>
                                      <w:szCs w:val="52"/>
                                    </w:rPr>
                                    <w:t>ARBA</w:t>
                                  </w:r>
                                </w:p>
                                <w:p w14:paraId="6FE89ECB"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FOTOMONTAŽO</w:t>
                                  </w:r>
                                </w:p>
                                <w:p w14:paraId="4A20C044"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NUOTRAUKA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6F3688D" id="_x0000_s1032" type="#_x0000_t109" style="position:absolute;left:0;text-align:left;margin-left:17pt;margin-top:230.8pt;width:424.05pt;height:23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" strokecolor="#c0504d" strokeweight="1pt">
                      <v:stroke dashstyle="dash"/>
                      <v:shadow color="#868686"/>
                      <v:textbox>
                        <w:txbxContent>
                          <w:p w14:paraId="627A4622"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VIZUALIZACIJOS</w:t>
                            </w:r>
                          </w:p>
                          <w:p w14:paraId="07E178EC" w14:textId="77777777" w:rsidR="001853CE" w:rsidRDefault="001853CE" w:rsidP="001853CE">
                            <w:pPr>
                              <w:jc w:val="center"/>
                              <w:rPr>
                                <w:rFonts w:ascii="Palemonas" w:hAnsi="Palemonas"/>
                                <w:sz w:val="52"/>
                                <w:szCs w:val="52"/>
                              </w:rPr>
                            </w:pPr>
                            <w:r w:rsidRPr="007568E2">
                              <w:rPr>
                                <w:rFonts w:ascii="Palemonas" w:hAnsi="Palemonas"/>
                                <w:sz w:val="52"/>
                                <w:szCs w:val="52"/>
                              </w:rPr>
                              <w:t>ARBA</w:t>
                            </w:r>
                          </w:p>
                          <w:p w14:paraId="6FE89ECB"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FOTOMONTAŽO</w:t>
                            </w:r>
                          </w:p>
                          <w:p w14:paraId="4A20C044" w14:textId="77777777" w:rsidR="001853CE" w:rsidRPr="007568E2" w:rsidRDefault="001853CE" w:rsidP="001853CE">
                            <w:pPr>
                              <w:jc w:val="center"/>
                              <w:rPr>
                                <w:rFonts w:ascii="Palemonas" w:hAnsi="Palemonas"/>
                                <w:sz w:val="52"/>
                                <w:szCs w:val="52"/>
                              </w:rPr>
                            </w:pPr>
                            <w:r w:rsidRPr="007568E2">
                              <w:rPr>
                                <w:rFonts w:ascii="Palemonas" w:hAnsi="Palemonas"/>
                                <w:sz w:val="52"/>
                                <w:szCs w:val="52"/>
                              </w:rPr>
                              <w:t>NUOTRAUKA</w:t>
                            </w:r>
                          </w:p>
                        </w:txbxContent>
                      </v:textbox>
                    </v:shape>
                  </w:pict>
                </mc:Fallback>
              </mc:AlternateContent>
            </w:r>
          </w:p>
        </w:tc>
      </w:tr>
      <w:tr w:rsidR="001853CE" w:rsidRPr="006B56F2" w14:paraId="6D47EB8C" w14:textId="77777777" w:rsidTr="003922DB">
        <w:trPr>
          <w:trHeight w:val="794"/>
        </w:trPr>
        <w:tc>
          <w:tcPr>
            <w:tcW w:w="5164" w:type="dxa"/>
            <w:gridSpan w:val="3"/>
          </w:tcPr>
          <w:p w14:paraId="045B8242" w14:textId="77777777" w:rsidR="001853CE" w:rsidRPr="006B56F2" w:rsidRDefault="001853CE" w:rsidP="003922DB">
            <w:pPr>
              <w:rPr>
                <w:rFonts w:ascii="Palemonas" w:hAnsi="Palemonas"/>
              </w:rPr>
            </w:pPr>
            <w:r w:rsidRPr="006B56F2">
              <w:rPr>
                <w:rFonts w:ascii="Palemonas" w:hAnsi="Palemonas"/>
              </w:rPr>
              <w:t>PROJEKTUOTOJAS</w:t>
            </w:r>
          </w:p>
          <w:p w14:paraId="45A0C8D6" w14:textId="77777777" w:rsidR="001853CE" w:rsidRPr="006B56F2" w:rsidRDefault="001853CE" w:rsidP="003922DB">
            <w:pPr>
              <w:rPr>
                <w:rFonts w:ascii="Palemonas" w:hAnsi="Palemonas"/>
              </w:rPr>
            </w:pPr>
            <w:r w:rsidRPr="006B56F2">
              <w:rPr>
                <w:rFonts w:ascii="Palemonas" w:hAnsi="Palemonas"/>
              </w:rPr>
              <w:t>UAB „Pavadinimas“, Palangos g. 00, LT-00000 Palanga</w:t>
            </w:r>
          </w:p>
        </w:tc>
        <w:tc>
          <w:tcPr>
            <w:tcW w:w="4097" w:type="dxa"/>
            <w:gridSpan w:val="3"/>
          </w:tcPr>
          <w:p w14:paraId="44458FAF" w14:textId="77777777" w:rsidR="001853CE" w:rsidRPr="006B56F2" w:rsidRDefault="001853CE" w:rsidP="003922DB">
            <w:pPr>
              <w:rPr>
                <w:rFonts w:ascii="Palemonas" w:hAnsi="Palemonas"/>
              </w:rPr>
            </w:pPr>
            <w:r w:rsidRPr="006B56F2">
              <w:rPr>
                <w:rFonts w:ascii="Palemonas" w:hAnsi="Palemonas"/>
              </w:rPr>
              <w:t>UŽSAKOVAS</w:t>
            </w:r>
          </w:p>
          <w:p w14:paraId="3BA61387" w14:textId="77777777" w:rsidR="001853CE" w:rsidRPr="006B56F2" w:rsidRDefault="001853CE" w:rsidP="003922DB">
            <w:pPr>
              <w:rPr>
                <w:rFonts w:ascii="Palemonas" w:hAnsi="Palemonas"/>
              </w:rPr>
            </w:pPr>
            <w:r w:rsidRPr="006B56F2">
              <w:rPr>
                <w:rFonts w:ascii="Palemonas" w:hAnsi="Palemonas"/>
              </w:rPr>
              <w:t>UAB „Užsakovas“, Palangos g. 00, LT-00000 Palanga</w:t>
            </w:r>
          </w:p>
        </w:tc>
      </w:tr>
      <w:tr w:rsidR="001853CE" w:rsidRPr="006B56F2" w14:paraId="42C78D85" w14:textId="77777777" w:rsidTr="003922DB">
        <w:trPr>
          <w:trHeight w:val="449"/>
        </w:trPr>
        <w:tc>
          <w:tcPr>
            <w:tcW w:w="1639" w:type="dxa"/>
            <w:vAlign w:val="center"/>
          </w:tcPr>
          <w:p w14:paraId="7B243AF7" w14:textId="77777777" w:rsidR="001853CE" w:rsidRPr="006B56F2" w:rsidRDefault="001853CE" w:rsidP="003922DB">
            <w:pPr>
              <w:jc w:val="center"/>
              <w:rPr>
                <w:rFonts w:ascii="Palemonas" w:hAnsi="Palemonas"/>
                <w:b/>
              </w:rPr>
            </w:pPr>
            <w:r w:rsidRPr="006B56F2">
              <w:rPr>
                <w:rFonts w:ascii="Palemonas" w:hAnsi="Palemonas"/>
                <w:b/>
              </w:rPr>
              <w:t>Pareigos</w:t>
            </w:r>
          </w:p>
        </w:tc>
        <w:tc>
          <w:tcPr>
            <w:tcW w:w="2160" w:type="dxa"/>
            <w:vAlign w:val="center"/>
          </w:tcPr>
          <w:p w14:paraId="37F6FF28" w14:textId="77777777" w:rsidR="001853CE" w:rsidRPr="006B56F2" w:rsidRDefault="001853CE" w:rsidP="003922DB">
            <w:pPr>
              <w:jc w:val="center"/>
              <w:rPr>
                <w:rFonts w:ascii="Palemonas" w:hAnsi="Palemonas"/>
                <w:b/>
              </w:rPr>
            </w:pPr>
            <w:r w:rsidRPr="006B56F2">
              <w:rPr>
                <w:rFonts w:ascii="Palemonas" w:hAnsi="Palemonas"/>
                <w:b/>
              </w:rPr>
              <w:t>Vardas ir Pavardė</w:t>
            </w:r>
          </w:p>
        </w:tc>
        <w:tc>
          <w:tcPr>
            <w:tcW w:w="1365" w:type="dxa"/>
            <w:vAlign w:val="center"/>
          </w:tcPr>
          <w:p w14:paraId="19A76AE4" w14:textId="77777777" w:rsidR="001853CE" w:rsidRPr="006B56F2" w:rsidRDefault="001853CE" w:rsidP="003922DB">
            <w:pPr>
              <w:jc w:val="center"/>
              <w:rPr>
                <w:rFonts w:ascii="Palemonas" w:hAnsi="Palemonas"/>
                <w:b/>
              </w:rPr>
            </w:pPr>
            <w:r w:rsidRPr="006B56F2">
              <w:rPr>
                <w:rFonts w:ascii="Palemonas" w:hAnsi="Palemonas"/>
                <w:b/>
              </w:rPr>
              <w:t>Parašas</w:t>
            </w:r>
          </w:p>
        </w:tc>
        <w:tc>
          <w:tcPr>
            <w:tcW w:w="4097" w:type="dxa"/>
            <w:gridSpan w:val="3"/>
            <w:vMerge w:val="restart"/>
          </w:tcPr>
          <w:p w14:paraId="46BC59A3" w14:textId="77777777" w:rsidR="001853CE" w:rsidRPr="006B56F2" w:rsidRDefault="001853CE" w:rsidP="003922DB">
            <w:pPr>
              <w:rPr>
                <w:rFonts w:ascii="Palemonas" w:hAnsi="Palemonas"/>
              </w:rPr>
            </w:pPr>
            <w:r w:rsidRPr="006B56F2">
              <w:rPr>
                <w:rFonts w:ascii="Palemonas" w:hAnsi="Palemonas"/>
              </w:rPr>
              <w:t>Išorinės vaizdinės reklamos (iškabos) projektas</w:t>
            </w:r>
          </w:p>
        </w:tc>
      </w:tr>
      <w:tr w:rsidR="001853CE" w:rsidRPr="006B56F2" w14:paraId="770D6C01" w14:textId="77777777" w:rsidTr="003922DB">
        <w:trPr>
          <w:trHeight w:val="271"/>
        </w:trPr>
        <w:tc>
          <w:tcPr>
            <w:tcW w:w="1639" w:type="dxa"/>
          </w:tcPr>
          <w:p w14:paraId="7C8CEFD8" w14:textId="77777777" w:rsidR="001853CE" w:rsidRPr="006B56F2" w:rsidRDefault="001853CE" w:rsidP="003922DB">
            <w:pPr>
              <w:rPr>
                <w:rFonts w:ascii="Palemonas" w:hAnsi="Palemonas"/>
              </w:rPr>
            </w:pPr>
            <w:r w:rsidRPr="006B56F2">
              <w:rPr>
                <w:rFonts w:ascii="Palemonas" w:hAnsi="Palemonas"/>
              </w:rPr>
              <w:t>Direktorius</w:t>
            </w:r>
          </w:p>
        </w:tc>
        <w:tc>
          <w:tcPr>
            <w:tcW w:w="2160" w:type="dxa"/>
          </w:tcPr>
          <w:p w14:paraId="45DA2B14" w14:textId="77777777" w:rsidR="001853CE" w:rsidRPr="006B56F2" w:rsidRDefault="001853CE" w:rsidP="003922DB">
            <w:pPr>
              <w:rPr>
                <w:rFonts w:ascii="Palemonas" w:hAnsi="Palemonas"/>
              </w:rPr>
            </w:pPr>
          </w:p>
        </w:tc>
        <w:tc>
          <w:tcPr>
            <w:tcW w:w="1365" w:type="dxa"/>
          </w:tcPr>
          <w:p w14:paraId="5DB3709C" w14:textId="77777777" w:rsidR="001853CE" w:rsidRPr="006B56F2" w:rsidRDefault="001853CE" w:rsidP="003922DB">
            <w:pPr>
              <w:rPr>
                <w:rFonts w:ascii="Palemonas" w:hAnsi="Palemonas"/>
              </w:rPr>
            </w:pPr>
          </w:p>
        </w:tc>
        <w:tc>
          <w:tcPr>
            <w:tcW w:w="4097" w:type="dxa"/>
            <w:gridSpan w:val="3"/>
            <w:vMerge/>
          </w:tcPr>
          <w:p w14:paraId="47F4026A" w14:textId="77777777" w:rsidR="001853CE" w:rsidRPr="006B56F2" w:rsidRDefault="001853CE" w:rsidP="003922DB">
            <w:pPr>
              <w:rPr>
                <w:rFonts w:ascii="Palemonas" w:hAnsi="Palemonas"/>
              </w:rPr>
            </w:pPr>
          </w:p>
        </w:tc>
      </w:tr>
      <w:tr w:rsidR="001853CE" w:rsidRPr="006B56F2" w14:paraId="3C9D2265" w14:textId="77777777" w:rsidTr="003922DB">
        <w:trPr>
          <w:trHeight w:val="275"/>
        </w:trPr>
        <w:tc>
          <w:tcPr>
            <w:tcW w:w="1639" w:type="dxa"/>
          </w:tcPr>
          <w:p w14:paraId="58F557DA" w14:textId="77777777" w:rsidR="001853CE" w:rsidRPr="006B56F2" w:rsidRDefault="001853CE" w:rsidP="003922DB">
            <w:pPr>
              <w:rPr>
                <w:rFonts w:ascii="Palemonas" w:hAnsi="Palemonas"/>
              </w:rPr>
            </w:pPr>
            <w:r w:rsidRPr="006B56F2">
              <w:rPr>
                <w:rFonts w:ascii="Palemonas" w:hAnsi="Palemonas"/>
              </w:rPr>
              <w:t>Dizaineris</w:t>
            </w:r>
          </w:p>
        </w:tc>
        <w:tc>
          <w:tcPr>
            <w:tcW w:w="2160" w:type="dxa"/>
          </w:tcPr>
          <w:p w14:paraId="573818D7" w14:textId="77777777" w:rsidR="001853CE" w:rsidRPr="006B56F2" w:rsidRDefault="001853CE" w:rsidP="003922DB">
            <w:pPr>
              <w:rPr>
                <w:rFonts w:ascii="Palemonas" w:hAnsi="Palemonas"/>
              </w:rPr>
            </w:pPr>
          </w:p>
        </w:tc>
        <w:tc>
          <w:tcPr>
            <w:tcW w:w="1365" w:type="dxa"/>
          </w:tcPr>
          <w:p w14:paraId="1E1DD75C" w14:textId="77777777" w:rsidR="001853CE" w:rsidRPr="006B56F2" w:rsidRDefault="001853CE" w:rsidP="003922DB">
            <w:pPr>
              <w:rPr>
                <w:rFonts w:ascii="Palemonas" w:hAnsi="Palemonas"/>
              </w:rPr>
            </w:pPr>
          </w:p>
        </w:tc>
        <w:tc>
          <w:tcPr>
            <w:tcW w:w="1763" w:type="dxa"/>
          </w:tcPr>
          <w:p w14:paraId="79DBA36F" w14:textId="77777777" w:rsidR="001853CE" w:rsidRPr="006B56F2" w:rsidRDefault="001853CE" w:rsidP="003922DB">
            <w:pPr>
              <w:rPr>
                <w:rFonts w:ascii="Palemonas" w:hAnsi="Palemonas"/>
              </w:rPr>
            </w:pPr>
            <w:r w:rsidRPr="006B56F2">
              <w:rPr>
                <w:rFonts w:ascii="Palemonas" w:hAnsi="Palemonas"/>
              </w:rPr>
              <w:t>Mastelis</w:t>
            </w:r>
          </w:p>
        </w:tc>
        <w:tc>
          <w:tcPr>
            <w:tcW w:w="1192" w:type="dxa"/>
          </w:tcPr>
          <w:p w14:paraId="7A19D04F" w14:textId="77777777" w:rsidR="001853CE" w:rsidRPr="006B56F2" w:rsidRDefault="001853CE" w:rsidP="003922DB">
            <w:pPr>
              <w:rPr>
                <w:rFonts w:ascii="Palemonas" w:hAnsi="Palemonas"/>
              </w:rPr>
            </w:pPr>
            <w:r w:rsidRPr="006B56F2">
              <w:rPr>
                <w:rFonts w:ascii="Palemonas" w:hAnsi="Palemonas"/>
              </w:rPr>
              <w:t>Lapų sk.</w:t>
            </w:r>
          </w:p>
        </w:tc>
        <w:tc>
          <w:tcPr>
            <w:tcW w:w="1142" w:type="dxa"/>
          </w:tcPr>
          <w:p w14:paraId="4B59519F" w14:textId="77777777" w:rsidR="001853CE" w:rsidRPr="006B56F2" w:rsidRDefault="001853CE" w:rsidP="003922DB">
            <w:pPr>
              <w:rPr>
                <w:rFonts w:ascii="Palemonas" w:hAnsi="Palemonas"/>
              </w:rPr>
            </w:pPr>
            <w:r w:rsidRPr="006B56F2">
              <w:rPr>
                <w:rFonts w:ascii="Palemonas" w:hAnsi="Palemonas"/>
              </w:rPr>
              <w:t>Lapo nr.</w:t>
            </w:r>
          </w:p>
        </w:tc>
      </w:tr>
      <w:tr w:rsidR="001853CE" w:rsidRPr="006B56F2" w14:paraId="4A07F969" w14:textId="77777777" w:rsidTr="003922DB">
        <w:trPr>
          <w:trHeight w:val="278"/>
        </w:trPr>
        <w:tc>
          <w:tcPr>
            <w:tcW w:w="1639" w:type="dxa"/>
          </w:tcPr>
          <w:p w14:paraId="733D4A2A" w14:textId="77777777" w:rsidR="001853CE" w:rsidRPr="006B56F2" w:rsidRDefault="001853CE" w:rsidP="003922DB">
            <w:pPr>
              <w:rPr>
                <w:rFonts w:ascii="Palemonas" w:hAnsi="Palemonas"/>
              </w:rPr>
            </w:pPr>
          </w:p>
        </w:tc>
        <w:tc>
          <w:tcPr>
            <w:tcW w:w="2160" w:type="dxa"/>
          </w:tcPr>
          <w:p w14:paraId="1153266C" w14:textId="77777777" w:rsidR="001853CE" w:rsidRPr="006B56F2" w:rsidRDefault="001853CE" w:rsidP="003922DB">
            <w:pPr>
              <w:rPr>
                <w:rFonts w:ascii="Palemonas" w:hAnsi="Palemonas"/>
              </w:rPr>
            </w:pPr>
          </w:p>
        </w:tc>
        <w:tc>
          <w:tcPr>
            <w:tcW w:w="1365" w:type="dxa"/>
          </w:tcPr>
          <w:p w14:paraId="3DF5A5C5" w14:textId="77777777" w:rsidR="001853CE" w:rsidRPr="006B56F2" w:rsidRDefault="001853CE" w:rsidP="003922DB">
            <w:pPr>
              <w:rPr>
                <w:rFonts w:ascii="Palemonas" w:hAnsi="Palemonas"/>
              </w:rPr>
            </w:pPr>
          </w:p>
        </w:tc>
        <w:tc>
          <w:tcPr>
            <w:tcW w:w="1763" w:type="dxa"/>
          </w:tcPr>
          <w:p w14:paraId="13E55AAC" w14:textId="77777777" w:rsidR="001853CE" w:rsidRPr="006B56F2" w:rsidRDefault="001853CE" w:rsidP="003922DB">
            <w:pPr>
              <w:rPr>
                <w:rFonts w:ascii="Palemonas" w:hAnsi="Palemonas"/>
              </w:rPr>
            </w:pPr>
          </w:p>
        </w:tc>
        <w:tc>
          <w:tcPr>
            <w:tcW w:w="1192" w:type="dxa"/>
          </w:tcPr>
          <w:p w14:paraId="60D445BC" w14:textId="77777777" w:rsidR="001853CE" w:rsidRPr="006B56F2" w:rsidRDefault="001853CE" w:rsidP="003922DB">
            <w:pPr>
              <w:jc w:val="center"/>
              <w:rPr>
                <w:rFonts w:ascii="Palemonas" w:hAnsi="Palemonas"/>
              </w:rPr>
            </w:pPr>
            <w:r w:rsidRPr="006B56F2">
              <w:rPr>
                <w:rFonts w:ascii="Palemonas" w:hAnsi="Palemonas"/>
              </w:rPr>
              <w:t>6</w:t>
            </w:r>
          </w:p>
        </w:tc>
        <w:tc>
          <w:tcPr>
            <w:tcW w:w="1142" w:type="dxa"/>
          </w:tcPr>
          <w:p w14:paraId="4A84218D" w14:textId="77777777" w:rsidR="001853CE" w:rsidRPr="006B56F2" w:rsidRDefault="001853CE" w:rsidP="003922DB">
            <w:pPr>
              <w:jc w:val="center"/>
              <w:rPr>
                <w:rFonts w:ascii="Palemonas" w:hAnsi="Palemonas"/>
              </w:rPr>
            </w:pPr>
            <w:r w:rsidRPr="006B56F2">
              <w:rPr>
                <w:rFonts w:ascii="Palemonas" w:hAnsi="Palemonas"/>
              </w:rPr>
              <w:t>5</w:t>
            </w:r>
          </w:p>
        </w:tc>
      </w:tr>
    </w:tbl>
    <w:p w14:paraId="2EF80D28" w14:textId="77777777" w:rsidR="001853CE" w:rsidRPr="006B56F2" w:rsidRDefault="001853CE" w:rsidP="001853CE">
      <w:pPr>
        <w:rPr>
          <w:rFonts w:ascii="Palemonas" w:hAnsi="Palemonas"/>
        </w:rPr>
      </w:pPr>
      <w:r w:rsidRPr="006B56F2">
        <w:rPr>
          <w:rFonts w:ascii="Palemonas" w:hAnsi="Palemonas"/>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9"/>
        <w:gridCol w:w="2160"/>
        <w:gridCol w:w="1365"/>
        <w:gridCol w:w="1763"/>
        <w:gridCol w:w="1192"/>
        <w:gridCol w:w="1142"/>
      </w:tblGrid>
      <w:tr w:rsidR="001853CE" w:rsidRPr="006B56F2" w14:paraId="516E02C9" w14:textId="77777777" w:rsidTr="003922DB">
        <w:trPr>
          <w:trHeight w:val="1258"/>
        </w:trPr>
        <w:tc>
          <w:tcPr>
            <w:tcW w:w="9261" w:type="dxa"/>
            <w:gridSpan w:val="6"/>
            <w:vAlign w:val="center"/>
          </w:tcPr>
          <w:p w14:paraId="299DA5C0" w14:textId="77777777" w:rsidR="001853CE" w:rsidRPr="006B56F2" w:rsidRDefault="001853CE" w:rsidP="003922DB">
            <w:pPr>
              <w:jc w:val="center"/>
              <w:rPr>
                <w:rFonts w:ascii="Palemonas" w:hAnsi="Palemonas"/>
                <w:b/>
                <w:bCs/>
                <w:sz w:val="28"/>
                <w:szCs w:val="28"/>
              </w:rPr>
            </w:pPr>
            <w:r w:rsidRPr="006B56F2">
              <w:rPr>
                <w:rFonts w:ascii="Palemonas" w:hAnsi="Palemonas"/>
                <w:b/>
                <w:bCs/>
                <w:sz w:val="28"/>
                <w:szCs w:val="28"/>
              </w:rPr>
              <w:lastRenderedPageBreak/>
              <w:t>ĮRENGINIO KONSTRUKCIJOS ESKIZAS IR APRAŠYMAS. LAIKIKLIŲ IR TVIRTINIMO MAZGŲ BRĖŽINIAI.</w:t>
            </w:r>
          </w:p>
          <w:p w14:paraId="1FEC9071" w14:textId="77777777" w:rsidR="001853CE" w:rsidRPr="006B56F2" w:rsidRDefault="001853CE" w:rsidP="003922DB">
            <w:pPr>
              <w:jc w:val="center"/>
              <w:rPr>
                <w:rFonts w:ascii="Palemonas" w:hAnsi="Palemonas"/>
                <w:b/>
              </w:rPr>
            </w:pPr>
            <w:r w:rsidRPr="006B56F2">
              <w:rPr>
                <w:rFonts w:ascii="Palemonas" w:hAnsi="Palemonas"/>
                <w:b/>
                <w:bCs/>
                <w:sz w:val="28"/>
                <w:szCs w:val="28"/>
              </w:rPr>
              <w:t>TIKSLUS REKLAMOS PLOTAS</w:t>
            </w:r>
          </w:p>
        </w:tc>
      </w:tr>
      <w:tr w:rsidR="001853CE" w:rsidRPr="006B56F2" w14:paraId="48829AD0" w14:textId="77777777" w:rsidTr="003922DB">
        <w:trPr>
          <w:trHeight w:val="11401"/>
        </w:trPr>
        <w:tc>
          <w:tcPr>
            <w:tcW w:w="9261" w:type="dxa"/>
            <w:gridSpan w:val="6"/>
          </w:tcPr>
          <w:p w14:paraId="046DBAA8" w14:textId="77777777" w:rsidR="001853CE" w:rsidRPr="006B56F2" w:rsidRDefault="001853CE" w:rsidP="003922DB">
            <w:pPr>
              <w:ind w:left="360"/>
              <w:jc w:val="both"/>
              <w:rPr>
                <w:rFonts w:ascii="Palemonas" w:hAnsi="Palemonas"/>
                <w:b/>
              </w:rPr>
            </w:pPr>
          </w:p>
          <w:p w14:paraId="009E6626" w14:textId="77777777" w:rsidR="001853CE" w:rsidRPr="006B56F2" w:rsidRDefault="001853CE" w:rsidP="003922DB">
            <w:pPr>
              <w:ind w:left="360"/>
              <w:jc w:val="both"/>
              <w:rPr>
                <w:rFonts w:ascii="Palemonas" w:hAnsi="Palemonas"/>
                <w:b/>
              </w:rPr>
            </w:pPr>
          </w:p>
          <w:p w14:paraId="57C16C3C" w14:textId="77777777" w:rsidR="001853CE" w:rsidRPr="006B56F2" w:rsidRDefault="001853CE" w:rsidP="003922DB">
            <w:pPr>
              <w:ind w:left="360"/>
              <w:jc w:val="both"/>
              <w:rPr>
                <w:rFonts w:ascii="Palemonas" w:hAnsi="Palemonas"/>
                <w:b/>
              </w:rPr>
            </w:pPr>
            <w:r w:rsidRPr="006B56F2">
              <w:rPr>
                <w:rFonts w:ascii="Palemonas" w:hAnsi="Palemonas"/>
                <w:b/>
              </w:rPr>
              <w:t>Konstrukcijos aprašymas:</w:t>
            </w:r>
          </w:p>
          <w:p w14:paraId="32622EFD" w14:textId="04A0D2BA" w:rsidR="001853CE" w:rsidRPr="006B56F2" w:rsidRDefault="001853CE" w:rsidP="003922DB">
            <w:pPr>
              <w:ind w:left="360" w:right="437"/>
              <w:jc w:val="both"/>
              <w:rPr>
                <w:rFonts w:ascii="Palemonas" w:hAnsi="Palemonas"/>
                <w:i/>
              </w:rPr>
            </w:pPr>
            <w:r w:rsidRPr="006B56F2">
              <w:rPr>
                <w:rFonts w:ascii="Palemonas" w:hAnsi="Palemonas"/>
                <w:i/>
                <w:iCs/>
              </w:rPr>
              <w:t xml:space="preserve">Aprašymo pavyzdys. </w:t>
            </w:r>
            <w:r w:rsidRPr="006B56F2">
              <w:rPr>
                <w:rFonts w:ascii="Palemonas" w:hAnsi="Palemonas"/>
                <w:i/>
              </w:rPr>
              <w:t>Aliuminio rėmas skirtas 1500×1500 mm tent</w:t>
            </w:r>
            <w:r w:rsidR="001A3F0E">
              <w:rPr>
                <w:rFonts w:ascii="Palemonas" w:hAnsi="Palemonas"/>
                <w:i/>
              </w:rPr>
              <w:t>o audiniui</w:t>
            </w:r>
            <w:r w:rsidRPr="006B56F2">
              <w:rPr>
                <w:rFonts w:ascii="Palemonas" w:hAnsi="Palemonas"/>
                <w:i/>
              </w:rPr>
              <w:t>. Tvirtinamas metaliniais varžtais prie pastato fasado. Rėmo gabaritai 1600×1600 mm. Apšvietimas: LED prožektoriai. Prožektoriaus laikikliai gruntuojami ir dažomi spalva, artima rėmo spalvai.</w:t>
            </w:r>
          </w:p>
          <w:p w14:paraId="7BB16225" w14:textId="77777777" w:rsidR="001853CE" w:rsidRPr="006B56F2" w:rsidRDefault="001853CE" w:rsidP="003922DB">
            <w:pPr>
              <w:ind w:left="360"/>
              <w:jc w:val="both"/>
              <w:rPr>
                <w:rFonts w:ascii="Palemonas" w:hAnsi="Palemonas"/>
                <w:b/>
              </w:rPr>
            </w:pPr>
          </w:p>
          <w:p w14:paraId="5F0F1528" w14:textId="77777777" w:rsidR="001853CE" w:rsidRPr="006B56F2" w:rsidRDefault="001853CE" w:rsidP="003922DB">
            <w:pPr>
              <w:ind w:left="360"/>
              <w:jc w:val="both"/>
              <w:rPr>
                <w:rFonts w:ascii="Palemonas" w:hAnsi="Palemonas"/>
                <w:b/>
              </w:rPr>
            </w:pPr>
          </w:p>
          <w:p w14:paraId="60AB9923" w14:textId="77777777" w:rsidR="001853CE" w:rsidRPr="006B56F2" w:rsidRDefault="001853CE" w:rsidP="003922DB">
            <w:pPr>
              <w:ind w:left="360"/>
              <w:jc w:val="both"/>
              <w:rPr>
                <w:rFonts w:ascii="Palemonas" w:hAnsi="Palemonas"/>
                <w:b/>
              </w:rPr>
            </w:pPr>
            <w:r w:rsidRPr="006B56F2">
              <w:rPr>
                <w:rFonts w:ascii="Palemonas" w:hAnsi="Palemonas"/>
                <w:b/>
                <w:noProof/>
              </w:rPr>
              <mc:AlternateContent>
                <mc:Choice Requires="wps">
                  <w:drawing>
                    <wp:anchor distT="0" distB="0" distL="114300" distR="114300" simplePos="0" relativeHeight="251672576" behindDoc="0" locked="0" layoutInCell="1" allowOverlap="1" wp14:anchorId="3ED2332A" wp14:editId="2101AEF0">
                      <wp:simplePos x="0" y="0"/>
                      <wp:positionH relativeFrom="column">
                        <wp:posOffset>273050</wp:posOffset>
                      </wp:positionH>
                      <wp:positionV relativeFrom="page">
                        <wp:posOffset>1304467</wp:posOffset>
                      </wp:positionV>
                      <wp:extent cx="5334635" cy="2037080"/>
                      <wp:effectExtent l="0" t="0" r="18415" b="20320"/>
                      <wp:wrapNone/>
                      <wp:docPr id="1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635" cy="2037080"/>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73ACD8A" w14:textId="77777777" w:rsidR="001853CE" w:rsidRPr="007568E2" w:rsidRDefault="001853CE" w:rsidP="001853CE">
                                  <w:pPr>
                                    <w:jc w:val="center"/>
                                    <w:rPr>
                                      <w:rFonts w:ascii="Palemonas" w:hAnsi="Palemonas"/>
                                      <w:sz w:val="52"/>
                                      <w:szCs w:val="52"/>
                                    </w:rPr>
                                  </w:pPr>
                                  <w:r>
                                    <w:rPr>
                                      <w:rFonts w:ascii="Palemonas" w:hAnsi="Palemonas"/>
                                      <w:sz w:val="52"/>
                                      <w:szCs w:val="52"/>
                                    </w:rPr>
                                    <w:t>KONSTRUKCIJA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ED2332A" id="_x0000_s1033" type="#_x0000_t109" style="position:absolute;left:0;text-align:left;margin-left:21.5pt;margin-top:102.7pt;width:420.05pt;height:16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" strokecolor="#c0504d" strokeweight="1pt">
                      <v:stroke dashstyle="dash"/>
                      <v:shadow color="#868686"/>
                      <v:textbox>
                        <w:txbxContent>
                          <w:p w14:paraId="373ACD8A" w14:textId="77777777" w:rsidR="001853CE" w:rsidRPr="007568E2" w:rsidRDefault="001853CE" w:rsidP="001853CE">
                            <w:pPr>
                              <w:jc w:val="center"/>
                              <w:rPr>
                                <w:rFonts w:ascii="Palemonas" w:hAnsi="Palemonas"/>
                                <w:sz w:val="52"/>
                                <w:szCs w:val="52"/>
                              </w:rPr>
                            </w:pPr>
                            <w:r>
                              <w:rPr>
                                <w:rFonts w:ascii="Palemonas" w:hAnsi="Palemonas"/>
                                <w:sz w:val="52"/>
                                <w:szCs w:val="52"/>
                              </w:rPr>
                              <w:t>KONSTRUKCIJA</w:t>
                            </w:r>
                          </w:p>
                        </w:txbxContent>
                      </v:textbox>
                      <w10:wrap anchory="page"/>
                    </v:shape>
                  </w:pict>
                </mc:Fallback>
              </mc:AlternateContent>
            </w:r>
          </w:p>
          <w:p w14:paraId="321ECC5A" w14:textId="77777777" w:rsidR="001853CE" w:rsidRPr="006B56F2" w:rsidRDefault="001853CE" w:rsidP="003922DB">
            <w:pPr>
              <w:ind w:left="360"/>
              <w:jc w:val="both"/>
              <w:rPr>
                <w:rFonts w:ascii="Palemonas" w:hAnsi="Palemonas"/>
                <w:b/>
              </w:rPr>
            </w:pPr>
          </w:p>
          <w:p w14:paraId="62925D1A" w14:textId="77777777" w:rsidR="001853CE" w:rsidRPr="006B56F2" w:rsidRDefault="001853CE" w:rsidP="003922DB">
            <w:pPr>
              <w:ind w:left="360"/>
              <w:jc w:val="both"/>
              <w:rPr>
                <w:rFonts w:ascii="Palemonas" w:hAnsi="Palemonas"/>
                <w:b/>
              </w:rPr>
            </w:pPr>
          </w:p>
          <w:p w14:paraId="240AA86E" w14:textId="77777777" w:rsidR="001853CE" w:rsidRPr="006B56F2" w:rsidRDefault="001853CE" w:rsidP="003922DB">
            <w:pPr>
              <w:ind w:left="360"/>
              <w:jc w:val="both"/>
              <w:rPr>
                <w:rFonts w:ascii="Palemonas" w:hAnsi="Palemonas"/>
                <w:b/>
              </w:rPr>
            </w:pPr>
          </w:p>
          <w:p w14:paraId="47EC52B6" w14:textId="77777777" w:rsidR="001853CE" w:rsidRPr="006B56F2" w:rsidRDefault="001853CE" w:rsidP="003922DB">
            <w:pPr>
              <w:ind w:left="360"/>
              <w:jc w:val="both"/>
              <w:rPr>
                <w:rFonts w:ascii="Palemonas" w:hAnsi="Palemonas"/>
                <w:b/>
              </w:rPr>
            </w:pPr>
          </w:p>
          <w:p w14:paraId="502DE649" w14:textId="77777777" w:rsidR="001853CE" w:rsidRPr="006B56F2" w:rsidRDefault="001853CE" w:rsidP="003922DB">
            <w:pPr>
              <w:ind w:left="360"/>
              <w:jc w:val="both"/>
              <w:rPr>
                <w:rFonts w:ascii="Palemonas" w:hAnsi="Palemonas"/>
                <w:b/>
              </w:rPr>
            </w:pPr>
          </w:p>
          <w:p w14:paraId="0BE85404" w14:textId="77777777" w:rsidR="001853CE" w:rsidRPr="006B56F2" w:rsidRDefault="001853CE" w:rsidP="003922DB">
            <w:pPr>
              <w:ind w:left="360"/>
              <w:jc w:val="both"/>
              <w:rPr>
                <w:rFonts w:ascii="Palemonas" w:hAnsi="Palemonas"/>
                <w:b/>
              </w:rPr>
            </w:pPr>
          </w:p>
          <w:p w14:paraId="6AEBDA98" w14:textId="77777777" w:rsidR="001853CE" w:rsidRPr="006B56F2" w:rsidRDefault="001853CE" w:rsidP="003922DB">
            <w:pPr>
              <w:ind w:left="360"/>
              <w:jc w:val="both"/>
              <w:rPr>
                <w:rFonts w:ascii="Palemonas" w:hAnsi="Palemonas"/>
                <w:b/>
              </w:rPr>
            </w:pPr>
          </w:p>
          <w:p w14:paraId="752DDB72" w14:textId="77777777" w:rsidR="001853CE" w:rsidRPr="006B56F2" w:rsidRDefault="001853CE" w:rsidP="003922DB">
            <w:pPr>
              <w:ind w:left="360"/>
              <w:jc w:val="both"/>
              <w:rPr>
                <w:rFonts w:ascii="Palemonas" w:hAnsi="Palemonas"/>
                <w:b/>
              </w:rPr>
            </w:pPr>
          </w:p>
          <w:p w14:paraId="7B48A9B5" w14:textId="77777777" w:rsidR="001853CE" w:rsidRPr="006B56F2" w:rsidRDefault="001853CE" w:rsidP="003922DB">
            <w:pPr>
              <w:ind w:left="360"/>
              <w:jc w:val="both"/>
              <w:rPr>
                <w:rFonts w:ascii="Palemonas" w:hAnsi="Palemonas"/>
                <w:b/>
              </w:rPr>
            </w:pPr>
          </w:p>
          <w:p w14:paraId="2DA38A5A" w14:textId="77777777" w:rsidR="001853CE" w:rsidRPr="006B56F2" w:rsidRDefault="001853CE" w:rsidP="003922DB">
            <w:pPr>
              <w:ind w:left="360"/>
              <w:jc w:val="both"/>
              <w:rPr>
                <w:rFonts w:ascii="Palemonas" w:hAnsi="Palemonas"/>
                <w:b/>
              </w:rPr>
            </w:pPr>
          </w:p>
          <w:p w14:paraId="75FF7370" w14:textId="77777777" w:rsidR="001853CE" w:rsidRPr="006B56F2" w:rsidRDefault="001853CE" w:rsidP="003922DB">
            <w:pPr>
              <w:ind w:left="360"/>
              <w:jc w:val="both"/>
              <w:rPr>
                <w:rFonts w:ascii="Palemonas" w:hAnsi="Palemonas"/>
                <w:b/>
              </w:rPr>
            </w:pPr>
          </w:p>
          <w:p w14:paraId="63FC7A3C" w14:textId="77777777" w:rsidR="001853CE" w:rsidRPr="006B56F2" w:rsidRDefault="001853CE" w:rsidP="003922DB">
            <w:pPr>
              <w:ind w:left="360"/>
              <w:jc w:val="both"/>
              <w:rPr>
                <w:rFonts w:ascii="Palemonas" w:hAnsi="Palemonas"/>
                <w:b/>
              </w:rPr>
            </w:pPr>
          </w:p>
          <w:p w14:paraId="67EA3506" w14:textId="77777777" w:rsidR="001853CE" w:rsidRPr="006B56F2" w:rsidRDefault="001853CE" w:rsidP="003922DB">
            <w:pPr>
              <w:ind w:left="360"/>
              <w:jc w:val="both"/>
              <w:rPr>
                <w:rFonts w:ascii="Palemonas" w:hAnsi="Palemonas"/>
                <w:b/>
              </w:rPr>
            </w:pPr>
          </w:p>
          <w:p w14:paraId="1F01103B" w14:textId="77777777" w:rsidR="001853CE" w:rsidRPr="006B56F2" w:rsidRDefault="001853CE" w:rsidP="003922DB">
            <w:pPr>
              <w:ind w:left="360"/>
              <w:jc w:val="both"/>
              <w:rPr>
                <w:rFonts w:ascii="Palemonas" w:hAnsi="Palemonas"/>
                <w:b/>
              </w:rPr>
            </w:pPr>
            <w:r w:rsidRPr="006B56F2">
              <w:rPr>
                <w:rFonts w:ascii="Palemonas" w:hAnsi="Palemonas"/>
                <w:b/>
                <w:noProof/>
              </w:rPr>
              <mc:AlternateContent>
                <mc:Choice Requires="wps">
                  <w:drawing>
                    <wp:anchor distT="0" distB="0" distL="114300" distR="114300" simplePos="0" relativeHeight="251673600" behindDoc="0" locked="0" layoutInCell="1" allowOverlap="1" wp14:anchorId="58A0EBD4" wp14:editId="3083F829">
                      <wp:simplePos x="0" y="0"/>
                      <wp:positionH relativeFrom="column">
                        <wp:posOffset>250278</wp:posOffset>
                      </wp:positionH>
                      <wp:positionV relativeFrom="page">
                        <wp:posOffset>3723776</wp:posOffset>
                      </wp:positionV>
                      <wp:extent cx="5380765" cy="2338086"/>
                      <wp:effectExtent l="0" t="0" r="10795" b="24130"/>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0765" cy="2338086"/>
                              </a:xfrm>
                              <a:prstGeom prst="flowChartProcess">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EBFEDF" w14:textId="77777777" w:rsidR="001853CE" w:rsidRPr="007568E2" w:rsidRDefault="001853CE" w:rsidP="001853CE">
                                  <w:pPr>
                                    <w:jc w:val="center"/>
                                    <w:rPr>
                                      <w:rFonts w:ascii="Palemonas" w:hAnsi="Palemonas"/>
                                      <w:sz w:val="52"/>
                                      <w:szCs w:val="52"/>
                                    </w:rPr>
                                  </w:pPr>
                                  <w:r>
                                    <w:rPr>
                                      <w:rFonts w:ascii="Palemonas" w:hAnsi="Palemonas"/>
                                      <w:sz w:val="52"/>
                                      <w:szCs w:val="52"/>
                                    </w:rPr>
                                    <w:t>LAIKIKLIŲ IR TVIRTINIMO ELEMENTŲ BRĖŽINYS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8A0EBD4" id="_x0000_s1034" type="#_x0000_t109" style="position:absolute;left:0;text-align:left;margin-left:19.7pt;margin-top:293.2pt;width:423.7pt;height:184.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" strokecolor="#c0504d" strokeweight="1pt">
                      <v:stroke dashstyle="dash"/>
                      <v:shadow color="#868686"/>
                      <v:textbox>
                        <w:txbxContent>
                          <w:p w14:paraId="65EBFEDF" w14:textId="77777777" w:rsidR="001853CE" w:rsidRPr="007568E2" w:rsidRDefault="001853CE" w:rsidP="001853CE">
                            <w:pPr>
                              <w:jc w:val="center"/>
                              <w:rPr>
                                <w:rFonts w:ascii="Palemonas" w:hAnsi="Palemonas"/>
                                <w:sz w:val="52"/>
                                <w:szCs w:val="52"/>
                              </w:rPr>
                            </w:pPr>
                            <w:r>
                              <w:rPr>
                                <w:rFonts w:ascii="Palemonas" w:hAnsi="Palemonas"/>
                                <w:sz w:val="52"/>
                                <w:szCs w:val="52"/>
                              </w:rPr>
                              <w:t>LAIKIKLIŲ IR TVIRTINIMO ELEMENTŲ BRĖŽINYS</w:t>
                            </w:r>
                          </w:p>
                        </w:txbxContent>
                      </v:textbox>
                      <w10:wrap anchory="page"/>
                    </v:shape>
                  </w:pict>
                </mc:Fallback>
              </mc:AlternateContent>
            </w:r>
          </w:p>
          <w:p w14:paraId="06D8743D" w14:textId="77777777" w:rsidR="001853CE" w:rsidRPr="006B56F2" w:rsidRDefault="001853CE" w:rsidP="003922DB">
            <w:pPr>
              <w:ind w:left="360"/>
              <w:jc w:val="both"/>
              <w:rPr>
                <w:rFonts w:ascii="Palemonas" w:hAnsi="Palemonas"/>
                <w:b/>
              </w:rPr>
            </w:pPr>
          </w:p>
          <w:p w14:paraId="38F0029B" w14:textId="77777777" w:rsidR="001853CE" w:rsidRPr="006B56F2" w:rsidRDefault="001853CE" w:rsidP="003922DB">
            <w:pPr>
              <w:ind w:left="360"/>
              <w:jc w:val="both"/>
              <w:rPr>
                <w:rFonts w:ascii="Palemonas" w:hAnsi="Palemonas"/>
                <w:b/>
              </w:rPr>
            </w:pPr>
          </w:p>
          <w:p w14:paraId="6AA0C1DB" w14:textId="77777777" w:rsidR="001853CE" w:rsidRPr="006B56F2" w:rsidRDefault="001853CE" w:rsidP="003922DB">
            <w:pPr>
              <w:ind w:left="360"/>
              <w:jc w:val="both"/>
              <w:rPr>
                <w:rFonts w:ascii="Palemonas" w:hAnsi="Palemonas"/>
                <w:b/>
              </w:rPr>
            </w:pPr>
          </w:p>
          <w:p w14:paraId="3439EEB0" w14:textId="77777777" w:rsidR="001853CE" w:rsidRPr="006B56F2" w:rsidRDefault="001853CE" w:rsidP="003922DB">
            <w:pPr>
              <w:ind w:left="360"/>
              <w:jc w:val="both"/>
              <w:rPr>
                <w:rFonts w:ascii="Palemonas" w:hAnsi="Palemonas"/>
                <w:b/>
              </w:rPr>
            </w:pPr>
          </w:p>
          <w:p w14:paraId="2D86A0A4" w14:textId="77777777" w:rsidR="001853CE" w:rsidRPr="006B56F2" w:rsidRDefault="001853CE" w:rsidP="003922DB">
            <w:pPr>
              <w:ind w:left="360"/>
              <w:jc w:val="both"/>
              <w:rPr>
                <w:rFonts w:ascii="Palemonas" w:hAnsi="Palemonas"/>
                <w:b/>
              </w:rPr>
            </w:pPr>
          </w:p>
          <w:p w14:paraId="20CD9117" w14:textId="77777777" w:rsidR="001853CE" w:rsidRPr="006B56F2" w:rsidRDefault="001853CE" w:rsidP="003922DB">
            <w:pPr>
              <w:ind w:left="360"/>
              <w:jc w:val="both"/>
              <w:rPr>
                <w:rFonts w:ascii="Palemonas" w:hAnsi="Palemonas"/>
                <w:b/>
              </w:rPr>
            </w:pPr>
          </w:p>
          <w:p w14:paraId="0943ED36" w14:textId="77777777" w:rsidR="001853CE" w:rsidRPr="006B56F2" w:rsidRDefault="001853CE" w:rsidP="003922DB">
            <w:pPr>
              <w:ind w:left="360"/>
              <w:jc w:val="both"/>
              <w:rPr>
                <w:rFonts w:ascii="Palemonas" w:hAnsi="Palemonas"/>
                <w:b/>
              </w:rPr>
            </w:pPr>
          </w:p>
          <w:p w14:paraId="0DEFD988" w14:textId="77777777" w:rsidR="001853CE" w:rsidRPr="006B56F2" w:rsidRDefault="001853CE" w:rsidP="003922DB">
            <w:pPr>
              <w:ind w:left="360"/>
              <w:jc w:val="both"/>
              <w:rPr>
                <w:rFonts w:ascii="Palemonas" w:hAnsi="Palemonas"/>
                <w:b/>
              </w:rPr>
            </w:pPr>
          </w:p>
          <w:p w14:paraId="4578F0A0" w14:textId="77777777" w:rsidR="001853CE" w:rsidRPr="006B56F2" w:rsidRDefault="001853CE" w:rsidP="003922DB">
            <w:pPr>
              <w:ind w:left="360"/>
              <w:jc w:val="both"/>
              <w:rPr>
                <w:rFonts w:ascii="Palemonas" w:hAnsi="Palemonas"/>
                <w:b/>
              </w:rPr>
            </w:pPr>
          </w:p>
          <w:p w14:paraId="4BB40922" w14:textId="77777777" w:rsidR="001853CE" w:rsidRPr="006B56F2" w:rsidRDefault="001853CE" w:rsidP="003922DB">
            <w:pPr>
              <w:ind w:left="360"/>
              <w:jc w:val="both"/>
              <w:rPr>
                <w:rFonts w:ascii="Palemonas" w:hAnsi="Palemonas"/>
                <w:b/>
              </w:rPr>
            </w:pPr>
          </w:p>
          <w:p w14:paraId="54CF437A" w14:textId="77777777" w:rsidR="001853CE" w:rsidRPr="006B56F2" w:rsidRDefault="001853CE" w:rsidP="003922DB">
            <w:pPr>
              <w:ind w:left="360"/>
              <w:jc w:val="both"/>
              <w:rPr>
                <w:rFonts w:ascii="Palemonas" w:hAnsi="Palemonas"/>
                <w:b/>
              </w:rPr>
            </w:pPr>
          </w:p>
          <w:p w14:paraId="2E5C8F44" w14:textId="77777777" w:rsidR="001853CE" w:rsidRPr="006B56F2" w:rsidRDefault="001853CE" w:rsidP="003922DB">
            <w:pPr>
              <w:ind w:left="360"/>
              <w:jc w:val="both"/>
              <w:rPr>
                <w:rFonts w:ascii="Palemonas" w:hAnsi="Palemonas"/>
                <w:b/>
              </w:rPr>
            </w:pPr>
          </w:p>
          <w:p w14:paraId="2FF0E56B" w14:textId="77777777" w:rsidR="001853CE" w:rsidRPr="006B56F2" w:rsidRDefault="001853CE" w:rsidP="003922DB">
            <w:pPr>
              <w:ind w:left="360"/>
              <w:jc w:val="both"/>
              <w:rPr>
                <w:rFonts w:ascii="Palemonas" w:hAnsi="Palemonas"/>
                <w:b/>
              </w:rPr>
            </w:pPr>
          </w:p>
          <w:p w14:paraId="479DF8D0" w14:textId="77777777" w:rsidR="001853CE" w:rsidRPr="006B56F2" w:rsidRDefault="001853CE" w:rsidP="003922DB">
            <w:pPr>
              <w:ind w:left="360"/>
              <w:jc w:val="both"/>
              <w:rPr>
                <w:rFonts w:ascii="Palemonas" w:hAnsi="Palemonas"/>
                <w:b/>
              </w:rPr>
            </w:pPr>
          </w:p>
          <w:p w14:paraId="125F0D38" w14:textId="77777777" w:rsidR="001853CE" w:rsidRPr="006B56F2" w:rsidRDefault="001853CE" w:rsidP="003922DB">
            <w:pPr>
              <w:ind w:left="360"/>
              <w:jc w:val="both"/>
              <w:rPr>
                <w:rFonts w:ascii="Palemonas" w:hAnsi="Palemonas"/>
                <w:b/>
              </w:rPr>
            </w:pPr>
          </w:p>
          <w:p w14:paraId="638AE606" w14:textId="77777777" w:rsidR="001853CE" w:rsidRPr="006B56F2" w:rsidRDefault="001853CE" w:rsidP="003922DB">
            <w:pPr>
              <w:ind w:left="360"/>
              <w:jc w:val="both"/>
              <w:rPr>
                <w:rFonts w:ascii="Palemonas" w:hAnsi="Palemonas"/>
                <w:b/>
              </w:rPr>
            </w:pPr>
            <w:r w:rsidRPr="006B56F2">
              <w:rPr>
                <w:rFonts w:ascii="Palemonas" w:hAnsi="Palemonas"/>
                <w:b/>
              </w:rPr>
              <w:t>Visas reklamos plotas – plotas kv. m</w:t>
            </w:r>
          </w:p>
          <w:p w14:paraId="62A7555C" w14:textId="77777777" w:rsidR="001853CE" w:rsidRPr="006B56F2" w:rsidRDefault="001853CE" w:rsidP="003922DB">
            <w:pPr>
              <w:ind w:left="360"/>
              <w:jc w:val="right"/>
              <w:rPr>
                <w:rFonts w:ascii="Palemonas" w:hAnsi="Palemonas"/>
                <w:b/>
              </w:rPr>
            </w:pPr>
          </w:p>
        </w:tc>
      </w:tr>
      <w:tr w:rsidR="001853CE" w:rsidRPr="006B56F2" w14:paraId="601845DE" w14:textId="77777777" w:rsidTr="003922DB">
        <w:trPr>
          <w:trHeight w:val="794"/>
        </w:trPr>
        <w:tc>
          <w:tcPr>
            <w:tcW w:w="5164" w:type="dxa"/>
            <w:gridSpan w:val="3"/>
          </w:tcPr>
          <w:p w14:paraId="557A0915" w14:textId="77777777" w:rsidR="001853CE" w:rsidRPr="006B56F2" w:rsidRDefault="001853CE" w:rsidP="003922DB">
            <w:pPr>
              <w:rPr>
                <w:rFonts w:ascii="Palemonas" w:hAnsi="Palemonas"/>
              </w:rPr>
            </w:pPr>
            <w:r w:rsidRPr="006B56F2">
              <w:rPr>
                <w:rFonts w:ascii="Palemonas" w:hAnsi="Palemonas"/>
              </w:rPr>
              <w:t>PROJEKTUOTOJAS</w:t>
            </w:r>
          </w:p>
          <w:p w14:paraId="45BB5D92" w14:textId="77777777" w:rsidR="001853CE" w:rsidRPr="006B56F2" w:rsidRDefault="001853CE" w:rsidP="003922DB">
            <w:pPr>
              <w:rPr>
                <w:rFonts w:ascii="Palemonas" w:hAnsi="Palemonas"/>
              </w:rPr>
            </w:pPr>
            <w:r w:rsidRPr="006B56F2">
              <w:rPr>
                <w:rFonts w:ascii="Palemonas" w:hAnsi="Palemonas"/>
              </w:rPr>
              <w:t>UAB „Pavadinimas“, Palangos g. 00, LT-00000 Palanga</w:t>
            </w:r>
          </w:p>
        </w:tc>
        <w:tc>
          <w:tcPr>
            <w:tcW w:w="4097" w:type="dxa"/>
            <w:gridSpan w:val="3"/>
          </w:tcPr>
          <w:p w14:paraId="400175F1" w14:textId="77777777" w:rsidR="001853CE" w:rsidRPr="006B56F2" w:rsidRDefault="001853CE" w:rsidP="003922DB">
            <w:pPr>
              <w:rPr>
                <w:rFonts w:ascii="Palemonas" w:hAnsi="Palemonas"/>
              </w:rPr>
            </w:pPr>
            <w:r w:rsidRPr="006B56F2">
              <w:rPr>
                <w:rFonts w:ascii="Palemonas" w:hAnsi="Palemonas"/>
              </w:rPr>
              <w:t>UŽSAKOVAS</w:t>
            </w:r>
          </w:p>
          <w:p w14:paraId="13167878" w14:textId="77777777" w:rsidR="001853CE" w:rsidRPr="006B56F2" w:rsidRDefault="001853CE" w:rsidP="003922DB">
            <w:pPr>
              <w:rPr>
                <w:rFonts w:ascii="Palemonas" w:hAnsi="Palemonas"/>
              </w:rPr>
            </w:pPr>
            <w:r w:rsidRPr="006B56F2">
              <w:rPr>
                <w:rFonts w:ascii="Palemonas" w:hAnsi="Palemonas"/>
              </w:rPr>
              <w:t>UAB „Užsakovas“, Palangos g. 00, LT-00000 Palanga</w:t>
            </w:r>
          </w:p>
        </w:tc>
      </w:tr>
      <w:tr w:rsidR="001853CE" w:rsidRPr="006B56F2" w14:paraId="01DECA2B" w14:textId="77777777" w:rsidTr="003922DB">
        <w:trPr>
          <w:trHeight w:val="449"/>
        </w:trPr>
        <w:tc>
          <w:tcPr>
            <w:tcW w:w="1639" w:type="dxa"/>
            <w:vAlign w:val="center"/>
          </w:tcPr>
          <w:p w14:paraId="1E3D5148" w14:textId="77777777" w:rsidR="001853CE" w:rsidRPr="006B56F2" w:rsidRDefault="001853CE" w:rsidP="003922DB">
            <w:pPr>
              <w:jc w:val="center"/>
              <w:rPr>
                <w:rFonts w:ascii="Palemonas" w:hAnsi="Palemonas"/>
                <w:b/>
              </w:rPr>
            </w:pPr>
            <w:r w:rsidRPr="006B56F2">
              <w:rPr>
                <w:rFonts w:ascii="Palemonas" w:hAnsi="Palemonas"/>
                <w:b/>
              </w:rPr>
              <w:t>Pareigos</w:t>
            </w:r>
          </w:p>
        </w:tc>
        <w:tc>
          <w:tcPr>
            <w:tcW w:w="2160" w:type="dxa"/>
            <w:vAlign w:val="center"/>
          </w:tcPr>
          <w:p w14:paraId="316405C2" w14:textId="77777777" w:rsidR="001853CE" w:rsidRPr="006B56F2" w:rsidRDefault="001853CE" w:rsidP="003922DB">
            <w:pPr>
              <w:jc w:val="center"/>
              <w:rPr>
                <w:rFonts w:ascii="Palemonas" w:hAnsi="Palemonas"/>
                <w:b/>
              </w:rPr>
            </w:pPr>
            <w:r w:rsidRPr="006B56F2">
              <w:rPr>
                <w:rFonts w:ascii="Palemonas" w:hAnsi="Palemonas"/>
                <w:b/>
              </w:rPr>
              <w:t>Vardas ir Pavardė</w:t>
            </w:r>
          </w:p>
        </w:tc>
        <w:tc>
          <w:tcPr>
            <w:tcW w:w="1365" w:type="dxa"/>
            <w:vAlign w:val="center"/>
          </w:tcPr>
          <w:p w14:paraId="653DABB5" w14:textId="77777777" w:rsidR="001853CE" w:rsidRPr="006B56F2" w:rsidRDefault="001853CE" w:rsidP="003922DB">
            <w:pPr>
              <w:jc w:val="center"/>
              <w:rPr>
                <w:rFonts w:ascii="Palemonas" w:hAnsi="Palemonas"/>
                <w:b/>
              </w:rPr>
            </w:pPr>
            <w:r w:rsidRPr="006B56F2">
              <w:rPr>
                <w:rFonts w:ascii="Palemonas" w:hAnsi="Palemonas"/>
                <w:b/>
              </w:rPr>
              <w:t>Parašas</w:t>
            </w:r>
          </w:p>
        </w:tc>
        <w:tc>
          <w:tcPr>
            <w:tcW w:w="4097" w:type="dxa"/>
            <w:gridSpan w:val="3"/>
            <w:vMerge w:val="restart"/>
            <w:vAlign w:val="center"/>
          </w:tcPr>
          <w:p w14:paraId="09F11C7E" w14:textId="77777777" w:rsidR="001853CE" w:rsidRPr="006B56F2" w:rsidRDefault="001853CE" w:rsidP="003922DB">
            <w:pPr>
              <w:rPr>
                <w:rFonts w:ascii="Palemonas" w:hAnsi="Palemonas"/>
              </w:rPr>
            </w:pPr>
            <w:r w:rsidRPr="006B56F2">
              <w:rPr>
                <w:rFonts w:ascii="Palemonas" w:hAnsi="Palemonas"/>
              </w:rPr>
              <w:t>Išorinės vaizdinės reklamos (iškabos) projektas</w:t>
            </w:r>
          </w:p>
        </w:tc>
      </w:tr>
      <w:tr w:rsidR="001853CE" w:rsidRPr="006B56F2" w14:paraId="2DFFB34C" w14:textId="77777777" w:rsidTr="003922DB">
        <w:trPr>
          <w:trHeight w:val="271"/>
        </w:trPr>
        <w:tc>
          <w:tcPr>
            <w:tcW w:w="1639" w:type="dxa"/>
            <w:vAlign w:val="center"/>
          </w:tcPr>
          <w:p w14:paraId="5AFE9688" w14:textId="77777777" w:rsidR="001853CE" w:rsidRPr="006B56F2" w:rsidRDefault="001853CE" w:rsidP="003922DB">
            <w:pPr>
              <w:jc w:val="center"/>
              <w:rPr>
                <w:rFonts w:ascii="Palemonas" w:hAnsi="Palemonas"/>
              </w:rPr>
            </w:pPr>
            <w:r w:rsidRPr="006B56F2">
              <w:rPr>
                <w:rFonts w:ascii="Palemonas" w:hAnsi="Palemonas"/>
              </w:rPr>
              <w:t>Direktorius</w:t>
            </w:r>
          </w:p>
        </w:tc>
        <w:tc>
          <w:tcPr>
            <w:tcW w:w="2160" w:type="dxa"/>
            <w:vAlign w:val="center"/>
          </w:tcPr>
          <w:p w14:paraId="73E1C11D" w14:textId="77777777" w:rsidR="001853CE" w:rsidRPr="006B56F2" w:rsidRDefault="001853CE" w:rsidP="003922DB">
            <w:pPr>
              <w:jc w:val="center"/>
              <w:rPr>
                <w:rFonts w:ascii="Palemonas" w:hAnsi="Palemonas"/>
              </w:rPr>
            </w:pPr>
          </w:p>
        </w:tc>
        <w:tc>
          <w:tcPr>
            <w:tcW w:w="1365" w:type="dxa"/>
            <w:vAlign w:val="center"/>
          </w:tcPr>
          <w:p w14:paraId="36BA60FC" w14:textId="77777777" w:rsidR="001853CE" w:rsidRPr="006B56F2" w:rsidRDefault="001853CE" w:rsidP="003922DB">
            <w:pPr>
              <w:jc w:val="center"/>
              <w:rPr>
                <w:rFonts w:ascii="Palemonas" w:hAnsi="Palemonas"/>
              </w:rPr>
            </w:pPr>
          </w:p>
        </w:tc>
        <w:tc>
          <w:tcPr>
            <w:tcW w:w="4097" w:type="dxa"/>
            <w:gridSpan w:val="3"/>
            <w:vMerge/>
          </w:tcPr>
          <w:p w14:paraId="2727694F" w14:textId="77777777" w:rsidR="001853CE" w:rsidRPr="006B56F2" w:rsidRDefault="001853CE" w:rsidP="003922DB">
            <w:pPr>
              <w:rPr>
                <w:rFonts w:ascii="Palemonas" w:hAnsi="Palemonas"/>
              </w:rPr>
            </w:pPr>
          </w:p>
        </w:tc>
      </w:tr>
      <w:tr w:rsidR="001853CE" w:rsidRPr="006B56F2" w14:paraId="7622E611" w14:textId="77777777" w:rsidTr="003922DB">
        <w:trPr>
          <w:trHeight w:val="275"/>
        </w:trPr>
        <w:tc>
          <w:tcPr>
            <w:tcW w:w="1639" w:type="dxa"/>
            <w:vAlign w:val="center"/>
          </w:tcPr>
          <w:p w14:paraId="458E3BE8" w14:textId="77777777" w:rsidR="001853CE" w:rsidRPr="006B56F2" w:rsidRDefault="001853CE" w:rsidP="003922DB">
            <w:pPr>
              <w:jc w:val="center"/>
              <w:rPr>
                <w:rFonts w:ascii="Palemonas" w:hAnsi="Palemonas"/>
              </w:rPr>
            </w:pPr>
            <w:r w:rsidRPr="006B56F2">
              <w:rPr>
                <w:rFonts w:ascii="Palemonas" w:hAnsi="Palemonas"/>
              </w:rPr>
              <w:t>Dizaineris</w:t>
            </w:r>
          </w:p>
        </w:tc>
        <w:tc>
          <w:tcPr>
            <w:tcW w:w="2160" w:type="dxa"/>
            <w:vAlign w:val="center"/>
          </w:tcPr>
          <w:p w14:paraId="7C9D1030" w14:textId="77777777" w:rsidR="001853CE" w:rsidRPr="006B56F2" w:rsidRDefault="001853CE" w:rsidP="003922DB">
            <w:pPr>
              <w:jc w:val="center"/>
              <w:rPr>
                <w:rFonts w:ascii="Palemonas" w:hAnsi="Palemonas"/>
              </w:rPr>
            </w:pPr>
          </w:p>
        </w:tc>
        <w:tc>
          <w:tcPr>
            <w:tcW w:w="1365" w:type="dxa"/>
            <w:vAlign w:val="center"/>
          </w:tcPr>
          <w:p w14:paraId="30830AA2" w14:textId="77777777" w:rsidR="001853CE" w:rsidRPr="006B56F2" w:rsidRDefault="001853CE" w:rsidP="003922DB">
            <w:pPr>
              <w:jc w:val="center"/>
              <w:rPr>
                <w:rFonts w:ascii="Palemonas" w:hAnsi="Palemonas"/>
              </w:rPr>
            </w:pPr>
          </w:p>
        </w:tc>
        <w:tc>
          <w:tcPr>
            <w:tcW w:w="1763" w:type="dxa"/>
            <w:vAlign w:val="center"/>
          </w:tcPr>
          <w:p w14:paraId="2E3BB2CF" w14:textId="77777777" w:rsidR="001853CE" w:rsidRPr="006B56F2" w:rsidRDefault="001853CE" w:rsidP="003922DB">
            <w:pPr>
              <w:jc w:val="center"/>
              <w:rPr>
                <w:rFonts w:ascii="Palemonas" w:hAnsi="Palemonas"/>
              </w:rPr>
            </w:pPr>
            <w:r w:rsidRPr="006B56F2">
              <w:rPr>
                <w:rFonts w:ascii="Palemonas" w:hAnsi="Palemonas"/>
              </w:rPr>
              <w:t>Mastelis</w:t>
            </w:r>
          </w:p>
        </w:tc>
        <w:tc>
          <w:tcPr>
            <w:tcW w:w="1192" w:type="dxa"/>
            <w:vAlign w:val="center"/>
          </w:tcPr>
          <w:p w14:paraId="43476D64" w14:textId="77777777" w:rsidR="001853CE" w:rsidRPr="006B56F2" w:rsidRDefault="001853CE" w:rsidP="003922DB">
            <w:pPr>
              <w:jc w:val="center"/>
              <w:rPr>
                <w:rFonts w:ascii="Palemonas" w:hAnsi="Palemonas"/>
              </w:rPr>
            </w:pPr>
            <w:r w:rsidRPr="006B56F2">
              <w:rPr>
                <w:rFonts w:ascii="Palemonas" w:hAnsi="Palemonas"/>
              </w:rPr>
              <w:t>Lapų sk.</w:t>
            </w:r>
          </w:p>
        </w:tc>
        <w:tc>
          <w:tcPr>
            <w:tcW w:w="1142" w:type="dxa"/>
            <w:vAlign w:val="center"/>
          </w:tcPr>
          <w:p w14:paraId="263C6607" w14:textId="77777777" w:rsidR="001853CE" w:rsidRPr="006B56F2" w:rsidRDefault="001853CE" w:rsidP="003922DB">
            <w:pPr>
              <w:jc w:val="center"/>
              <w:rPr>
                <w:rFonts w:ascii="Palemonas" w:hAnsi="Palemonas"/>
              </w:rPr>
            </w:pPr>
            <w:r w:rsidRPr="006B56F2">
              <w:rPr>
                <w:rFonts w:ascii="Palemonas" w:hAnsi="Palemonas"/>
              </w:rPr>
              <w:t>Lapo nr.</w:t>
            </w:r>
          </w:p>
        </w:tc>
      </w:tr>
      <w:tr w:rsidR="001853CE" w:rsidRPr="006B56F2" w14:paraId="025ED254" w14:textId="77777777" w:rsidTr="003922DB">
        <w:trPr>
          <w:trHeight w:val="278"/>
        </w:trPr>
        <w:tc>
          <w:tcPr>
            <w:tcW w:w="1639" w:type="dxa"/>
            <w:vAlign w:val="center"/>
          </w:tcPr>
          <w:p w14:paraId="33E11DFA" w14:textId="77777777" w:rsidR="001853CE" w:rsidRPr="006B56F2" w:rsidRDefault="001853CE" w:rsidP="003922DB">
            <w:pPr>
              <w:jc w:val="center"/>
              <w:rPr>
                <w:rFonts w:ascii="Palemonas" w:hAnsi="Palemonas"/>
              </w:rPr>
            </w:pPr>
          </w:p>
        </w:tc>
        <w:tc>
          <w:tcPr>
            <w:tcW w:w="2160" w:type="dxa"/>
            <w:vAlign w:val="center"/>
          </w:tcPr>
          <w:p w14:paraId="5E47C6C7" w14:textId="77777777" w:rsidR="001853CE" w:rsidRPr="006B56F2" w:rsidRDefault="001853CE" w:rsidP="003922DB">
            <w:pPr>
              <w:jc w:val="center"/>
              <w:rPr>
                <w:rFonts w:ascii="Palemonas" w:hAnsi="Palemonas"/>
              </w:rPr>
            </w:pPr>
          </w:p>
        </w:tc>
        <w:tc>
          <w:tcPr>
            <w:tcW w:w="1365" w:type="dxa"/>
            <w:vAlign w:val="center"/>
          </w:tcPr>
          <w:p w14:paraId="02A19AA9" w14:textId="77777777" w:rsidR="001853CE" w:rsidRPr="006B56F2" w:rsidRDefault="001853CE" w:rsidP="003922DB">
            <w:pPr>
              <w:jc w:val="center"/>
              <w:rPr>
                <w:rFonts w:ascii="Palemonas" w:hAnsi="Palemonas"/>
              </w:rPr>
            </w:pPr>
          </w:p>
        </w:tc>
        <w:tc>
          <w:tcPr>
            <w:tcW w:w="1763" w:type="dxa"/>
            <w:vAlign w:val="center"/>
          </w:tcPr>
          <w:p w14:paraId="0CB6FB1F" w14:textId="77777777" w:rsidR="001853CE" w:rsidRPr="006B56F2" w:rsidRDefault="001853CE" w:rsidP="003922DB">
            <w:pPr>
              <w:jc w:val="center"/>
              <w:rPr>
                <w:rFonts w:ascii="Palemonas" w:hAnsi="Palemonas"/>
              </w:rPr>
            </w:pPr>
          </w:p>
        </w:tc>
        <w:tc>
          <w:tcPr>
            <w:tcW w:w="1192" w:type="dxa"/>
            <w:vAlign w:val="center"/>
          </w:tcPr>
          <w:p w14:paraId="62CC90CE" w14:textId="77777777" w:rsidR="001853CE" w:rsidRPr="006B56F2" w:rsidRDefault="001853CE" w:rsidP="003922DB">
            <w:pPr>
              <w:jc w:val="center"/>
              <w:rPr>
                <w:rFonts w:ascii="Palemonas" w:hAnsi="Palemonas"/>
              </w:rPr>
            </w:pPr>
            <w:r w:rsidRPr="006B56F2">
              <w:rPr>
                <w:rFonts w:ascii="Palemonas" w:hAnsi="Palemonas"/>
              </w:rPr>
              <w:t>6</w:t>
            </w:r>
          </w:p>
        </w:tc>
        <w:tc>
          <w:tcPr>
            <w:tcW w:w="1142" w:type="dxa"/>
            <w:vAlign w:val="center"/>
          </w:tcPr>
          <w:p w14:paraId="5CDC16AD" w14:textId="77777777" w:rsidR="001853CE" w:rsidRPr="006B56F2" w:rsidRDefault="001853CE" w:rsidP="003922DB">
            <w:pPr>
              <w:jc w:val="center"/>
              <w:rPr>
                <w:rFonts w:ascii="Palemonas" w:hAnsi="Palemonas"/>
              </w:rPr>
            </w:pPr>
            <w:r w:rsidRPr="006B56F2">
              <w:rPr>
                <w:rFonts w:ascii="Palemonas" w:hAnsi="Palemonas"/>
              </w:rPr>
              <w:t>6</w:t>
            </w:r>
          </w:p>
        </w:tc>
      </w:tr>
    </w:tbl>
    <w:p w14:paraId="4C43C1CC" w14:textId="77777777" w:rsidR="005C306F" w:rsidRDefault="001853CE" w:rsidP="001853CE">
      <w:pPr>
        <w:jc w:val="center"/>
        <w:rPr>
          <w:rFonts w:ascii="Palemonas" w:hAnsi="Palemonas"/>
        </w:rPr>
      </w:pPr>
      <w:r w:rsidRPr="006B56F2">
        <w:rPr>
          <w:rFonts w:ascii="Palemonas" w:hAnsi="Palemonas"/>
        </w:rPr>
        <w:t>___________</w:t>
      </w:r>
    </w:p>
    <w:p w14:paraId="59EEDACA" w14:textId="17D2575E" w:rsidR="00190F41" w:rsidRDefault="00190F41" w:rsidP="001853CE">
      <w:pPr>
        <w:jc w:val="center"/>
        <w:rPr>
          <w:rFonts w:ascii="Palemonas" w:hAnsi="Palemonas"/>
        </w:rPr>
        <w:sectPr w:rsidR="00190F41" w:rsidSect="001853CE">
          <w:pgSz w:w="11906" w:h="16838" w:code="9"/>
          <w:pgMar w:top="567" w:right="567" w:bottom="567" w:left="1701" w:header="567" w:footer="567" w:gutter="0"/>
          <w:pgNumType w:start="1"/>
          <w:cols w:space="1296"/>
          <w:titlePg/>
          <w:docGrid w:linePitch="360"/>
        </w:sectPr>
      </w:pPr>
    </w:p>
    <w:p w14:paraId="5E7186D6" w14:textId="77777777" w:rsidR="00C1675A" w:rsidRPr="00F93D32" w:rsidRDefault="00C1675A" w:rsidP="00C1675A">
      <w:pPr>
        <w:pStyle w:val="Pagrindinistekstas"/>
        <w:ind w:firstLine="11482"/>
        <w:rPr>
          <w:rFonts w:ascii="Palemonas" w:hAnsi="Palemonas"/>
          <w:lang w:val="lt-LT"/>
        </w:rPr>
      </w:pPr>
      <w:r w:rsidRPr="00F93D32">
        <w:rPr>
          <w:rFonts w:ascii="Palemonas" w:hAnsi="Palemonas"/>
          <w:lang w:val="lt-LT"/>
        </w:rPr>
        <w:lastRenderedPageBreak/>
        <w:t>Leidimo įrengti išorinę reklama</w:t>
      </w:r>
    </w:p>
    <w:p w14:paraId="3D6B8782" w14:textId="77777777" w:rsidR="00CE4D51" w:rsidRPr="00F93D32" w:rsidRDefault="00CE4D51" w:rsidP="00CE4D51">
      <w:pPr>
        <w:pStyle w:val="Pagrindinistekstas"/>
        <w:ind w:firstLine="11482"/>
        <w:rPr>
          <w:rFonts w:ascii="Palemonas" w:hAnsi="Palemonas"/>
          <w:lang w:val="lt-LT"/>
        </w:rPr>
      </w:pPr>
      <w:r w:rsidRPr="00F93D32">
        <w:rPr>
          <w:rFonts w:ascii="Palemonas" w:hAnsi="Palemonas"/>
          <w:lang w:val="lt-LT"/>
        </w:rPr>
        <w:t>Palangos miesto savivaldybės teritorijoje</w:t>
      </w:r>
    </w:p>
    <w:p w14:paraId="299E6A94" w14:textId="613A549A" w:rsidR="00CE4D51" w:rsidRPr="00F93D32" w:rsidRDefault="00CE4D51" w:rsidP="00CE4D51">
      <w:pPr>
        <w:pStyle w:val="Pagrindinistekstas"/>
        <w:ind w:firstLine="11482"/>
        <w:rPr>
          <w:rFonts w:ascii="Palemonas" w:hAnsi="Palemonas"/>
          <w:lang w:val="lt-LT"/>
        </w:rPr>
      </w:pPr>
      <w:r w:rsidRPr="00F93D32">
        <w:rPr>
          <w:rFonts w:ascii="Palemonas" w:hAnsi="Palemonas"/>
          <w:lang w:val="lt-LT"/>
        </w:rPr>
        <w:t>išdavimo tvarkos aprašo</w:t>
      </w:r>
    </w:p>
    <w:p w14:paraId="7B1B5FE7" w14:textId="10A94BC4" w:rsidR="00CE4D51" w:rsidRPr="00F93D32" w:rsidRDefault="00D02E6B" w:rsidP="00CE4D51">
      <w:pPr>
        <w:pStyle w:val="Pagrindinistekstas"/>
        <w:ind w:firstLine="11482"/>
        <w:rPr>
          <w:rFonts w:ascii="Palemonas" w:hAnsi="Palemonas"/>
          <w:lang w:val="lt-LT"/>
        </w:rPr>
      </w:pPr>
      <w:r>
        <w:rPr>
          <w:rFonts w:ascii="Palemonas" w:hAnsi="Palemonas"/>
          <w:lang w:val="lt-LT"/>
        </w:rPr>
        <w:t>3</w:t>
      </w:r>
      <w:r w:rsidRPr="00F93D32">
        <w:rPr>
          <w:rFonts w:ascii="Palemonas" w:hAnsi="Palemonas"/>
          <w:lang w:val="lt-LT"/>
        </w:rPr>
        <w:t xml:space="preserve"> </w:t>
      </w:r>
      <w:r w:rsidR="00CE4D51" w:rsidRPr="00F93D32">
        <w:rPr>
          <w:rFonts w:ascii="Palemonas" w:hAnsi="Palemonas"/>
          <w:lang w:val="lt-LT"/>
        </w:rPr>
        <w:t>priedas</w:t>
      </w:r>
    </w:p>
    <w:p w14:paraId="298C5D75" w14:textId="77777777" w:rsidR="00E9363D" w:rsidRPr="00F93D32" w:rsidRDefault="00E9363D" w:rsidP="00A32431">
      <w:pPr>
        <w:pStyle w:val="Pagrindinistekstas"/>
        <w:rPr>
          <w:rFonts w:ascii="Palemonas" w:hAnsi="Palemonas"/>
          <w:lang w:val="lt-LT"/>
        </w:rPr>
      </w:pPr>
    </w:p>
    <w:p w14:paraId="0525B693" w14:textId="3D02A6F5" w:rsidR="00C1675A" w:rsidRPr="006B56F2" w:rsidRDefault="00E9363D" w:rsidP="00C1675A">
      <w:pPr>
        <w:jc w:val="center"/>
        <w:rPr>
          <w:rFonts w:ascii="Palemonas" w:hAnsi="Palemonas"/>
          <w:b/>
          <w:bCs/>
        </w:rPr>
      </w:pPr>
      <w:r w:rsidRPr="006B56F2">
        <w:rPr>
          <w:rFonts w:ascii="Palemonas" w:hAnsi="Palemonas"/>
          <w:b/>
          <w:bCs/>
        </w:rPr>
        <w:t>LEIDIMŲ ĮRENGTI IŠORINĘ REKLAMĄ PALANGOS MIESTO SAVIVALDYBĖS TERITORIJOJE</w:t>
      </w:r>
    </w:p>
    <w:p w14:paraId="09B5BE3C" w14:textId="45DAF187" w:rsidR="00E9363D" w:rsidRPr="006B56F2" w:rsidRDefault="00E9363D" w:rsidP="00C1675A">
      <w:pPr>
        <w:jc w:val="center"/>
        <w:rPr>
          <w:rFonts w:ascii="Palemonas" w:hAnsi="Palemonas"/>
          <w:b/>
          <w:bCs/>
        </w:rPr>
      </w:pPr>
      <w:r w:rsidRPr="006B56F2">
        <w:rPr>
          <w:rFonts w:ascii="Palemonas" w:hAnsi="Palemonas"/>
          <w:b/>
          <w:bCs/>
        </w:rPr>
        <w:t>REGISTRAS</w:t>
      </w:r>
    </w:p>
    <w:p w14:paraId="33C9D718" w14:textId="77777777" w:rsidR="00E9363D" w:rsidRDefault="00E9363D" w:rsidP="00190F41">
      <w:pPr>
        <w:rPr>
          <w:rFonts w:ascii="Palemonas" w:hAnsi="Palemonas"/>
        </w:rPr>
      </w:pPr>
    </w:p>
    <w:p w14:paraId="515A046F" w14:textId="77777777" w:rsidR="00190F41" w:rsidRPr="006B56F2" w:rsidRDefault="00190F41" w:rsidP="00A32431">
      <w:pPr>
        <w:rPr>
          <w:rFonts w:ascii="Palemonas" w:hAnsi="Palemonas"/>
        </w:rPr>
      </w:pPr>
    </w:p>
    <w:tbl>
      <w:tblPr>
        <w:tblStyle w:val="Lentelstinklelis"/>
        <w:tblW w:w="16155" w:type="dxa"/>
        <w:tblLayout w:type="fixed"/>
        <w:tblLook w:val="04A0" w:firstRow="1" w:lastRow="0" w:firstColumn="1" w:lastColumn="0" w:noHBand="0" w:noVBand="1"/>
      </w:tblPr>
      <w:tblGrid>
        <w:gridCol w:w="1555"/>
        <w:gridCol w:w="1428"/>
        <w:gridCol w:w="1123"/>
        <w:gridCol w:w="992"/>
        <w:gridCol w:w="1134"/>
        <w:gridCol w:w="1418"/>
        <w:gridCol w:w="1276"/>
        <w:gridCol w:w="1701"/>
        <w:gridCol w:w="1134"/>
        <w:gridCol w:w="850"/>
        <w:gridCol w:w="709"/>
        <w:gridCol w:w="1276"/>
        <w:gridCol w:w="1559"/>
      </w:tblGrid>
      <w:tr w:rsidR="00CD6BE7" w:rsidRPr="006B56F2" w14:paraId="1842D081" w14:textId="585249C0" w:rsidTr="00F93D32">
        <w:tc>
          <w:tcPr>
            <w:tcW w:w="1555" w:type="dxa"/>
            <w:vMerge w:val="restart"/>
          </w:tcPr>
          <w:p w14:paraId="22DA0BB5" w14:textId="144E8CF2" w:rsidR="00CE4D51" w:rsidRPr="00F93D32" w:rsidRDefault="00CE4D51" w:rsidP="00F93D32">
            <w:pPr>
              <w:rPr>
                <w:rFonts w:ascii="Palemonas" w:hAnsi="Palemonas"/>
                <w:sz w:val="22"/>
                <w:szCs w:val="22"/>
              </w:rPr>
            </w:pPr>
            <w:r w:rsidRPr="00F93D32">
              <w:rPr>
                <w:rFonts w:ascii="Palemonas" w:hAnsi="Palemonas"/>
                <w:sz w:val="22"/>
                <w:szCs w:val="22"/>
              </w:rPr>
              <w:t>Registracijos (įrašo eilės) numeris</w:t>
            </w:r>
          </w:p>
        </w:tc>
        <w:tc>
          <w:tcPr>
            <w:tcW w:w="3543" w:type="dxa"/>
            <w:gridSpan w:val="3"/>
          </w:tcPr>
          <w:p w14:paraId="3B02A3FA" w14:textId="2E371EEC" w:rsidR="00CE4D51" w:rsidRPr="00F93D32" w:rsidRDefault="00CE4D51" w:rsidP="00C1675A">
            <w:pPr>
              <w:jc w:val="center"/>
              <w:rPr>
                <w:rFonts w:ascii="Palemonas" w:hAnsi="Palemonas"/>
                <w:sz w:val="22"/>
                <w:szCs w:val="22"/>
              </w:rPr>
            </w:pPr>
            <w:r w:rsidRPr="00F93D32">
              <w:rPr>
                <w:rFonts w:ascii="Palemonas" w:hAnsi="Palemonas"/>
                <w:sz w:val="22"/>
                <w:szCs w:val="22"/>
              </w:rPr>
              <w:t>Leidimo turėtojas</w:t>
            </w:r>
          </w:p>
        </w:tc>
        <w:tc>
          <w:tcPr>
            <w:tcW w:w="1134" w:type="dxa"/>
            <w:vMerge w:val="restart"/>
          </w:tcPr>
          <w:p w14:paraId="6F597E5E" w14:textId="6A4BB96A" w:rsidR="00CE4D51" w:rsidRPr="00F93D32" w:rsidRDefault="00CE4D51" w:rsidP="00C1675A">
            <w:pPr>
              <w:jc w:val="center"/>
              <w:rPr>
                <w:rFonts w:ascii="Palemonas" w:hAnsi="Palemonas"/>
                <w:sz w:val="22"/>
                <w:szCs w:val="22"/>
              </w:rPr>
            </w:pPr>
            <w:r w:rsidRPr="00F93D32">
              <w:rPr>
                <w:rFonts w:ascii="Palemonas" w:hAnsi="Palemonas"/>
                <w:sz w:val="22"/>
                <w:szCs w:val="22"/>
              </w:rPr>
              <w:t>Leidimo numeris</w:t>
            </w:r>
          </w:p>
        </w:tc>
        <w:tc>
          <w:tcPr>
            <w:tcW w:w="1418" w:type="dxa"/>
            <w:vMerge w:val="restart"/>
          </w:tcPr>
          <w:p w14:paraId="5751C01A" w14:textId="14E199C6" w:rsidR="00CE4D51" w:rsidRPr="00F93D32" w:rsidRDefault="00CE4D51" w:rsidP="00F93D32">
            <w:pPr>
              <w:rPr>
                <w:rFonts w:ascii="Palemonas" w:hAnsi="Palemonas"/>
                <w:sz w:val="22"/>
                <w:szCs w:val="22"/>
              </w:rPr>
            </w:pPr>
            <w:r w:rsidRPr="00F93D32">
              <w:rPr>
                <w:rFonts w:ascii="Palemonas" w:hAnsi="Palemonas" w:cs="Arial"/>
                <w:color w:val="000000" w:themeColor="text1"/>
                <w:sz w:val="22"/>
                <w:szCs w:val="22"/>
              </w:rPr>
              <w:t>Leidimo išdavimo, galiojimo sustabdymo, galiojimo sustabdymo panaikinimo, galiojimo panaikinimo data</w:t>
            </w:r>
          </w:p>
        </w:tc>
        <w:tc>
          <w:tcPr>
            <w:tcW w:w="1276" w:type="dxa"/>
            <w:vMerge w:val="restart"/>
          </w:tcPr>
          <w:p w14:paraId="76438B45" w14:textId="0C46C0E7" w:rsidR="00CE4D51" w:rsidRPr="00F93D32" w:rsidRDefault="00CE4D51" w:rsidP="00C1675A">
            <w:pPr>
              <w:jc w:val="center"/>
              <w:rPr>
                <w:rFonts w:ascii="Palemonas" w:hAnsi="Palemonas"/>
                <w:color w:val="000000" w:themeColor="text1"/>
                <w:sz w:val="22"/>
                <w:szCs w:val="22"/>
              </w:rPr>
            </w:pPr>
            <w:r w:rsidRPr="00F93D32">
              <w:rPr>
                <w:rFonts w:ascii="Palemonas" w:hAnsi="Palemonas" w:cs="Arial"/>
                <w:color w:val="000000" w:themeColor="text1"/>
                <w:sz w:val="22"/>
                <w:szCs w:val="22"/>
              </w:rPr>
              <w:t>Leidimo galiojimo terminas</w:t>
            </w:r>
          </w:p>
        </w:tc>
        <w:tc>
          <w:tcPr>
            <w:tcW w:w="1701" w:type="dxa"/>
            <w:vMerge w:val="restart"/>
          </w:tcPr>
          <w:p w14:paraId="6CB9B4DE" w14:textId="3D132125" w:rsidR="00CE4D51" w:rsidRPr="00F93D32" w:rsidRDefault="00CE4D51" w:rsidP="00F93D32">
            <w:pPr>
              <w:rPr>
                <w:rFonts w:ascii="Palemonas" w:hAnsi="Palemonas"/>
                <w:color w:val="000000" w:themeColor="text1"/>
                <w:sz w:val="22"/>
                <w:szCs w:val="22"/>
              </w:rPr>
            </w:pPr>
            <w:r w:rsidRPr="00F93D32">
              <w:rPr>
                <w:rFonts w:ascii="Palemonas" w:hAnsi="Palemonas" w:cs="Arial"/>
                <w:color w:val="000000" w:themeColor="text1"/>
                <w:sz w:val="22"/>
                <w:szCs w:val="22"/>
              </w:rPr>
              <w:t>Suderin</w:t>
            </w:r>
            <w:r w:rsidR="00202F40">
              <w:rPr>
                <w:rFonts w:ascii="Palemonas" w:hAnsi="Palemonas" w:cs="Arial"/>
                <w:color w:val="000000" w:themeColor="text1"/>
                <w:sz w:val="22"/>
                <w:szCs w:val="22"/>
              </w:rPr>
              <w:t>to projekto</w:t>
            </w:r>
            <w:r w:rsidRPr="00F93D32">
              <w:rPr>
                <w:rFonts w:ascii="Palemonas" w:hAnsi="Palemonas" w:cs="Arial"/>
                <w:color w:val="000000" w:themeColor="text1"/>
                <w:sz w:val="22"/>
                <w:szCs w:val="22"/>
              </w:rPr>
              <w:t xml:space="preserve"> galiojimo data</w:t>
            </w:r>
          </w:p>
        </w:tc>
        <w:tc>
          <w:tcPr>
            <w:tcW w:w="1134" w:type="dxa"/>
            <w:vMerge w:val="restart"/>
          </w:tcPr>
          <w:p w14:paraId="13C4D25A" w14:textId="2834C8A7" w:rsidR="00CE4D51" w:rsidRPr="00F93D32" w:rsidRDefault="00CE4D51" w:rsidP="00F93D32">
            <w:pPr>
              <w:rPr>
                <w:rFonts w:ascii="Palemonas" w:hAnsi="Palemonas"/>
                <w:color w:val="000000" w:themeColor="text1"/>
                <w:sz w:val="22"/>
                <w:szCs w:val="22"/>
              </w:rPr>
            </w:pPr>
            <w:r w:rsidRPr="00F93D32">
              <w:rPr>
                <w:rFonts w:ascii="Palemonas" w:hAnsi="Palemonas" w:cs="Arial"/>
                <w:color w:val="000000" w:themeColor="text1"/>
                <w:sz w:val="22"/>
                <w:szCs w:val="22"/>
              </w:rPr>
              <w:t>Išorinės reklamos įrengimo adresas ar vieta</w:t>
            </w:r>
          </w:p>
        </w:tc>
        <w:tc>
          <w:tcPr>
            <w:tcW w:w="1559" w:type="dxa"/>
            <w:gridSpan w:val="2"/>
          </w:tcPr>
          <w:p w14:paraId="4758FDDB" w14:textId="7989A4FF" w:rsidR="00CE4D51" w:rsidRPr="00F93D32" w:rsidRDefault="00CE4D51" w:rsidP="00F93D32">
            <w:pPr>
              <w:rPr>
                <w:rFonts w:ascii="Palemonas" w:hAnsi="Palemonas"/>
                <w:color w:val="000000" w:themeColor="text1"/>
                <w:sz w:val="22"/>
                <w:szCs w:val="22"/>
              </w:rPr>
            </w:pPr>
            <w:r w:rsidRPr="00F93D32">
              <w:rPr>
                <w:rFonts w:ascii="Palemonas" w:hAnsi="Palemonas" w:cs="Arial"/>
                <w:color w:val="000000" w:themeColor="text1"/>
                <w:sz w:val="22"/>
                <w:szCs w:val="22"/>
              </w:rPr>
              <w:t>Sumokėta vietinė rinkliava</w:t>
            </w:r>
            <w:r w:rsidR="00216D8B">
              <w:rPr>
                <w:rFonts w:ascii="Palemonas" w:hAnsi="Palemonas" w:cs="Arial"/>
                <w:color w:val="000000" w:themeColor="text1"/>
                <w:sz w:val="22"/>
                <w:szCs w:val="22"/>
              </w:rPr>
              <w:t>, Eur</w:t>
            </w:r>
          </w:p>
        </w:tc>
        <w:tc>
          <w:tcPr>
            <w:tcW w:w="1276" w:type="dxa"/>
            <w:vMerge w:val="restart"/>
          </w:tcPr>
          <w:p w14:paraId="4EAFCD47" w14:textId="71B0AA1E" w:rsidR="00CE4D51" w:rsidRPr="00F93D32" w:rsidRDefault="00CE4D51" w:rsidP="00F93D32">
            <w:pPr>
              <w:rPr>
                <w:rFonts w:ascii="Palemonas" w:hAnsi="Palemonas"/>
                <w:color w:val="000000" w:themeColor="text1"/>
                <w:sz w:val="22"/>
                <w:szCs w:val="22"/>
              </w:rPr>
            </w:pPr>
            <w:r w:rsidRPr="00F93D32">
              <w:rPr>
                <w:rFonts w:ascii="Palemonas" w:hAnsi="Palemonas" w:cs="Arial"/>
                <w:color w:val="000000" w:themeColor="text1"/>
                <w:sz w:val="22"/>
                <w:szCs w:val="22"/>
              </w:rPr>
              <w:t>Už leidimų registro pildymą atsakingo darbuotojo pareigos, vardas ir pavardė</w:t>
            </w:r>
          </w:p>
        </w:tc>
        <w:tc>
          <w:tcPr>
            <w:tcW w:w="1559" w:type="dxa"/>
            <w:vMerge w:val="restart"/>
          </w:tcPr>
          <w:p w14:paraId="2B570CEF" w14:textId="2D4B8525" w:rsidR="006C26BC" w:rsidRDefault="00CE4D51" w:rsidP="00F93D32">
            <w:pPr>
              <w:rPr>
                <w:rFonts w:ascii="Palemonas" w:hAnsi="Palemonas" w:cs="Arial"/>
                <w:color w:val="000000" w:themeColor="text1"/>
                <w:sz w:val="22"/>
                <w:szCs w:val="22"/>
              </w:rPr>
            </w:pPr>
            <w:r w:rsidRPr="00F93D32">
              <w:rPr>
                <w:rFonts w:ascii="Palemonas" w:hAnsi="Palemonas" w:cs="Arial"/>
                <w:color w:val="000000" w:themeColor="text1"/>
                <w:sz w:val="22"/>
                <w:szCs w:val="22"/>
              </w:rPr>
              <w:t>Pastaba dėl leidimo</w:t>
            </w:r>
          </w:p>
          <w:p w14:paraId="67E42DCE" w14:textId="05B388B3" w:rsidR="00CE4D51" w:rsidRPr="00F93D32" w:rsidRDefault="00CE4D51" w:rsidP="00F93D32">
            <w:pPr>
              <w:rPr>
                <w:rFonts w:ascii="Palemonas" w:hAnsi="Palemonas" w:cs="Arial"/>
                <w:color w:val="000000" w:themeColor="text1"/>
                <w:sz w:val="22"/>
                <w:szCs w:val="22"/>
              </w:rPr>
            </w:pPr>
            <w:r w:rsidRPr="00F93D32">
              <w:rPr>
                <w:rFonts w:ascii="Palemonas" w:hAnsi="Palemonas" w:cs="Arial"/>
                <w:color w:val="000000" w:themeColor="text1"/>
                <w:sz w:val="22"/>
                <w:szCs w:val="22"/>
              </w:rPr>
              <w:t xml:space="preserve">(1 </w:t>
            </w:r>
            <w:r w:rsidR="006C26BC">
              <w:rPr>
                <w:rFonts w:ascii="Palemonas" w:hAnsi="Palemonas" w:cs="Arial"/>
                <w:color w:val="000000" w:themeColor="text1"/>
                <w:sz w:val="22"/>
                <w:szCs w:val="22"/>
              </w:rPr>
              <w:t>–</w:t>
            </w:r>
            <w:r w:rsidRPr="00F93D32">
              <w:rPr>
                <w:rFonts w:ascii="Palemonas" w:hAnsi="Palemonas" w:cs="Arial"/>
                <w:color w:val="000000" w:themeColor="text1"/>
                <w:sz w:val="22"/>
                <w:szCs w:val="22"/>
              </w:rPr>
              <w:t xml:space="preserve"> išduotas; 2 </w:t>
            </w:r>
            <w:r w:rsidR="006C26BC">
              <w:rPr>
                <w:rFonts w:ascii="Palemonas" w:hAnsi="Palemonas" w:cs="Arial"/>
                <w:color w:val="000000" w:themeColor="text1"/>
                <w:sz w:val="22"/>
                <w:szCs w:val="22"/>
              </w:rPr>
              <w:t>–</w:t>
            </w:r>
            <w:r w:rsidRPr="00F93D32">
              <w:rPr>
                <w:rFonts w:ascii="Palemonas" w:hAnsi="Palemonas" w:cs="Arial"/>
                <w:color w:val="000000" w:themeColor="text1"/>
                <w:sz w:val="22"/>
                <w:szCs w:val="22"/>
              </w:rPr>
              <w:t xml:space="preserve"> galiojimo sustabdymas; 3 </w:t>
            </w:r>
            <w:r w:rsidR="006C26BC">
              <w:rPr>
                <w:rFonts w:ascii="Palemonas" w:hAnsi="Palemonas" w:cs="Arial"/>
                <w:color w:val="000000" w:themeColor="text1"/>
                <w:sz w:val="22"/>
                <w:szCs w:val="22"/>
              </w:rPr>
              <w:t>–</w:t>
            </w:r>
            <w:r w:rsidRPr="00F93D32">
              <w:rPr>
                <w:rFonts w:ascii="Palemonas" w:hAnsi="Palemonas" w:cs="Arial"/>
                <w:color w:val="000000" w:themeColor="text1"/>
                <w:sz w:val="22"/>
                <w:szCs w:val="22"/>
              </w:rPr>
              <w:t xml:space="preserve"> galiojimo sustabdymo panaikinimas; 4 </w:t>
            </w:r>
            <w:r w:rsidR="006C26BC">
              <w:rPr>
                <w:rFonts w:ascii="Palemonas" w:hAnsi="Palemonas" w:cs="Arial"/>
                <w:color w:val="000000" w:themeColor="text1"/>
                <w:sz w:val="22"/>
                <w:szCs w:val="22"/>
              </w:rPr>
              <w:t>–</w:t>
            </w:r>
            <w:r w:rsidRPr="00F93D32">
              <w:rPr>
                <w:rFonts w:ascii="Palemonas" w:hAnsi="Palemonas" w:cs="Arial"/>
                <w:color w:val="000000" w:themeColor="text1"/>
                <w:sz w:val="22"/>
                <w:szCs w:val="22"/>
              </w:rPr>
              <w:t xml:space="preserve"> galiojimo panaikinimas)</w:t>
            </w:r>
          </w:p>
        </w:tc>
      </w:tr>
      <w:tr w:rsidR="00CD6BE7" w:rsidRPr="006B56F2" w14:paraId="3008F93C" w14:textId="37BE169F" w:rsidTr="00F93D32">
        <w:tc>
          <w:tcPr>
            <w:tcW w:w="1555" w:type="dxa"/>
            <w:vMerge/>
          </w:tcPr>
          <w:p w14:paraId="564590D8" w14:textId="77777777" w:rsidR="00CE4D51" w:rsidRPr="006B56F2" w:rsidRDefault="00CE4D51" w:rsidP="00CE4D51">
            <w:pPr>
              <w:jc w:val="center"/>
              <w:rPr>
                <w:rFonts w:ascii="Palemonas" w:hAnsi="Palemonas"/>
              </w:rPr>
            </w:pPr>
          </w:p>
        </w:tc>
        <w:tc>
          <w:tcPr>
            <w:tcW w:w="1428" w:type="dxa"/>
          </w:tcPr>
          <w:p w14:paraId="45D2A036" w14:textId="661D3340" w:rsidR="00CE4D51" w:rsidRPr="006B56F2" w:rsidRDefault="00CE4D51" w:rsidP="00F93D32">
            <w:pPr>
              <w:rPr>
                <w:rFonts w:ascii="Palemonas" w:hAnsi="Palemonas"/>
              </w:rPr>
            </w:pPr>
            <w:r w:rsidRPr="006B56F2">
              <w:rPr>
                <w:rFonts w:ascii="Palemonas" w:hAnsi="Palemonas"/>
              </w:rPr>
              <w:t>Juridinio asmens pavadinimas/</w:t>
            </w:r>
            <w:r w:rsidR="00583404">
              <w:rPr>
                <w:rFonts w:ascii="Palemonas" w:hAnsi="Palemonas"/>
              </w:rPr>
              <w:t>f</w:t>
            </w:r>
            <w:r w:rsidR="00583404" w:rsidRPr="006B56F2">
              <w:rPr>
                <w:rFonts w:ascii="Palemonas" w:hAnsi="Palemonas"/>
              </w:rPr>
              <w:t xml:space="preserve">izinio </w:t>
            </w:r>
            <w:r w:rsidRPr="006B56F2">
              <w:rPr>
                <w:rFonts w:ascii="Palemonas" w:hAnsi="Palemonas"/>
              </w:rPr>
              <w:t>asmens vardas, pavardė</w:t>
            </w:r>
          </w:p>
        </w:tc>
        <w:tc>
          <w:tcPr>
            <w:tcW w:w="1123" w:type="dxa"/>
          </w:tcPr>
          <w:p w14:paraId="3C59071E" w14:textId="07CF4F3B" w:rsidR="00CE4D51" w:rsidRPr="006B56F2" w:rsidRDefault="00CE4D51" w:rsidP="00F93D32">
            <w:pPr>
              <w:rPr>
                <w:rFonts w:ascii="Palemonas" w:hAnsi="Palemonas"/>
              </w:rPr>
            </w:pPr>
            <w:r w:rsidRPr="006B56F2">
              <w:rPr>
                <w:rFonts w:ascii="Palemonas" w:hAnsi="Palemonas"/>
              </w:rPr>
              <w:t>Juridinio/fizinio asmens kodas</w:t>
            </w:r>
          </w:p>
        </w:tc>
        <w:tc>
          <w:tcPr>
            <w:tcW w:w="992" w:type="dxa"/>
          </w:tcPr>
          <w:p w14:paraId="3E72D906" w14:textId="054FDC13" w:rsidR="00CE4D51" w:rsidRPr="006B56F2" w:rsidRDefault="00CE4D51" w:rsidP="00F93D32">
            <w:pPr>
              <w:rPr>
                <w:rFonts w:ascii="Palemonas" w:hAnsi="Palemonas"/>
              </w:rPr>
            </w:pPr>
            <w:r w:rsidRPr="006B56F2">
              <w:rPr>
                <w:rFonts w:ascii="Palemonas" w:hAnsi="Palemonas"/>
              </w:rPr>
              <w:t>Adresas</w:t>
            </w:r>
          </w:p>
        </w:tc>
        <w:tc>
          <w:tcPr>
            <w:tcW w:w="1134" w:type="dxa"/>
            <w:vMerge/>
          </w:tcPr>
          <w:p w14:paraId="56FC8DD3" w14:textId="77777777" w:rsidR="00CE4D51" w:rsidRPr="006B56F2" w:rsidRDefault="00CE4D51" w:rsidP="00CE4D51">
            <w:pPr>
              <w:jc w:val="center"/>
              <w:rPr>
                <w:rFonts w:ascii="Palemonas" w:hAnsi="Palemonas"/>
              </w:rPr>
            </w:pPr>
          </w:p>
        </w:tc>
        <w:tc>
          <w:tcPr>
            <w:tcW w:w="1418" w:type="dxa"/>
            <w:vMerge/>
          </w:tcPr>
          <w:p w14:paraId="31D9BEE8" w14:textId="77777777" w:rsidR="00CE4D51" w:rsidRPr="006B56F2" w:rsidRDefault="00CE4D51" w:rsidP="00CE4D51">
            <w:pPr>
              <w:jc w:val="center"/>
              <w:rPr>
                <w:rFonts w:ascii="Palemonas" w:hAnsi="Palemonas"/>
              </w:rPr>
            </w:pPr>
          </w:p>
        </w:tc>
        <w:tc>
          <w:tcPr>
            <w:tcW w:w="1276" w:type="dxa"/>
            <w:vMerge/>
          </w:tcPr>
          <w:p w14:paraId="097D894D" w14:textId="77777777" w:rsidR="00CE4D51" w:rsidRPr="006B56F2" w:rsidRDefault="00CE4D51" w:rsidP="00CE4D51">
            <w:pPr>
              <w:jc w:val="center"/>
              <w:rPr>
                <w:rFonts w:ascii="Palemonas" w:hAnsi="Palemonas"/>
                <w:color w:val="000000" w:themeColor="text1"/>
              </w:rPr>
            </w:pPr>
          </w:p>
        </w:tc>
        <w:tc>
          <w:tcPr>
            <w:tcW w:w="1701" w:type="dxa"/>
            <w:vMerge/>
          </w:tcPr>
          <w:p w14:paraId="1B7BF3BE" w14:textId="77777777" w:rsidR="00CE4D51" w:rsidRPr="006B56F2" w:rsidRDefault="00CE4D51" w:rsidP="00CE4D51">
            <w:pPr>
              <w:jc w:val="center"/>
              <w:rPr>
                <w:rFonts w:ascii="Palemonas" w:hAnsi="Palemonas"/>
              </w:rPr>
            </w:pPr>
          </w:p>
        </w:tc>
        <w:tc>
          <w:tcPr>
            <w:tcW w:w="1134" w:type="dxa"/>
            <w:vMerge/>
          </w:tcPr>
          <w:p w14:paraId="58C5819B" w14:textId="77777777" w:rsidR="00CE4D51" w:rsidRPr="006B56F2" w:rsidRDefault="00CE4D51" w:rsidP="00CE4D51">
            <w:pPr>
              <w:jc w:val="center"/>
              <w:rPr>
                <w:rFonts w:ascii="Palemonas" w:hAnsi="Palemonas"/>
              </w:rPr>
            </w:pPr>
          </w:p>
        </w:tc>
        <w:tc>
          <w:tcPr>
            <w:tcW w:w="850" w:type="dxa"/>
            <w:vAlign w:val="center"/>
          </w:tcPr>
          <w:p w14:paraId="634785D5" w14:textId="0D1F76A0" w:rsidR="00CE4D51" w:rsidRPr="006B56F2" w:rsidRDefault="00CE4D51" w:rsidP="00CE4D51">
            <w:pPr>
              <w:jc w:val="center"/>
              <w:rPr>
                <w:rFonts w:ascii="Palemonas" w:hAnsi="Palemonas"/>
                <w:color w:val="000000" w:themeColor="text1"/>
              </w:rPr>
            </w:pPr>
            <w:r w:rsidRPr="006B56F2">
              <w:rPr>
                <w:rFonts w:ascii="Palemonas" w:hAnsi="Palemonas" w:cs="Arial"/>
                <w:color w:val="000000" w:themeColor="text1"/>
              </w:rPr>
              <w:t>Dydis</w:t>
            </w:r>
          </w:p>
        </w:tc>
        <w:tc>
          <w:tcPr>
            <w:tcW w:w="709" w:type="dxa"/>
            <w:vAlign w:val="center"/>
          </w:tcPr>
          <w:p w14:paraId="3A24DC9A" w14:textId="0B169126" w:rsidR="00CE4D51" w:rsidRPr="006B56F2" w:rsidRDefault="00CE4D51" w:rsidP="00CE4D51">
            <w:pPr>
              <w:jc w:val="center"/>
              <w:rPr>
                <w:rFonts w:ascii="Palemonas" w:hAnsi="Palemonas"/>
                <w:color w:val="000000" w:themeColor="text1"/>
              </w:rPr>
            </w:pPr>
            <w:r w:rsidRPr="006B56F2">
              <w:rPr>
                <w:rFonts w:ascii="Palemonas" w:hAnsi="Palemonas" w:cs="Arial"/>
                <w:color w:val="000000" w:themeColor="text1"/>
              </w:rPr>
              <w:t>Data</w:t>
            </w:r>
          </w:p>
        </w:tc>
        <w:tc>
          <w:tcPr>
            <w:tcW w:w="1276" w:type="dxa"/>
            <w:vMerge/>
          </w:tcPr>
          <w:p w14:paraId="7391228C" w14:textId="77777777" w:rsidR="00CE4D51" w:rsidRPr="006B56F2" w:rsidRDefault="00CE4D51" w:rsidP="00CE4D51">
            <w:pPr>
              <w:jc w:val="center"/>
              <w:rPr>
                <w:rFonts w:ascii="Palemonas" w:hAnsi="Palemonas"/>
              </w:rPr>
            </w:pPr>
          </w:p>
        </w:tc>
        <w:tc>
          <w:tcPr>
            <w:tcW w:w="1559" w:type="dxa"/>
            <w:vMerge/>
          </w:tcPr>
          <w:p w14:paraId="1276A2FD" w14:textId="77777777" w:rsidR="00CE4D51" w:rsidRPr="006B56F2" w:rsidRDefault="00CE4D51" w:rsidP="00CE4D51">
            <w:pPr>
              <w:jc w:val="center"/>
              <w:rPr>
                <w:rFonts w:ascii="Palemonas" w:hAnsi="Palemonas"/>
              </w:rPr>
            </w:pPr>
          </w:p>
        </w:tc>
      </w:tr>
      <w:tr w:rsidR="006C26BC" w:rsidRPr="006B56F2" w14:paraId="6E78DE27" w14:textId="77777777" w:rsidTr="00F93D32">
        <w:tc>
          <w:tcPr>
            <w:tcW w:w="1555" w:type="dxa"/>
          </w:tcPr>
          <w:p w14:paraId="20A89880" w14:textId="77777777" w:rsidR="006C26BC" w:rsidRPr="006B56F2" w:rsidRDefault="006C26BC" w:rsidP="00CE4D51">
            <w:pPr>
              <w:jc w:val="center"/>
              <w:rPr>
                <w:rFonts w:ascii="Palemonas" w:hAnsi="Palemonas"/>
              </w:rPr>
            </w:pPr>
          </w:p>
        </w:tc>
        <w:tc>
          <w:tcPr>
            <w:tcW w:w="1428" w:type="dxa"/>
          </w:tcPr>
          <w:p w14:paraId="7EEF2416" w14:textId="77777777" w:rsidR="006C26BC" w:rsidRPr="006B56F2" w:rsidRDefault="006C26BC" w:rsidP="00F93D32">
            <w:pPr>
              <w:rPr>
                <w:rFonts w:ascii="Palemonas" w:hAnsi="Palemonas"/>
              </w:rPr>
            </w:pPr>
          </w:p>
        </w:tc>
        <w:tc>
          <w:tcPr>
            <w:tcW w:w="1123" w:type="dxa"/>
          </w:tcPr>
          <w:p w14:paraId="37486C09" w14:textId="77777777" w:rsidR="006C26BC" w:rsidRPr="006B56F2" w:rsidRDefault="006C26BC" w:rsidP="00F93D32">
            <w:pPr>
              <w:rPr>
                <w:rFonts w:ascii="Palemonas" w:hAnsi="Palemonas"/>
              </w:rPr>
            </w:pPr>
          </w:p>
        </w:tc>
        <w:tc>
          <w:tcPr>
            <w:tcW w:w="992" w:type="dxa"/>
          </w:tcPr>
          <w:p w14:paraId="70655B7A" w14:textId="77777777" w:rsidR="006C26BC" w:rsidRPr="006B56F2" w:rsidRDefault="006C26BC" w:rsidP="00F93D32">
            <w:pPr>
              <w:rPr>
                <w:rFonts w:ascii="Palemonas" w:hAnsi="Palemonas"/>
              </w:rPr>
            </w:pPr>
          </w:p>
        </w:tc>
        <w:tc>
          <w:tcPr>
            <w:tcW w:w="1134" w:type="dxa"/>
          </w:tcPr>
          <w:p w14:paraId="7B7338B9" w14:textId="77777777" w:rsidR="006C26BC" w:rsidRPr="006B56F2" w:rsidRDefault="006C26BC" w:rsidP="00CE4D51">
            <w:pPr>
              <w:jc w:val="center"/>
              <w:rPr>
                <w:rFonts w:ascii="Palemonas" w:hAnsi="Palemonas"/>
              </w:rPr>
            </w:pPr>
          </w:p>
        </w:tc>
        <w:tc>
          <w:tcPr>
            <w:tcW w:w="1418" w:type="dxa"/>
          </w:tcPr>
          <w:p w14:paraId="0E541682" w14:textId="77777777" w:rsidR="006C26BC" w:rsidRPr="006B56F2" w:rsidRDefault="006C26BC" w:rsidP="00CE4D51">
            <w:pPr>
              <w:jc w:val="center"/>
              <w:rPr>
                <w:rFonts w:ascii="Palemonas" w:hAnsi="Palemonas"/>
              </w:rPr>
            </w:pPr>
          </w:p>
        </w:tc>
        <w:tc>
          <w:tcPr>
            <w:tcW w:w="1276" w:type="dxa"/>
          </w:tcPr>
          <w:p w14:paraId="4AF03219" w14:textId="77777777" w:rsidR="006C26BC" w:rsidRPr="006B56F2" w:rsidRDefault="006C26BC" w:rsidP="00CE4D51">
            <w:pPr>
              <w:jc w:val="center"/>
              <w:rPr>
                <w:rFonts w:ascii="Palemonas" w:hAnsi="Palemonas"/>
                <w:color w:val="000000" w:themeColor="text1"/>
              </w:rPr>
            </w:pPr>
          </w:p>
        </w:tc>
        <w:tc>
          <w:tcPr>
            <w:tcW w:w="1701" w:type="dxa"/>
          </w:tcPr>
          <w:p w14:paraId="7BBEBDBF" w14:textId="77777777" w:rsidR="006C26BC" w:rsidRPr="006B56F2" w:rsidRDefault="006C26BC" w:rsidP="00CE4D51">
            <w:pPr>
              <w:jc w:val="center"/>
              <w:rPr>
                <w:rFonts w:ascii="Palemonas" w:hAnsi="Palemonas"/>
              </w:rPr>
            </w:pPr>
          </w:p>
        </w:tc>
        <w:tc>
          <w:tcPr>
            <w:tcW w:w="1134" w:type="dxa"/>
          </w:tcPr>
          <w:p w14:paraId="5F825254" w14:textId="77777777" w:rsidR="006C26BC" w:rsidRPr="006B56F2" w:rsidRDefault="006C26BC" w:rsidP="00CE4D51">
            <w:pPr>
              <w:jc w:val="center"/>
              <w:rPr>
                <w:rFonts w:ascii="Palemonas" w:hAnsi="Palemonas"/>
              </w:rPr>
            </w:pPr>
          </w:p>
        </w:tc>
        <w:tc>
          <w:tcPr>
            <w:tcW w:w="850" w:type="dxa"/>
            <w:vAlign w:val="center"/>
          </w:tcPr>
          <w:p w14:paraId="259D49CB" w14:textId="77777777" w:rsidR="006C26BC" w:rsidRPr="006B56F2" w:rsidRDefault="006C26BC" w:rsidP="00CE4D51">
            <w:pPr>
              <w:jc w:val="center"/>
              <w:rPr>
                <w:rFonts w:ascii="Palemonas" w:hAnsi="Palemonas" w:cs="Arial"/>
                <w:color w:val="000000" w:themeColor="text1"/>
              </w:rPr>
            </w:pPr>
          </w:p>
        </w:tc>
        <w:tc>
          <w:tcPr>
            <w:tcW w:w="709" w:type="dxa"/>
            <w:vAlign w:val="center"/>
          </w:tcPr>
          <w:p w14:paraId="1E24AC17" w14:textId="77777777" w:rsidR="006C26BC" w:rsidRPr="006B56F2" w:rsidRDefault="006C26BC" w:rsidP="00CE4D51">
            <w:pPr>
              <w:jc w:val="center"/>
              <w:rPr>
                <w:rFonts w:ascii="Palemonas" w:hAnsi="Palemonas" w:cs="Arial"/>
                <w:color w:val="000000" w:themeColor="text1"/>
              </w:rPr>
            </w:pPr>
          </w:p>
        </w:tc>
        <w:tc>
          <w:tcPr>
            <w:tcW w:w="1276" w:type="dxa"/>
          </w:tcPr>
          <w:p w14:paraId="7FEAC2CC" w14:textId="77777777" w:rsidR="006C26BC" w:rsidRPr="006B56F2" w:rsidRDefault="006C26BC" w:rsidP="00CE4D51">
            <w:pPr>
              <w:jc w:val="center"/>
              <w:rPr>
                <w:rFonts w:ascii="Palemonas" w:hAnsi="Palemonas"/>
              </w:rPr>
            </w:pPr>
          </w:p>
        </w:tc>
        <w:tc>
          <w:tcPr>
            <w:tcW w:w="1559" w:type="dxa"/>
          </w:tcPr>
          <w:p w14:paraId="6C400125" w14:textId="77777777" w:rsidR="006C26BC" w:rsidRPr="006B56F2" w:rsidRDefault="006C26BC" w:rsidP="00CE4D51">
            <w:pPr>
              <w:jc w:val="center"/>
              <w:rPr>
                <w:rFonts w:ascii="Palemonas" w:hAnsi="Palemonas"/>
              </w:rPr>
            </w:pPr>
          </w:p>
        </w:tc>
      </w:tr>
    </w:tbl>
    <w:p w14:paraId="56682677" w14:textId="77777777" w:rsidR="00C1675A" w:rsidRPr="006B56F2" w:rsidRDefault="00C1675A" w:rsidP="00C1675A">
      <w:pPr>
        <w:jc w:val="center"/>
        <w:rPr>
          <w:rFonts w:ascii="Palemonas" w:hAnsi="Palemonas"/>
        </w:rPr>
      </w:pPr>
    </w:p>
    <w:p w14:paraId="19AD6ABB" w14:textId="53900176" w:rsidR="00E9363D" w:rsidRPr="006B56F2" w:rsidRDefault="00E9363D" w:rsidP="00C1675A">
      <w:pPr>
        <w:jc w:val="center"/>
        <w:rPr>
          <w:rFonts w:ascii="Palemonas" w:hAnsi="Palemonas"/>
        </w:rPr>
      </w:pPr>
      <w:r w:rsidRPr="006B56F2">
        <w:rPr>
          <w:vertAlign w:val="superscript"/>
        </w:rPr>
        <w:t>________________________________</w:t>
      </w:r>
    </w:p>
    <w:sectPr w:rsidR="00E9363D" w:rsidRPr="006B56F2" w:rsidSect="00C1675A">
      <w:pgSz w:w="16838" w:h="11906" w:orient="landscape" w:code="9"/>
      <w:pgMar w:top="1701" w:right="567" w:bottom="567" w:left="567"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B2FC6" w14:textId="77777777" w:rsidR="009F194E" w:rsidRDefault="009F194E">
      <w:r>
        <w:separator/>
      </w:r>
    </w:p>
  </w:endnote>
  <w:endnote w:type="continuationSeparator" w:id="0">
    <w:p w14:paraId="25332BC0" w14:textId="77777777" w:rsidR="009F194E" w:rsidRDefault="009F1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E5660" w14:textId="77777777" w:rsidR="009F194E" w:rsidRDefault="009F194E">
      <w:r>
        <w:separator/>
      </w:r>
    </w:p>
  </w:footnote>
  <w:footnote w:type="continuationSeparator" w:id="0">
    <w:p w14:paraId="6E07A7D5" w14:textId="77777777" w:rsidR="009F194E" w:rsidRDefault="009F1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93691" w14:textId="77777777" w:rsidR="003D5B80" w:rsidRDefault="003D5B80" w:rsidP="00D770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8EF447F" w14:textId="77777777" w:rsidR="003D5B80" w:rsidRDefault="003D5B8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emonas" w:hAnsi="Palemonas"/>
      </w:rPr>
      <w:id w:val="345838665"/>
      <w:docPartObj>
        <w:docPartGallery w:val="Page Numbers (Top of Page)"/>
        <w:docPartUnique/>
      </w:docPartObj>
    </w:sdtPr>
    <w:sdtEndPr/>
    <w:sdtContent>
      <w:p w14:paraId="1AEDF2BC" w14:textId="597209AF" w:rsidR="003D5B80" w:rsidRPr="00A32431" w:rsidRDefault="0068079C" w:rsidP="0068079C">
        <w:pPr>
          <w:pStyle w:val="Antrats"/>
          <w:jc w:val="center"/>
          <w:rPr>
            <w:rFonts w:ascii="Palemonas" w:hAnsi="Palemonas"/>
          </w:rPr>
        </w:pPr>
        <w:r w:rsidRPr="00A32431">
          <w:rPr>
            <w:rFonts w:ascii="Palemonas" w:hAnsi="Palemonas"/>
          </w:rPr>
          <w:fldChar w:fldCharType="begin"/>
        </w:r>
        <w:r w:rsidRPr="00A32431">
          <w:rPr>
            <w:rFonts w:ascii="Palemonas" w:hAnsi="Palemonas"/>
          </w:rPr>
          <w:instrText>PAGE   \* MERGEFORMAT</w:instrText>
        </w:r>
        <w:r w:rsidRPr="00A32431">
          <w:rPr>
            <w:rFonts w:ascii="Palemonas" w:hAnsi="Palemonas"/>
          </w:rPr>
          <w:fldChar w:fldCharType="separate"/>
        </w:r>
        <w:r w:rsidRPr="00A32431">
          <w:rPr>
            <w:rFonts w:ascii="Palemonas" w:hAnsi="Palemonas"/>
          </w:rPr>
          <w:t>2</w:t>
        </w:r>
        <w:r w:rsidRPr="00A32431">
          <w:rPr>
            <w:rFonts w:ascii="Palemonas" w:hAnsi="Palemonas"/>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306C"/>
    <w:multiLevelType w:val="singleLevel"/>
    <w:tmpl w:val="D7404994"/>
    <w:lvl w:ilvl="0">
      <w:start w:val="6"/>
      <w:numFmt w:val="decimal"/>
      <w:lvlText w:val=""/>
      <w:lvlJc w:val="left"/>
      <w:pPr>
        <w:tabs>
          <w:tab w:val="num" w:pos="360"/>
        </w:tabs>
        <w:ind w:left="360" w:hanging="360"/>
      </w:pPr>
      <w:rPr>
        <w:rFonts w:ascii="Times New Roman" w:hAnsi="Times New Roman" w:hint="default"/>
      </w:rPr>
    </w:lvl>
  </w:abstractNum>
  <w:abstractNum w:abstractNumId="1" w15:restartNumberingAfterBreak="0">
    <w:nsid w:val="2AC44C39"/>
    <w:multiLevelType w:val="hybridMultilevel"/>
    <w:tmpl w:val="21343D46"/>
    <w:lvl w:ilvl="0" w:tplc="C1820C3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32930AD"/>
    <w:multiLevelType w:val="multilevel"/>
    <w:tmpl w:val="C914998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 w15:restartNumberingAfterBreak="0">
    <w:nsid w:val="43794982"/>
    <w:multiLevelType w:val="hybridMultilevel"/>
    <w:tmpl w:val="0C404E3E"/>
    <w:lvl w:ilvl="0" w:tplc="B4D4DE7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4ED04CF1"/>
    <w:multiLevelType w:val="hybridMultilevel"/>
    <w:tmpl w:val="4058C830"/>
    <w:lvl w:ilvl="0" w:tplc="4FACCC3E">
      <w:start w:val="1"/>
      <w:numFmt w:val="upperRoman"/>
      <w:lvlText w:val="%1."/>
      <w:lvlJc w:val="left"/>
      <w:pPr>
        <w:ind w:left="1800" w:hanging="720"/>
      </w:pPr>
      <w:rPr>
        <w:rFonts w:hint="default"/>
      </w:rPr>
    </w:lvl>
    <w:lvl w:ilvl="1" w:tplc="EB12A93E">
      <w:numFmt w:val="none"/>
      <w:lvlText w:val=""/>
      <w:lvlJc w:val="left"/>
      <w:pPr>
        <w:tabs>
          <w:tab w:val="num" w:pos="360"/>
        </w:tabs>
      </w:pPr>
    </w:lvl>
    <w:lvl w:ilvl="2" w:tplc="418C0C30">
      <w:numFmt w:val="none"/>
      <w:lvlText w:val=""/>
      <w:lvlJc w:val="left"/>
      <w:pPr>
        <w:tabs>
          <w:tab w:val="num" w:pos="360"/>
        </w:tabs>
      </w:pPr>
    </w:lvl>
    <w:lvl w:ilvl="3" w:tplc="CF34A122">
      <w:numFmt w:val="none"/>
      <w:lvlText w:val=""/>
      <w:lvlJc w:val="left"/>
      <w:pPr>
        <w:tabs>
          <w:tab w:val="num" w:pos="360"/>
        </w:tabs>
      </w:pPr>
    </w:lvl>
    <w:lvl w:ilvl="4" w:tplc="17EAAACA">
      <w:numFmt w:val="none"/>
      <w:lvlText w:val=""/>
      <w:lvlJc w:val="left"/>
      <w:pPr>
        <w:tabs>
          <w:tab w:val="num" w:pos="360"/>
        </w:tabs>
      </w:pPr>
    </w:lvl>
    <w:lvl w:ilvl="5" w:tplc="B8540F86">
      <w:numFmt w:val="none"/>
      <w:lvlText w:val=""/>
      <w:lvlJc w:val="left"/>
      <w:pPr>
        <w:tabs>
          <w:tab w:val="num" w:pos="360"/>
        </w:tabs>
      </w:pPr>
    </w:lvl>
    <w:lvl w:ilvl="6" w:tplc="036801B2">
      <w:numFmt w:val="none"/>
      <w:lvlText w:val=""/>
      <w:lvlJc w:val="left"/>
      <w:pPr>
        <w:tabs>
          <w:tab w:val="num" w:pos="360"/>
        </w:tabs>
      </w:pPr>
    </w:lvl>
    <w:lvl w:ilvl="7" w:tplc="80EC82CE">
      <w:numFmt w:val="none"/>
      <w:lvlText w:val=""/>
      <w:lvlJc w:val="left"/>
      <w:pPr>
        <w:tabs>
          <w:tab w:val="num" w:pos="360"/>
        </w:tabs>
      </w:pPr>
    </w:lvl>
    <w:lvl w:ilvl="8" w:tplc="A7922A3E">
      <w:numFmt w:val="none"/>
      <w:lvlText w:val=""/>
      <w:lvlJc w:val="left"/>
      <w:pPr>
        <w:tabs>
          <w:tab w:val="num" w:pos="360"/>
        </w:tabs>
      </w:pPr>
    </w:lvl>
  </w:abstractNum>
  <w:abstractNum w:abstractNumId="5" w15:restartNumberingAfterBreak="0">
    <w:nsid w:val="4F2D3811"/>
    <w:multiLevelType w:val="hybridMultilevel"/>
    <w:tmpl w:val="96781EA6"/>
    <w:lvl w:ilvl="0" w:tplc="1A34B3F6">
      <w:start w:val="1"/>
      <w:numFmt w:val="upperRoman"/>
      <w:lvlText w:val="%1."/>
      <w:lvlJc w:val="left"/>
      <w:pPr>
        <w:tabs>
          <w:tab w:val="num" w:pos="1800"/>
        </w:tabs>
        <w:ind w:left="1800" w:hanging="72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6" w15:restartNumberingAfterBreak="0">
    <w:nsid w:val="64F43855"/>
    <w:multiLevelType w:val="multilevel"/>
    <w:tmpl w:val="1122A300"/>
    <w:lvl w:ilvl="0">
      <w:start w:val="1"/>
      <w:numFmt w:val="decimal"/>
      <w:lvlText w:val="%1"/>
      <w:lvlJc w:val="left"/>
      <w:pPr>
        <w:ind w:left="360" w:hanging="360"/>
      </w:pPr>
      <w:rPr>
        <w:rFonts w:hint="default"/>
      </w:rPr>
    </w:lvl>
    <w:lvl w:ilvl="1">
      <w:start w:val="1"/>
      <w:numFmt w:val="decimal"/>
      <w:lvlText w:val="%1.%2"/>
      <w:lvlJc w:val="left"/>
      <w:pPr>
        <w:ind w:left="5462" w:hanging="360"/>
      </w:pPr>
      <w:rPr>
        <w:rFonts w:hint="default"/>
      </w:rPr>
    </w:lvl>
    <w:lvl w:ilvl="2">
      <w:start w:val="1"/>
      <w:numFmt w:val="decimal"/>
      <w:lvlText w:val="%1.%2.%3"/>
      <w:lvlJc w:val="left"/>
      <w:pPr>
        <w:ind w:left="10924" w:hanging="720"/>
      </w:pPr>
      <w:rPr>
        <w:rFonts w:hint="default"/>
      </w:rPr>
    </w:lvl>
    <w:lvl w:ilvl="3">
      <w:start w:val="1"/>
      <w:numFmt w:val="decimal"/>
      <w:lvlText w:val="%1.%2.%3.%4"/>
      <w:lvlJc w:val="left"/>
      <w:pPr>
        <w:ind w:left="16026" w:hanging="720"/>
      </w:pPr>
      <w:rPr>
        <w:rFonts w:hint="default"/>
      </w:rPr>
    </w:lvl>
    <w:lvl w:ilvl="4">
      <w:start w:val="1"/>
      <w:numFmt w:val="decimal"/>
      <w:lvlText w:val="%1.%2.%3.%4.%5"/>
      <w:lvlJc w:val="left"/>
      <w:pPr>
        <w:ind w:left="21488" w:hanging="1080"/>
      </w:pPr>
      <w:rPr>
        <w:rFonts w:hint="default"/>
      </w:rPr>
    </w:lvl>
    <w:lvl w:ilvl="5">
      <w:start w:val="1"/>
      <w:numFmt w:val="decimal"/>
      <w:lvlText w:val="%1.%2.%3.%4.%5.%6"/>
      <w:lvlJc w:val="left"/>
      <w:pPr>
        <w:ind w:left="26590" w:hanging="1080"/>
      </w:pPr>
      <w:rPr>
        <w:rFonts w:hint="default"/>
      </w:rPr>
    </w:lvl>
    <w:lvl w:ilvl="6">
      <w:start w:val="1"/>
      <w:numFmt w:val="decimal"/>
      <w:lvlText w:val="%1.%2.%3.%4.%5.%6.%7"/>
      <w:lvlJc w:val="left"/>
      <w:pPr>
        <w:ind w:left="32052" w:hanging="1440"/>
      </w:pPr>
      <w:rPr>
        <w:rFonts w:hint="default"/>
      </w:rPr>
    </w:lvl>
    <w:lvl w:ilvl="7">
      <w:start w:val="1"/>
      <w:numFmt w:val="decimal"/>
      <w:lvlText w:val="%1.%2.%3.%4.%5.%6.%7.%8"/>
      <w:lvlJc w:val="left"/>
      <w:pPr>
        <w:ind w:left="-28382" w:hanging="1440"/>
      </w:pPr>
      <w:rPr>
        <w:rFonts w:hint="default"/>
      </w:rPr>
    </w:lvl>
    <w:lvl w:ilvl="8">
      <w:start w:val="1"/>
      <w:numFmt w:val="decimal"/>
      <w:lvlText w:val="%1.%2.%3.%4.%5.%6.%7.%8.%9"/>
      <w:lvlJc w:val="left"/>
      <w:pPr>
        <w:ind w:left="-22920" w:hanging="1800"/>
      </w:pPr>
      <w:rPr>
        <w:rFonts w:hint="default"/>
      </w:rPr>
    </w:lvl>
  </w:abstractNum>
  <w:num w:numId="1" w16cid:durableId="416946000">
    <w:abstractNumId w:val="0"/>
  </w:num>
  <w:num w:numId="2" w16cid:durableId="154538203">
    <w:abstractNumId w:val="1"/>
  </w:num>
  <w:num w:numId="3" w16cid:durableId="1595435597">
    <w:abstractNumId w:val="4"/>
  </w:num>
  <w:num w:numId="4" w16cid:durableId="1512333674">
    <w:abstractNumId w:val="5"/>
  </w:num>
  <w:num w:numId="5" w16cid:durableId="1616719238">
    <w:abstractNumId w:val="6"/>
  </w:num>
  <w:num w:numId="6" w16cid:durableId="1191576279">
    <w:abstractNumId w:val="2"/>
  </w:num>
  <w:num w:numId="7" w16cid:durableId="1580364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C43"/>
    <w:rsid w:val="000004DA"/>
    <w:rsid w:val="000038F9"/>
    <w:rsid w:val="00013A4A"/>
    <w:rsid w:val="00034317"/>
    <w:rsid w:val="00036002"/>
    <w:rsid w:val="00036A2E"/>
    <w:rsid w:val="00043DD2"/>
    <w:rsid w:val="00054ABC"/>
    <w:rsid w:val="000565C8"/>
    <w:rsid w:val="000832E7"/>
    <w:rsid w:val="000A4E56"/>
    <w:rsid w:val="000A657E"/>
    <w:rsid w:val="000D1BAF"/>
    <w:rsid w:val="000F46F8"/>
    <w:rsid w:val="001066A4"/>
    <w:rsid w:val="00111127"/>
    <w:rsid w:val="001136A0"/>
    <w:rsid w:val="00116DE0"/>
    <w:rsid w:val="001208AC"/>
    <w:rsid w:val="00136C8F"/>
    <w:rsid w:val="00153B95"/>
    <w:rsid w:val="0017524F"/>
    <w:rsid w:val="001853CE"/>
    <w:rsid w:val="00187569"/>
    <w:rsid w:val="00190F41"/>
    <w:rsid w:val="00194A60"/>
    <w:rsid w:val="001A3F0E"/>
    <w:rsid w:val="001A4F7E"/>
    <w:rsid w:val="001B3384"/>
    <w:rsid w:val="001C0E0C"/>
    <w:rsid w:val="001C2345"/>
    <w:rsid w:val="001C41E6"/>
    <w:rsid w:val="001C548F"/>
    <w:rsid w:val="001C6E57"/>
    <w:rsid w:val="001C76EA"/>
    <w:rsid w:val="001E31A3"/>
    <w:rsid w:val="001F1F78"/>
    <w:rsid w:val="00202F40"/>
    <w:rsid w:val="00202FAA"/>
    <w:rsid w:val="00202FB7"/>
    <w:rsid w:val="00207DDF"/>
    <w:rsid w:val="00216D8B"/>
    <w:rsid w:val="00223105"/>
    <w:rsid w:val="0022782B"/>
    <w:rsid w:val="0023093A"/>
    <w:rsid w:val="00231A98"/>
    <w:rsid w:val="002353CD"/>
    <w:rsid w:val="0023570A"/>
    <w:rsid w:val="002361DC"/>
    <w:rsid w:val="00241029"/>
    <w:rsid w:val="00246898"/>
    <w:rsid w:val="00252E43"/>
    <w:rsid w:val="0027195C"/>
    <w:rsid w:val="00290BEB"/>
    <w:rsid w:val="00292C00"/>
    <w:rsid w:val="0029348B"/>
    <w:rsid w:val="00294911"/>
    <w:rsid w:val="002950F6"/>
    <w:rsid w:val="002B36E2"/>
    <w:rsid w:val="002B54FB"/>
    <w:rsid w:val="002C0A6F"/>
    <w:rsid w:val="002C4EC0"/>
    <w:rsid w:val="002C7D92"/>
    <w:rsid w:val="002D51CE"/>
    <w:rsid w:val="002D5C48"/>
    <w:rsid w:val="002D64B2"/>
    <w:rsid w:val="002D6FF7"/>
    <w:rsid w:val="002F21DB"/>
    <w:rsid w:val="002F73CE"/>
    <w:rsid w:val="00300064"/>
    <w:rsid w:val="0030097E"/>
    <w:rsid w:val="003225AE"/>
    <w:rsid w:val="003548BA"/>
    <w:rsid w:val="0037510A"/>
    <w:rsid w:val="00381C43"/>
    <w:rsid w:val="00381D31"/>
    <w:rsid w:val="00396820"/>
    <w:rsid w:val="003A16B4"/>
    <w:rsid w:val="003A5BF3"/>
    <w:rsid w:val="003B7C09"/>
    <w:rsid w:val="003D5B80"/>
    <w:rsid w:val="003E19A6"/>
    <w:rsid w:val="003F48C1"/>
    <w:rsid w:val="003F4CE1"/>
    <w:rsid w:val="00404DB0"/>
    <w:rsid w:val="00411443"/>
    <w:rsid w:val="00426A3B"/>
    <w:rsid w:val="004307ED"/>
    <w:rsid w:val="00432416"/>
    <w:rsid w:val="004347F9"/>
    <w:rsid w:val="00447F98"/>
    <w:rsid w:val="00484150"/>
    <w:rsid w:val="004A6C4E"/>
    <w:rsid w:val="004C0391"/>
    <w:rsid w:val="004C68AA"/>
    <w:rsid w:val="004D0A62"/>
    <w:rsid w:val="004D3E36"/>
    <w:rsid w:val="004F0B96"/>
    <w:rsid w:val="00502574"/>
    <w:rsid w:val="0051568A"/>
    <w:rsid w:val="00516B81"/>
    <w:rsid w:val="005373A5"/>
    <w:rsid w:val="005425FF"/>
    <w:rsid w:val="005431DB"/>
    <w:rsid w:val="005504BB"/>
    <w:rsid w:val="00554263"/>
    <w:rsid w:val="00555021"/>
    <w:rsid w:val="00560BD8"/>
    <w:rsid w:val="005654A7"/>
    <w:rsid w:val="00583404"/>
    <w:rsid w:val="00591BD0"/>
    <w:rsid w:val="005C306F"/>
    <w:rsid w:val="005D6598"/>
    <w:rsid w:val="005E5411"/>
    <w:rsid w:val="005E7CA0"/>
    <w:rsid w:val="005F1646"/>
    <w:rsid w:val="00600108"/>
    <w:rsid w:val="00606E32"/>
    <w:rsid w:val="006100F6"/>
    <w:rsid w:val="00616EA8"/>
    <w:rsid w:val="00626F98"/>
    <w:rsid w:val="0063235E"/>
    <w:rsid w:val="0063353B"/>
    <w:rsid w:val="006454F2"/>
    <w:rsid w:val="006463D8"/>
    <w:rsid w:val="00671E4C"/>
    <w:rsid w:val="0068079C"/>
    <w:rsid w:val="00682689"/>
    <w:rsid w:val="00697255"/>
    <w:rsid w:val="006B56F2"/>
    <w:rsid w:val="006C15C2"/>
    <w:rsid w:val="006C20F8"/>
    <w:rsid w:val="006C26BC"/>
    <w:rsid w:val="006C7DDC"/>
    <w:rsid w:val="006E4CB0"/>
    <w:rsid w:val="006F443D"/>
    <w:rsid w:val="007008D0"/>
    <w:rsid w:val="00701206"/>
    <w:rsid w:val="00722C73"/>
    <w:rsid w:val="00752550"/>
    <w:rsid w:val="00755726"/>
    <w:rsid w:val="00757886"/>
    <w:rsid w:val="00757989"/>
    <w:rsid w:val="00764B77"/>
    <w:rsid w:val="00785418"/>
    <w:rsid w:val="0079512E"/>
    <w:rsid w:val="007A2CC0"/>
    <w:rsid w:val="007B1414"/>
    <w:rsid w:val="007B1B12"/>
    <w:rsid w:val="007C43BC"/>
    <w:rsid w:val="007E6885"/>
    <w:rsid w:val="007F0EF9"/>
    <w:rsid w:val="007F67B6"/>
    <w:rsid w:val="00825C81"/>
    <w:rsid w:val="00832FF3"/>
    <w:rsid w:val="008406C9"/>
    <w:rsid w:val="008501DE"/>
    <w:rsid w:val="00850C1B"/>
    <w:rsid w:val="0085616C"/>
    <w:rsid w:val="008637AB"/>
    <w:rsid w:val="00863C39"/>
    <w:rsid w:val="0086745F"/>
    <w:rsid w:val="00873A6F"/>
    <w:rsid w:val="008800B2"/>
    <w:rsid w:val="008817F0"/>
    <w:rsid w:val="00882B67"/>
    <w:rsid w:val="00883425"/>
    <w:rsid w:val="00890A74"/>
    <w:rsid w:val="008939B0"/>
    <w:rsid w:val="00896C43"/>
    <w:rsid w:val="008B7493"/>
    <w:rsid w:val="008C118B"/>
    <w:rsid w:val="008C3542"/>
    <w:rsid w:val="008C4FB1"/>
    <w:rsid w:val="008D223F"/>
    <w:rsid w:val="008D2381"/>
    <w:rsid w:val="008D3973"/>
    <w:rsid w:val="008D71A0"/>
    <w:rsid w:val="008F06E7"/>
    <w:rsid w:val="00907C61"/>
    <w:rsid w:val="00922F8D"/>
    <w:rsid w:val="00935478"/>
    <w:rsid w:val="009441A7"/>
    <w:rsid w:val="00953308"/>
    <w:rsid w:val="009622DC"/>
    <w:rsid w:val="00965535"/>
    <w:rsid w:val="00966508"/>
    <w:rsid w:val="009759A5"/>
    <w:rsid w:val="0098556A"/>
    <w:rsid w:val="009A45F0"/>
    <w:rsid w:val="009A518B"/>
    <w:rsid w:val="009A6587"/>
    <w:rsid w:val="009B3428"/>
    <w:rsid w:val="009B43AB"/>
    <w:rsid w:val="009B6FB0"/>
    <w:rsid w:val="009C6627"/>
    <w:rsid w:val="009C753F"/>
    <w:rsid w:val="009D0038"/>
    <w:rsid w:val="009F194E"/>
    <w:rsid w:val="009F1BA3"/>
    <w:rsid w:val="00A14580"/>
    <w:rsid w:val="00A26305"/>
    <w:rsid w:val="00A32431"/>
    <w:rsid w:val="00A40DB9"/>
    <w:rsid w:val="00A4707F"/>
    <w:rsid w:val="00A75023"/>
    <w:rsid w:val="00A75D03"/>
    <w:rsid w:val="00A83453"/>
    <w:rsid w:val="00A8515F"/>
    <w:rsid w:val="00A909FF"/>
    <w:rsid w:val="00AA653E"/>
    <w:rsid w:val="00AB306C"/>
    <w:rsid w:val="00B07193"/>
    <w:rsid w:val="00B1539A"/>
    <w:rsid w:val="00B25937"/>
    <w:rsid w:val="00B30CC1"/>
    <w:rsid w:val="00B41248"/>
    <w:rsid w:val="00B562A3"/>
    <w:rsid w:val="00B61C2E"/>
    <w:rsid w:val="00B75000"/>
    <w:rsid w:val="00B75E90"/>
    <w:rsid w:val="00B76805"/>
    <w:rsid w:val="00B92806"/>
    <w:rsid w:val="00B930AA"/>
    <w:rsid w:val="00BA1713"/>
    <w:rsid w:val="00BA1F29"/>
    <w:rsid w:val="00BB67CE"/>
    <w:rsid w:val="00BC2647"/>
    <w:rsid w:val="00BC3308"/>
    <w:rsid w:val="00BD0AFB"/>
    <w:rsid w:val="00BE4FAC"/>
    <w:rsid w:val="00BF04A8"/>
    <w:rsid w:val="00C047C4"/>
    <w:rsid w:val="00C050CA"/>
    <w:rsid w:val="00C1675A"/>
    <w:rsid w:val="00C17EA6"/>
    <w:rsid w:val="00C25A5C"/>
    <w:rsid w:val="00C3114E"/>
    <w:rsid w:val="00C431BA"/>
    <w:rsid w:val="00C56BC1"/>
    <w:rsid w:val="00C608E6"/>
    <w:rsid w:val="00C6514F"/>
    <w:rsid w:val="00C6608A"/>
    <w:rsid w:val="00C74168"/>
    <w:rsid w:val="00C82F59"/>
    <w:rsid w:val="00C854D0"/>
    <w:rsid w:val="00C90DC3"/>
    <w:rsid w:val="00C91CD6"/>
    <w:rsid w:val="00C95F6E"/>
    <w:rsid w:val="00CA329C"/>
    <w:rsid w:val="00CA34FF"/>
    <w:rsid w:val="00CA68A6"/>
    <w:rsid w:val="00CB031E"/>
    <w:rsid w:val="00CB728F"/>
    <w:rsid w:val="00CC69DB"/>
    <w:rsid w:val="00CD2434"/>
    <w:rsid w:val="00CD6BE7"/>
    <w:rsid w:val="00CE0D81"/>
    <w:rsid w:val="00CE4D51"/>
    <w:rsid w:val="00D02E6B"/>
    <w:rsid w:val="00D11A68"/>
    <w:rsid w:val="00D12405"/>
    <w:rsid w:val="00D329CF"/>
    <w:rsid w:val="00D47730"/>
    <w:rsid w:val="00D523ED"/>
    <w:rsid w:val="00D77000"/>
    <w:rsid w:val="00D91523"/>
    <w:rsid w:val="00DA0FDE"/>
    <w:rsid w:val="00DB2E5C"/>
    <w:rsid w:val="00DB6465"/>
    <w:rsid w:val="00DB6C9A"/>
    <w:rsid w:val="00DD24E1"/>
    <w:rsid w:val="00DD645C"/>
    <w:rsid w:val="00DE2B7B"/>
    <w:rsid w:val="00DF3B69"/>
    <w:rsid w:val="00DF482F"/>
    <w:rsid w:val="00E01BF0"/>
    <w:rsid w:val="00E029E6"/>
    <w:rsid w:val="00E1304C"/>
    <w:rsid w:val="00E21E58"/>
    <w:rsid w:val="00E27A08"/>
    <w:rsid w:val="00E33D2C"/>
    <w:rsid w:val="00E511C6"/>
    <w:rsid w:val="00E55FC5"/>
    <w:rsid w:val="00E6657D"/>
    <w:rsid w:val="00E70197"/>
    <w:rsid w:val="00E91300"/>
    <w:rsid w:val="00E91EBA"/>
    <w:rsid w:val="00E9363D"/>
    <w:rsid w:val="00EA03EF"/>
    <w:rsid w:val="00EC4D09"/>
    <w:rsid w:val="00EE46F5"/>
    <w:rsid w:val="00EF387A"/>
    <w:rsid w:val="00F15D3D"/>
    <w:rsid w:val="00F20369"/>
    <w:rsid w:val="00F32125"/>
    <w:rsid w:val="00F34F63"/>
    <w:rsid w:val="00F360E1"/>
    <w:rsid w:val="00F37F9C"/>
    <w:rsid w:val="00F4696B"/>
    <w:rsid w:val="00F6178C"/>
    <w:rsid w:val="00F73365"/>
    <w:rsid w:val="00F76DEA"/>
    <w:rsid w:val="00F93D32"/>
    <w:rsid w:val="00FB4F31"/>
    <w:rsid w:val="00FD1D25"/>
    <w:rsid w:val="00FD289C"/>
    <w:rsid w:val="00FD628D"/>
    <w:rsid w:val="00FD691C"/>
    <w:rsid w:val="00FE5791"/>
    <w:rsid w:val="00FE5EFE"/>
    <w:rsid w:val="00FE650E"/>
    <w:rsid w:val="00FE69AC"/>
    <w:rsid w:val="00FF51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9393C37"/>
  <w15:chartTrackingRefBased/>
  <w15:docId w15:val="{4C502727-A60E-49A3-92E7-2A65D1BC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81C43"/>
    <w:rPr>
      <w:sz w:val="24"/>
      <w:szCs w:val="24"/>
    </w:rPr>
  </w:style>
  <w:style w:type="paragraph" w:styleId="Antrat1">
    <w:name w:val="heading 1"/>
    <w:basedOn w:val="prastasis"/>
    <w:next w:val="prastasis"/>
    <w:qFormat/>
    <w:rsid w:val="00381C43"/>
    <w:pPr>
      <w:keepNext/>
      <w:jc w:val="both"/>
      <w:outlineLvl w:val="0"/>
    </w:pPr>
    <w:rPr>
      <w:szCs w:val="20"/>
      <w:lang w:val="en-AU"/>
    </w:rPr>
  </w:style>
  <w:style w:type="paragraph" w:styleId="Antrat2">
    <w:name w:val="heading 2"/>
    <w:basedOn w:val="prastasis"/>
    <w:next w:val="prastasis"/>
    <w:link w:val="Antrat2Diagrama"/>
    <w:qFormat/>
    <w:rsid w:val="00381C43"/>
    <w:pPr>
      <w:keepNext/>
      <w:outlineLvl w:val="1"/>
    </w:pPr>
    <w:rPr>
      <w:szCs w:val="20"/>
      <w:lang w:val="en-AU"/>
    </w:rPr>
  </w:style>
  <w:style w:type="paragraph" w:styleId="Antrat3">
    <w:name w:val="heading 3"/>
    <w:basedOn w:val="prastasis"/>
    <w:next w:val="prastasis"/>
    <w:link w:val="Antrat3Diagrama"/>
    <w:qFormat/>
    <w:rsid w:val="00381C43"/>
    <w:pPr>
      <w:keepNext/>
      <w:jc w:val="center"/>
      <w:outlineLvl w:val="2"/>
    </w:pPr>
    <w:rPr>
      <w:b/>
      <w:sz w:val="22"/>
      <w:szCs w:val="20"/>
    </w:rPr>
  </w:style>
  <w:style w:type="paragraph" w:styleId="Antrat4">
    <w:name w:val="heading 4"/>
    <w:basedOn w:val="prastasis"/>
    <w:next w:val="prastasis"/>
    <w:link w:val="Antrat4Diagrama"/>
    <w:qFormat/>
    <w:rsid w:val="000565C8"/>
    <w:pPr>
      <w:keepNext/>
      <w:spacing w:before="240" w:after="60"/>
      <w:outlineLvl w:val="3"/>
    </w:pPr>
    <w:rPr>
      <w:rFonts w:ascii="Calibri" w:hAnsi="Calibri"/>
      <w:b/>
      <w:bCs/>
      <w:sz w:val="28"/>
      <w:szCs w:val="28"/>
    </w:rPr>
  </w:style>
  <w:style w:type="paragraph" w:styleId="Antrat5">
    <w:name w:val="heading 5"/>
    <w:basedOn w:val="prastasis"/>
    <w:next w:val="prastasis"/>
    <w:qFormat/>
    <w:rsid w:val="00381C43"/>
    <w:pPr>
      <w:keepNext/>
      <w:tabs>
        <w:tab w:val="left" w:pos="420"/>
      </w:tabs>
      <w:ind w:left="420" w:hanging="420"/>
      <w:jc w:val="center"/>
      <w:outlineLvl w:val="4"/>
    </w:pPr>
    <w:rPr>
      <w:b/>
      <w:sz w:val="22"/>
      <w:szCs w:val="20"/>
      <w:lang w:val="en-US"/>
    </w:rPr>
  </w:style>
  <w:style w:type="paragraph" w:styleId="Antrat6">
    <w:name w:val="heading 6"/>
    <w:basedOn w:val="prastasis"/>
    <w:next w:val="prastasis"/>
    <w:link w:val="Antrat6Diagrama"/>
    <w:qFormat/>
    <w:rsid w:val="00381C43"/>
    <w:pPr>
      <w:keepNext/>
      <w:ind w:firstLine="720"/>
      <w:jc w:val="center"/>
      <w:outlineLvl w:val="5"/>
    </w:pPr>
    <w:rPr>
      <w:b/>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rsid w:val="00381C43"/>
    <w:pPr>
      <w:ind w:firstLine="420"/>
      <w:jc w:val="both"/>
    </w:pPr>
    <w:rPr>
      <w:sz w:val="22"/>
      <w:szCs w:val="20"/>
    </w:rPr>
  </w:style>
  <w:style w:type="paragraph" w:styleId="Pagrindinistekstas">
    <w:name w:val="Body Text"/>
    <w:basedOn w:val="prastasis"/>
    <w:link w:val="PagrindinistekstasDiagrama"/>
    <w:rsid w:val="00381C43"/>
    <w:pPr>
      <w:jc w:val="both"/>
    </w:pPr>
    <w:rPr>
      <w:szCs w:val="20"/>
      <w:lang w:val="en-AU"/>
    </w:rPr>
  </w:style>
  <w:style w:type="paragraph" w:styleId="Pagrindiniotekstotrauka3">
    <w:name w:val="Body Text Indent 3"/>
    <w:basedOn w:val="prastasis"/>
    <w:link w:val="Pagrindiniotekstotrauka3Diagrama"/>
    <w:rsid w:val="00381C43"/>
    <w:pPr>
      <w:ind w:firstLine="567"/>
      <w:jc w:val="both"/>
    </w:pPr>
    <w:rPr>
      <w:rFonts w:ascii="TimesLT" w:hAnsi="TimesLT"/>
      <w:sz w:val="20"/>
      <w:szCs w:val="20"/>
      <w:lang w:val="en-US"/>
    </w:rPr>
  </w:style>
  <w:style w:type="paragraph" w:styleId="Pagrindiniotekstotrauka2">
    <w:name w:val="Body Text Indent 2"/>
    <w:basedOn w:val="prastasis"/>
    <w:rsid w:val="00381C43"/>
    <w:pPr>
      <w:numPr>
        <w:ilvl w:val="12"/>
      </w:numPr>
      <w:ind w:firstLine="720"/>
      <w:jc w:val="both"/>
    </w:pPr>
    <w:rPr>
      <w:rFonts w:ascii="TimesLT" w:hAnsi="TimesLT"/>
      <w:sz w:val="20"/>
      <w:szCs w:val="20"/>
      <w:lang w:val="en-US"/>
    </w:rPr>
  </w:style>
  <w:style w:type="paragraph" w:styleId="Pagrindinistekstas2">
    <w:name w:val="Body Text 2"/>
    <w:basedOn w:val="prastasis"/>
    <w:rsid w:val="00381C43"/>
    <w:pPr>
      <w:jc w:val="both"/>
    </w:pPr>
    <w:rPr>
      <w:sz w:val="16"/>
      <w:szCs w:val="20"/>
    </w:rPr>
  </w:style>
  <w:style w:type="paragraph" w:styleId="Pagrindinistekstas3">
    <w:name w:val="Body Text 3"/>
    <w:basedOn w:val="prastasis"/>
    <w:link w:val="Pagrindinistekstas3Diagrama"/>
    <w:rsid w:val="00381C43"/>
    <w:pPr>
      <w:tabs>
        <w:tab w:val="left" w:pos="567"/>
      </w:tabs>
      <w:jc w:val="both"/>
    </w:pPr>
    <w:rPr>
      <w:rFonts w:ascii="TimesLT" w:hAnsi="TimesLT"/>
      <w:sz w:val="20"/>
      <w:szCs w:val="20"/>
      <w:lang w:val="en-US"/>
    </w:rPr>
  </w:style>
  <w:style w:type="paragraph" w:customStyle="1" w:styleId="a">
    <w:basedOn w:val="prastasis"/>
    <w:rsid w:val="00381C43"/>
    <w:pPr>
      <w:spacing w:after="160" w:line="240" w:lineRule="exact"/>
    </w:pPr>
    <w:rPr>
      <w:rFonts w:ascii="Tahoma" w:hAnsi="Tahoma"/>
      <w:sz w:val="20"/>
      <w:szCs w:val="20"/>
      <w:lang w:val="en-US" w:eastAsia="en-US"/>
    </w:rPr>
  </w:style>
  <w:style w:type="paragraph" w:customStyle="1" w:styleId="DiagramaDiagramaCharCharDiagramaDiagrama">
    <w:name w:val="Diagrama Diagrama Char Char Diagrama Diagrama"/>
    <w:basedOn w:val="prastasis"/>
    <w:rsid w:val="00F6178C"/>
    <w:pPr>
      <w:spacing w:after="160" w:line="240" w:lineRule="exact"/>
    </w:pPr>
    <w:rPr>
      <w:rFonts w:ascii="Tahoma" w:hAnsi="Tahoma"/>
      <w:sz w:val="20"/>
      <w:szCs w:val="20"/>
      <w:lang w:val="en-US" w:eastAsia="en-US"/>
    </w:rPr>
  </w:style>
  <w:style w:type="character" w:styleId="Hipersaitas">
    <w:name w:val="Hyperlink"/>
    <w:rsid w:val="00404DB0"/>
    <w:rPr>
      <w:color w:val="0000FF"/>
      <w:u w:val="single"/>
    </w:rPr>
  </w:style>
  <w:style w:type="character" w:customStyle="1" w:styleId="Antrat4Diagrama">
    <w:name w:val="Antraštė 4 Diagrama"/>
    <w:link w:val="Antrat4"/>
    <w:rsid w:val="000565C8"/>
    <w:rPr>
      <w:rFonts w:ascii="Calibri" w:eastAsia="Times New Roman" w:hAnsi="Calibri" w:cs="Times New Roman"/>
      <w:b/>
      <w:bCs/>
      <w:sz w:val="28"/>
      <w:szCs w:val="28"/>
    </w:rPr>
  </w:style>
  <w:style w:type="paragraph" w:customStyle="1" w:styleId="DiagramaCharCharDiagramaDiagramaCharCharDiagrama">
    <w:name w:val="Diagrama Char Char Diagrama Diagrama Char Char Diagrama"/>
    <w:basedOn w:val="prastasis"/>
    <w:rsid w:val="00223105"/>
    <w:pPr>
      <w:spacing w:after="160" w:line="240" w:lineRule="exact"/>
    </w:pPr>
    <w:rPr>
      <w:rFonts w:ascii="Tahoma" w:hAnsi="Tahoma"/>
      <w:sz w:val="20"/>
      <w:szCs w:val="20"/>
      <w:lang w:val="en-US" w:eastAsia="en-US"/>
    </w:rPr>
  </w:style>
  <w:style w:type="paragraph" w:customStyle="1" w:styleId="CharCharDiagramaDiagrama">
    <w:name w:val="Char Char Diagrama Diagrama"/>
    <w:basedOn w:val="prastasis"/>
    <w:rsid w:val="00DF482F"/>
    <w:pPr>
      <w:spacing w:after="160" w:line="240" w:lineRule="exact"/>
    </w:pPr>
    <w:rPr>
      <w:rFonts w:ascii="Tahoma" w:hAnsi="Tahoma"/>
      <w:sz w:val="20"/>
      <w:szCs w:val="20"/>
      <w:lang w:val="en-US" w:eastAsia="en-US"/>
    </w:rPr>
  </w:style>
  <w:style w:type="paragraph" w:styleId="Antrats">
    <w:name w:val="header"/>
    <w:basedOn w:val="prastasis"/>
    <w:link w:val="AntratsDiagrama"/>
    <w:uiPriority w:val="99"/>
    <w:rsid w:val="00DF482F"/>
    <w:pPr>
      <w:tabs>
        <w:tab w:val="center" w:pos="4536"/>
        <w:tab w:val="right" w:pos="9072"/>
      </w:tabs>
    </w:pPr>
  </w:style>
  <w:style w:type="character" w:styleId="Puslapionumeris">
    <w:name w:val="page number"/>
    <w:basedOn w:val="Numatytasispastraiposriftas"/>
    <w:rsid w:val="00DF482F"/>
  </w:style>
  <w:style w:type="paragraph" w:styleId="Porat">
    <w:name w:val="footer"/>
    <w:basedOn w:val="prastasis"/>
    <w:rsid w:val="00D77000"/>
    <w:pPr>
      <w:tabs>
        <w:tab w:val="center" w:pos="4536"/>
        <w:tab w:val="right" w:pos="9072"/>
      </w:tabs>
    </w:pPr>
  </w:style>
  <w:style w:type="paragraph" w:customStyle="1" w:styleId="Patvirtinta">
    <w:name w:val="Patvirtinta"/>
    <w:basedOn w:val="prastasis"/>
    <w:rsid w:val="008C118B"/>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rFonts w:eastAsia="Calibri"/>
      <w:color w:val="000000"/>
      <w:sz w:val="20"/>
      <w:szCs w:val="20"/>
      <w:lang w:eastAsia="en-US"/>
    </w:rPr>
  </w:style>
  <w:style w:type="paragraph" w:customStyle="1" w:styleId="Pagrindinistekstas1">
    <w:name w:val="Pagrindinis tekstas1"/>
    <w:basedOn w:val="prastasis"/>
    <w:rsid w:val="008C118B"/>
    <w:pPr>
      <w:suppressAutoHyphens/>
      <w:autoSpaceDE w:val="0"/>
      <w:autoSpaceDN w:val="0"/>
      <w:adjustRightInd w:val="0"/>
      <w:spacing w:line="298" w:lineRule="auto"/>
      <w:ind w:firstLine="312"/>
      <w:jc w:val="both"/>
      <w:textAlignment w:val="center"/>
    </w:pPr>
    <w:rPr>
      <w:rFonts w:eastAsia="Calibri"/>
      <w:color w:val="000000"/>
      <w:sz w:val="20"/>
      <w:szCs w:val="20"/>
      <w:lang w:eastAsia="en-US"/>
    </w:rPr>
  </w:style>
  <w:style w:type="paragraph" w:customStyle="1" w:styleId="CentrBold">
    <w:name w:val="CentrBold"/>
    <w:basedOn w:val="prastasis"/>
    <w:rsid w:val="00292C00"/>
    <w:pPr>
      <w:keepLines/>
      <w:suppressAutoHyphens/>
      <w:autoSpaceDE w:val="0"/>
      <w:autoSpaceDN w:val="0"/>
      <w:adjustRightInd w:val="0"/>
      <w:spacing w:line="288" w:lineRule="auto"/>
      <w:jc w:val="center"/>
      <w:textAlignment w:val="center"/>
    </w:pPr>
    <w:rPr>
      <w:rFonts w:eastAsia="Calibri"/>
      <w:b/>
      <w:bCs/>
      <w:caps/>
      <w:color w:val="000000"/>
      <w:sz w:val="20"/>
      <w:szCs w:val="20"/>
      <w:lang w:eastAsia="en-US"/>
    </w:rPr>
  </w:style>
  <w:style w:type="table" w:styleId="Lentelstinklelis">
    <w:name w:val="Table Grid"/>
    <w:basedOn w:val="prastojilentel"/>
    <w:rsid w:val="00300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6F443D"/>
    <w:rPr>
      <w:rFonts w:ascii="Tahoma" w:hAnsi="Tahoma" w:cs="Tahoma"/>
      <w:sz w:val="16"/>
      <w:szCs w:val="16"/>
    </w:rPr>
  </w:style>
  <w:style w:type="character" w:customStyle="1" w:styleId="Antrat2Diagrama">
    <w:name w:val="Antraštė 2 Diagrama"/>
    <w:link w:val="Antrat2"/>
    <w:rsid w:val="006463D8"/>
    <w:rPr>
      <w:sz w:val="24"/>
      <w:lang w:val="en-AU" w:eastAsia="lt-LT"/>
    </w:rPr>
  </w:style>
  <w:style w:type="character" w:customStyle="1" w:styleId="Antrat3Diagrama">
    <w:name w:val="Antraštė 3 Diagrama"/>
    <w:link w:val="Antrat3"/>
    <w:rsid w:val="006463D8"/>
    <w:rPr>
      <w:b/>
      <w:sz w:val="22"/>
      <w:lang w:val="lt-LT" w:eastAsia="lt-LT"/>
    </w:rPr>
  </w:style>
  <w:style w:type="character" w:customStyle="1" w:styleId="Antrat6Diagrama">
    <w:name w:val="Antraštė 6 Diagrama"/>
    <w:link w:val="Antrat6"/>
    <w:rsid w:val="006463D8"/>
    <w:rPr>
      <w:b/>
      <w:sz w:val="24"/>
      <w:lang w:val="lt-LT" w:eastAsia="lt-LT"/>
    </w:rPr>
  </w:style>
  <w:style w:type="character" w:customStyle="1" w:styleId="PagrindinistekstasDiagrama">
    <w:name w:val="Pagrindinis tekstas Diagrama"/>
    <w:link w:val="Pagrindinistekstas"/>
    <w:rsid w:val="006463D8"/>
    <w:rPr>
      <w:sz w:val="24"/>
      <w:lang w:val="en-AU" w:eastAsia="lt-LT"/>
    </w:rPr>
  </w:style>
  <w:style w:type="character" w:customStyle="1" w:styleId="Pagrindinistekstas3Diagrama">
    <w:name w:val="Pagrindinis tekstas 3 Diagrama"/>
    <w:link w:val="Pagrindinistekstas3"/>
    <w:rsid w:val="006463D8"/>
    <w:rPr>
      <w:rFonts w:ascii="TimesLT" w:hAnsi="TimesLT"/>
      <w:lang w:eastAsia="lt-LT"/>
    </w:rPr>
  </w:style>
  <w:style w:type="character" w:customStyle="1" w:styleId="Pagrindiniotekstotrauka3Diagrama">
    <w:name w:val="Pagrindinio teksto įtrauka 3 Diagrama"/>
    <w:link w:val="Pagrindiniotekstotrauka3"/>
    <w:rsid w:val="006463D8"/>
    <w:rPr>
      <w:rFonts w:ascii="TimesLT" w:hAnsi="TimesLT"/>
      <w:lang w:eastAsia="lt-LT"/>
    </w:rPr>
  </w:style>
  <w:style w:type="character" w:styleId="Neapdorotaspaminjimas">
    <w:name w:val="Unresolved Mention"/>
    <w:basedOn w:val="Numatytasispastraiposriftas"/>
    <w:uiPriority w:val="99"/>
    <w:semiHidden/>
    <w:unhideWhenUsed/>
    <w:rsid w:val="008D2381"/>
    <w:rPr>
      <w:color w:val="605E5C"/>
      <w:shd w:val="clear" w:color="auto" w:fill="E1DFDD"/>
    </w:rPr>
  </w:style>
  <w:style w:type="paragraph" w:styleId="Pataisymai">
    <w:name w:val="Revision"/>
    <w:hidden/>
    <w:uiPriority w:val="99"/>
    <w:semiHidden/>
    <w:rsid w:val="00FF5129"/>
    <w:rPr>
      <w:sz w:val="24"/>
      <w:szCs w:val="24"/>
    </w:rPr>
  </w:style>
  <w:style w:type="character" w:customStyle="1" w:styleId="AntratsDiagrama">
    <w:name w:val="Antraštės Diagrama"/>
    <w:basedOn w:val="Numatytasispastraiposriftas"/>
    <w:link w:val="Antrats"/>
    <w:uiPriority w:val="99"/>
    <w:rsid w:val="006807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1943">
      <w:bodyDiv w:val="1"/>
      <w:marLeft w:val="0"/>
      <w:marRight w:val="0"/>
      <w:marTop w:val="0"/>
      <w:marBottom w:val="0"/>
      <w:divBdr>
        <w:top w:val="none" w:sz="0" w:space="0" w:color="auto"/>
        <w:left w:val="none" w:sz="0" w:space="0" w:color="auto"/>
        <w:bottom w:val="none" w:sz="0" w:space="0" w:color="auto"/>
        <w:right w:val="none" w:sz="0" w:space="0" w:color="auto"/>
      </w:divBdr>
      <w:divsChild>
        <w:div w:id="2051682637">
          <w:marLeft w:val="0"/>
          <w:marRight w:val="0"/>
          <w:marTop w:val="0"/>
          <w:marBottom w:val="0"/>
          <w:divBdr>
            <w:top w:val="none" w:sz="0" w:space="0" w:color="auto"/>
            <w:left w:val="none" w:sz="0" w:space="0" w:color="auto"/>
            <w:bottom w:val="none" w:sz="0" w:space="0" w:color="auto"/>
            <w:right w:val="none" w:sz="0" w:space="0" w:color="auto"/>
          </w:divBdr>
        </w:div>
        <w:div w:id="1606621456">
          <w:marLeft w:val="0"/>
          <w:marRight w:val="0"/>
          <w:marTop w:val="0"/>
          <w:marBottom w:val="0"/>
          <w:divBdr>
            <w:top w:val="none" w:sz="0" w:space="0" w:color="auto"/>
            <w:left w:val="none" w:sz="0" w:space="0" w:color="auto"/>
            <w:bottom w:val="none" w:sz="0" w:space="0" w:color="auto"/>
            <w:right w:val="none" w:sz="0" w:space="0" w:color="auto"/>
          </w:divBdr>
        </w:div>
        <w:div w:id="472218746">
          <w:marLeft w:val="0"/>
          <w:marRight w:val="0"/>
          <w:marTop w:val="0"/>
          <w:marBottom w:val="0"/>
          <w:divBdr>
            <w:top w:val="none" w:sz="0" w:space="0" w:color="auto"/>
            <w:left w:val="none" w:sz="0" w:space="0" w:color="auto"/>
            <w:bottom w:val="none" w:sz="0" w:space="0" w:color="auto"/>
            <w:right w:val="none" w:sz="0" w:space="0" w:color="auto"/>
          </w:divBdr>
        </w:div>
      </w:divsChild>
    </w:div>
    <w:div w:id="211232586">
      <w:bodyDiv w:val="1"/>
      <w:marLeft w:val="0"/>
      <w:marRight w:val="0"/>
      <w:marTop w:val="0"/>
      <w:marBottom w:val="0"/>
      <w:divBdr>
        <w:top w:val="none" w:sz="0" w:space="0" w:color="auto"/>
        <w:left w:val="none" w:sz="0" w:space="0" w:color="auto"/>
        <w:bottom w:val="none" w:sz="0" w:space="0" w:color="auto"/>
        <w:right w:val="none" w:sz="0" w:space="0" w:color="auto"/>
      </w:divBdr>
    </w:div>
    <w:div w:id="364789124">
      <w:bodyDiv w:val="1"/>
      <w:marLeft w:val="0"/>
      <w:marRight w:val="0"/>
      <w:marTop w:val="0"/>
      <w:marBottom w:val="0"/>
      <w:divBdr>
        <w:top w:val="none" w:sz="0" w:space="0" w:color="auto"/>
        <w:left w:val="none" w:sz="0" w:space="0" w:color="auto"/>
        <w:bottom w:val="none" w:sz="0" w:space="0" w:color="auto"/>
        <w:right w:val="none" w:sz="0" w:space="0" w:color="auto"/>
      </w:divBdr>
    </w:div>
    <w:div w:id="712926506">
      <w:bodyDiv w:val="1"/>
      <w:marLeft w:val="0"/>
      <w:marRight w:val="0"/>
      <w:marTop w:val="0"/>
      <w:marBottom w:val="0"/>
      <w:divBdr>
        <w:top w:val="none" w:sz="0" w:space="0" w:color="auto"/>
        <w:left w:val="none" w:sz="0" w:space="0" w:color="auto"/>
        <w:bottom w:val="none" w:sz="0" w:space="0" w:color="auto"/>
        <w:right w:val="none" w:sz="0" w:space="0" w:color="auto"/>
      </w:divBdr>
    </w:div>
    <w:div w:id="1116103108">
      <w:bodyDiv w:val="1"/>
      <w:marLeft w:val="0"/>
      <w:marRight w:val="0"/>
      <w:marTop w:val="0"/>
      <w:marBottom w:val="0"/>
      <w:divBdr>
        <w:top w:val="none" w:sz="0" w:space="0" w:color="auto"/>
        <w:left w:val="none" w:sz="0" w:space="0" w:color="auto"/>
        <w:bottom w:val="none" w:sz="0" w:space="0" w:color="auto"/>
        <w:right w:val="none" w:sz="0" w:space="0" w:color="auto"/>
      </w:divBdr>
    </w:div>
    <w:div w:id="1350446676">
      <w:bodyDiv w:val="1"/>
      <w:marLeft w:val="0"/>
      <w:marRight w:val="0"/>
      <w:marTop w:val="0"/>
      <w:marBottom w:val="0"/>
      <w:divBdr>
        <w:top w:val="none" w:sz="0" w:space="0" w:color="auto"/>
        <w:left w:val="none" w:sz="0" w:space="0" w:color="auto"/>
        <w:bottom w:val="none" w:sz="0" w:space="0" w:color="auto"/>
        <w:right w:val="none" w:sz="0" w:space="0" w:color="auto"/>
      </w:divBdr>
    </w:div>
    <w:div w:id="1879048936">
      <w:bodyDiv w:val="1"/>
      <w:marLeft w:val="0"/>
      <w:marRight w:val="0"/>
      <w:marTop w:val="0"/>
      <w:marBottom w:val="0"/>
      <w:divBdr>
        <w:top w:val="none" w:sz="0" w:space="0" w:color="auto"/>
        <w:left w:val="none" w:sz="0" w:space="0" w:color="auto"/>
        <w:bottom w:val="none" w:sz="0" w:space="0" w:color="auto"/>
        <w:right w:val="none" w:sz="0" w:space="0" w:color="auto"/>
      </w:divBdr>
    </w:div>
    <w:div w:id="198908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alanga.l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dap@palanga.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ija@palanga.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5cf2c332cdab415b8cbc299365797e2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5cf2c332cdab415b8cbc299365797e22</Template>
  <TotalTime>1</TotalTime>
  <Pages>15</Pages>
  <Words>3662</Words>
  <Characters>27347</Characters>
  <Application>Microsoft Office Word</Application>
  <DocSecurity>4</DocSecurity>
  <Lines>227</Lines>
  <Paragraphs>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LEIDIMO ĮRENGTI IŠORINĘ REKLAMĄ PALANGOS MIESTO SAVIVALDYBĖS TERITORIJOJE IŠDAVIMO TVARKOS APRAŠO</vt:lpstr>
      <vt:lpstr>DĖL LEIDIMO ĮRENGTI IŠORINĘ REKLAMĄ PALANGOS MIESTO SAVIVALDYBĖS TERITORIJOJE IŠDAVIMO TVARKOS APRAŠO</vt:lpstr>
    </vt:vector>
  </TitlesOfParts>
  <Manager>2013-10-09</Manager>
  <Company>Palangos miesto savivaldybė</Company>
  <LinksUpToDate>false</LinksUpToDate>
  <CharactersWithSpaces>30948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LEIDIMO ĮRENGTI IŠORINĘ REKLAMĄ PALANGOS MIESTO SAVIVALDYBĖS TERITORIJOJE IŠDAVIMO TVARKOS APRAŠO</dc:title>
  <dc:subject>A1-1014</dc:subject>
  <dc:creator>PALANGOS MIESTO SAVIVALDYBĖS ADMINISTRACIJOS DIREKTORIUS</dc:creator>
  <cp:keywords/>
  <dc:description/>
  <cp:lastModifiedBy>Aušra Dangėlaitienė</cp:lastModifiedBy>
  <cp:revision>2</cp:revision>
  <cp:lastPrinted>2025-03-04T08:46:00Z</cp:lastPrinted>
  <dcterms:created xsi:type="dcterms:W3CDTF">2025-03-13T05:55:00Z</dcterms:created>
  <dcterms:modified xsi:type="dcterms:W3CDTF">2025-03-13T05:55:00Z</dcterms:modified>
  <cp:category>ĮSAKYMAS</cp:category>
</cp:coreProperties>
</file>