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354F3" w14:textId="6931DBD7" w:rsidR="00D87369" w:rsidRDefault="00D87369" w:rsidP="00F8144C">
      <w:pPr>
        <w:ind w:left="4253"/>
        <w:rPr>
          <w:rFonts w:eastAsia="Times New Roman" w:cs="Arial"/>
          <w:color w:val="000000"/>
          <w:kern w:val="0"/>
          <w:szCs w:val="24"/>
          <w:lang w:eastAsia="lt-LT"/>
          <w14:ligatures w14:val="none"/>
        </w:rPr>
      </w:pPr>
      <w:bookmarkStart w:id="0" w:name="_Hlk230253572"/>
      <w:r w:rsidRPr="006868F7">
        <w:rPr>
          <w:rFonts w:eastAsia="Times New Roman" w:cs="Arial"/>
          <w:color w:val="000000"/>
          <w:spacing w:val="-3"/>
          <w:kern w:val="0"/>
          <w:szCs w:val="24"/>
          <w:lang w:eastAsia="lt-LT"/>
          <w14:ligatures w14:val="none"/>
        </w:rPr>
        <w:t>Renginių organizavimo savivaldybei</w:t>
      </w:r>
      <w:r>
        <w:rPr>
          <w:rFonts w:eastAsia="Times New Roman" w:cs="Arial"/>
          <w:color w:val="000000"/>
          <w:spacing w:val="-3"/>
          <w:kern w:val="0"/>
          <w:szCs w:val="24"/>
          <w:lang w:eastAsia="lt-LT"/>
          <w14:ligatures w14:val="none"/>
        </w:rPr>
        <w:t xml:space="preserve"> </w:t>
      </w:r>
      <w:r w:rsidRPr="006868F7">
        <w:rPr>
          <w:sz w:val="22"/>
          <w:lang w:eastAsia="lt-LT"/>
        </w:rPr>
        <w:t xml:space="preserve">priklausančiose ar savivaldybės valdytojo teise valdomose viešojo naudojimo teritorijose, vietinės reikšmės keliuose ir gatvėse, atitverti juos ar jų dalį arba apriboti eismą juose </w:t>
      </w:r>
      <w:r w:rsidRPr="00CC77E9">
        <w:rPr>
          <w:rFonts w:eastAsia="Times New Roman" w:cs="Arial"/>
          <w:color w:val="000000"/>
          <w:kern w:val="0"/>
          <w:szCs w:val="24"/>
          <w:lang w:eastAsia="lt-LT"/>
          <w14:ligatures w14:val="none"/>
        </w:rPr>
        <w:t>tvarkos apraš</w:t>
      </w:r>
      <w:r w:rsidR="00405AA4">
        <w:rPr>
          <w:rFonts w:eastAsia="Times New Roman" w:cs="Arial"/>
          <w:color w:val="000000"/>
          <w:kern w:val="0"/>
          <w:szCs w:val="24"/>
          <w:lang w:eastAsia="lt-LT"/>
          <w14:ligatures w14:val="none"/>
        </w:rPr>
        <w:t>o</w:t>
      </w:r>
      <w:r w:rsidRPr="00CC77E9">
        <w:rPr>
          <w:rFonts w:eastAsia="Times New Roman" w:cs="Arial"/>
          <w:color w:val="000000"/>
          <w:kern w:val="0"/>
          <w:szCs w:val="24"/>
          <w:lang w:eastAsia="lt-LT"/>
          <w14:ligatures w14:val="none"/>
        </w:rPr>
        <w:t xml:space="preserve"> </w:t>
      </w:r>
    </w:p>
    <w:p w14:paraId="58D51632" w14:textId="0AEAB01F" w:rsidR="00752C0B" w:rsidRPr="0020103A" w:rsidRDefault="00B06764" w:rsidP="00F8144C">
      <w:pPr>
        <w:ind w:left="4253"/>
      </w:pPr>
      <w:r w:rsidRPr="0020103A">
        <w:t>1 priedas</w:t>
      </w:r>
    </w:p>
    <w:bookmarkEnd w:id="0"/>
    <w:p w14:paraId="2E2C0BCC" w14:textId="77777777" w:rsidR="00681C97" w:rsidRPr="0020103A" w:rsidRDefault="00681C97" w:rsidP="00CC77E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7"/>
      </w:tblGrid>
      <w:tr w:rsidR="0091292E" w:rsidRPr="0020103A" w14:paraId="5E9E0E7C" w14:textId="77777777" w:rsidTr="00642A2E">
        <w:trPr>
          <w:trHeight w:val="369"/>
          <w:jc w:val="center"/>
        </w:trPr>
        <w:tc>
          <w:tcPr>
            <w:tcW w:w="6367" w:type="dxa"/>
            <w:tcBorders>
              <w:top w:val="nil"/>
              <w:left w:val="nil"/>
              <w:bottom w:val="single" w:sz="2" w:space="0" w:color="auto"/>
              <w:right w:val="nil"/>
            </w:tcBorders>
            <w:vAlign w:val="center"/>
          </w:tcPr>
          <w:p w14:paraId="77E31B5F" w14:textId="547EB679" w:rsidR="0091292E" w:rsidRPr="0020103A" w:rsidRDefault="0091292E" w:rsidP="00642A2E">
            <w:pPr>
              <w:spacing w:line="240" w:lineRule="auto"/>
              <w:ind w:left="-108"/>
              <w:jc w:val="center"/>
              <w:rPr>
                <w:rFonts w:eastAsia="Times New Roman" w:cs="Times New Roman"/>
                <w:iCs/>
                <w:kern w:val="0"/>
                <w:szCs w:val="20"/>
                <w:lang w:eastAsia="lt-LT"/>
                <w14:ligatures w14:val="none"/>
              </w:rPr>
            </w:pPr>
          </w:p>
        </w:tc>
      </w:tr>
      <w:tr w:rsidR="0091292E" w:rsidRPr="0020103A" w14:paraId="0F482884" w14:textId="77777777" w:rsidTr="00642A2E">
        <w:trPr>
          <w:jc w:val="center"/>
        </w:trPr>
        <w:tc>
          <w:tcPr>
            <w:tcW w:w="6367" w:type="dxa"/>
            <w:tcBorders>
              <w:top w:val="single" w:sz="2" w:space="0" w:color="auto"/>
              <w:left w:val="nil"/>
              <w:bottom w:val="nil"/>
              <w:right w:val="nil"/>
            </w:tcBorders>
          </w:tcPr>
          <w:p w14:paraId="709E985D" w14:textId="77777777" w:rsidR="0091292E" w:rsidRPr="0020103A" w:rsidRDefault="0091292E" w:rsidP="00642A2E">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(juridinio asmens pavadinimas, kodas)</w:t>
            </w:r>
          </w:p>
        </w:tc>
      </w:tr>
      <w:tr w:rsidR="0091292E" w:rsidRPr="0020103A" w14:paraId="65B7607E" w14:textId="77777777" w:rsidTr="00642A2E">
        <w:trPr>
          <w:trHeight w:val="240"/>
          <w:jc w:val="center"/>
        </w:trPr>
        <w:tc>
          <w:tcPr>
            <w:tcW w:w="6367" w:type="dxa"/>
            <w:tcBorders>
              <w:top w:val="nil"/>
              <w:left w:val="nil"/>
              <w:right w:val="nil"/>
            </w:tcBorders>
            <w:vAlign w:val="center"/>
          </w:tcPr>
          <w:p w14:paraId="5E4705D3" w14:textId="1C2B27CF" w:rsidR="0091292E" w:rsidRPr="0020103A" w:rsidRDefault="0091292E" w:rsidP="00642A2E">
            <w:pPr>
              <w:spacing w:line="240" w:lineRule="auto"/>
              <w:ind w:left="-108"/>
              <w:jc w:val="center"/>
              <w:rPr>
                <w:rFonts w:eastAsia="Times New Roman" w:cs="Times New Roman"/>
                <w:kern w:val="0"/>
                <w:szCs w:val="20"/>
                <w:lang w:eastAsia="lt-LT"/>
                <w14:ligatures w14:val="none"/>
              </w:rPr>
            </w:pPr>
          </w:p>
        </w:tc>
      </w:tr>
      <w:tr w:rsidR="0091292E" w:rsidRPr="0020103A" w14:paraId="0D72433E" w14:textId="77777777" w:rsidTr="00642A2E">
        <w:trPr>
          <w:jc w:val="center"/>
        </w:trPr>
        <w:tc>
          <w:tcPr>
            <w:tcW w:w="6367" w:type="dxa"/>
            <w:tcBorders>
              <w:left w:val="nil"/>
              <w:bottom w:val="nil"/>
              <w:right w:val="nil"/>
            </w:tcBorders>
          </w:tcPr>
          <w:p w14:paraId="46FDB0BE" w14:textId="35888D20" w:rsidR="0091292E" w:rsidRPr="0020103A" w:rsidRDefault="0091292E" w:rsidP="00642A2E">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(fizinio asmens vardas, pavardė)</w:t>
            </w:r>
          </w:p>
        </w:tc>
      </w:tr>
      <w:tr w:rsidR="0091292E" w:rsidRPr="0020103A" w14:paraId="1B2B46D9" w14:textId="77777777" w:rsidTr="00642A2E">
        <w:trPr>
          <w:trHeight w:val="369"/>
          <w:jc w:val="center"/>
        </w:trPr>
        <w:tc>
          <w:tcPr>
            <w:tcW w:w="6367" w:type="dxa"/>
            <w:tcBorders>
              <w:top w:val="nil"/>
              <w:left w:val="nil"/>
              <w:right w:val="nil"/>
            </w:tcBorders>
            <w:vAlign w:val="center"/>
          </w:tcPr>
          <w:p w14:paraId="738A494F" w14:textId="3EA30099" w:rsidR="0091292E" w:rsidRPr="0020103A" w:rsidRDefault="0091292E" w:rsidP="00642A2E">
            <w:pPr>
              <w:spacing w:line="240" w:lineRule="auto"/>
              <w:ind w:left="-108"/>
              <w:jc w:val="center"/>
              <w:rPr>
                <w:rFonts w:eastAsia="Times New Roman" w:cs="Times New Roman"/>
                <w:kern w:val="0"/>
                <w:szCs w:val="20"/>
                <w:lang w:eastAsia="lt-LT"/>
                <w14:ligatures w14:val="none"/>
              </w:rPr>
            </w:pPr>
          </w:p>
        </w:tc>
      </w:tr>
      <w:tr w:rsidR="0091292E" w:rsidRPr="0020103A" w14:paraId="36CDC4B6" w14:textId="77777777" w:rsidTr="00642A2E">
        <w:trPr>
          <w:jc w:val="center"/>
        </w:trPr>
        <w:tc>
          <w:tcPr>
            <w:tcW w:w="6367" w:type="dxa"/>
            <w:tcBorders>
              <w:left w:val="nil"/>
              <w:bottom w:val="nil"/>
              <w:right w:val="nil"/>
            </w:tcBorders>
          </w:tcPr>
          <w:p w14:paraId="6649C314" w14:textId="77777777" w:rsidR="0091292E" w:rsidRPr="0020103A" w:rsidRDefault="0091292E" w:rsidP="00642A2E">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(adresas korespondencijai − fizinio asmens, buveinė − juridinio asmens)</w:t>
            </w:r>
          </w:p>
        </w:tc>
      </w:tr>
      <w:tr w:rsidR="0091292E" w:rsidRPr="0020103A" w14:paraId="19208102" w14:textId="77777777" w:rsidTr="00642A2E">
        <w:trPr>
          <w:trHeight w:val="369"/>
          <w:jc w:val="center"/>
        </w:trPr>
        <w:tc>
          <w:tcPr>
            <w:tcW w:w="6367" w:type="dxa"/>
            <w:tcBorders>
              <w:top w:val="nil"/>
              <w:left w:val="nil"/>
              <w:right w:val="nil"/>
            </w:tcBorders>
            <w:vAlign w:val="center"/>
          </w:tcPr>
          <w:p w14:paraId="0F0049EB" w14:textId="0E5AC39A" w:rsidR="0091292E" w:rsidRPr="0020103A" w:rsidRDefault="0091292E" w:rsidP="00642A2E">
            <w:pPr>
              <w:spacing w:line="240" w:lineRule="auto"/>
              <w:ind w:left="-108"/>
              <w:jc w:val="center"/>
              <w:rPr>
                <w:rFonts w:eastAsia="Times New Roman" w:cs="Times New Roman"/>
                <w:kern w:val="0"/>
                <w:szCs w:val="20"/>
                <w:lang w:eastAsia="lt-LT"/>
                <w14:ligatures w14:val="none"/>
              </w:rPr>
            </w:pPr>
          </w:p>
        </w:tc>
      </w:tr>
      <w:tr w:rsidR="0091292E" w:rsidRPr="0020103A" w14:paraId="57C34C37" w14:textId="77777777" w:rsidTr="00642A2E">
        <w:trPr>
          <w:jc w:val="center"/>
        </w:trPr>
        <w:tc>
          <w:tcPr>
            <w:tcW w:w="6367" w:type="dxa"/>
            <w:tcBorders>
              <w:left w:val="nil"/>
              <w:bottom w:val="nil"/>
              <w:right w:val="nil"/>
            </w:tcBorders>
          </w:tcPr>
          <w:p w14:paraId="0F01EBE4" w14:textId="7BB157D8" w:rsidR="0091292E" w:rsidRPr="0020103A" w:rsidRDefault="003B4ECE" w:rsidP="00642A2E">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w:t>
            </w:r>
            <w:r w:rsidR="0091292E" w:rsidRPr="0020103A">
              <w:rPr>
                <w:rFonts w:eastAsia="Times New Roman" w:cs="Times New Roman"/>
                <w:kern w:val="0"/>
                <w:sz w:val="18"/>
                <w:szCs w:val="20"/>
                <w:lang w:eastAsia="lt-LT"/>
                <w14:ligatures w14:val="none"/>
              </w:rPr>
              <w:t xml:space="preserve">telefono </w:t>
            </w:r>
            <w:r w:rsidR="00BB0E38">
              <w:rPr>
                <w:rFonts w:eastAsia="Times New Roman" w:cs="Times New Roman"/>
                <w:kern w:val="0"/>
                <w:sz w:val="18"/>
                <w:szCs w:val="20"/>
                <w:lang w:eastAsia="lt-LT"/>
                <w14:ligatures w14:val="none"/>
              </w:rPr>
              <w:t>n</w:t>
            </w:r>
            <w:r w:rsidR="0091292E" w:rsidRPr="0020103A">
              <w:rPr>
                <w:rFonts w:eastAsia="Times New Roman" w:cs="Times New Roman"/>
                <w:kern w:val="0"/>
                <w:sz w:val="18"/>
                <w:szCs w:val="20"/>
                <w:lang w:eastAsia="lt-LT"/>
                <w14:ligatures w14:val="none"/>
              </w:rPr>
              <w:t>r., elektroninio pašto adresas</w:t>
            </w:r>
            <w:r w:rsidR="00BB0E38">
              <w:rPr>
                <w:rFonts w:eastAsia="Times New Roman" w:cs="Times New Roman"/>
                <w:kern w:val="0"/>
                <w:sz w:val="18"/>
                <w:szCs w:val="20"/>
                <w:lang w:eastAsia="lt-LT"/>
                <w14:ligatures w14:val="none"/>
              </w:rPr>
              <w:t>,</w:t>
            </w:r>
            <w:r w:rsidR="00A7236B">
              <w:rPr>
                <w:rFonts w:eastAsia="Times New Roman" w:cs="Times New Roman"/>
                <w:kern w:val="0"/>
                <w:sz w:val="18"/>
                <w:szCs w:val="20"/>
                <w:lang w:eastAsia="lt-LT"/>
                <w14:ligatures w14:val="none"/>
              </w:rPr>
              <w:t xml:space="preserve"> </w:t>
            </w:r>
            <w:r w:rsidR="0091292E" w:rsidRPr="0020103A">
              <w:rPr>
                <w:rFonts w:eastAsia="Times New Roman" w:cs="Times New Roman"/>
                <w:kern w:val="0"/>
                <w:sz w:val="18"/>
                <w:szCs w:val="20"/>
                <w:lang w:eastAsia="lt-LT"/>
                <w14:ligatures w14:val="none"/>
              </w:rPr>
              <w:t>jei tokį turi)</w:t>
            </w:r>
          </w:p>
        </w:tc>
      </w:tr>
    </w:tbl>
    <w:p w14:paraId="7320D298" w14:textId="77777777" w:rsidR="003B4ECE" w:rsidRPr="0020103A" w:rsidRDefault="003B4ECE" w:rsidP="00752C0B"/>
    <w:p w14:paraId="633F7876" w14:textId="77777777" w:rsidR="00681C97" w:rsidRPr="0020103A" w:rsidRDefault="00681C97" w:rsidP="00752C0B"/>
    <w:p w14:paraId="51B4B58D" w14:textId="77777777" w:rsidR="00752C0B" w:rsidRPr="0020103A" w:rsidRDefault="00752C0B" w:rsidP="00752C0B">
      <w:r w:rsidRPr="0020103A">
        <w:t>Palangos miesto savivaldybės</w:t>
      </w:r>
    </w:p>
    <w:p w14:paraId="1CA5D10B" w14:textId="376A5755" w:rsidR="00752C0B" w:rsidRPr="0020103A" w:rsidRDefault="00752C0B" w:rsidP="00752C0B">
      <w:r w:rsidRPr="0020103A">
        <w:t>administracijos direktoriui</w:t>
      </w:r>
    </w:p>
    <w:p w14:paraId="20515F46" w14:textId="77777777" w:rsidR="00752C0B" w:rsidRPr="0020103A" w:rsidRDefault="00752C0B" w:rsidP="00752C0B"/>
    <w:p w14:paraId="4DEDD0A6" w14:textId="77777777" w:rsidR="00681C97" w:rsidRPr="0020103A" w:rsidRDefault="00681C97" w:rsidP="00752C0B"/>
    <w:p w14:paraId="6CC0D6D2" w14:textId="77777777" w:rsidR="00752C0B" w:rsidRPr="0020103A" w:rsidRDefault="00752C0B" w:rsidP="00752C0B">
      <w:pPr>
        <w:jc w:val="center"/>
        <w:rPr>
          <w:b/>
        </w:rPr>
      </w:pPr>
      <w:r w:rsidRPr="0020103A">
        <w:rPr>
          <w:b/>
        </w:rPr>
        <w:t>PRAŠYMAS</w:t>
      </w:r>
    </w:p>
    <w:p w14:paraId="3CFE20B0" w14:textId="4D3BF5D9" w:rsidR="00752C0B" w:rsidRPr="0020103A" w:rsidRDefault="00752C0B" w:rsidP="00752C0B">
      <w:pPr>
        <w:jc w:val="center"/>
        <w:rPr>
          <w:b/>
        </w:rPr>
      </w:pPr>
      <w:r w:rsidRPr="0020103A">
        <w:rPr>
          <w:b/>
        </w:rPr>
        <w:t>DĖL LEIDIMO IŠDAVIMO ORGANIZUOTI RENGINĮ</w:t>
      </w:r>
    </w:p>
    <w:p w14:paraId="7C38D713" w14:textId="77777777" w:rsidR="00752C0B" w:rsidRPr="0020103A" w:rsidRDefault="00752C0B" w:rsidP="00752C0B">
      <w:pPr>
        <w:jc w:val="center"/>
        <w:rPr>
          <w:b/>
        </w:rPr>
      </w:pPr>
      <w:r w:rsidRPr="0020103A">
        <w:rPr>
          <w:b/>
        </w:rPr>
        <w:t>______________</w:t>
      </w:r>
    </w:p>
    <w:p w14:paraId="2B9FFD9F" w14:textId="77777777" w:rsidR="00752C0B" w:rsidRPr="0020103A" w:rsidRDefault="00752C0B" w:rsidP="00752C0B">
      <w:pPr>
        <w:jc w:val="center"/>
        <w:rPr>
          <w:sz w:val="18"/>
          <w:szCs w:val="18"/>
        </w:rPr>
      </w:pPr>
      <w:r w:rsidRPr="0020103A">
        <w:rPr>
          <w:sz w:val="18"/>
          <w:szCs w:val="18"/>
        </w:rPr>
        <w:t>data</w:t>
      </w:r>
    </w:p>
    <w:p w14:paraId="33D19135" w14:textId="77777777" w:rsidR="00752C0B" w:rsidRDefault="00752C0B" w:rsidP="00CC77E9">
      <w:pPr>
        <w:rPr>
          <w:szCs w:val="24"/>
        </w:rPr>
      </w:pPr>
    </w:p>
    <w:p w14:paraId="68FF2CF8" w14:textId="77777777" w:rsidR="00BB0E38" w:rsidRPr="00CC77E9" w:rsidRDefault="00BB0E38" w:rsidP="00CC77E9">
      <w:pPr>
        <w:rPr>
          <w:szCs w:val="24"/>
        </w:rPr>
      </w:pPr>
    </w:p>
    <w:p w14:paraId="3BC23CB1" w14:textId="4B973271" w:rsidR="00347C67" w:rsidRPr="0020103A" w:rsidRDefault="56516E20" w:rsidP="00752C0B">
      <w:r>
        <w:t xml:space="preserve">Renginio pavadinimas ir turinys </w:t>
      </w:r>
      <w:r w:rsidRPr="01563E7C">
        <w:rPr>
          <w:sz w:val="22"/>
        </w:rPr>
        <w:t>(išsamus renginio turinio aprašymas)</w:t>
      </w:r>
      <w:r w:rsidR="46CF9C8E" w:rsidRPr="01563E7C">
        <w:rPr>
          <w:sz w:val="22"/>
        </w:rPr>
        <w:t xml:space="preserve"> </w:t>
      </w:r>
      <w:r>
        <w:t>________________________________________________________________________________</w:t>
      </w:r>
    </w:p>
    <w:p w14:paraId="0264EE03" w14:textId="77777777" w:rsidR="00752C0B" w:rsidRPr="0020103A" w:rsidRDefault="00752C0B" w:rsidP="00752C0B">
      <w:r w:rsidRPr="0020103A">
        <w:t>________________________________________________________________________________</w:t>
      </w:r>
    </w:p>
    <w:p w14:paraId="750BA5DB" w14:textId="77777777" w:rsidR="00752C0B" w:rsidRPr="0020103A" w:rsidRDefault="00752C0B" w:rsidP="00752C0B"/>
    <w:p w14:paraId="5AE6A850" w14:textId="00CC86F7" w:rsidR="00752C0B" w:rsidRPr="0020103A" w:rsidRDefault="00752C0B" w:rsidP="00752C0B">
      <w:r w:rsidRPr="0020103A">
        <w:t>Renginio pobūdis (</w:t>
      </w:r>
      <w:r w:rsidRPr="004C2129">
        <w:rPr>
          <w:sz w:val="22"/>
        </w:rPr>
        <w:t>pabraukti</w:t>
      </w:r>
      <w:r w:rsidRPr="0020103A">
        <w:t>) – komercinis (mokamas, reklaminis)</w:t>
      </w:r>
      <w:r w:rsidR="00BB0E38">
        <w:t xml:space="preserve"> </w:t>
      </w:r>
      <w:r w:rsidRPr="0020103A">
        <w:t>/</w:t>
      </w:r>
      <w:r w:rsidR="00BB0E38">
        <w:t xml:space="preserve"> </w:t>
      </w:r>
      <w:r w:rsidRPr="0020103A">
        <w:t>nekomercinis</w:t>
      </w:r>
    </w:p>
    <w:p w14:paraId="5DD3E93D" w14:textId="77777777" w:rsidR="00752C0B" w:rsidRPr="0020103A" w:rsidRDefault="00752C0B" w:rsidP="00752C0B">
      <w:pPr>
        <w:rPr>
          <w:sz w:val="22"/>
        </w:rPr>
      </w:pPr>
    </w:p>
    <w:p w14:paraId="25A7C3BF" w14:textId="2E651D67" w:rsidR="00752C0B" w:rsidRPr="0020103A" w:rsidRDefault="00752C0B" w:rsidP="00752C0B">
      <w:pPr>
        <w:rPr>
          <w:szCs w:val="24"/>
        </w:rPr>
      </w:pPr>
      <w:r w:rsidRPr="0020103A">
        <w:t>Forma (</w:t>
      </w:r>
      <w:r w:rsidRPr="0020103A">
        <w:rPr>
          <w:sz w:val="22"/>
        </w:rPr>
        <w:t>pabraukti arba įrašyti</w:t>
      </w:r>
      <w:r w:rsidRPr="004C2129">
        <w:rPr>
          <w:szCs w:val="24"/>
        </w:rPr>
        <w:t xml:space="preserve">) – </w:t>
      </w:r>
      <w:r w:rsidRPr="00BB0E38">
        <w:rPr>
          <w:szCs w:val="24"/>
        </w:rPr>
        <w:t>koncertas, teatralizuotas renginys, meninė akcija, reklaminė akcija, eitynės, sportinės varžybos</w:t>
      </w:r>
      <w:r w:rsidR="000126B7" w:rsidRPr="00BB0E38">
        <w:rPr>
          <w:szCs w:val="24"/>
        </w:rPr>
        <w:t>,</w:t>
      </w:r>
      <w:r w:rsidR="00E22F67" w:rsidRPr="00BB0E38">
        <w:rPr>
          <w:szCs w:val="24"/>
        </w:rPr>
        <w:t xml:space="preserve"> </w:t>
      </w:r>
      <w:r w:rsidRPr="0020103A">
        <w:t>__________________________________________________________</w:t>
      </w:r>
    </w:p>
    <w:p w14:paraId="300D3028" w14:textId="77777777" w:rsidR="00752C0B" w:rsidRPr="0020103A" w:rsidRDefault="00752C0B" w:rsidP="00752C0B"/>
    <w:p w14:paraId="04FD4A19" w14:textId="1B5418D2" w:rsidR="00752C0B" w:rsidRPr="0020103A" w:rsidRDefault="00752C0B" w:rsidP="00752C0B">
      <w:pPr>
        <w:rPr>
          <w:sz w:val="22"/>
        </w:rPr>
      </w:pPr>
      <w:r w:rsidRPr="0020103A">
        <w:t xml:space="preserve">Renginio laikas </w:t>
      </w:r>
      <w:r w:rsidRPr="0020103A">
        <w:rPr>
          <w:sz w:val="22"/>
        </w:rPr>
        <w:t>(data, val., trukmė, visa trukmė nuo pasiruošimo iki teritorijos sutvarkymo)</w:t>
      </w:r>
      <w:r w:rsidR="00E22F67">
        <w:rPr>
          <w:sz w:val="22"/>
        </w:rPr>
        <w:t xml:space="preserve"> </w:t>
      </w:r>
      <w:r w:rsidRPr="0020103A">
        <w:rPr>
          <w:sz w:val="22"/>
        </w:rPr>
        <w:t>____________</w:t>
      </w:r>
    </w:p>
    <w:p w14:paraId="08DE544C" w14:textId="77777777" w:rsidR="000126B7" w:rsidRPr="0020103A" w:rsidRDefault="000126B7" w:rsidP="00752C0B">
      <w:pPr>
        <w:rPr>
          <w:sz w:val="22"/>
        </w:rPr>
      </w:pPr>
    </w:p>
    <w:p w14:paraId="04105337" w14:textId="77777777" w:rsidR="00752C0B" w:rsidRPr="0020103A" w:rsidRDefault="00752C0B" w:rsidP="00752C0B">
      <w:pPr>
        <w:rPr>
          <w:sz w:val="22"/>
        </w:rPr>
      </w:pPr>
      <w:r w:rsidRPr="0020103A">
        <w:rPr>
          <w:sz w:val="22"/>
        </w:rPr>
        <w:t>_______________________________________________________________________________________</w:t>
      </w:r>
    </w:p>
    <w:p w14:paraId="015505F4" w14:textId="77777777" w:rsidR="00752C0B" w:rsidRPr="0020103A" w:rsidRDefault="00752C0B" w:rsidP="00752C0B">
      <w:pPr>
        <w:rPr>
          <w:sz w:val="22"/>
        </w:rPr>
      </w:pPr>
    </w:p>
    <w:p w14:paraId="35D2121F" w14:textId="4E6AF933" w:rsidR="00752C0B" w:rsidRPr="0020103A" w:rsidRDefault="00752C0B" w:rsidP="00752C0B">
      <w:pPr>
        <w:rPr>
          <w:sz w:val="22"/>
        </w:rPr>
      </w:pPr>
      <w:r w:rsidRPr="0020103A">
        <w:t xml:space="preserve">Vieta, teritorija arba maršrutas </w:t>
      </w:r>
      <w:r w:rsidRPr="0020103A">
        <w:rPr>
          <w:sz w:val="22"/>
        </w:rPr>
        <w:t>(eitynių ar procesijų)</w:t>
      </w:r>
      <w:r w:rsidR="00E22F67">
        <w:rPr>
          <w:sz w:val="22"/>
        </w:rPr>
        <w:t xml:space="preserve"> </w:t>
      </w:r>
      <w:r w:rsidRPr="0020103A">
        <w:rPr>
          <w:sz w:val="22"/>
        </w:rPr>
        <w:t>___________________________________________</w:t>
      </w:r>
    </w:p>
    <w:p w14:paraId="4C5B71D6" w14:textId="77777777" w:rsidR="000126B7" w:rsidRPr="0020103A" w:rsidRDefault="000126B7" w:rsidP="00752C0B">
      <w:pPr>
        <w:rPr>
          <w:sz w:val="22"/>
        </w:rPr>
      </w:pPr>
    </w:p>
    <w:p w14:paraId="570DF6BE" w14:textId="77777777" w:rsidR="00752C0B" w:rsidRPr="0020103A" w:rsidRDefault="00752C0B" w:rsidP="00752C0B">
      <w:pPr>
        <w:rPr>
          <w:sz w:val="22"/>
        </w:rPr>
      </w:pPr>
      <w:r w:rsidRPr="0020103A">
        <w:rPr>
          <w:sz w:val="22"/>
        </w:rPr>
        <w:t>_______________________________________________________________________________________</w:t>
      </w:r>
    </w:p>
    <w:p w14:paraId="4DBFC744" w14:textId="77777777" w:rsidR="00752C0B" w:rsidRPr="0020103A" w:rsidRDefault="00752C0B" w:rsidP="00752C0B">
      <w:pPr>
        <w:rPr>
          <w:sz w:val="22"/>
        </w:rPr>
      </w:pPr>
    </w:p>
    <w:p w14:paraId="514C594A" w14:textId="79DD6DB5" w:rsidR="00752C0B" w:rsidRPr="0020103A" w:rsidRDefault="00752C0B" w:rsidP="00752C0B">
      <w:pPr>
        <w:rPr>
          <w:szCs w:val="24"/>
        </w:rPr>
      </w:pPr>
      <w:r w:rsidRPr="0020103A">
        <w:t xml:space="preserve">Kam </w:t>
      </w:r>
      <w:r w:rsidRPr="0020103A">
        <w:rPr>
          <w:sz w:val="22"/>
        </w:rPr>
        <w:t xml:space="preserve">(kokiai auditorijai) </w:t>
      </w:r>
      <w:r w:rsidRPr="0020103A">
        <w:t>skirtas renginys</w:t>
      </w:r>
      <w:r w:rsidR="00E22F67">
        <w:t xml:space="preserve"> </w:t>
      </w:r>
      <w:r w:rsidRPr="0020103A">
        <w:t>________________________________________________</w:t>
      </w:r>
    </w:p>
    <w:p w14:paraId="790A40B3" w14:textId="77777777" w:rsidR="00752C0B" w:rsidRPr="0020103A" w:rsidRDefault="00752C0B" w:rsidP="00752C0B"/>
    <w:p w14:paraId="1961048C" w14:textId="6422C031" w:rsidR="00752C0B" w:rsidRPr="0020103A" w:rsidRDefault="00752C0B" w:rsidP="00752C0B">
      <w:r w:rsidRPr="0020103A">
        <w:t>Numatomas dalyvių skaičius</w:t>
      </w:r>
      <w:r w:rsidR="00E22F67">
        <w:t xml:space="preserve"> </w:t>
      </w:r>
      <w:r w:rsidRPr="0020103A">
        <w:t>______________________________________________</w:t>
      </w:r>
    </w:p>
    <w:p w14:paraId="39F82987" w14:textId="77777777" w:rsidR="00752C0B" w:rsidRPr="0020103A" w:rsidRDefault="00752C0B" w:rsidP="00752C0B"/>
    <w:p w14:paraId="005E0281" w14:textId="5E32794C" w:rsidR="00752C0B" w:rsidRPr="0020103A" w:rsidRDefault="00752C0B" w:rsidP="00752C0B">
      <w:r w:rsidRPr="0020103A">
        <w:t xml:space="preserve">Organizatorių įsipareigojimai </w:t>
      </w:r>
      <w:r w:rsidRPr="0020103A">
        <w:rPr>
          <w:sz w:val="22"/>
        </w:rPr>
        <w:t xml:space="preserve">(pabraukti arba įrašyti) – </w:t>
      </w:r>
      <w:r w:rsidRPr="0020103A">
        <w:t>užtikrinti renginio dalyvių ir žiūrovų saugumą; palaikyti švarą ir tvarką, sutvarkyti renginio vietą po renginio; turėti reikiamus leidimus ar licencijas numatomai veiklai šiame renginyje</w:t>
      </w:r>
      <w:r w:rsidR="00790E83">
        <w:t xml:space="preserve"> </w:t>
      </w:r>
      <w:r w:rsidRPr="0020103A">
        <w:t>_________________________________________</w:t>
      </w:r>
    </w:p>
    <w:p w14:paraId="3192B5E7" w14:textId="77777777" w:rsidR="00752C0B" w:rsidRPr="0020103A" w:rsidRDefault="00752C0B" w:rsidP="00752C0B"/>
    <w:p w14:paraId="64592ABF" w14:textId="1E041619" w:rsidR="00752C0B" w:rsidRPr="0020103A" w:rsidRDefault="00752C0B" w:rsidP="00752C0B">
      <w:r w:rsidRPr="0020103A">
        <w:rPr>
          <w:b/>
        </w:rPr>
        <w:lastRenderedPageBreak/>
        <w:t>P.</w:t>
      </w:r>
      <w:r w:rsidR="00D025FA" w:rsidRPr="0020103A">
        <w:rPr>
          <w:b/>
        </w:rPr>
        <w:t xml:space="preserve"> </w:t>
      </w:r>
      <w:r w:rsidRPr="0020103A">
        <w:rPr>
          <w:b/>
        </w:rPr>
        <w:t>S.</w:t>
      </w:r>
      <w:r w:rsidRPr="0020103A">
        <w:t xml:space="preserve"> Prie prašymo pridedama renginio programa arba scenarijus, renginio vietos schema (turi būti pažymėtos scenos, palapinių, biotualetų, prekybos vietų ar kitų renginio metu statomų laikinų konstrukcijų išdėstymo renginio vietoje schema).</w:t>
      </w:r>
    </w:p>
    <w:p w14:paraId="4BC9C2B8" w14:textId="77777777" w:rsidR="00752C0B" w:rsidRPr="0020103A" w:rsidRDefault="00752C0B" w:rsidP="00752C0B"/>
    <w:p w14:paraId="163FE4D0" w14:textId="77777777" w:rsidR="00752C0B" w:rsidRPr="0020103A" w:rsidRDefault="00752C0B" w:rsidP="00752C0B">
      <w:pPr>
        <w:rPr>
          <w:sz w:val="22"/>
        </w:rPr>
      </w:pPr>
      <w:r w:rsidRPr="0020103A">
        <w:t xml:space="preserve">Organizatoriai </w:t>
      </w:r>
      <w:r w:rsidRPr="0020103A">
        <w:rPr>
          <w:sz w:val="22"/>
        </w:rPr>
        <w:t>(atsakingi asmenys):</w:t>
      </w:r>
    </w:p>
    <w:p w14:paraId="2C39BC7B" w14:textId="77777777" w:rsidR="00752C0B" w:rsidRPr="00DE0CAB" w:rsidRDefault="00752C0B" w:rsidP="00752C0B">
      <w:pPr>
        <w:rPr>
          <w:szCs w:val="24"/>
        </w:rPr>
      </w:pPr>
    </w:p>
    <w:p w14:paraId="3E008803" w14:textId="2B88CBE7" w:rsidR="00752C0B" w:rsidRPr="0020103A" w:rsidRDefault="00752C0B" w:rsidP="00752C0B">
      <w:pPr>
        <w:rPr>
          <w:sz w:val="22"/>
        </w:rPr>
      </w:pPr>
      <w:r w:rsidRPr="0020103A">
        <w:rPr>
          <w:sz w:val="22"/>
        </w:rPr>
        <w:t>___________________________     ____________________</w:t>
      </w:r>
      <w:r w:rsidR="00404E20">
        <w:rPr>
          <w:sz w:val="22"/>
        </w:rPr>
        <w:t>____</w:t>
      </w:r>
      <w:r w:rsidR="00DE0CAB">
        <w:rPr>
          <w:sz w:val="22"/>
        </w:rPr>
        <w:t xml:space="preserve"> </w:t>
      </w:r>
      <w:r w:rsidRPr="0020103A">
        <w:rPr>
          <w:sz w:val="22"/>
        </w:rPr>
        <w:t xml:space="preserve">            __________________________</w:t>
      </w:r>
    </w:p>
    <w:p w14:paraId="356E9FF3" w14:textId="02AEB759" w:rsidR="00752C0B" w:rsidRPr="0020103A" w:rsidRDefault="00752C0B" w:rsidP="00752C0B">
      <w:pPr>
        <w:rPr>
          <w:sz w:val="22"/>
        </w:rPr>
      </w:pPr>
      <w:r w:rsidRPr="0020103A">
        <w:rPr>
          <w:sz w:val="22"/>
        </w:rPr>
        <w:t xml:space="preserve">Vardas, pavardė, pareigos                   tel., mob. tel. </w:t>
      </w:r>
      <w:r w:rsidRPr="0020103A">
        <w:rPr>
          <w:sz w:val="22"/>
        </w:rPr>
        <w:tab/>
      </w:r>
      <w:r w:rsidRPr="0020103A">
        <w:rPr>
          <w:sz w:val="22"/>
        </w:rPr>
        <w:tab/>
      </w:r>
      <w:r w:rsidR="00E22F67">
        <w:rPr>
          <w:sz w:val="22"/>
        </w:rPr>
        <w:tab/>
      </w:r>
      <w:r w:rsidRPr="0020103A">
        <w:rPr>
          <w:sz w:val="22"/>
        </w:rPr>
        <w:t>parašas</w:t>
      </w:r>
    </w:p>
    <w:p w14:paraId="6FFB0457" w14:textId="77777777" w:rsidR="00752C0B" w:rsidRPr="00DE0CAB" w:rsidRDefault="00752C0B" w:rsidP="00752C0B">
      <w:pPr>
        <w:rPr>
          <w:szCs w:val="24"/>
        </w:rPr>
      </w:pPr>
    </w:p>
    <w:p w14:paraId="6813698C" w14:textId="7B2993CB" w:rsidR="00793B7E" w:rsidRDefault="00752C0B" w:rsidP="00752C0B">
      <w:r w:rsidRPr="0020103A">
        <w:t xml:space="preserve">_________________________   </w:t>
      </w:r>
      <w:r w:rsidR="00774DC9">
        <w:t xml:space="preserve"> </w:t>
      </w:r>
      <w:r w:rsidRPr="0020103A">
        <w:t>_________________</w:t>
      </w:r>
      <w:r w:rsidR="00DE0CAB">
        <w:t>______</w:t>
      </w:r>
      <w:r w:rsidRPr="0020103A">
        <w:t xml:space="preserve">          _________________________</w:t>
      </w:r>
    </w:p>
    <w:p w14:paraId="0BE2805C" w14:textId="705440FC" w:rsidR="00752C0B" w:rsidRPr="0020103A" w:rsidRDefault="00752C0B" w:rsidP="00752C0B">
      <w:r w:rsidRPr="0020103A">
        <w:rPr>
          <w:sz w:val="22"/>
        </w:rPr>
        <w:t>Vardas, pavardė, pareigos                   tel., mob. tel.</w:t>
      </w:r>
      <w:r w:rsidR="00E22F67">
        <w:rPr>
          <w:sz w:val="22"/>
        </w:rPr>
        <w:tab/>
      </w:r>
      <w:r w:rsidR="00E22F67">
        <w:rPr>
          <w:sz w:val="22"/>
        </w:rPr>
        <w:tab/>
      </w:r>
      <w:r w:rsidR="00E22F67">
        <w:rPr>
          <w:sz w:val="22"/>
        </w:rPr>
        <w:tab/>
      </w:r>
      <w:r w:rsidRPr="0020103A">
        <w:rPr>
          <w:sz w:val="22"/>
        </w:rPr>
        <w:t>parašas</w:t>
      </w:r>
    </w:p>
    <w:p w14:paraId="121B3ACF" w14:textId="77777777" w:rsidR="001416E5" w:rsidRDefault="001416E5" w:rsidP="00CC77E9"/>
    <w:p w14:paraId="0BC0D76B" w14:textId="77777777" w:rsidR="001416E5" w:rsidRDefault="001416E5" w:rsidP="00CC77E9"/>
    <w:p w14:paraId="680242CC" w14:textId="118D2FE1" w:rsidR="00AF2AB3" w:rsidRPr="008A1625" w:rsidRDefault="00AF2AB3" w:rsidP="00CC77E9">
      <w:pPr>
        <w:spacing w:line="240" w:lineRule="auto"/>
        <w:ind w:firstLine="1247"/>
        <w:rPr>
          <w:color w:val="000000" w:themeColor="text1"/>
          <w:sz w:val="20"/>
          <w:szCs w:val="20"/>
        </w:rPr>
      </w:pPr>
      <w:r w:rsidRPr="008A1625">
        <w:rPr>
          <w:color w:val="000000" w:themeColor="text1"/>
          <w:sz w:val="20"/>
          <w:szCs w:val="20"/>
        </w:rPr>
        <w:t xml:space="preserve">Pasirašydami Jūs patvirtinate, kad esate tinkamai informuotas, kad Jūsų asmens duomenų valdytojas yra Palangos miesto savivaldybės administracija (juridinio asmens kodas 125196077, adresas: Vytauto g. 112, LT-00153 Palanga, tel. (0 460) 48 705, el. p. </w:t>
      </w:r>
      <w:hyperlink r:id="rId8" w:history="1">
        <w:r w:rsidRPr="008A1625">
          <w:rPr>
            <w:rStyle w:val="Hipersaitas"/>
            <w:color w:val="000000" w:themeColor="text1"/>
            <w:sz w:val="20"/>
            <w:szCs w:val="20"/>
            <w:u w:val="none"/>
          </w:rPr>
          <w:t>administracija@palanga.lt</w:t>
        </w:r>
      </w:hyperlink>
      <w:r w:rsidRPr="008A1625">
        <w:rPr>
          <w:color w:val="000000" w:themeColor="text1"/>
          <w:sz w:val="20"/>
          <w:szCs w:val="20"/>
        </w:rPr>
        <w:t xml:space="preserve"> ). Asmens duomenys tvarkomi vadovaujantis Bendrojo duomenų apsaugos reglamentu (ES) 2016/679 siekiant išnagrinėti Jūsų prašymą</w:t>
      </w:r>
      <w:r w:rsidR="00BB0E38">
        <w:rPr>
          <w:color w:val="000000" w:themeColor="text1"/>
          <w:sz w:val="20"/>
          <w:szCs w:val="20"/>
        </w:rPr>
        <w:t xml:space="preserve"> </w:t>
      </w:r>
      <w:r w:rsidRPr="008A1625">
        <w:rPr>
          <w:color w:val="000000" w:themeColor="text1"/>
          <w:sz w:val="20"/>
          <w:szCs w:val="20"/>
        </w:rPr>
        <w:t>/</w:t>
      </w:r>
      <w:r w:rsidR="00BB0E38">
        <w:rPr>
          <w:color w:val="000000" w:themeColor="text1"/>
          <w:sz w:val="20"/>
          <w:szCs w:val="20"/>
        </w:rPr>
        <w:t xml:space="preserve"> </w:t>
      </w:r>
      <w:r w:rsidRPr="008A1625">
        <w:rPr>
          <w:color w:val="000000" w:themeColor="text1"/>
          <w:sz w:val="20"/>
          <w:szCs w:val="20"/>
        </w:rPr>
        <w:t>skundą</w:t>
      </w:r>
      <w:r w:rsidR="00BB0E38">
        <w:rPr>
          <w:color w:val="000000" w:themeColor="text1"/>
          <w:sz w:val="20"/>
          <w:szCs w:val="20"/>
        </w:rPr>
        <w:t xml:space="preserve"> </w:t>
      </w:r>
      <w:r w:rsidRPr="008A1625">
        <w:rPr>
          <w:color w:val="000000" w:themeColor="text1"/>
          <w:sz w:val="20"/>
          <w:szCs w:val="20"/>
        </w:rPr>
        <w:t>/</w:t>
      </w:r>
      <w:r w:rsidR="00BB0E38">
        <w:rPr>
          <w:color w:val="000000" w:themeColor="text1"/>
          <w:sz w:val="20"/>
          <w:szCs w:val="20"/>
        </w:rPr>
        <w:t xml:space="preserve"> </w:t>
      </w:r>
      <w:r w:rsidRPr="008A1625">
        <w:rPr>
          <w:color w:val="000000" w:themeColor="text1"/>
          <w:sz w:val="20"/>
          <w:szCs w:val="20"/>
        </w:rPr>
        <w:t xml:space="preserve">pareiškimą. Tvarkymo pagrindas </w:t>
      </w:r>
      <w:r w:rsidR="00793B7E" w:rsidRPr="008A1625">
        <w:rPr>
          <w:color w:val="000000" w:themeColor="text1"/>
          <w:sz w:val="20"/>
          <w:szCs w:val="20"/>
        </w:rPr>
        <w:t>–</w:t>
      </w:r>
      <w:r w:rsidRPr="008A1625">
        <w:rPr>
          <w:color w:val="000000" w:themeColor="text1"/>
          <w:sz w:val="20"/>
          <w:szCs w:val="20"/>
        </w:rPr>
        <w:t xml:space="preserve"> tvarkyti būtina, siekiant atlikti užduotį, vykdomą viešojo intereso labui arba vykdant duomenų valdytojui pavestas viešosios valdžios funkcijas. Jūsų duomenys Palangos miesto savivaldybės administracijoje bus saugomi teisės aktų, reglamentuojančių duomenų saugojimo terminus, nustatyta tvarka ir gali būti teikiami tretiesiems asmenims, jeigu tai yra būtina Jūsų prašymui</w:t>
      </w:r>
      <w:r w:rsidR="00BB0E38">
        <w:rPr>
          <w:color w:val="000000" w:themeColor="text1"/>
          <w:sz w:val="20"/>
          <w:szCs w:val="20"/>
        </w:rPr>
        <w:t xml:space="preserve"> </w:t>
      </w:r>
      <w:r w:rsidRPr="008A1625">
        <w:rPr>
          <w:color w:val="000000" w:themeColor="text1"/>
          <w:sz w:val="20"/>
          <w:szCs w:val="20"/>
        </w:rPr>
        <w:t>/</w:t>
      </w:r>
      <w:r w:rsidR="00BB0E38">
        <w:rPr>
          <w:color w:val="000000" w:themeColor="text1"/>
          <w:sz w:val="20"/>
          <w:szCs w:val="20"/>
        </w:rPr>
        <w:t xml:space="preserve"> </w:t>
      </w:r>
      <w:r w:rsidRPr="008A1625">
        <w:rPr>
          <w:color w:val="000000" w:themeColor="text1"/>
          <w:sz w:val="20"/>
          <w:szCs w:val="20"/>
        </w:rPr>
        <w:t>skundui</w:t>
      </w:r>
      <w:r w:rsidR="00BB0E38">
        <w:rPr>
          <w:color w:val="000000" w:themeColor="text1"/>
          <w:sz w:val="20"/>
          <w:szCs w:val="20"/>
        </w:rPr>
        <w:t xml:space="preserve"> </w:t>
      </w:r>
      <w:r w:rsidRPr="008A1625">
        <w:rPr>
          <w:color w:val="000000" w:themeColor="text1"/>
          <w:sz w:val="20"/>
          <w:szCs w:val="20"/>
        </w:rPr>
        <w:t>/</w:t>
      </w:r>
      <w:r w:rsidR="00BB0E38">
        <w:rPr>
          <w:color w:val="000000" w:themeColor="text1"/>
          <w:sz w:val="20"/>
          <w:szCs w:val="20"/>
        </w:rPr>
        <w:t xml:space="preserve"> </w:t>
      </w:r>
      <w:r w:rsidRPr="008A1625">
        <w:rPr>
          <w:color w:val="000000" w:themeColor="text1"/>
          <w:sz w:val="20"/>
          <w:szCs w:val="20"/>
        </w:rPr>
        <w:t>pareiškimui išnagrinėti ir asmenims, kurie turi teisę šiuos duomenis gauti teisės aktų nustatyta tvarka. Duomenis pateikti privalote, kadangi kitaip negalėsime išnagrinėti Jūsų skundo</w:t>
      </w:r>
      <w:r w:rsidR="00BB0E38">
        <w:rPr>
          <w:color w:val="000000" w:themeColor="text1"/>
          <w:sz w:val="20"/>
          <w:szCs w:val="20"/>
        </w:rPr>
        <w:t> </w:t>
      </w:r>
      <w:r w:rsidRPr="008A1625">
        <w:rPr>
          <w:color w:val="000000" w:themeColor="text1"/>
          <w:sz w:val="20"/>
          <w:szCs w:val="20"/>
        </w:rPr>
        <w:t>/</w:t>
      </w:r>
      <w:r w:rsidR="00BB0E38">
        <w:rPr>
          <w:color w:val="000000" w:themeColor="text1"/>
          <w:sz w:val="20"/>
          <w:szCs w:val="20"/>
        </w:rPr>
        <w:t> </w:t>
      </w:r>
      <w:r w:rsidRPr="008A1625">
        <w:rPr>
          <w:color w:val="000000" w:themeColor="text1"/>
          <w:sz w:val="20"/>
          <w:szCs w:val="20"/>
        </w:rPr>
        <w:t>prašymo</w:t>
      </w:r>
      <w:r w:rsidR="00BB0E38">
        <w:rPr>
          <w:color w:val="000000" w:themeColor="text1"/>
          <w:sz w:val="20"/>
          <w:szCs w:val="20"/>
        </w:rPr>
        <w:t> </w:t>
      </w:r>
      <w:r w:rsidRPr="008A1625">
        <w:rPr>
          <w:color w:val="000000" w:themeColor="text1"/>
          <w:sz w:val="20"/>
          <w:szCs w:val="20"/>
        </w:rPr>
        <w:t>/</w:t>
      </w:r>
      <w:r w:rsidR="00BB0E38">
        <w:rPr>
          <w:color w:val="000000" w:themeColor="text1"/>
          <w:sz w:val="20"/>
          <w:szCs w:val="20"/>
        </w:rPr>
        <w:t> </w:t>
      </w:r>
      <w:r w:rsidRPr="008A1625">
        <w:rPr>
          <w:color w:val="000000" w:themeColor="text1"/>
          <w:sz w:val="20"/>
          <w:szCs w:val="20"/>
        </w:rPr>
        <w:t>pareiškimo ir</w:t>
      </w:r>
      <w:r w:rsidR="00793B7E" w:rsidRPr="008A1625">
        <w:rPr>
          <w:color w:val="000000" w:themeColor="text1"/>
          <w:sz w:val="20"/>
          <w:szCs w:val="20"/>
        </w:rPr>
        <w:t xml:space="preserve"> (</w:t>
      </w:r>
      <w:r w:rsidRPr="008A1625">
        <w:rPr>
          <w:color w:val="000000" w:themeColor="text1"/>
          <w:sz w:val="20"/>
          <w:szCs w:val="20"/>
        </w:rPr>
        <w:t>ar</w:t>
      </w:r>
      <w:r w:rsidR="00793B7E" w:rsidRPr="008A1625">
        <w:rPr>
          <w:color w:val="000000" w:themeColor="text1"/>
          <w:sz w:val="20"/>
          <w:szCs w:val="20"/>
        </w:rPr>
        <w:t>)</w:t>
      </w:r>
      <w:r w:rsidRPr="008A1625">
        <w:rPr>
          <w:color w:val="000000" w:themeColor="text1"/>
          <w:sz w:val="20"/>
          <w:szCs w:val="20"/>
        </w:rPr>
        <w:t xml:space="preserve"> suteikti paslaugos.</w:t>
      </w:r>
    </w:p>
    <w:p w14:paraId="39C96F3D" w14:textId="53A3130A" w:rsidR="00AF2AB3" w:rsidRPr="008A1625" w:rsidRDefault="00AF2AB3" w:rsidP="00CC77E9">
      <w:pPr>
        <w:spacing w:line="240" w:lineRule="auto"/>
        <w:ind w:firstLine="1247"/>
        <w:rPr>
          <w:color w:val="000000" w:themeColor="text1"/>
          <w:sz w:val="20"/>
          <w:szCs w:val="20"/>
        </w:rPr>
      </w:pPr>
      <w:r w:rsidRPr="008A1625">
        <w:rPr>
          <w:color w:val="000000" w:themeColor="text1"/>
          <w:sz w:val="20"/>
          <w:szCs w:val="20"/>
        </w:rPr>
        <w:t xml:space="preserve">Jūs turite teisę kreiptis su prašymu susipažinti su asmens duomenimis, juos ištaisyti, apriboti jų tvarkymą, juos perkelti, taip pat turite teisę nesutikti su duomenų tvarkymu, pateikti skundą Valstybinei duomenų apsaugos inspekcijai (L. Sapiegos g. 17, </w:t>
      </w:r>
      <w:r w:rsidR="00BB0E38">
        <w:rPr>
          <w:color w:val="000000" w:themeColor="text1"/>
          <w:sz w:val="20"/>
          <w:szCs w:val="20"/>
        </w:rPr>
        <w:t>LT-</w:t>
      </w:r>
      <w:r w:rsidRPr="008A1625">
        <w:rPr>
          <w:color w:val="000000" w:themeColor="text1"/>
          <w:sz w:val="20"/>
          <w:szCs w:val="20"/>
        </w:rPr>
        <w:t xml:space="preserve">10312 Vilnius, tel. (0 5) 271 28 04) ir pasikonsultuoti su Palangos miesto savivaldybės administracijos duomenų apsaugos pareigūnu el. p. tel. (0 460) 34 141, el. paštas </w:t>
      </w:r>
      <w:hyperlink r:id="rId9" w:history="1">
        <w:r w:rsidRPr="008A1625">
          <w:rPr>
            <w:rStyle w:val="Hipersaitas"/>
            <w:color w:val="000000" w:themeColor="text1"/>
            <w:sz w:val="20"/>
            <w:szCs w:val="20"/>
            <w:u w:val="none"/>
          </w:rPr>
          <w:t>dap@palanga.lt</w:t>
        </w:r>
      </w:hyperlink>
      <w:r w:rsidRPr="008A1625">
        <w:rPr>
          <w:color w:val="000000" w:themeColor="text1"/>
          <w:sz w:val="20"/>
          <w:szCs w:val="20"/>
        </w:rPr>
        <w:t>.</w:t>
      </w:r>
    </w:p>
    <w:p w14:paraId="7FBD5CE9" w14:textId="48971A25" w:rsidR="00AF2AB3" w:rsidRPr="008A1625" w:rsidRDefault="00AF2AB3" w:rsidP="00CC77E9">
      <w:pPr>
        <w:spacing w:line="240" w:lineRule="auto"/>
        <w:ind w:firstLine="1247"/>
        <w:rPr>
          <w:rFonts w:ascii="Times New Roman" w:hAnsi="Times New Roman"/>
          <w:sz w:val="20"/>
          <w:szCs w:val="20"/>
        </w:rPr>
      </w:pPr>
      <w:r w:rsidRPr="008A1625">
        <w:rPr>
          <w:color w:val="000000" w:themeColor="text1"/>
          <w:sz w:val="20"/>
          <w:szCs w:val="20"/>
        </w:rPr>
        <w:t xml:space="preserve">Daugiau informacijos apie duomenų tvarkymą ir teisių įgyvendinimą rasite </w:t>
      </w:r>
      <w:hyperlink r:id="rId10" w:history="1">
        <w:r w:rsidRPr="008A1625">
          <w:rPr>
            <w:rStyle w:val="Hipersaitas"/>
            <w:color w:val="000000" w:themeColor="text1"/>
            <w:sz w:val="20"/>
            <w:szCs w:val="20"/>
            <w:u w:val="none"/>
          </w:rPr>
          <w:t>www.palanga.lt</w:t>
        </w:r>
      </w:hyperlink>
      <w:r w:rsidR="009E375E" w:rsidRPr="00CC77E9">
        <w:rPr>
          <w:sz w:val="20"/>
          <w:szCs w:val="20"/>
        </w:rPr>
        <w:t>.</w:t>
      </w:r>
    </w:p>
    <w:p w14:paraId="4631DC3C" w14:textId="77777777" w:rsidR="001D04A5" w:rsidRDefault="001D04A5" w:rsidP="00D31151"/>
    <w:p w14:paraId="5CD57213" w14:textId="77777777" w:rsidR="002F06D8" w:rsidRDefault="002F06D8" w:rsidP="00D31151"/>
    <w:p w14:paraId="2365D865" w14:textId="4D239F6C" w:rsidR="008B671C" w:rsidRPr="00CC77E9" w:rsidRDefault="008B671C" w:rsidP="00D31151">
      <w:pPr>
        <w:spacing w:line="240" w:lineRule="auto"/>
        <w:ind w:left="9072"/>
        <w:rPr>
          <w:rFonts w:eastAsia="Times New Roman" w:cs="Times New Roman"/>
          <w:sz w:val="20"/>
          <w:szCs w:val="20"/>
        </w:rPr>
      </w:pPr>
    </w:p>
    <w:sectPr w:rsidR="008B671C" w:rsidRPr="00CC77E9" w:rsidSect="006A4241">
      <w:headerReference w:type="default" r:id="rId11"/>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B2CF9" w14:textId="77777777" w:rsidR="00622D01" w:rsidRDefault="00622D01" w:rsidP="00A43970">
      <w:pPr>
        <w:spacing w:line="240" w:lineRule="auto"/>
      </w:pPr>
      <w:r>
        <w:separator/>
      </w:r>
    </w:p>
  </w:endnote>
  <w:endnote w:type="continuationSeparator" w:id="0">
    <w:p w14:paraId="27D20883" w14:textId="77777777" w:rsidR="00622D01" w:rsidRDefault="00622D01" w:rsidP="00A439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emonas">
    <w:panose1 w:val="02030603060206020803"/>
    <w:charset w:val="00"/>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D3B8F" w14:textId="77777777" w:rsidR="00622D01" w:rsidRDefault="00622D01" w:rsidP="00A43970">
      <w:pPr>
        <w:spacing w:line="240" w:lineRule="auto"/>
      </w:pPr>
      <w:r>
        <w:separator/>
      </w:r>
    </w:p>
  </w:footnote>
  <w:footnote w:type="continuationSeparator" w:id="0">
    <w:p w14:paraId="4968C102" w14:textId="77777777" w:rsidR="00622D01" w:rsidRDefault="00622D01" w:rsidP="00A439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41806"/>
      <w:docPartObj>
        <w:docPartGallery w:val="Page Numbers (Top of Page)"/>
        <w:docPartUnique/>
      </w:docPartObj>
    </w:sdtPr>
    <w:sdtEndPr/>
    <w:sdtContent>
      <w:p w14:paraId="66851774" w14:textId="70A0929A" w:rsidR="00A43970" w:rsidRDefault="00372505" w:rsidP="00D0341A">
        <w:pPr>
          <w:pStyle w:val="Antrats"/>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2B5B30"/>
    <w:multiLevelType w:val="multilevel"/>
    <w:tmpl w:val="1FDC89BE"/>
    <w:lvl w:ilvl="0">
      <w:start w:val="2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01578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8"/>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2AF"/>
    <w:rsid w:val="00004DC8"/>
    <w:rsid w:val="00005396"/>
    <w:rsid w:val="000126B7"/>
    <w:rsid w:val="00014667"/>
    <w:rsid w:val="000174F2"/>
    <w:rsid w:val="00017CEA"/>
    <w:rsid w:val="00020956"/>
    <w:rsid w:val="00023E9F"/>
    <w:rsid w:val="000303C5"/>
    <w:rsid w:val="00031DE3"/>
    <w:rsid w:val="000326CC"/>
    <w:rsid w:val="00032D7E"/>
    <w:rsid w:val="00034499"/>
    <w:rsid w:val="0003562A"/>
    <w:rsid w:val="000359D5"/>
    <w:rsid w:val="00036A13"/>
    <w:rsid w:val="000402A3"/>
    <w:rsid w:val="00051B96"/>
    <w:rsid w:val="000525CF"/>
    <w:rsid w:val="00052D76"/>
    <w:rsid w:val="00060EAA"/>
    <w:rsid w:val="00070D02"/>
    <w:rsid w:val="00071B5A"/>
    <w:rsid w:val="00077358"/>
    <w:rsid w:val="0008582B"/>
    <w:rsid w:val="00086B99"/>
    <w:rsid w:val="00086DC9"/>
    <w:rsid w:val="0009055B"/>
    <w:rsid w:val="00091536"/>
    <w:rsid w:val="00092532"/>
    <w:rsid w:val="00092F77"/>
    <w:rsid w:val="00096AA1"/>
    <w:rsid w:val="000A0777"/>
    <w:rsid w:val="000A2DF8"/>
    <w:rsid w:val="000B0128"/>
    <w:rsid w:val="000B0963"/>
    <w:rsid w:val="000B5A41"/>
    <w:rsid w:val="000B6456"/>
    <w:rsid w:val="000C4E99"/>
    <w:rsid w:val="000D21D8"/>
    <w:rsid w:val="000E3AB1"/>
    <w:rsid w:val="000E3E34"/>
    <w:rsid w:val="000E4EFD"/>
    <w:rsid w:val="000E5774"/>
    <w:rsid w:val="000E6608"/>
    <w:rsid w:val="000E6659"/>
    <w:rsid w:val="000E7362"/>
    <w:rsid w:val="000E73D2"/>
    <w:rsid w:val="000F064B"/>
    <w:rsid w:val="000F10BB"/>
    <w:rsid w:val="000F3DD3"/>
    <w:rsid w:val="000F5542"/>
    <w:rsid w:val="00102460"/>
    <w:rsid w:val="0010392D"/>
    <w:rsid w:val="00107412"/>
    <w:rsid w:val="00111E9F"/>
    <w:rsid w:val="00112F01"/>
    <w:rsid w:val="00113DF2"/>
    <w:rsid w:val="001161C9"/>
    <w:rsid w:val="00120F1D"/>
    <w:rsid w:val="00127189"/>
    <w:rsid w:val="00130526"/>
    <w:rsid w:val="00130C1D"/>
    <w:rsid w:val="00132915"/>
    <w:rsid w:val="00133E11"/>
    <w:rsid w:val="00140220"/>
    <w:rsid w:val="001410E6"/>
    <w:rsid w:val="001416E5"/>
    <w:rsid w:val="0014456A"/>
    <w:rsid w:val="00144BE7"/>
    <w:rsid w:val="0015033F"/>
    <w:rsid w:val="00153C46"/>
    <w:rsid w:val="00155B07"/>
    <w:rsid w:val="001617B5"/>
    <w:rsid w:val="0016279F"/>
    <w:rsid w:val="00170F90"/>
    <w:rsid w:val="00175EFB"/>
    <w:rsid w:val="00176E10"/>
    <w:rsid w:val="00177B71"/>
    <w:rsid w:val="00181F39"/>
    <w:rsid w:val="001833EA"/>
    <w:rsid w:val="00183A53"/>
    <w:rsid w:val="0018583B"/>
    <w:rsid w:val="00186358"/>
    <w:rsid w:val="00190F95"/>
    <w:rsid w:val="00192B54"/>
    <w:rsid w:val="00195323"/>
    <w:rsid w:val="00196688"/>
    <w:rsid w:val="00196BBA"/>
    <w:rsid w:val="001A38E8"/>
    <w:rsid w:val="001A4F5A"/>
    <w:rsid w:val="001A6E14"/>
    <w:rsid w:val="001A7C56"/>
    <w:rsid w:val="001B14DC"/>
    <w:rsid w:val="001C0D0F"/>
    <w:rsid w:val="001C3AC7"/>
    <w:rsid w:val="001C643A"/>
    <w:rsid w:val="001D04A5"/>
    <w:rsid w:val="001D7799"/>
    <w:rsid w:val="001E047A"/>
    <w:rsid w:val="001E488B"/>
    <w:rsid w:val="001E4CD9"/>
    <w:rsid w:val="001E4E91"/>
    <w:rsid w:val="001E508C"/>
    <w:rsid w:val="001F00A4"/>
    <w:rsid w:val="001F0894"/>
    <w:rsid w:val="001F0901"/>
    <w:rsid w:val="001F123E"/>
    <w:rsid w:val="001F37BD"/>
    <w:rsid w:val="0020103A"/>
    <w:rsid w:val="00203C98"/>
    <w:rsid w:val="00210217"/>
    <w:rsid w:val="00213C6A"/>
    <w:rsid w:val="00215E4A"/>
    <w:rsid w:val="002164FD"/>
    <w:rsid w:val="0021659C"/>
    <w:rsid w:val="002166A7"/>
    <w:rsid w:val="00217ECF"/>
    <w:rsid w:val="00221225"/>
    <w:rsid w:val="0022492B"/>
    <w:rsid w:val="002278CF"/>
    <w:rsid w:val="0023293C"/>
    <w:rsid w:val="0023518D"/>
    <w:rsid w:val="002358DA"/>
    <w:rsid w:val="00242A0B"/>
    <w:rsid w:val="0024302F"/>
    <w:rsid w:val="00252DF5"/>
    <w:rsid w:val="00253FB6"/>
    <w:rsid w:val="002560CD"/>
    <w:rsid w:val="0025723A"/>
    <w:rsid w:val="00264952"/>
    <w:rsid w:val="00265201"/>
    <w:rsid w:val="00270583"/>
    <w:rsid w:val="00276CE9"/>
    <w:rsid w:val="0027778F"/>
    <w:rsid w:val="002958AA"/>
    <w:rsid w:val="002A57E5"/>
    <w:rsid w:val="002A64EB"/>
    <w:rsid w:val="002A6C29"/>
    <w:rsid w:val="002A7BE2"/>
    <w:rsid w:val="002B1C8F"/>
    <w:rsid w:val="002B282E"/>
    <w:rsid w:val="002B2D11"/>
    <w:rsid w:val="002B38F2"/>
    <w:rsid w:val="002C7FA2"/>
    <w:rsid w:val="002D0960"/>
    <w:rsid w:val="002D16E7"/>
    <w:rsid w:val="002D2156"/>
    <w:rsid w:val="002D4AF9"/>
    <w:rsid w:val="002D525D"/>
    <w:rsid w:val="002D5520"/>
    <w:rsid w:val="002D6457"/>
    <w:rsid w:val="002D7988"/>
    <w:rsid w:val="002E166C"/>
    <w:rsid w:val="002E58AD"/>
    <w:rsid w:val="002E623E"/>
    <w:rsid w:val="002F06D8"/>
    <w:rsid w:val="002F0B4A"/>
    <w:rsid w:val="002F4E8D"/>
    <w:rsid w:val="00300C8D"/>
    <w:rsid w:val="00300D53"/>
    <w:rsid w:val="003036D0"/>
    <w:rsid w:val="003054AB"/>
    <w:rsid w:val="00306A4B"/>
    <w:rsid w:val="003075E2"/>
    <w:rsid w:val="003077F6"/>
    <w:rsid w:val="00310FC2"/>
    <w:rsid w:val="00312FEE"/>
    <w:rsid w:val="00322146"/>
    <w:rsid w:val="00322174"/>
    <w:rsid w:val="00322920"/>
    <w:rsid w:val="00323AD0"/>
    <w:rsid w:val="003256C4"/>
    <w:rsid w:val="003258B2"/>
    <w:rsid w:val="00325E29"/>
    <w:rsid w:val="00326633"/>
    <w:rsid w:val="00326B87"/>
    <w:rsid w:val="00331FC8"/>
    <w:rsid w:val="00335A48"/>
    <w:rsid w:val="0033727B"/>
    <w:rsid w:val="003417C0"/>
    <w:rsid w:val="00342393"/>
    <w:rsid w:val="00346F18"/>
    <w:rsid w:val="00347870"/>
    <w:rsid w:val="00347C67"/>
    <w:rsid w:val="003501B2"/>
    <w:rsid w:val="003576FD"/>
    <w:rsid w:val="00365AC7"/>
    <w:rsid w:val="00367346"/>
    <w:rsid w:val="00370A89"/>
    <w:rsid w:val="00372505"/>
    <w:rsid w:val="00373FD7"/>
    <w:rsid w:val="00374157"/>
    <w:rsid w:val="00375E11"/>
    <w:rsid w:val="0037760C"/>
    <w:rsid w:val="003822A2"/>
    <w:rsid w:val="00382FD5"/>
    <w:rsid w:val="00384E36"/>
    <w:rsid w:val="0039275C"/>
    <w:rsid w:val="00393D02"/>
    <w:rsid w:val="00395305"/>
    <w:rsid w:val="003A1DEC"/>
    <w:rsid w:val="003A31F4"/>
    <w:rsid w:val="003A42AF"/>
    <w:rsid w:val="003A50AC"/>
    <w:rsid w:val="003B11AC"/>
    <w:rsid w:val="003B4ECE"/>
    <w:rsid w:val="003B78EE"/>
    <w:rsid w:val="003B7CAB"/>
    <w:rsid w:val="003D06DB"/>
    <w:rsid w:val="003D0975"/>
    <w:rsid w:val="003D0F8D"/>
    <w:rsid w:val="003D4B59"/>
    <w:rsid w:val="003E0D41"/>
    <w:rsid w:val="003E1D02"/>
    <w:rsid w:val="003E4AFD"/>
    <w:rsid w:val="003F0A62"/>
    <w:rsid w:val="003F18E3"/>
    <w:rsid w:val="003F3419"/>
    <w:rsid w:val="00404E20"/>
    <w:rsid w:val="00405AA4"/>
    <w:rsid w:val="0041603D"/>
    <w:rsid w:val="00417AF0"/>
    <w:rsid w:val="004312C3"/>
    <w:rsid w:val="00444589"/>
    <w:rsid w:val="00444D78"/>
    <w:rsid w:val="00445CAF"/>
    <w:rsid w:val="00447E95"/>
    <w:rsid w:val="00450420"/>
    <w:rsid w:val="00450CB7"/>
    <w:rsid w:val="0045274A"/>
    <w:rsid w:val="00452C38"/>
    <w:rsid w:val="00454809"/>
    <w:rsid w:val="00454E41"/>
    <w:rsid w:val="004559D6"/>
    <w:rsid w:val="00455F79"/>
    <w:rsid w:val="00462166"/>
    <w:rsid w:val="00464751"/>
    <w:rsid w:val="00467C75"/>
    <w:rsid w:val="00473030"/>
    <w:rsid w:val="0047757B"/>
    <w:rsid w:val="00480A7E"/>
    <w:rsid w:val="00481DAE"/>
    <w:rsid w:val="0048558F"/>
    <w:rsid w:val="004914A0"/>
    <w:rsid w:val="004A0135"/>
    <w:rsid w:val="004A074F"/>
    <w:rsid w:val="004A27E6"/>
    <w:rsid w:val="004A382C"/>
    <w:rsid w:val="004A46E9"/>
    <w:rsid w:val="004C065B"/>
    <w:rsid w:val="004C2129"/>
    <w:rsid w:val="004D0042"/>
    <w:rsid w:val="004D36D7"/>
    <w:rsid w:val="004D3CD6"/>
    <w:rsid w:val="004D492C"/>
    <w:rsid w:val="004E224D"/>
    <w:rsid w:val="004E47B3"/>
    <w:rsid w:val="004E5091"/>
    <w:rsid w:val="004E569E"/>
    <w:rsid w:val="004E5C4A"/>
    <w:rsid w:val="004E6723"/>
    <w:rsid w:val="004F0069"/>
    <w:rsid w:val="004F03B0"/>
    <w:rsid w:val="004F2BCB"/>
    <w:rsid w:val="004F38A1"/>
    <w:rsid w:val="004F3DFA"/>
    <w:rsid w:val="004F73D0"/>
    <w:rsid w:val="00500207"/>
    <w:rsid w:val="005004F2"/>
    <w:rsid w:val="00506302"/>
    <w:rsid w:val="00513234"/>
    <w:rsid w:val="00513C19"/>
    <w:rsid w:val="0051401E"/>
    <w:rsid w:val="00521214"/>
    <w:rsid w:val="00525CA1"/>
    <w:rsid w:val="00527163"/>
    <w:rsid w:val="00527A63"/>
    <w:rsid w:val="005303B8"/>
    <w:rsid w:val="00537981"/>
    <w:rsid w:val="005406F2"/>
    <w:rsid w:val="005407B1"/>
    <w:rsid w:val="005430CC"/>
    <w:rsid w:val="0054333B"/>
    <w:rsid w:val="00543C63"/>
    <w:rsid w:val="00554A3D"/>
    <w:rsid w:val="005729CC"/>
    <w:rsid w:val="00572F8A"/>
    <w:rsid w:val="0057398C"/>
    <w:rsid w:val="00580351"/>
    <w:rsid w:val="00582680"/>
    <w:rsid w:val="00585442"/>
    <w:rsid w:val="005866F9"/>
    <w:rsid w:val="0059042D"/>
    <w:rsid w:val="0059208D"/>
    <w:rsid w:val="0059456B"/>
    <w:rsid w:val="0059773E"/>
    <w:rsid w:val="005A0B78"/>
    <w:rsid w:val="005A13A1"/>
    <w:rsid w:val="005A2761"/>
    <w:rsid w:val="005A3A51"/>
    <w:rsid w:val="005A593B"/>
    <w:rsid w:val="005B053A"/>
    <w:rsid w:val="005B1396"/>
    <w:rsid w:val="005C0B14"/>
    <w:rsid w:val="005C1A85"/>
    <w:rsid w:val="005C30BD"/>
    <w:rsid w:val="005C3E4E"/>
    <w:rsid w:val="005D01A5"/>
    <w:rsid w:val="005D06A6"/>
    <w:rsid w:val="005D5365"/>
    <w:rsid w:val="005E47A9"/>
    <w:rsid w:val="005E7945"/>
    <w:rsid w:val="005F18BA"/>
    <w:rsid w:val="005F5CD1"/>
    <w:rsid w:val="00600000"/>
    <w:rsid w:val="0060014D"/>
    <w:rsid w:val="0060030B"/>
    <w:rsid w:val="00601B87"/>
    <w:rsid w:val="00601E1B"/>
    <w:rsid w:val="006025D5"/>
    <w:rsid w:val="006030AA"/>
    <w:rsid w:val="00614054"/>
    <w:rsid w:val="00614BDB"/>
    <w:rsid w:val="0062025F"/>
    <w:rsid w:val="00622D01"/>
    <w:rsid w:val="0063071D"/>
    <w:rsid w:val="00634C77"/>
    <w:rsid w:val="00635AC6"/>
    <w:rsid w:val="0064106B"/>
    <w:rsid w:val="00642F13"/>
    <w:rsid w:val="006442D0"/>
    <w:rsid w:val="006478AD"/>
    <w:rsid w:val="006500D3"/>
    <w:rsid w:val="00652572"/>
    <w:rsid w:val="00652CFA"/>
    <w:rsid w:val="0065320A"/>
    <w:rsid w:val="00654D70"/>
    <w:rsid w:val="0066229C"/>
    <w:rsid w:val="006631B7"/>
    <w:rsid w:val="00671A28"/>
    <w:rsid w:val="0067647C"/>
    <w:rsid w:val="006771B7"/>
    <w:rsid w:val="006775A0"/>
    <w:rsid w:val="00680C4E"/>
    <w:rsid w:val="00681C97"/>
    <w:rsid w:val="0068213B"/>
    <w:rsid w:val="006824FD"/>
    <w:rsid w:val="00683319"/>
    <w:rsid w:val="00687D58"/>
    <w:rsid w:val="00690F92"/>
    <w:rsid w:val="00691D49"/>
    <w:rsid w:val="006942AA"/>
    <w:rsid w:val="0069613D"/>
    <w:rsid w:val="006A3AF4"/>
    <w:rsid w:val="006A4241"/>
    <w:rsid w:val="006A551D"/>
    <w:rsid w:val="006A57DC"/>
    <w:rsid w:val="006A687A"/>
    <w:rsid w:val="006A689E"/>
    <w:rsid w:val="006B042F"/>
    <w:rsid w:val="006B0BCE"/>
    <w:rsid w:val="006B3C0C"/>
    <w:rsid w:val="006C00B7"/>
    <w:rsid w:val="006C097A"/>
    <w:rsid w:val="006C138D"/>
    <w:rsid w:val="006C51EA"/>
    <w:rsid w:val="006C7190"/>
    <w:rsid w:val="006D21D7"/>
    <w:rsid w:val="006D2A8D"/>
    <w:rsid w:val="006D49A9"/>
    <w:rsid w:val="006D602E"/>
    <w:rsid w:val="006E0993"/>
    <w:rsid w:val="006E231C"/>
    <w:rsid w:val="006E34AA"/>
    <w:rsid w:val="006E4BA8"/>
    <w:rsid w:val="006F0091"/>
    <w:rsid w:val="00711F1E"/>
    <w:rsid w:val="007123A6"/>
    <w:rsid w:val="0072055A"/>
    <w:rsid w:val="007209A7"/>
    <w:rsid w:val="0072516F"/>
    <w:rsid w:val="00730CDF"/>
    <w:rsid w:val="00734E92"/>
    <w:rsid w:val="00735363"/>
    <w:rsid w:val="007358C4"/>
    <w:rsid w:val="0073734B"/>
    <w:rsid w:val="007379CB"/>
    <w:rsid w:val="00737EE6"/>
    <w:rsid w:val="00752C0B"/>
    <w:rsid w:val="00756717"/>
    <w:rsid w:val="00761BC8"/>
    <w:rsid w:val="00762D9B"/>
    <w:rsid w:val="0076672B"/>
    <w:rsid w:val="00774DC9"/>
    <w:rsid w:val="00776312"/>
    <w:rsid w:val="007773E0"/>
    <w:rsid w:val="00780B2C"/>
    <w:rsid w:val="00790982"/>
    <w:rsid w:val="00790E83"/>
    <w:rsid w:val="00793B1A"/>
    <w:rsid w:val="00793B7E"/>
    <w:rsid w:val="007946C7"/>
    <w:rsid w:val="007953F3"/>
    <w:rsid w:val="007A7ABD"/>
    <w:rsid w:val="007B3556"/>
    <w:rsid w:val="007B4CAD"/>
    <w:rsid w:val="007B5673"/>
    <w:rsid w:val="007C4A16"/>
    <w:rsid w:val="007D08B6"/>
    <w:rsid w:val="007D1437"/>
    <w:rsid w:val="007D16A3"/>
    <w:rsid w:val="007D2894"/>
    <w:rsid w:val="007D3B0C"/>
    <w:rsid w:val="007E1B13"/>
    <w:rsid w:val="007E1F55"/>
    <w:rsid w:val="007E3101"/>
    <w:rsid w:val="007F0F55"/>
    <w:rsid w:val="007F49B6"/>
    <w:rsid w:val="007F5DBF"/>
    <w:rsid w:val="00802777"/>
    <w:rsid w:val="00810D9D"/>
    <w:rsid w:val="0081381A"/>
    <w:rsid w:val="00816DAF"/>
    <w:rsid w:val="0082201E"/>
    <w:rsid w:val="008235A0"/>
    <w:rsid w:val="008276F8"/>
    <w:rsid w:val="00830FCE"/>
    <w:rsid w:val="008340A6"/>
    <w:rsid w:val="0084049B"/>
    <w:rsid w:val="008408FD"/>
    <w:rsid w:val="008461CF"/>
    <w:rsid w:val="00846C38"/>
    <w:rsid w:val="008507E3"/>
    <w:rsid w:val="008530E0"/>
    <w:rsid w:val="00853447"/>
    <w:rsid w:val="00853A33"/>
    <w:rsid w:val="00872D4D"/>
    <w:rsid w:val="008749F8"/>
    <w:rsid w:val="008760BD"/>
    <w:rsid w:val="00880087"/>
    <w:rsid w:val="00882B67"/>
    <w:rsid w:val="00884E0D"/>
    <w:rsid w:val="0088691E"/>
    <w:rsid w:val="008A1625"/>
    <w:rsid w:val="008A179E"/>
    <w:rsid w:val="008B0415"/>
    <w:rsid w:val="008B1976"/>
    <w:rsid w:val="008B2F52"/>
    <w:rsid w:val="008B3909"/>
    <w:rsid w:val="008B4495"/>
    <w:rsid w:val="008B671C"/>
    <w:rsid w:val="008C06F7"/>
    <w:rsid w:val="008C2259"/>
    <w:rsid w:val="008D0E82"/>
    <w:rsid w:val="008D39EB"/>
    <w:rsid w:val="008D44F2"/>
    <w:rsid w:val="008D4C34"/>
    <w:rsid w:val="008E03B3"/>
    <w:rsid w:val="008E260C"/>
    <w:rsid w:val="008E29C4"/>
    <w:rsid w:val="008E3747"/>
    <w:rsid w:val="008E5096"/>
    <w:rsid w:val="008E63A7"/>
    <w:rsid w:val="008F2601"/>
    <w:rsid w:val="008F44CE"/>
    <w:rsid w:val="0090487F"/>
    <w:rsid w:val="00906B0C"/>
    <w:rsid w:val="00907673"/>
    <w:rsid w:val="0091292E"/>
    <w:rsid w:val="0091599A"/>
    <w:rsid w:val="009165E7"/>
    <w:rsid w:val="00920689"/>
    <w:rsid w:val="009257D7"/>
    <w:rsid w:val="00927EC2"/>
    <w:rsid w:val="00927FFD"/>
    <w:rsid w:val="009309AA"/>
    <w:rsid w:val="00930DDE"/>
    <w:rsid w:val="0093359C"/>
    <w:rsid w:val="0093488F"/>
    <w:rsid w:val="0093562B"/>
    <w:rsid w:val="00941214"/>
    <w:rsid w:val="00942014"/>
    <w:rsid w:val="0094549B"/>
    <w:rsid w:val="00951D93"/>
    <w:rsid w:val="00952F0C"/>
    <w:rsid w:val="00955CB3"/>
    <w:rsid w:val="00956247"/>
    <w:rsid w:val="00956790"/>
    <w:rsid w:val="00965802"/>
    <w:rsid w:val="00967A89"/>
    <w:rsid w:val="0097030E"/>
    <w:rsid w:val="00970446"/>
    <w:rsid w:val="00970C4D"/>
    <w:rsid w:val="009742B0"/>
    <w:rsid w:val="0097675D"/>
    <w:rsid w:val="009829CC"/>
    <w:rsid w:val="00982E94"/>
    <w:rsid w:val="00982EC4"/>
    <w:rsid w:val="00983CCE"/>
    <w:rsid w:val="00984D61"/>
    <w:rsid w:val="00986A02"/>
    <w:rsid w:val="009942EB"/>
    <w:rsid w:val="009969DF"/>
    <w:rsid w:val="009A0F68"/>
    <w:rsid w:val="009A2237"/>
    <w:rsid w:val="009A2A31"/>
    <w:rsid w:val="009A344D"/>
    <w:rsid w:val="009B1C1D"/>
    <w:rsid w:val="009B2342"/>
    <w:rsid w:val="009B2D60"/>
    <w:rsid w:val="009B5451"/>
    <w:rsid w:val="009C03C0"/>
    <w:rsid w:val="009C0913"/>
    <w:rsid w:val="009D09B3"/>
    <w:rsid w:val="009D3398"/>
    <w:rsid w:val="009D41CA"/>
    <w:rsid w:val="009D6954"/>
    <w:rsid w:val="009D6C86"/>
    <w:rsid w:val="009E375E"/>
    <w:rsid w:val="009E7255"/>
    <w:rsid w:val="009E7C35"/>
    <w:rsid w:val="009F0EAB"/>
    <w:rsid w:val="009F22A7"/>
    <w:rsid w:val="009F65E0"/>
    <w:rsid w:val="00A02E25"/>
    <w:rsid w:val="00A2429D"/>
    <w:rsid w:val="00A24595"/>
    <w:rsid w:val="00A25F78"/>
    <w:rsid w:val="00A2797A"/>
    <w:rsid w:val="00A33C64"/>
    <w:rsid w:val="00A33FC4"/>
    <w:rsid w:val="00A353AA"/>
    <w:rsid w:val="00A37136"/>
    <w:rsid w:val="00A37DC5"/>
    <w:rsid w:val="00A413AD"/>
    <w:rsid w:val="00A43445"/>
    <w:rsid w:val="00A43970"/>
    <w:rsid w:val="00A44768"/>
    <w:rsid w:val="00A44837"/>
    <w:rsid w:val="00A47125"/>
    <w:rsid w:val="00A51282"/>
    <w:rsid w:val="00A6394C"/>
    <w:rsid w:val="00A64256"/>
    <w:rsid w:val="00A64D56"/>
    <w:rsid w:val="00A6692B"/>
    <w:rsid w:val="00A6772B"/>
    <w:rsid w:val="00A7236B"/>
    <w:rsid w:val="00A732D6"/>
    <w:rsid w:val="00A7627B"/>
    <w:rsid w:val="00A76BF8"/>
    <w:rsid w:val="00A8186E"/>
    <w:rsid w:val="00A83A54"/>
    <w:rsid w:val="00A84C6E"/>
    <w:rsid w:val="00A8582C"/>
    <w:rsid w:val="00A879D6"/>
    <w:rsid w:val="00A91B66"/>
    <w:rsid w:val="00A92DA1"/>
    <w:rsid w:val="00A93811"/>
    <w:rsid w:val="00A94110"/>
    <w:rsid w:val="00A9644F"/>
    <w:rsid w:val="00A96A83"/>
    <w:rsid w:val="00A9799B"/>
    <w:rsid w:val="00AA07DF"/>
    <w:rsid w:val="00AA2B5E"/>
    <w:rsid w:val="00AA3CC1"/>
    <w:rsid w:val="00AA597B"/>
    <w:rsid w:val="00AB009C"/>
    <w:rsid w:val="00AB0253"/>
    <w:rsid w:val="00AC46E2"/>
    <w:rsid w:val="00AC4C52"/>
    <w:rsid w:val="00AC500B"/>
    <w:rsid w:val="00AC51C6"/>
    <w:rsid w:val="00AD1BD4"/>
    <w:rsid w:val="00AD50CE"/>
    <w:rsid w:val="00AD6AC5"/>
    <w:rsid w:val="00AE2594"/>
    <w:rsid w:val="00AE62BB"/>
    <w:rsid w:val="00AF2AB3"/>
    <w:rsid w:val="00AF6C18"/>
    <w:rsid w:val="00B00C0E"/>
    <w:rsid w:val="00B0112A"/>
    <w:rsid w:val="00B0610C"/>
    <w:rsid w:val="00B06764"/>
    <w:rsid w:val="00B103E7"/>
    <w:rsid w:val="00B11668"/>
    <w:rsid w:val="00B12931"/>
    <w:rsid w:val="00B17032"/>
    <w:rsid w:val="00B176B6"/>
    <w:rsid w:val="00B21E6E"/>
    <w:rsid w:val="00B24902"/>
    <w:rsid w:val="00B30375"/>
    <w:rsid w:val="00B34623"/>
    <w:rsid w:val="00B371A7"/>
    <w:rsid w:val="00B3797B"/>
    <w:rsid w:val="00B40F7A"/>
    <w:rsid w:val="00B41AE4"/>
    <w:rsid w:val="00B43BD6"/>
    <w:rsid w:val="00B44982"/>
    <w:rsid w:val="00B449BB"/>
    <w:rsid w:val="00B44AA2"/>
    <w:rsid w:val="00B51E1A"/>
    <w:rsid w:val="00B53366"/>
    <w:rsid w:val="00B54B06"/>
    <w:rsid w:val="00B55150"/>
    <w:rsid w:val="00B64F03"/>
    <w:rsid w:val="00B671B1"/>
    <w:rsid w:val="00B71C9C"/>
    <w:rsid w:val="00B728A0"/>
    <w:rsid w:val="00B739AC"/>
    <w:rsid w:val="00B740AA"/>
    <w:rsid w:val="00B756A0"/>
    <w:rsid w:val="00B758C3"/>
    <w:rsid w:val="00B76B6F"/>
    <w:rsid w:val="00B8467A"/>
    <w:rsid w:val="00B90E23"/>
    <w:rsid w:val="00B9332E"/>
    <w:rsid w:val="00B95E94"/>
    <w:rsid w:val="00BA1782"/>
    <w:rsid w:val="00BA4472"/>
    <w:rsid w:val="00BA5DD2"/>
    <w:rsid w:val="00BA6EA8"/>
    <w:rsid w:val="00BB0E38"/>
    <w:rsid w:val="00BB190E"/>
    <w:rsid w:val="00BB1B1F"/>
    <w:rsid w:val="00BB3D33"/>
    <w:rsid w:val="00BB54F0"/>
    <w:rsid w:val="00BB64EF"/>
    <w:rsid w:val="00BC3374"/>
    <w:rsid w:val="00BD2AB5"/>
    <w:rsid w:val="00BD7231"/>
    <w:rsid w:val="00BE1A0B"/>
    <w:rsid w:val="00BE37A6"/>
    <w:rsid w:val="00BE525A"/>
    <w:rsid w:val="00BF6952"/>
    <w:rsid w:val="00BF7DDA"/>
    <w:rsid w:val="00C112FB"/>
    <w:rsid w:val="00C23A81"/>
    <w:rsid w:val="00C27E9E"/>
    <w:rsid w:val="00C33B8C"/>
    <w:rsid w:val="00C37683"/>
    <w:rsid w:val="00C44358"/>
    <w:rsid w:val="00C449ED"/>
    <w:rsid w:val="00C44E31"/>
    <w:rsid w:val="00C538D0"/>
    <w:rsid w:val="00C5658C"/>
    <w:rsid w:val="00C57DF9"/>
    <w:rsid w:val="00C61BC4"/>
    <w:rsid w:val="00C623A0"/>
    <w:rsid w:val="00C630EB"/>
    <w:rsid w:val="00C66A0B"/>
    <w:rsid w:val="00C71A25"/>
    <w:rsid w:val="00C731BD"/>
    <w:rsid w:val="00C80A13"/>
    <w:rsid w:val="00C81E41"/>
    <w:rsid w:val="00C83190"/>
    <w:rsid w:val="00C901AA"/>
    <w:rsid w:val="00C95015"/>
    <w:rsid w:val="00CA1A46"/>
    <w:rsid w:val="00CB2871"/>
    <w:rsid w:val="00CB2995"/>
    <w:rsid w:val="00CB317F"/>
    <w:rsid w:val="00CB3555"/>
    <w:rsid w:val="00CB37E9"/>
    <w:rsid w:val="00CB44BF"/>
    <w:rsid w:val="00CC3303"/>
    <w:rsid w:val="00CC3C40"/>
    <w:rsid w:val="00CC50A4"/>
    <w:rsid w:val="00CC77E9"/>
    <w:rsid w:val="00CC7AEB"/>
    <w:rsid w:val="00CD01CD"/>
    <w:rsid w:val="00CD0871"/>
    <w:rsid w:val="00CD23B5"/>
    <w:rsid w:val="00CD52D7"/>
    <w:rsid w:val="00CD5C82"/>
    <w:rsid w:val="00CE068E"/>
    <w:rsid w:val="00CE0E63"/>
    <w:rsid w:val="00CE4382"/>
    <w:rsid w:val="00CF1A9F"/>
    <w:rsid w:val="00CF2FF5"/>
    <w:rsid w:val="00D000F8"/>
    <w:rsid w:val="00D002C7"/>
    <w:rsid w:val="00D025FA"/>
    <w:rsid w:val="00D02957"/>
    <w:rsid w:val="00D0341A"/>
    <w:rsid w:val="00D102FB"/>
    <w:rsid w:val="00D1043F"/>
    <w:rsid w:val="00D13794"/>
    <w:rsid w:val="00D16122"/>
    <w:rsid w:val="00D23C2B"/>
    <w:rsid w:val="00D26774"/>
    <w:rsid w:val="00D31151"/>
    <w:rsid w:val="00D32D54"/>
    <w:rsid w:val="00D35794"/>
    <w:rsid w:val="00D357DC"/>
    <w:rsid w:val="00D35FE5"/>
    <w:rsid w:val="00D37C26"/>
    <w:rsid w:val="00D460B3"/>
    <w:rsid w:val="00D46679"/>
    <w:rsid w:val="00D46696"/>
    <w:rsid w:val="00D50A42"/>
    <w:rsid w:val="00D547F5"/>
    <w:rsid w:val="00D5682A"/>
    <w:rsid w:val="00D57FB9"/>
    <w:rsid w:val="00D60189"/>
    <w:rsid w:val="00D6121E"/>
    <w:rsid w:val="00D63DF8"/>
    <w:rsid w:val="00D66BBE"/>
    <w:rsid w:val="00D67378"/>
    <w:rsid w:val="00D67B79"/>
    <w:rsid w:val="00D71469"/>
    <w:rsid w:val="00D719E4"/>
    <w:rsid w:val="00D726CC"/>
    <w:rsid w:val="00D735F4"/>
    <w:rsid w:val="00D73833"/>
    <w:rsid w:val="00D76FD5"/>
    <w:rsid w:val="00D85891"/>
    <w:rsid w:val="00D87369"/>
    <w:rsid w:val="00D917E0"/>
    <w:rsid w:val="00D922CF"/>
    <w:rsid w:val="00DA25BD"/>
    <w:rsid w:val="00DA2825"/>
    <w:rsid w:val="00DA5E16"/>
    <w:rsid w:val="00DB04BD"/>
    <w:rsid w:val="00DB625F"/>
    <w:rsid w:val="00DB7997"/>
    <w:rsid w:val="00DC045D"/>
    <w:rsid w:val="00DC0CA3"/>
    <w:rsid w:val="00DC3EA5"/>
    <w:rsid w:val="00DC598A"/>
    <w:rsid w:val="00DC5C6C"/>
    <w:rsid w:val="00DD104B"/>
    <w:rsid w:val="00DD22C2"/>
    <w:rsid w:val="00DD3AF1"/>
    <w:rsid w:val="00DD60CD"/>
    <w:rsid w:val="00DD6FA9"/>
    <w:rsid w:val="00DE0CAB"/>
    <w:rsid w:val="00DF0CC9"/>
    <w:rsid w:val="00DF346D"/>
    <w:rsid w:val="00E0277F"/>
    <w:rsid w:val="00E07AF8"/>
    <w:rsid w:val="00E119B3"/>
    <w:rsid w:val="00E163CF"/>
    <w:rsid w:val="00E213A8"/>
    <w:rsid w:val="00E2298F"/>
    <w:rsid w:val="00E22F67"/>
    <w:rsid w:val="00E37399"/>
    <w:rsid w:val="00E456DB"/>
    <w:rsid w:val="00E4642E"/>
    <w:rsid w:val="00E4746B"/>
    <w:rsid w:val="00E47ABE"/>
    <w:rsid w:val="00E538DA"/>
    <w:rsid w:val="00E57263"/>
    <w:rsid w:val="00E61392"/>
    <w:rsid w:val="00E72630"/>
    <w:rsid w:val="00E74F3E"/>
    <w:rsid w:val="00E75AFC"/>
    <w:rsid w:val="00E82EBC"/>
    <w:rsid w:val="00E83F93"/>
    <w:rsid w:val="00E84BD6"/>
    <w:rsid w:val="00E84E5F"/>
    <w:rsid w:val="00E85FC9"/>
    <w:rsid w:val="00E94BCE"/>
    <w:rsid w:val="00EA5760"/>
    <w:rsid w:val="00EA5B0F"/>
    <w:rsid w:val="00EA5FB4"/>
    <w:rsid w:val="00EB237B"/>
    <w:rsid w:val="00EC674A"/>
    <w:rsid w:val="00ED615B"/>
    <w:rsid w:val="00ED63EC"/>
    <w:rsid w:val="00EE079E"/>
    <w:rsid w:val="00EE147A"/>
    <w:rsid w:val="00EE3F7D"/>
    <w:rsid w:val="00EE4D5A"/>
    <w:rsid w:val="00EF208C"/>
    <w:rsid w:val="00EF4E6C"/>
    <w:rsid w:val="00EF4EBB"/>
    <w:rsid w:val="00EF586F"/>
    <w:rsid w:val="00EF781A"/>
    <w:rsid w:val="00EF7A52"/>
    <w:rsid w:val="00F00600"/>
    <w:rsid w:val="00F03754"/>
    <w:rsid w:val="00F04FE0"/>
    <w:rsid w:val="00F05883"/>
    <w:rsid w:val="00F07E9E"/>
    <w:rsid w:val="00F11EAD"/>
    <w:rsid w:val="00F1739D"/>
    <w:rsid w:val="00F2017A"/>
    <w:rsid w:val="00F21905"/>
    <w:rsid w:val="00F21F08"/>
    <w:rsid w:val="00F238FA"/>
    <w:rsid w:val="00F3061F"/>
    <w:rsid w:val="00F32BDB"/>
    <w:rsid w:val="00F33DBA"/>
    <w:rsid w:val="00F33ECB"/>
    <w:rsid w:val="00F344F7"/>
    <w:rsid w:val="00F34FD1"/>
    <w:rsid w:val="00F36EF1"/>
    <w:rsid w:val="00F3749C"/>
    <w:rsid w:val="00F400EA"/>
    <w:rsid w:val="00F40E14"/>
    <w:rsid w:val="00F4338C"/>
    <w:rsid w:val="00F43800"/>
    <w:rsid w:val="00F439E5"/>
    <w:rsid w:val="00F44E8D"/>
    <w:rsid w:val="00F464B9"/>
    <w:rsid w:val="00F52CAB"/>
    <w:rsid w:val="00F54AA3"/>
    <w:rsid w:val="00F61DB4"/>
    <w:rsid w:val="00F626AE"/>
    <w:rsid w:val="00F631F7"/>
    <w:rsid w:val="00F716BF"/>
    <w:rsid w:val="00F71C61"/>
    <w:rsid w:val="00F73025"/>
    <w:rsid w:val="00F8144C"/>
    <w:rsid w:val="00F81C22"/>
    <w:rsid w:val="00F82A1B"/>
    <w:rsid w:val="00F861AA"/>
    <w:rsid w:val="00F86A15"/>
    <w:rsid w:val="00F872F0"/>
    <w:rsid w:val="00F87485"/>
    <w:rsid w:val="00F96BCD"/>
    <w:rsid w:val="00FA033B"/>
    <w:rsid w:val="00FA1511"/>
    <w:rsid w:val="00FA1B81"/>
    <w:rsid w:val="00FA6865"/>
    <w:rsid w:val="00FB531E"/>
    <w:rsid w:val="00FB60E1"/>
    <w:rsid w:val="00FB7F6D"/>
    <w:rsid w:val="00FC07BE"/>
    <w:rsid w:val="00FC157F"/>
    <w:rsid w:val="00FC41FB"/>
    <w:rsid w:val="00FC4A79"/>
    <w:rsid w:val="00FC6F20"/>
    <w:rsid w:val="00FD0A04"/>
    <w:rsid w:val="00FD508E"/>
    <w:rsid w:val="00FD7B75"/>
    <w:rsid w:val="00FE23B0"/>
    <w:rsid w:val="00FE2B68"/>
    <w:rsid w:val="00FE4AD6"/>
    <w:rsid w:val="00FF343B"/>
    <w:rsid w:val="00FF591E"/>
    <w:rsid w:val="00FF5C9B"/>
    <w:rsid w:val="00FF6040"/>
    <w:rsid w:val="01563E7C"/>
    <w:rsid w:val="08B50408"/>
    <w:rsid w:val="12D61815"/>
    <w:rsid w:val="1AFC1AFB"/>
    <w:rsid w:val="2DE5601A"/>
    <w:rsid w:val="46CF9C8E"/>
    <w:rsid w:val="56516E20"/>
    <w:rsid w:val="70D3C03B"/>
    <w:rsid w:val="76A144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99499"/>
  <w15:chartTrackingRefBased/>
  <w15:docId w15:val="{9D38412C-C903-4ECB-84FA-5E765FB9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C3EA5"/>
    <w:rPr>
      <w:color w:val="0563C1" w:themeColor="hyperlink"/>
      <w:u w:val="single"/>
    </w:rPr>
  </w:style>
  <w:style w:type="character" w:styleId="Neapdorotaspaminjimas">
    <w:name w:val="Unresolved Mention"/>
    <w:basedOn w:val="Numatytasispastraiposriftas"/>
    <w:uiPriority w:val="99"/>
    <w:semiHidden/>
    <w:unhideWhenUsed/>
    <w:rsid w:val="00DC3EA5"/>
    <w:rPr>
      <w:color w:val="605E5C"/>
      <w:shd w:val="clear" w:color="auto" w:fill="E1DFDD"/>
    </w:rPr>
  </w:style>
  <w:style w:type="paragraph" w:styleId="Pataisymai">
    <w:name w:val="Revision"/>
    <w:hidden/>
    <w:uiPriority w:val="99"/>
    <w:semiHidden/>
    <w:rsid w:val="005866F9"/>
    <w:pPr>
      <w:spacing w:line="240" w:lineRule="auto"/>
      <w:jc w:val="left"/>
    </w:pPr>
  </w:style>
  <w:style w:type="paragraph" w:styleId="Antrats">
    <w:name w:val="header"/>
    <w:basedOn w:val="prastasis"/>
    <w:link w:val="AntratsDiagrama"/>
    <w:uiPriority w:val="99"/>
    <w:unhideWhenUsed/>
    <w:rsid w:val="00A43970"/>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A43970"/>
  </w:style>
  <w:style w:type="paragraph" w:styleId="Porat">
    <w:name w:val="footer"/>
    <w:basedOn w:val="prastasis"/>
    <w:link w:val="PoratDiagrama"/>
    <w:uiPriority w:val="99"/>
    <w:unhideWhenUsed/>
    <w:rsid w:val="00A43970"/>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A43970"/>
  </w:style>
  <w:style w:type="paragraph" w:styleId="Sraopastraipa">
    <w:name w:val="List Paragraph"/>
    <w:basedOn w:val="prastasis"/>
    <w:uiPriority w:val="34"/>
    <w:qFormat/>
    <w:rsid w:val="0064106B"/>
    <w:pPr>
      <w:spacing w:line="240" w:lineRule="auto"/>
      <w:ind w:left="720"/>
      <w:contextualSpacing/>
      <w:jc w:val="left"/>
    </w:pPr>
    <w:rPr>
      <w:rFonts w:ascii="Times New Roman" w:eastAsia="Times New Roman" w:hAnsi="Times New Roman" w:cs="Times New Roman"/>
      <w:kern w:val="0"/>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851759">
      <w:bodyDiv w:val="1"/>
      <w:marLeft w:val="0"/>
      <w:marRight w:val="0"/>
      <w:marTop w:val="0"/>
      <w:marBottom w:val="0"/>
      <w:divBdr>
        <w:top w:val="none" w:sz="0" w:space="0" w:color="auto"/>
        <w:left w:val="none" w:sz="0" w:space="0" w:color="auto"/>
        <w:bottom w:val="none" w:sz="0" w:space="0" w:color="auto"/>
        <w:right w:val="none" w:sz="0" w:space="0" w:color="auto"/>
      </w:divBdr>
    </w:div>
    <w:div w:id="636254487">
      <w:bodyDiv w:val="1"/>
      <w:marLeft w:val="0"/>
      <w:marRight w:val="0"/>
      <w:marTop w:val="0"/>
      <w:marBottom w:val="0"/>
      <w:divBdr>
        <w:top w:val="none" w:sz="0" w:space="0" w:color="auto"/>
        <w:left w:val="none" w:sz="0" w:space="0" w:color="auto"/>
        <w:bottom w:val="none" w:sz="0" w:space="0" w:color="auto"/>
        <w:right w:val="none" w:sz="0" w:space="0" w:color="auto"/>
      </w:divBdr>
    </w:div>
    <w:div w:id="1303390107">
      <w:bodyDiv w:val="1"/>
      <w:marLeft w:val="0"/>
      <w:marRight w:val="0"/>
      <w:marTop w:val="0"/>
      <w:marBottom w:val="0"/>
      <w:divBdr>
        <w:top w:val="none" w:sz="0" w:space="0" w:color="auto"/>
        <w:left w:val="none" w:sz="0" w:space="0" w:color="auto"/>
        <w:bottom w:val="none" w:sz="0" w:space="0" w:color="auto"/>
        <w:right w:val="none" w:sz="0" w:space="0" w:color="auto"/>
      </w:divBdr>
      <w:divsChild>
        <w:div w:id="1545216559">
          <w:marLeft w:val="0"/>
          <w:marRight w:val="0"/>
          <w:marTop w:val="0"/>
          <w:marBottom w:val="0"/>
          <w:divBdr>
            <w:top w:val="none" w:sz="0" w:space="0" w:color="auto"/>
            <w:left w:val="none" w:sz="0" w:space="0" w:color="auto"/>
            <w:bottom w:val="none" w:sz="0" w:space="0" w:color="auto"/>
            <w:right w:val="none" w:sz="0" w:space="0" w:color="auto"/>
          </w:divBdr>
        </w:div>
        <w:div w:id="1878732075">
          <w:marLeft w:val="0"/>
          <w:marRight w:val="0"/>
          <w:marTop w:val="0"/>
          <w:marBottom w:val="0"/>
          <w:divBdr>
            <w:top w:val="none" w:sz="0" w:space="0" w:color="auto"/>
            <w:left w:val="none" w:sz="0" w:space="0" w:color="auto"/>
            <w:bottom w:val="none" w:sz="0" w:space="0" w:color="auto"/>
            <w:right w:val="none" w:sz="0" w:space="0" w:color="auto"/>
          </w:divBdr>
        </w:div>
      </w:divsChild>
    </w:div>
    <w:div w:id="2125154078">
      <w:bodyDiv w:val="1"/>
      <w:marLeft w:val="0"/>
      <w:marRight w:val="0"/>
      <w:marTop w:val="0"/>
      <w:marBottom w:val="0"/>
      <w:divBdr>
        <w:top w:val="none" w:sz="0" w:space="0" w:color="auto"/>
        <w:left w:val="none" w:sz="0" w:space="0" w:color="auto"/>
        <w:bottom w:val="none" w:sz="0" w:space="0" w:color="auto"/>
        <w:right w:val="none" w:sz="0" w:space="0" w:color="auto"/>
      </w:divBdr>
      <w:divsChild>
        <w:div w:id="651642424">
          <w:marLeft w:val="0"/>
          <w:marRight w:val="0"/>
          <w:marTop w:val="0"/>
          <w:marBottom w:val="0"/>
          <w:divBdr>
            <w:top w:val="none" w:sz="0" w:space="0" w:color="auto"/>
            <w:left w:val="none" w:sz="0" w:space="0" w:color="auto"/>
            <w:bottom w:val="none" w:sz="0" w:space="0" w:color="auto"/>
            <w:right w:val="none" w:sz="0" w:space="0" w:color="auto"/>
          </w:divBdr>
        </w:div>
        <w:div w:id="2107799188">
          <w:marLeft w:val="0"/>
          <w:marRight w:val="0"/>
          <w:marTop w:val="0"/>
          <w:marBottom w:val="0"/>
          <w:divBdr>
            <w:top w:val="none" w:sz="0" w:space="0" w:color="auto"/>
            <w:left w:val="none" w:sz="0" w:space="0" w:color="auto"/>
            <w:bottom w:val="none" w:sz="0" w:space="0" w:color="auto"/>
            <w:right w:val="none" w:sz="0" w:space="0" w:color="auto"/>
          </w:divBdr>
        </w:div>
        <w:div w:id="1172645855">
          <w:marLeft w:val="0"/>
          <w:marRight w:val="0"/>
          <w:marTop w:val="0"/>
          <w:marBottom w:val="0"/>
          <w:divBdr>
            <w:top w:val="none" w:sz="0" w:space="0" w:color="auto"/>
            <w:left w:val="none" w:sz="0" w:space="0" w:color="auto"/>
            <w:bottom w:val="none" w:sz="0" w:space="0" w:color="auto"/>
            <w:right w:val="none" w:sz="0" w:space="0" w:color="auto"/>
          </w:divBdr>
        </w:div>
        <w:div w:id="454064318">
          <w:marLeft w:val="0"/>
          <w:marRight w:val="0"/>
          <w:marTop w:val="0"/>
          <w:marBottom w:val="0"/>
          <w:divBdr>
            <w:top w:val="none" w:sz="0" w:space="0" w:color="auto"/>
            <w:left w:val="none" w:sz="0" w:space="0" w:color="auto"/>
            <w:bottom w:val="none" w:sz="0" w:space="0" w:color="auto"/>
            <w:right w:val="none" w:sz="0" w:space="0" w:color="auto"/>
          </w:divBdr>
        </w:div>
        <w:div w:id="1311986343">
          <w:marLeft w:val="0"/>
          <w:marRight w:val="0"/>
          <w:marTop w:val="0"/>
          <w:marBottom w:val="0"/>
          <w:divBdr>
            <w:top w:val="none" w:sz="0" w:space="0" w:color="auto"/>
            <w:left w:val="none" w:sz="0" w:space="0" w:color="auto"/>
            <w:bottom w:val="none" w:sz="0" w:space="0" w:color="auto"/>
            <w:right w:val="none" w:sz="0" w:space="0" w:color="auto"/>
          </w:divBdr>
          <w:divsChild>
            <w:div w:id="103176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palanga.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alanga.lt" TargetMode="External"/><Relationship Id="rId4" Type="http://schemas.openxmlformats.org/officeDocument/2006/relationships/settings" Target="settings.xml"/><Relationship Id="rId9" Type="http://schemas.openxmlformats.org/officeDocument/2006/relationships/hyperlink" Target="mailto:dap@palang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c084b0cc49b407696c9cc4c8a76c2a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D3D3F-1937-488B-8B68-FDC0C44D5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9c084b0cc49b407696c9cc4c8a76c2ac</Template>
  <TotalTime>5</TotalTime>
  <Pages>2</Pages>
  <Words>2716</Words>
  <Characters>1549</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DĖL RENGINIŲ ORGANIZAVIMO PALANGOS MIESTO SAVIVALDYBEI PRIKLAUSANČIOSE AR VALDYTOJO TEISE VALDOMOSE VIEŠOJO NAUDOJIMO TERITORIJOSE TVARKOS APRAŠO PATVIRTINIMO</vt:lpstr>
    </vt:vector>
  </TitlesOfParts>
  <Manager>2025-02-28</Manager>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RENGINIŲ ORGANIZAVIMO PALANGOS MIESTO SAVIVALDYBEI PRIKLAUSANČIOSE AR VALDYTOJO TEISE VALDOMOSE VIEŠOJO NAUDOJIMO TERITORIJOSE TVARKOS APRAŠO PATVIRTINIMO</dc:title>
  <dc:subject>A1-269</dc:subject>
  <dc:creator>PALANGOS MIESTO SAVIVALDYBĖS ADMINISTRACIJOS DIREKTORIUS</dc:creator>
  <cp:keywords/>
  <dc:description/>
  <cp:lastModifiedBy>Aušra Dangėlaitienė</cp:lastModifiedBy>
  <cp:revision>11</cp:revision>
  <cp:lastPrinted>2026-06-11T05:48:00Z</cp:lastPrinted>
  <dcterms:created xsi:type="dcterms:W3CDTF">2026-06-11T05:47:00Z</dcterms:created>
  <dcterms:modified xsi:type="dcterms:W3CDTF">2026-06-16T12:46:00Z</dcterms:modified>
  <cp:category>ĮSAKYMAS</cp:category>
</cp:coreProperties>
</file>