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B740D" w14:textId="286C6592" w:rsidR="001D26FB" w:rsidRDefault="001D26FB" w:rsidP="00607C50">
      <w:pPr>
        <w:snapToGrid w:val="0"/>
        <w:jc w:val="center"/>
        <w:rPr>
          <w:rFonts w:ascii="Palemonas" w:hAnsi="Palemonas"/>
          <w:b/>
          <w:color w:val="000000"/>
        </w:rPr>
      </w:pPr>
      <w:r>
        <w:rPr>
          <w:rFonts w:ascii="Palemonas" w:hAnsi="Palemonas"/>
          <w:szCs w:val="20"/>
          <w:lang w:val="en-US"/>
        </w:rPr>
        <w:object w:dxaOrig="945" w:dyaOrig="975" w14:anchorId="5673A4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8" o:title=""/>
          </v:shape>
          <o:OLEObject Type="Embed" ProgID="Word.Document.8" ShapeID="_x0000_i1025" DrawAspect="Content" ObjectID="_1755355578" r:id="rId9"/>
        </w:object>
      </w:r>
    </w:p>
    <w:p w14:paraId="0E9FCD20" w14:textId="77777777" w:rsidR="001D26FB" w:rsidRPr="00DC0226" w:rsidRDefault="001D26FB" w:rsidP="00607C50">
      <w:pPr>
        <w:snapToGrid w:val="0"/>
        <w:jc w:val="center"/>
        <w:rPr>
          <w:rFonts w:ascii="Palemonas" w:hAnsi="Palemonas"/>
          <w:b/>
          <w:color w:val="000000"/>
        </w:rPr>
      </w:pPr>
      <w:r w:rsidRPr="00DC0226">
        <w:rPr>
          <w:rFonts w:ascii="Palemonas" w:hAnsi="Palemonas"/>
          <w:b/>
          <w:color w:val="000000"/>
        </w:rPr>
        <w:t>PALANGOS MIESTO SAVIVALDYBĖS TARYBA</w:t>
      </w:r>
    </w:p>
    <w:p w14:paraId="238CF328" w14:textId="3D75479D" w:rsidR="001D26FB" w:rsidRDefault="001D26FB" w:rsidP="00607C50">
      <w:pPr>
        <w:jc w:val="center"/>
        <w:rPr>
          <w:rFonts w:ascii="Palemonas" w:hAnsi="Palemonas"/>
          <w:bCs/>
          <w:color w:val="000000"/>
        </w:rPr>
      </w:pPr>
    </w:p>
    <w:p w14:paraId="2ACCF0D0" w14:textId="77777777" w:rsidR="00607C50" w:rsidRPr="00BB6B08" w:rsidRDefault="00607C50" w:rsidP="00607C50">
      <w:pPr>
        <w:jc w:val="center"/>
        <w:rPr>
          <w:rFonts w:ascii="Palemonas" w:hAnsi="Palemonas"/>
          <w:bCs/>
          <w:color w:val="000000"/>
        </w:rPr>
      </w:pPr>
    </w:p>
    <w:p w14:paraId="715917A6" w14:textId="77777777" w:rsidR="001D26FB" w:rsidRDefault="001D26FB" w:rsidP="00607C50">
      <w:pPr>
        <w:jc w:val="center"/>
        <w:rPr>
          <w:rFonts w:ascii="Palemonas" w:hAnsi="Palemonas"/>
          <w:b/>
          <w:color w:val="000000"/>
        </w:rPr>
      </w:pPr>
      <w:r w:rsidRPr="00832A61">
        <w:rPr>
          <w:rFonts w:ascii="Palemonas" w:hAnsi="Palemonas"/>
          <w:b/>
          <w:color w:val="000000"/>
        </w:rPr>
        <w:t>SPRENDIMAS</w:t>
      </w:r>
    </w:p>
    <w:p w14:paraId="01ED3E82" w14:textId="77777777" w:rsidR="001D26FB" w:rsidRPr="00D81649" w:rsidRDefault="001D26FB" w:rsidP="00607C50">
      <w:pPr>
        <w:jc w:val="center"/>
        <w:rPr>
          <w:rFonts w:ascii="Palemonas" w:hAnsi="Palemonas"/>
          <w:b/>
        </w:rPr>
      </w:pPr>
      <w:r w:rsidRPr="00D81649">
        <w:rPr>
          <w:rFonts w:ascii="Palemonas" w:hAnsi="Palemonas"/>
          <w:b/>
        </w:rPr>
        <w:t xml:space="preserve">DĖL </w:t>
      </w:r>
      <w:r>
        <w:rPr>
          <w:rFonts w:ascii="Palemonas" w:hAnsi="Palemonas"/>
          <w:b/>
        </w:rPr>
        <w:t>PALANGOS MIESTO SAVIVALDYBĖS TARYBOS ANTIKORUPCIJOS KOMISIJOS PIRMININKO PAVADUOTOJO PASKYRIMO</w:t>
      </w:r>
    </w:p>
    <w:p w14:paraId="0583B6CE" w14:textId="77777777" w:rsidR="001D26FB" w:rsidRPr="00D81649" w:rsidRDefault="001D26FB" w:rsidP="00607C50">
      <w:pPr>
        <w:jc w:val="center"/>
        <w:rPr>
          <w:rFonts w:ascii="Palemonas" w:hAnsi="Palemonas"/>
          <w:b/>
        </w:rPr>
      </w:pPr>
    </w:p>
    <w:p w14:paraId="2908AB72" w14:textId="620816B3" w:rsidR="001D26FB" w:rsidRPr="00AD48E9" w:rsidRDefault="001D26FB" w:rsidP="00607C50">
      <w:pPr>
        <w:jc w:val="center"/>
        <w:rPr>
          <w:rFonts w:ascii="Palemonas" w:hAnsi="Palemonas"/>
        </w:rPr>
      </w:pPr>
      <w:r w:rsidRPr="00AD48E9">
        <w:rPr>
          <w:rFonts w:ascii="Palemonas" w:hAnsi="Palemonas"/>
        </w:rPr>
        <w:t>20</w:t>
      </w:r>
      <w:r>
        <w:rPr>
          <w:rFonts w:ascii="Palemonas" w:hAnsi="Palemonas"/>
        </w:rPr>
        <w:t>23</w:t>
      </w:r>
      <w:r w:rsidRPr="00AD48E9">
        <w:rPr>
          <w:rFonts w:ascii="Palemonas" w:hAnsi="Palemonas"/>
        </w:rPr>
        <w:t xml:space="preserve"> m.</w:t>
      </w:r>
      <w:r>
        <w:rPr>
          <w:rFonts w:ascii="Palemonas" w:hAnsi="Palemonas"/>
        </w:rPr>
        <w:t xml:space="preserve"> rugpjūčio</w:t>
      </w:r>
      <w:r w:rsidRPr="00AD48E9">
        <w:rPr>
          <w:rFonts w:ascii="Palemonas" w:hAnsi="Palemonas"/>
        </w:rPr>
        <w:t xml:space="preserve"> </w:t>
      </w:r>
      <w:r w:rsidR="008F703F">
        <w:rPr>
          <w:rFonts w:ascii="Palemonas" w:hAnsi="Palemonas"/>
        </w:rPr>
        <w:t>31</w:t>
      </w:r>
      <w:r w:rsidR="00C6103B">
        <w:rPr>
          <w:rFonts w:ascii="Palemonas" w:hAnsi="Palemonas"/>
        </w:rPr>
        <w:t xml:space="preserve"> </w:t>
      </w:r>
      <w:r w:rsidRPr="00AD48E9">
        <w:rPr>
          <w:rFonts w:ascii="Palemonas" w:hAnsi="Palemonas"/>
        </w:rPr>
        <w:t>d. Nr. T2-</w:t>
      </w:r>
      <w:r w:rsidR="008F703F">
        <w:rPr>
          <w:rFonts w:ascii="Palemonas" w:hAnsi="Palemonas"/>
        </w:rPr>
        <w:t>211</w:t>
      </w:r>
    </w:p>
    <w:p w14:paraId="4CA5FE22" w14:textId="77777777" w:rsidR="001D26FB" w:rsidRPr="00AD48E9" w:rsidRDefault="001D26FB" w:rsidP="00607C50">
      <w:pPr>
        <w:jc w:val="center"/>
        <w:rPr>
          <w:rFonts w:ascii="Palemonas" w:hAnsi="Palemonas"/>
        </w:rPr>
      </w:pPr>
      <w:r w:rsidRPr="00AD48E9">
        <w:rPr>
          <w:rFonts w:ascii="Palemonas" w:hAnsi="Palemonas"/>
        </w:rPr>
        <w:t>Palanga</w:t>
      </w:r>
    </w:p>
    <w:p w14:paraId="487064CE" w14:textId="77777777" w:rsidR="00C6103B" w:rsidRPr="00D81649" w:rsidRDefault="00C6103B" w:rsidP="001D26FB">
      <w:pPr>
        <w:rPr>
          <w:rFonts w:ascii="Palemonas" w:hAnsi="Palemonas"/>
        </w:rPr>
      </w:pPr>
    </w:p>
    <w:p w14:paraId="594F5B20" w14:textId="7E423404" w:rsidR="001D26FB" w:rsidRDefault="001D26FB" w:rsidP="001D26FB">
      <w:pPr>
        <w:ind w:firstLine="1247"/>
        <w:jc w:val="both"/>
        <w:rPr>
          <w:rFonts w:ascii="Palemonas" w:hAnsi="Palemonas"/>
        </w:rPr>
      </w:pPr>
      <w:r w:rsidRPr="00D81649">
        <w:rPr>
          <w:rFonts w:ascii="Palemonas" w:hAnsi="Palemonas"/>
        </w:rPr>
        <w:t>Vadovaudamasi Lietuvos Respubliko</w:t>
      </w:r>
      <w:r>
        <w:rPr>
          <w:rFonts w:ascii="Palemonas" w:hAnsi="Palemonas"/>
        </w:rPr>
        <w:t xml:space="preserve">s vietos savivaldos įstatymo 24 straipsnio 1 dalimi, </w:t>
      </w:r>
      <w:r w:rsidRPr="000E361E">
        <w:rPr>
          <w:rFonts w:ascii="Palemonas" w:hAnsi="Palemonas"/>
        </w:rPr>
        <w:t xml:space="preserve">Palangos miesto savivaldybės tarybos veiklos reglamento, patvirtinto Palangos miesto savivaldybės tarybos </w:t>
      </w:r>
      <w:r w:rsidRPr="000E361E">
        <w:rPr>
          <w:rFonts w:ascii="Palemonas" w:hAnsi="Palemonas" w:cs="Palemonas"/>
        </w:rPr>
        <w:t>20</w:t>
      </w:r>
      <w:r>
        <w:rPr>
          <w:rFonts w:ascii="Palemonas" w:hAnsi="Palemonas" w:cs="Palemonas"/>
        </w:rPr>
        <w:t>23</w:t>
      </w:r>
      <w:r w:rsidRPr="000E361E">
        <w:rPr>
          <w:rFonts w:ascii="Palemonas" w:hAnsi="Palemonas" w:cs="Palemonas"/>
        </w:rPr>
        <w:t xml:space="preserve"> m. </w:t>
      </w:r>
      <w:r>
        <w:rPr>
          <w:rFonts w:ascii="Palemonas" w:hAnsi="Palemonas" w:cs="Palemonas"/>
        </w:rPr>
        <w:t>kovo</w:t>
      </w:r>
      <w:r w:rsidRPr="000E361E">
        <w:rPr>
          <w:rFonts w:ascii="Palemonas" w:hAnsi="Palemonas" w:cs="Palemonas"/>
        </w:rPr>
        <w:t xml:space="preserve"> </w:t>
      </w:r>
      <w:r>
        <w:rPr>
          <w:rFonts w:ascii="Palemonas" w:hAnsi="Palemonas" w:cs="Palemonas"/>
        </w:rPr>
        <w:t>29</w:t>
      </w:r>
      <w:r w:rsidRPr="000E361E">
        <w:rPr>
          <w:rFonts w:ascii="Palemonas" w:hAnsi="Palemonas" w:cs="Palemonas"/>
        </w:rPr>
        <w:t xml:space="preserve"> d. sprendimo </w:t>
      </w:r>
      <w:bookmarkStart w:id="0" w:name="n_0"/>
      <w:r w:rsidR="00607C50" w:rsidRPr="00607C50">
        <w:rPr>
          <w:rFonts w:ascii="Palemonas" w:hAnsi="Palemonas" w:cs="Palemonas"/>
        </w:rPr>
        <w:t>Nr. T2-41</w:t>
      </w:r>
      <w:bookmarkEnd w:id="0"/>
      <w:r w:rsidRPr="000E361E">
        <w:rPr>
          <w:rFonts w:ascii="Palemonas" w:hAnsi="Palemonas" w:cs="Palemonas"/>
        </w:rPr>
        <w:t xml:space="preserve"> „Dėl </w:t>
      </w:r>
      <w:r w:rsidRPr="000E361E">
        <w:rPr>
          <w:rFonts w:ascii="Palemonas" w:hAnsi="Palemonas"/>
        </w:rPr>
        <w:t xml:space="preserve">Palangos miesto savivaldybės tarybos veiklos reglamento </w:t>
      </w:r>
      <w:r>
        <w:rPr>
          <w:rFonts w:ascii="Palemonas" w:hAnsi="Palemonas"/>
        </w:rPr>
        <w:t>pa</w:t>
      </w:r>
      <w:r w:rsidRPr="000E361E">
        <w:rPr>
          <w:rFonts w:ascii="Palemonas" w:hAnsi="Palemonas"/>
        </w:rPr>
        <w:t>tvirtinimo“ 1 punktu</w:t>
      </w:r>
      <w:r>
        <w:rPr>
          <w:rFonts w:ascii="Palemonas" w:hAnsi="Palemonas"/>
        </w:rPr>
        <w:t>, 29.2 papunkčiu,</w:t>
      </w:r>
      <w:r w:rsidRPr="000E361E">
        <w:rPr>
          <w:rFonts w:ascii="Palemonas" w:hAnsi="Palemonas"/>
        </w:rPr>
        <w:t xml:space="preserve"> </w:t>
      </w:r>
      <w:r w:rsidRPr="00D81649">
        <w:rPr>
          <w:rFonts w:ascii="Palemonas" w:hAnsi="Palemonas"/>
        </w:rPr>
        <w:t xml:space="preserve">Palangos miesto savivaldybės taryba </w:t>
      </w:r>
      <w:r w:rsidRPr="00BB6B08">
        <w:rPr>
          <w:rFonts w:ascii="Palemonas" w:hAnsi="Palemonas"/>
          <w:spacing w:val="60"/>
        </w:rPr>
        <w:t>nusprendži</w:t>
      </w:r>
      <w:r w:rsidRPr="00D81649">
        <w:rPr>
          <w:rFonts w:ascii="Palemonas" w:hAnsi="Palemonas"/>
        </w:rPr>
        <w:t>a:</w:t>
      </w:r>
    </w:p>
    <w:p w14:paraId="2B9F7297" w14:textId="70A07979" w:rsidR="001D26FB" w:rsidRPr="008F2A10" w:rsidRDefault="001D26FB" w:rsidP="00812554">
      <w:pPr>
        <w:pStyle w:val="BodyTextIndent"/>
        <w:tabs>
          <w:tab w:val="left" w:pos="1247"/>
        </w:tabs>
        <w:ind w:left="0" w:firstLine="1247"/>
        <w:rPr>
          <w:rFonts w:ascii="Palemonas" w:hAnsi="Palemonas"/>
        </w:rPr>
      </w:pPr>
      <w:r w:rsidRPr="00F71DFA">
        <w:rPr>
          <w:rFonts w:ascii="Palemonas" w:hAnsi="Palemonas"/>
        </w:rPr>
        <w:t xml:space="preserve">Paskirti </w:t>
      </w:r>
      <w:r>
        <w:rPr>
          <w:rFonts w:ascii="Palemonas" w:hAnsi="Palemonas"/>
        </w:rPr>
        <w:t>Arvydą Martinkėną</w:t>
      </w:r>
      <w:r w:rsidRPr="00F71DFA">
        <w:rPr>
          <w:rFonts w:ascii="Palemonas" w:hAnsi="Palemonas"/>
        </w:rPr>
        <w:t xml:space="preserve"> </w:t>
      </w:r>
      <w:r>
        <w:rPr>
          <w:rFonts w:ascii="Palemonas" w:hAnsi="Palemonas"/>
        </w:rPr>
        <w:t>Antikorupcijos komisijos</w:t>
      </w:r>
      <w:r w:rsidRPr="00F71DFA">
        <w:rPr>
          <w:rFonts w:ascii="Palemonas" w:hAnsi="Palemonas"/>
        </w:rPr>
        <w:t xml:space="preserve"> pirminink</w:t>
      </w:r>
      <w:r>
        <w:rPr>
          <w:rFonts w:ascii="Palemonas" w:hAnsi="Palemonas"/>
        </w:rPr>
        <w:t>o pavaduotoju</w:t>
      </w:r>
      <w:r w:rsidRPr="00F71DFA">
        <w:rPr>
          <w:rFonts w:ascii="Palemonas" w:hAnsi="Palemonas"/>
        </w:rPr>
        <w:t>.</w:t>
      </w:r>
    </w:p>
    <w:p w14:paraId="1EFBDCC1" w14:textId="77777777" w:rsidR="001D26FB" w:rsidRPr="00D81649" w:rsidRDefault="001D26FB" w:rsidP="001D26FB">
      <w:pPr>
        <w:jc w:val="both"/>
        <w:rPr>
          <w:rFonts w:ascii="Palemonas" w:hAnsi="Palemonas"/>
        </w:rPr>
      </w:pPr>
    </w:p>
    <w:p w14:paraId="3F50A00B" w14:textId="77777777" w:rsidR="001D26FB" w:rsidRDefault="001D26FB" w:rsidP="001D26FB">
      <w:pPr>
        <w:jc w:val="both"/>
        <w:rPr>
          <w:rFonts w:ascii="Palemonas" w:hAnsi="Palemonas"/>
          <w:b/>
          <w:color w:val="000000"/>
        </w:rPr>
      </w:pPr>
    </w:p>
    <w:p w14:paraId="1318AE39" w14:textId="0E810116" w:rsidR="001D26FB" w:rsidRDefault="00607C50" w:rsidP="001D26FB">
      <w:pPr>
        <w:jc w:val="both"/>
        <w:rPr>
          <w:rFonts w:ascii="Palemonas" w:hAnsi="Palemonas"/>
          <w:b/>
          <w:color w:val="000000"/>
        </w:rPr>
      </w:pPr>
      <w:r>
        <w:rPr>
          <w:rFonts w:ascii="Palemonas" w:hAnsi="Palemonas"/>
          <w:b/>
          <w:color w:val="000000"/>
        </w:rPr>
        <w:t xml:space="preserve">    </w:t>
      </w:r>
    </w:p>
    <w:p w14:paraId="25A474E8" w14:textId="3BEF640A" w:rsidR="001D26FB" w:rsidRDefault="001D26FB" w:rsidP="001D26FB">
      <w:pPr>
        <w:jc w:val="both"/>
        <w:rPr>
          <w:rFonts w:ascii="Palemonas" w:hAnsi="Palemonas"/>
          <w:color w:val="000000"/>
        </w:rPr>
      </w:pPr>
      <w:r w:rsidRPr="00D81649">
        <w:rPr>
          <w:rFonts w:ascii="Palemonas" w:hAnsi="Palemonas"/>
          <w:color w:val="000000"/>
        </w:rPr>
        <w:t>Mera</w:t>
      </w:r>
      <w:r>
        <w:rPr>
          <w:rFonts w:ascii="Palemonas" w:hAnsi="Palemonas"/>
          <w:color w:val="000000"/>
        </w:rPr>
        <w:t>s</w:t>
      </w:r>
      <w:r w:rsidR="00812554">
        <w:rPr>
          <w:rFonts w:ascii="Palemonas" w:hAnsi="Palemonas"/>
          <w:color w:val="000000"/>
        </w:rPr>
        <w:tab/>
      </w:r>
      <w:r w:rsidR="00812554">
        <w:rPr>
          <w:rFonts w:ascii="Palemonas" w:hAnsi="Palemonas"/>
          <w:color w:val="000000"/>
        </w:rPr>
        <w:tab/>
      </w:r>
      <w:r w:rsidR="00812554">
        <w:rPr>
          <w:rFonts w:ascii="Palemonas" w:hAnsi="Palemonas"/>
          <w:color w:val="000000"/>
        </w:rPr>
        <w:tab/>
      </w:r>
      <w:r w:rsidR="00812554">
        <w:rPr>
          <w:rFonts w:ascii="Palemonas" w:hAnsi="Palemonas"/>
          <w:color w:val="000000"/>
        </w:rPr>
        <w:tab/>
      </w:r>
      <w:r w:rsidR="00812554">
        <w:rPr>
          <w:rFonts w:ascii="Palemonas" w:hAnsi="Palemonas"/>
          <w:color w:val="000000"/>
        </w:rPr>
        <w:tab/>
      </w:r>
      <w:r w:rsidR="00812554">
        <w:rPr>
          <w:rFonts w:ascii="Palemonas" w:hAnsi="Palemonas"/>
          <w:color w:val="000000"/>
        </w:rPr>
        <w:tab/>
      </w:r>
      <w:r w:rsidR="00607C50">
        <w:rPr>
          <w:rFonts w:ascii="Palemonas" w:hAnsi="Palemonas"/>
          <w:color w:val="000000"/>
        </w:rPr>
        <w:t xml:space="preserve">    </w:t>
      </w:r>
      <w:r>
        <w:rPr>
          <w:rFonts w:ascii="Palemonas" w:hAnsi="Palemonas"/>
          <w:color w:val="000000"/>
        </w:rPr>
        <w:t>Šarūnas Vaitkus</w:t>
      </w:r>
    </w:p>
    <w:p w14:paraId="79DE9AE8" w14:textId="6BE9C0E5" w:rsidR="00607C50" w:rsidRDefault="00607C50" w:rsidP="00607C50">
      <w:pPr>
        <w:jc w:val="center"/>
        <w:rPr>
          <w:rFonts w:ascii="Palemonas" w:hAnsi="Palemonas"/>
          <w:color w:val="000000"/>
        </w:rPr>
      </w:pPr>
      <w:r>
        <w:rPr>
          <w:rFonts w:ascii="Palemonas" w:hAnsi="Palemonas"/>
          <w:color w:val="000000"/>
        </w:rPr>
        <w:t>______________</w:t>
      </w:r>
    </w:p>
    <w:p w14:paraId="0ED39EDB" w14:textId="77777777" w:rsidR="00607C50" w:rsidRDefault="00607C50" w:rsidP="00607C50">
      <w:pPr>
        <w:jc w:val="center"/>
        <w:rPr>
          <w:rFonts w:ascii="Palemonas" w:hAnsi="Palemonas"/>
          <w:color w:val="000000"/>
        </w:rPr>
      </w:pPr>
    </w:p>
    <w:sectPr w:rsidR="00607C50" w:rsidSect="008F703F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BFEDD" w14:textId="77777777" w:rsidR="00150973" w:rsidRDefault="00150973">
      <w:r>
        <w:separator/>
      </w:r>
    </w:p>
  </w:endnote>
  <w:endnote w:type="continuationSeparator" w:id="0">
    <w:p w14:paraId="3C6C5A13" w14:textId="77777777" w:rsidR="00150973" w:rsidRDefault="00150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DDBF9" w14:textId="77777777" w:rsidR="00150973" w:rsidRDefault="00150973">
      <w:r>
        <w:separator/>
      </w:r>
    </w:p>
  </w:footnote>
  <w:footnote w:type="continuationSeparator" w:id="0">
    <w:p w14:paraId="3CC2FA43" w14:textId="77777777" w:rsidR="00150973" w:rsidRDefault="00150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20C4"/>
    <w:multiLevelType w:val="hybridMultilevel"/>
    <w:tmpl w:val="0018FDBC"/>
    <w:lvl w:ilvl="0" w:tplc="3536AFF6">
      <w:start w:val="22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1" w15:restartNumberingAfterBreak="0">
    <w:nsid w:val="223B6BCE"/>
    <w:multiLevelType w:val="multilevel"/>
    <w:tmpl w:val="DA9E723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2147" w:hanging="87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7" w:hanging="87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140" w:hanging="87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4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3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68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6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035" w:hanging="1800"/>
      </w:pPr>
      <w:rPr>
        <w:rFonts w:cs="Times New Roman" w:hint="default"/>
      </w:rPr>
    </w:lvl>
  </w:abstractNum>
  <w:abstractNum w:abstractNumId="2" w15:restartNumberingAfterBreak="0">
    <w:nsid w:val="37382867"/>
    <w:multiLevelType w:val="hybridMultilevel"/>
    <w:tmpl w:val="DD1E5EC0"/>
    <w:lvl w:ilvl="0" w:tplc="D7427924">
      <w:start w:val="1"/>
      <w:numFmt w:val="decimal"/>
      <w:lvlText w:val="%1."/>
      <w:lvlJc w:val="left"/>
      <w:pPr>
        <w:tabs>
          <w:tab w:val="num" w:pos="1656"/>
        </w:tabs>
        <w:ind w:left="1656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3" w15:restartNumberingAfterBreak="0">
    <w:nsid w:val="55137E61"/>
    <w:multiLevelType w:val="hybridMultilevel"/>
    <w:tmpl w:val="656077DC"/>
    <w:lvl w:ilvl="0" w:tplc="A22E489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4" w15:restartNumberingAfterBreak="0">
    <w:nsid w:val="5B620131"/>
    <w:multiLevelType w:val="hybridMultilevel"/>
    <w:tmpl w:val="B4860B76"/>
    <w:lvl w:ilvl="0" w:tplc="96CA505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num w:numId="1" w16cid:durableId="464275199">
    <w:abstractNumId w:val="0"/>
  </w:num>
  <w:num w:numId="2" w16cid:durableId="1887063956">
    <w:abstractNumId w:val="2"/>
  </w:num>
  <w:num w:numId="3" w16cid:durableId="555700778">
    <w:abstractNumId w:val="1"/>
  </w:num>
  <w:num w:numId="4" w16cid:durableId="14021692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0631241">
    <w:abstractNumId w:val="4"/>
  </w:num>
  <w:num w:numId="6" w16cid:durableId="356007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oNotHyphenateCaps/>
  <w:drawingGridHorizontalSpacing w:val="5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8E0"/>
    <w:rsid w:val="00005BDC"/>
    <w:rsid w:val="00005D5B"/>
    <w:rsid w:val="00006484"/>
    <w:rsid w:val="000068CC"/>
    <w:rsid w:val="00007E06"/>
    <w:rsid w:val="00012D49"/>
    <w:rsid w:val="00012EC5"/>
    <w:rsid w:val="0001377C"/>
    <w:rsid w:val="000160DA"/>
    <w:rsid w:val="0002188B"/>
    <w:rsid w:val="00025A6B"/>
    <w:rsid w:val="00026500"/>
    <w:rsid w:val="0002777B"/>
    <w:rsid w:val="0003791C"/>
    <w:rsid w:val="00054C59"/>
    <w:rsid w:val="00055BA1"/>
    <w:rsid w:val="00057A39"/>
    <w:rsid w:val="00057E60"/>
    <w:rsid w:val="0006023A"/>
    <w:rsid w:val="00071939"/>
    <w:rsid w:val="00072916"/>
    <w:rsid w:val="00072C47"/>
    <w:rsid w:val="00094E54"/>
    <w:rsid w:val="00095F28"/>
    <w:rsid w:val="000A3993"/>
    <w:rsid w:val="000B356C"/>
    <w:rsid w:val="000B62E6"/>
    <w:rsid w:val="000C1A82"/>
    <w:rsid w:val="000C45AD"/>
    <w:rsid w:val="000D23B7"/>
    <w:rsid w:val="000D2D63"/>
    <w:rsid w:val="000D5C34"/>
    <w:rsid w:val="000E7D4D"/>
    <w:rsid w:val="000F35D1"/>
    <w:rsid w:val="00102309"/>
    <w:rsid w:val="00107119"/>
    <w:rsid w:val="001115E4"/>
    <w:rsid w:val="00116574"/>
    <w:rsid w:val="00117F36"/>
    <w:rsid w:val="00125905"/>
    <w:rsid w:val="001270F5"/>
    <w:rsid w:val="0013052F"/>
    <w:rsid w:val="00136D87"/>
    <w:rsid w:val="00137D02"/>
    <w:rsid w:val="00145464"/>
    <w:rsid w:val="00147602"/>
    <w:rsid w:val="00147780"/>
    <w:rsid w:val="00150973"/>
    <w:rsid w:val="00155AD9"/>
    <w:rsid w:val="00156CC0"/>
    <w:rsid w:val="001573B5"/>
    <w:rsid w:val="001609FE"/>
    <w:rsid w:val="00162C05"/>
    <w:rsid w:val="00167236"/>
    <w:rsid w:val="00167BF6"/>
    <w:rsid w:val="001727E4"/>
    <w:rsid w:val="00173476"/>
    <w:rsid w:val="00174853"/>
    <w:rsid w:val="001771BC"/>
    <w:rsid w:val="001815D6"/>
    <w:rsid w:val="001846B3"/>
    <w:rsid w:val="001917E1"/>
    <w:rsid w:val="00192B36"/>
    <w:rsid w:val="00193FFD"/>
    <w:rsid w:val="00194C29"/>
    <w:rsid w:val="00195A29"/>
    <w:rsid w:val="001A0585"/>
    <w:rsid w:val="001A3B16"/>
    <w:rsid w:val="001A4DA2"/>
    <w:rsid w:val="001B414D"/>
    <w:rsid w:val="001B4B72"/>
    <w:rsid w:val="001B52E0"/>
    <w:rsid w:val="001C5261"/>
    <w:rsid w:val="001C598B"/>
    <w:rsid w:val="001C69DB"/>
    <w:rsid w:val="001D0750"/>
    <w:rsid w:val="001D26FB"/>
    <w:rsid w:val="001D44CE"/>
    <w:rsid w:val="001E2213"/>
    <w:rsid w:val="001E5F29"/>
    <w:rsid w:val="001F104E"/>
    <w:rsid w:val="001F4004"/>
    <w:rsid w:val="00204A93"/>
    <w:rsid w:val="002078A0"/>
    <w:rsid w:val="00215AC1"/>
    <w:rsid w:val="00216768"/>
    <w:rsid w:val="00224C30"/>
    <w:rsid w:val="0023021B"/>
    <w:rsid w:val="00234E99"/>
    <w:rsid w:val="002427A7"/>
    <w:rsid w:val="00242FAA"/>
    <w:rsid w:val="0025673F"/>
    <w:rsid w:val="00264E4F"/>
    <w:rsid w:val="002867D4"/>
    <w:rsid w:val="00287AB3"/>
    <w:rsid w:val="00287B94"/>
    <w:rsid w:val="00292456"/>
    <w:rsid w:val="00296735"/>
    <w:rsid w:val="00297EDB"/>
    <w:rsid w:val="002A05C6"/>
    <w:rsid w:val="002A2460"/>
    <w:rsid w:val="002A265A"/>
    <w:rsid w:val="002A6FB1"/>
    <w:rsid w:val="002B1E9C"/>
    <w:rsid w:val="002C14C1"/>
    <w:rsid w:val="002C2A11"/>
    <w:rsid w:val="002D393A"/>
    <w:rsid w:val="002D3BF0"/>
    <w:rsid w:val="002E01B2"/>
    <w:rsid w:val="002E480E"/>
    <w:rsid w:val="002E4C0B"/>
    <w:rsid w:val="002F3753"/>
    <w:rsid w:val="002F7336"/>
    <w:rsid w:val="00302D3A"/>
    <w:rsid w:val="00305CF6"/>
    <w:rsid w:val="00310838"/>
    <w:rsid w:val="00313897"/>
    <w:rsid w:val="00314BC9"/>
    <w:rsid w:val="00317911"/>
    <w:rsid w:val="00322310"/>
    <w:rsid w:val="00326906"/>
    <w:rsid w:val="00333EDE"/>
    <w:rsid w:val="00334C23"/>
    <w:rsid w:val="00335F4F"/>
    <w:rsid w:val="00337F63"/>
    <w:rsid w:val="00340522"/>
    <w:rsid w:val="00341248"/>
    <w:rsid w:val="00341A7A"/>
    <w:rsid w:val="00341B27"/>
    <w:rsid w:val="003444CA"/>
    <w:rsid w:val="003629C2"/>
    <w:rsid w:val="00371E6E"/>
    <w:rsid w:val="00372F6D"/>
    <w:rsid w:val="00374D4B"/>
    <w:rsid w:val="00376D11"/>
    <w:rsid w:val="00381546"/>
    <w:rsid w:val="00382BED"/>
    <w:rsid w:val="00383681"/>
    <w:rsid w:val="00390959"/>
    <w:rsid w:val="0039633B"/>
    <w:rsid w:val="003969A5"/>
    <w:rsid w:val="00397D1C"/>
    <w:rsid w:val="003A1E74"/>
    <w:rsid w:val="003B2A43"/>
    <w:rsid w:val="003B48C7"/>
    <w:rsid w:val="003B683D"/>
    <w:rsid w:val="003B723E"/>
    <w:rsid w:val="003C045E"/>
    <w:rsid w:val="003C31B3"/>
    <w:rsid w:val="003C6ED2"/>
    <w:rsid w:val="003D1ADD"/>
    <w:rsid w:val="003D1C76"/>
    <w:rsid w:val="003D2E6B"/>
    <w:rsid w:val="003D4307"/>
    <w:rsid w:val="003E1310"/>
    <w:rsid w:val="003F7B0D"/>
    <w:rsid w:val="0040202D"/>
    <w:rsid w:val="00403DA7"/>
    <w:rsid w:val="004079D2"/>
    <w:rsid w:val="00410BB9"/>
    <w:rsid w:val="004134B6"/>
    <w:rsid w:val="0041394D"/>
    <w:rsid w:val="004205EF"/>
    <w:rsid w:val="004257F1"/>
    <w:rsid w:val="00434550"/>
    <w:rsid w:val="00436349"/>
    <w:rsid w:val="004375AC"/>
    <w:rsid w:val="00440887"/>
    <w:rsid w:val="00445F1F"/>
    <w:rsid w:val="004463C9"/>
    <w:rsid w:val="00446F50"/>
    <w:rsid w:val="004528DB"/>
    <w:rsid w:val="00463C40"/>
    <w:rsid w:val="00464127"/>
    <w:rsid w:val="004745D6"/>
    <w:rsid w:val="0047656C"/>
    <w:rsid w:val="004902F0"/>
    <w:rsid w:val="004905B8"/>
    <w:rsid w:val="004964C9"/>
    <w:rsid w:val="004A33E3"/>
    <w:rsid w:val="004A48E0"/>
    <w:rsid w:val="004A5DEC"/>
    <w:rsid w:val="004C4CE3"/>
    <w:rsid w:val="004D06AA"/>
    <w:rsid w:val="004E35F8"/>
    <w:rsid w:val="004E4102"/>
    <w:rsid w:val="004F43C6"/>
    <w:rsid w:val="004F4A60"/>
    <w:rsid w:val="004F5142"/>
    <w:rsid w:val="004F55B4"/>
    <w:rsid w:val="00500714"/>
    <w:rsid w:val="00500C45"/>
    <w:rsid w:val="005121A1"/>
    <w:rsid w:val="00522C12"/>
    <w:rsid w:val="0052567A"/>
    <w:rsid w:val="0053614E"/>
    <w:rsid w:val="005362DF"/>
    <w:rsid w:val="00536BE0"/>
    <w:rsid w:val="0054169E"/>
    <w:rsid w:val="00545131"/>
    <w:rsid w:val="00557EBA"/>
    <w:rsid w:val="00557EDB"/>
    <w:rsid w:val="0056075F"/>
    <w:rsid w:val="00560EB8"/>
    <w:rsid w:val="00560F75"/>
    <w:rsid w:val="00560F8A"/>
    <w:rsid w:val="00571D4C"/>
    <w:rsid w:val="00575B5A"/>
    <w:rsid w:val="00587912"/>
    <w:rsid w:val="00594EEE"/>
    <w:rsid w:val="005964EA"/>
    <w:rsid w:val="005A2257"/>
    <w:rsid w:val="005A3062"/>
    <w:rsid w:val="005A3419"/>
    <w:rsid w:val="005A4E95"/>
    <w:rsid w:val="005A51AD"/>
    <w:rsid w:val="005A76DD"/>
    <w:rsid w:val="005A7C2E"/>
    <w:rsid w:val="005B090F"/>
    <w:rsid w:val="005B233E"/>
    <w:rsid w:val="005B30B3"/>
    <w:rsid w:val="005C7514"/>
    <w:rsid w:val="005D0DDE"/>
    <w:rsid w:val="005D150E"/>
    <w:rsid w:val="005D3657"/>
    <w:rsid w:val="005E5ED9"/>
    <w:rsid w:val="005E64B5"/>
    <w:rsid w:val="005F058B"/>
    <w:rsid w:val="005F116B"/>
    <w:rsid w:val="005F2A4A"/>
    <w:rsid w:val="005F33E1"/>
    <w:rsid w:val="005F6BFC"/>
    <w:rsid w:val="0060007B"/>
    <w:rsid w:val="00607873"/>
    <w:rsid w:val="00607C50"/>
    <w:rsid w:val="006135B7"/>
    <w:rsid w:val="00614AA4"/>
    <w:rsid w:val="00615F37"/>
    <w:rsid w:val="006221FB"/>
    <w:rsid w:val="006308EE"/>
    <w:rsid w:val="00640658"/>
    <w:rsid w:val="00644C1C"/>
    <w:rsid w:val="0065203C"/>
    <w:rsid w:val="00652632"/>
    <w:rsid w:val="006646D9"/>
    <w:rsid w:val="00670EB3"/>
    <w:rsid w:val="00672B7B"/>
    <w:rsid w:val="00680FF8"/>
    <w:rsid w:val="00682D3D"/>
    <w:rsid w:val="006858BA"/>
    <w:rsid w:val="0068702F"/>
    <w:rsid w:val="00697AC9"/>
    <w:rsid w:val="006A7295"/>
    <w:rsid w:val="006B05E9"/>
    <w:rsid w:val="006B31F7"/>
    <w:rsid w:val="006B3E56"/>
    <w:rsid w:val="006B7842"/>
    <w:rsid w:val="006C1A87"/>
    <w:rsid w:val="006C2235"/>
    <w:rsid w:val="006C4115"/>
    <w:rsid w:val="006C613C"/>
    <w:rsid w:val="006D17D9"/>
    <w:rsid w:val="006E1D64"/>
    <w:rsid w:val="006E301D"/>
    <w:rsid w:val="006E3F54"/>
    <w:rsid w:val="006E78A2"/>
    <w:rsid w:val="006F0AAB"/>
    <w:rsid w:val="006F0DE3"/>
    <w:rsid w:val="006F3911"/>
    <w:rsid w:val="006F3A4B"/>
    <w:rsid w:val="006F725E"/>
    <w:rsid w:val="006F78D6"/>
    <w:rsid w:val="00700052"/>
    <w:rsid w:val="007014BF"/>
    <w:rsid w:val="007031AB"/>
    <w:rsid w:val="0071348D"/>
    <w:rsid w:val="0073361C"/>
    <w:rsid w:val="00735603"/>
    <w:rsid w:val="00735D0B"/>
    <w:rsid w:val="00737A29"/>
    <w:rsid w:val="007418BC"/>
    <w:rsid w:val="00743225"/>
    <w:rsid w:val="00745FF7"/>
    <w:rsid w:val="007642B1"/>
    <w:rsid w:val="00774794"/>
    <w:rsid w:val="00776701"/>
    <w:rsid w:val="007767CC"/>
    <w:rsid w:val="007907FC"/>
    <w:rsid w:val="007910FE"/>
    <w:rsid w:val="0079330E"/>
    <w:rsid w:val="00796BEE"/>
    <w:rsid w:val="00797ADB"/>
    <w:rsid w:val="007A5D12"/>
    <w:rsid w:val="007A674F"/>
    <w:rsid w:val="007B2285"/>
    <w:rsid w:val="007C0067"/>
    <w:rsid w:val="007C71CF"/>
    <w:rsid w:val="007E0327"/>
    <w:rsid w:val="007E2305"/>
    <w:rsid w:val="007E34E7"/>
    <w:rsid w:val="007E6163"/>
    <w:rsid w:val="007F021C"/>
    <w:rsid w:val="007F2F20"/>
    <w:rsid w:val="007F52C1"/>
    <w:rsid w:val="008005D9"/>
    <w:rsid w:val="00811A2C"/>
    <w:rsid w:val="00811EFC"/>
    <w:rsid w:val="00812554"/>
    <w:rsid w:val="00822506"/>
    <w:rsid w:val="00824712"/>
    <w:rsid w:val="0082472A"/>
    <w:rsid w:val="00827F6B"/>
    <w:rsid w:val="008323CB"/>
    <w:rsid w:val="00834045"/>
    <w:rsid w:val="0084251B"/>
    <w:rsid w:val="00852952"/>
    <w:rsid w:val="008631DB"/>
    <w:rsid w:val="00873195"/>
    <w:rsid w:val="008754FF"/>
    <w:rsid w:val="00877010"/>
    <w:rsid w:val="00880208"/>
    <w:rsid w:val="008840F6"/>
    <w:rsid w:val="008844E2"/>
    <w:rsid w:val="0089464E"/>
    <w:rsid w:val="00894CF0"/>
    <w:rsid w:val="0089642C"/>
    <w:rsid w:val="008A347C"/>
    <w:rsid w:val="008A3B9C"/>
    <w:rsid w:val="008B1B7B"/>
    <w:rsid w:val="008B3BA6"/>
    <w:rsid w:val="008B4A6D"/>
    <w:rsid w:val="008B7966"/>
    <w:rsid w:val="008C02B5"/>
    <w:rsid w:val="008C189B"/>
    <w:rsid w:val="008C2FB8"/>
    <w:rsid w:val="008C3EA3"/>
    <w:rsid w:val="008C6BB0"/>
    <w:rsid w:val="008C7958"/>
    <w:rsid w:val="008D27CC"/>
    <w:rsid w:val="008D53AB"/>
    <w:rsid w:val="008D7ACB"/>
    <w:rsid w:val="008E04DC"/>
    <w:rsid w:val="008E4650"/>
    <w:rsid w:val="008F0032"/>
    <w:rsid w:val="008F4F09"/>
    <w:rsid w:val="008F611E"/>
    <w:rsid w:val="008F703F"/>
    <w:rsid w:val="009048FE"/>
    <w:rsid w:val="009060CB"/>
    <w:rsid w:val="00907226"/>
    <w:rsid w:val="00907F00"/>
    <w:rsid w:val="009256AE"/>
    <w:rsid w:val="009259A8"/>
    <w:rsid w:val="00927DE5"/>
    <w:rsid w:val="0093006F"/>
    <w:rsid w:val="009305DA"/>
    <w:rsid w:val="0093067A"/>
    <w:rsid w:val="009376A5"/>
    <w:rsid w:val="00940A2A"/>
    <w:rsid w:val="009423D4"/>
    <w:rsid w:val="009456EC"/>
    <w:rsid w:val="009458DE"/>
    <w:rsid w:val="00957888"/>
    <w:rsid w:val="00961DFE"/>
    <w:rsid w:val="00963B71"/>
    <w:rsid w:val="009730C0"/>
    <w:rsid w:val="009758BC"/>
    <w:rsid w:val="009823C3"/>
    <w:rsid w:val="0098625F"/>
    <w:rsid w:val="00993610"/>
    <w:rsid w:val="00994504"/>
    <w:rsid w:val="0099454B"/>
    <w:rsid w:val="009A1A72"/>
    <w:rsid w:val="009A6149"/>
    <w:rsid w:val="009B3C3D"/>
    <w:rsid w:val="009C1676"/>
    <w:rsid w:val="009C57A3"/>
    <w:rsid w:val="009C7941"/>
    <w:rsid w:val="009D1236"/>
    <w:rsid w:val="009E764A"/>
    <w:rsid w:val="00A105DF"/>
    <w:rsid w:val="00A117B1"/>
    <w:rsid w:val="00A12559"/>
    <w:rsid w:val="00A12DFD"/>
    <w:rsid w:val="00A141F5"/>
    <w:rsid w:val="00A16D5A"/>
    <w:rsid w:val="00A23F07"/>
    <w:rsid w:val="00A43447"/>
    <w:rsid w:val="00A46E62"/>
    <w:rsid w:val="00A50BCA"/>
    <w:rsid w:val="00A52783"/>
    <w:rsid w:val="00A53009"/>
    <w:rsid w:val="00A60D9B"/>
    <w:rsid w:val="00A6221E"/>
    <w:rsid w:val="00A62767"/>
    <w:rsid w:val="00A70F4C"/>
    <w:rsid w:val="00A72F68"/>
    <w:rsid w:val="00A733BC"/>
    <w:rsid w:val="00A74DDC"/>
    <w:rsid w:val="00A74EC9"/>
    <w:rsid w:val="00A75A95"/>
    <w:rsid w:val="00A767E7"/>
    <w:rsid w:val="00A82785"/>
    <w:rsid w:val="00A838DA"/>
    <w:rsid w:val="00A83D14"/>
    <w:rsid w:val="00A86C3F"/>
    <w:rsid w:val="00A90379"/>
    <w:rsid w:val="00A91BB1"/>
    <w:rsid w:val="00AA1831"/>
    <w:rsid w:val="00AA3034"/>
    <w:rsid w:val="00AB375F"/>
    <w:rsid w:val="00AC482F"/>
    <w:rsid w:val="00AC6743"/>
    <w:rsid w:val="00AC7578"/>
    <w:rsid w:val="00AD48E9"/>
    <w:rsid w:val="00AD53E4"/>
    <w:rsid w:val="00AD7D29"/>
    <w:rsid w:val="00AE3E1D"/>
    <w:rsid w:val="00AF0088"/>
    <w:rsid w:val="00AF299A"/>
    <w:rsid w:val="00AF3A81"/>
    <w:rsid w:val="00AF4165"/>
    <w:rsid w:val="00AF421C"/>
    <w:rsid w:val="00B00E37"/>
    <w:rsid w:val="00B11EF7"/>
    <w:rsid w:val="00B14E2E"/>
    <w:rsid w:val="00B23609"/>
    <w:rsid w:val="00B300A9"/>
    <w:rsid w:val="00B41777"/>
    <w:rsid w:val="00B42031"/>
    <w:rsid w:val="00B434CC"/>
    <w:rsid w:val="00B439C1"/>
    <w:rsid w:val="00B43E22"/>
    <w:rsid w:val="00B45BAA"/>
    <w:rsid w:val="00B51E67"/>
    <w:rsid w:val="00B5271A"/>
    <w:rsid w:val="00B5302C"/>
    <w:rsid w:val="00B5619B"/>
    <w:rsid w:val="00B56E1D"/>
    <w:rsid w:val="00B60EAC"/>
    <w:rsid w:val="00B6264C"/>
    <w:rsid w:val="00B644CB"/>
    <w:rsid w:val="00B66400"/>
    <w:rsid w:val="00B67000"/>
    <w:rsid w:val="00B725AA"/>
    <w:rsid w:val="00B74886"/>
    <w:rsid w:val="00B77CDA"/>
    <w:rsid w:val="00B8491B"/>
    <w:rsid w:val="00B85AEB"/>
    <w:rsid w:val="00B92D2C"/>
    <w:rsid w:val="00B9307F"/>
    <w:rsid w:val="00B93C4C"/>
    <w:rsid w:val="00BA00B4"/>
    <w:rsid w:val="00BA0817"/>
    <w:rsid w:val="00BA3102"/>
    <w:rsid w:val="00BA50EF"/>
    <w:rsid w:val="00BA65F8"/>
    <w:rsid w:val="00BB69DF"/>
    <w:rsid w:val="00BB6B08"/>
    <w:rsid w:val="00BC28F7"/>
    <w:rsid w:val="00BC4ACD"/>
    <w:rsid w:val="00BC56A2"/>
    <w:rsid w:val="00BD4274"/>
    <w:rsid w:val="00BE10D2"/>
    <w:rsid w:val="00BE2EE8"/>
    <w:rsid w:val="00BE326A"/>
    <w:rsid w:val="00BE4F3D"/>
    <w:rsid w:val="00BE5E03"/>
    <w:rsid w:val="00BF0008"/>
    <w:rsid w:val="00BF1383"/>
    <w:rsid w:val="00BF2076"/>
    <w:rsid w:val="00BF37B5"/>
    <w:rsid w:val="00C259C5"/>
    <w:rsid w:val="00C2636A"/>
    <w:rsid w:val="00C34B3D"/>
    <w:rsid w:val="00C40BFE"/>
    <w:rsid w:val="00C502C7"/>
    <w:rsid w:val="00C509B7"/>
    <w:rsid w:val="00C56CB3"/>
    <w:rsid w:val="00C6103B"/>
    <w:rsid w:val="00C6151D"/>
    <w:rsid w:val="00C619AF"/>
    <w:rsid w:val="00C62B4B"/>
    <w:rsid w:val="00C63723"/>
    <w:rsid w:val="00C72DAE"/>
    <w:rsid w:val="00C81D70"/>
    <w:rsid w:val="00C91889"/>
    <w:rsid w:val="00C92E0E"/>
    <w:rsid w:val="00C9436D"/>
    <w:rsid w:val="00CA19C8"/>
    <w:rsid w:val="00CA4E91"/>
    <w:rsid w:val="00CA544D"/>
    <w:rsid w:val="00CB0ED4"/>
    <w:rsid w:val="00CB6A2A"/>
    <w:rsid w:val="00CB753F"/>
    <w:rsid w:val="00CC5CA6"/>
    <w:rsid w:val="00CC6B81"/>
    <w:rsid w:val="00CC71A4"/>
    <w:rsid w:val="00CD0B1B"/>
    <w:rsid w:val="00CD59BB"/>
    <w:rsid w:val="00CE0A6B"/>
    <w:rsid w:val="00CF0688"/>
    <w:rsid w:val="00CF20A0"/>
    <w:rsid w:val="00CF2296"/>
    <w:rsid w:val="00CF595B"/>
    <w:rsid w:val="00CF7976"/>
    <w:rsid w:val="00D160A3"/>
    <w:rsid w:val="00D22052"/>
    <w:rsid w:val="00D27763"/>
    <w:rsid w:val="00D30B87"/>
    <w:rsid w:val="00D40E59"/>
    <w:rsid w:val="00D431D8"/>
    <w:rsid w:val="00D449F9"/>
    <w:rsid w:val="00D46471"/>
    <w:rsid w:val="00D50C38"/>
    <w:rsid w:val="00D73E14"/>
    <w:rsid w:val="00D741E3"/>
    <w:rsid w:val="00D7644B"/>
    <w:rsid w:val="00D766D4"/>
    <w:rsid w:val="00D80164"/>
    <w:rsid w:val="00D80F7A"/>
    <w:rsid w:val="00D83258"/>
    <w:rsid w:val="00D900A8"/>
    <w:rsid w:val="00D9012B"/>
    <w:rsid w:val="00D90572"/>
    <w:rsid w:val="00D91089"/>
    <w:rsid w:val="00DB0B39"/>
    <w:rsid w:val="00DB3FEC"/>
    <w:rsid w:val="00DB6A9E"/>
    <w:rsid w:val="00DC1A52"/>
    <w:rsid w:val="00DC30C1"/>
    <w:rsid w:val="00DC3ACD"/>
    <w:rsid w:val="00DC6389"/>
    <w:rsid w:val="00DD2C0C"/>
    <w:rsid w:val="00DD405E"/>
    <w:rsid w:val="00DD5398"/>
    <w:rsid w:val="00DE3556"/>
    <w:rsid w:val="00DF131D"/>
    <w:rsid w:val="00DF24BD"/>
    <w:rsid w:val="00DF5C29"/>
    <w:rsid w:val="00E0726F"/>
    <w:rsid w:val="00E13B4E"/>
    <w:rsid w:val="00E2154C"/>
    <w:rsid w:val="00E21FB5"/>
    <w:rsid w:val="00E221EA"/>
    <w:rsid w:val="00E235CA"/>
    <w:rsid w:val="00E31077"/>
    <w:rsid w:val="00E32C06"/>
    <w:rsid w:val="00E3386F"/>
    <w:rsid w:val="00E41C19"/>
    <w:rsid w:val="00E42559"/>
    <w:rsid w:val="00E44AA4"/>
    <w:rsid w:val="00E47A1D"/>
    <w:rsid w:val="00E552A9"/>
    <w:rsid w:val="00E60C18"/>
    <w:rsid w:val="00E65775"/>
    <w:rsid w:val="00E67E62"/>
    <w:rsid w:val="00E703FE"/>
    <w:rsid w:val="00E739B3"/>
    <w:rsid w:val="00E82605"/>
    <w:rsid w:val="00E86F57"/>
    <w:rsid w:val="00E9181E"/>
    <w:rsid w:val="00E96A2A"/>
    <w:rsid w:val="00EA196F"/>
    <w:rsid w:val="00EA25F9"/>
    <w:rsid w:val="00EA40FB"/>
    <w:rsid w:val="00EA461E"/>
    <w:rsid w:val="00EB0812"/>
    <w:rsid w:val="00EB1AC7"/>
    <w:rsid w:val="00EB259C"/>
    <w:rsid w:val="00EB3E84"/>
    <w:rsid w:val="00EB6BFC"/>
    <w:rsid w:val="00EC1995"/>
    <w:rsid w:val="00EC7C08"/>
    <w:rsid w:val="00ED638B"/>
    <w:rsid w:val="00EE41A3"/>
    <w:rsid w:val="00EF3FC9"/>
    <w:rsid w:val="00F04315"/>
    <w:rsid w:val="00F10F77"/>
    <w:rsid w:val="00F1672D"/>
    <w:rsid w:val="00F20DCB"/>
    <w:rsid w:val="00F21BA5"/>
    <w:rsid w:val="00F22484"/>
    <w:rsid w:val="00F22B07"/>
    <w:rsid w:val="00F2373E"/>
    <w:rsid w:val="00F2446E"/>
    <w:rsid w:val="00F32F49"/>
    <w:rsid w:val="00F33880"/>
    <w:rsid w:val="00F37F82"/>
    <w:rsid w:val="00F40037"/>
    <w:rsid w:val="00F421F0"/>
    <w:rsid w:val="00F45C1B"/>
    <w:rsid w:val="00F47A35"/>
    <w:rsid w:val="00F51C16"/>
    <w:rsid w:val="00F6046B"/>
    <w:rsid w:val="00F64893"/>
    <w:rsid w:val="00F66559"/>
    <w:rsid w:val="00F7132B"/>
    <w:rsid w:val="00F71D4D"/>
    <w:rsid w:val="00F71DFA"/>
    <w:rsid w:val="00F76066"/>
    <w:rsid w:val="00F819D0"/>
    <w:rsid w:val="00F84F45"/>
    <w:rsid w:val="00FB161B"/>
    <w:rsid w:val="00FC35E5"/>
    <w:rsid w:val="00FC4E44"/>
    <w:rsid w:val="00FC5287"/>
    <w:rsid w:val="00FD03F6"/>
    <w:rsid w:val="00FE2FEA"/>
    <w:rsid w:val="00FE38F4"/>
    <w:rsid w:val="00FE4608"/>
    <w:rsid w:val="00FE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ED143F3"/>
  <w15:chartTrackingRefBased/>
  <w15:docId w15:val="{C2F3EE37-6ED8-4D97-84C5-DAD82119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48E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44C1C"/>
    <w:pPr>
      <w:keepNext/>
      <w:widowControl w:val="0"/>
      <w:shd w:val="clear" w:color="auto" w:fill="FFFFFF"/>
      <w:tabs>
        <w:tab w:val="left" w:pos="264"/>
        <w:tab w:val="left" w:leader="dot" w:pos="8438"/>
        <w:tab w:val="right" w:pos="9235"/>
      </w:tabs>
      <w:autoSpaceDE w:val="0"/>
      <w:autoSpaceDN w:val="0"/>
      <w:adjustRightInd w:val="0"/>
      <w:ind w:left="82"/>
      <w:jc w:val="center"/>
      <w:outlineLvl w:val="0"/>
    </w:pPr>
    <w:rPr>
      <w:color w:val="000000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376D11"/>
    <w:rPr>
      <w:rFonts w:ascii="Cambria" w:hAnsi="Cambria" w:cs="Cambria"/>
      <w:b/>
      <w:bCs/>
      <w:kern w:val="32"/>
      <w:sz w:val="32"/>
      <w:szCs w:val="32"/>
    </w:rPr>
  </w:style>
  <w:style w:type="paragraph" w:styleId="BodyText2">
    <w:name w:val="Body Text 2"/>
    <w:basedOn w:val="Normal"/>
    <w:link w:val="BodyText2Char"/>
    <w:rsid w:val="005F058B"/>
    <w:pPr>
      <w:jc w:val="both"/>
    </w:pPr>
    <w:rPr>
      <w:lang w:eastAsia="en-US"/>
    </w:rPr>
  </w:style>
  <w:style w:type="character" w:customStyle="1" w:styleId="BodyText2Char">
    <w:name w:val="Body Text 2 Char"/>
    <w:link w:val="BodyText2"/>
    <w:semiHidden/>
    <w:locked/>
    <w:rsid w:val="00376D11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644C1C"/>
    <w:pPr>
      <w:spacing w:after="120"/>
    </w:pPr>
  </w:style>
  <w:style w:type="character" w:customStyle="1" w:styleId="BodyTextChar">
    <w:name w:val="Body Text Char"/>
    <w:link w:val="BodyText"/>
    <w:semiHidden/>
    <w:locked/>
    <w:rsid w:val="00376D11"/>
    <w:rPr>
      <w:rFonts w:cs="Times New Roman"/>
      <w:sz w:val="24"/>
      <w:szCs w:val="24"/>
    </w:rPr>
  </w:style>
  <w:style w:type="paragraph" w:styleId="BlockText">
    <w:name w:val="Block Text"/>
    <w:basedOn w:val="Normal"/>
    <w:rsid w:val="00644C1C"/>
    <w:pPr>
      <w:widowControl w:val="0"/>
      <w:shd w:val="clear" w:color="auto" w:fill="FFFFFF"/>
      <w:autoSpaceDE w:val="0"/>
      <w:autoSpaceDN w:val="0"/>
      <w:adjustRightInd w:val="0"/>
      <w:ind w:left="1498" w:right="1651"/>
      <w:jc w:val="center"/>
    </w:pPr>
    <w:rPr>
      <w:b/>
      <w:bCs/>
      <w:i/>
      <w:iCs/>
      <w:color w:val="000000"/>
      <w:lang w:eastAsia="en-US"/>
    </w:rPr>
  </w:style>
  <w:style w:type="paragraph" w:styleId="BodyTextIndent">
    <w:name w:val="Body Text Indent"/>
    <w:basedOn w:val="Normal"/>
    <w:link w:val="BodyTextIndentChar"/>
    <w:rsid w:val="00644C1C"/>
    <w:pPr>
      <w:widowControl w:val="0"/>
      <w:shd w:val="clear" w:color="auto" w:fill="FFFFFF"/>
      <w:tabs>
        <w:tab w:val="left" w:pos="1046"/>
      </w:tabs>
      <w:autoSpaceDE w:val="0"/>
      <w:autoSpaceDN w:val="0"/>
      <w:adjustRightInd w:val="0"/>
      <w:ind w:left="730"/>
      <w:jc w:val="both"/>
    </w:pPr>
    <w:rPr>
      <w:color w:val="000000"/>
      <w:lang w:eastAsia="en-US"/>
    </w:rPr>
  </w:style>
  <w:style w:type="character" w:customStyle="1" w:styleId="BodyTextIndentChar">
    <w:name w:val="Body Text Indent Char"/>
    <w:link w:val="BodyTextIndent"/>
    <w:semiHidden/>
    <w:locked/>
    <w:rsid w:val="00376D11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644C1C"/>
    <w:pPr>
      <w:widowControl w:val="0"/>
      <w:shd w:val="clear" w:color="auto" w:fill="FFFFFF"/>
      <w:tabs>
        <w:tab w:val="left" w:pos="965"/>
      </w:tabs>
      <w:autoSpaceDE w:val="0"/>
      <w:autoSpaceDN w:val="0"/>
      <w:adjustRightInd w:val="0"/>
      <w:ind w:hanging="1"/>
      <w:jc w:val="both"/>
    </w:pPr>
    <w:rPr>
      <w:color w:val="000000"/>
      <w:lang w:eastAsia="en-US"/>
    </w:rPr>
  </w:style>
  <w:style w:type="character" w:customStyle="1" w:styleId="BodyTextIndent2Char">
    <w:name w:val="Body Text Indent 2 Char"/>
    <w:link w:val="BodyTextIndent2"/>
    <w:semiHidden/>
    <w:locked/>
    <w:rsid w:val="00376D11"/>
    <w:rPr>
      <w:rFonts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644C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376D11"/>
    <w:rPr>
      <w:rFonts w:ascii="Courier New" w:hAnsi="Courier New" w:cs="Courier New"/>
    </w:rPr>
  </w:style>
  <w:style w:type="character" w:styleId="Hyperlink">
    <w:name w:val="Hyperlink"/>
    <w:rsid w:val="00644C1C"/>
    <w:rPr>
      <w:rFonts w:cs="Times New Roman"/>
      <w:color w:val="0000FF"/>
      <w:u w:val="single"/>
    </w:rPr>
  </w:style>
  <w:style w:type="table" w:styleId="TableGrid">
    <w:name w:val="Table Grid"/>
    <w:basedOn w:val="TableNormal"/>
    <w:rsid w:val="00644C1C"/>
    <w:pPr>
      <w:widowControl w:val="0"/>
      <w:autoSpaceDE w:val="0"/>
      <w:autoSpaceDN w:val="0"/>
      <w:adjustRightInd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644C1C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semiHidden/>
    <w:locked/>
    <w:rsid w:val="00376D11"/>
    <w:rPr>
      <w:rFonts w:cs="Times New Roman"/>
      <w:sz w:val="24"/>
      <w:szCs w:val="24"/>
    </w:rPr>
  </w:style>
  <w:style w:type="character" w:styleId="PageNumber">
    <w:name w:val="page number"/>
    <w:rsid w:val="00644C1C"/>
    <w:rPr>
      <w:rFonts w:cs="Times New Roman"/>
    </w:rPr>
  </w:style>
  <w:style w:type="paragraph" w:styleId="Header">
    <w:name w:val="header"/>
    <w:basedOn w:val="Normal"/>
    <w:link w:val="HeaderChar"/>
    <w:rsid w:val="00644C1C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semiHidden/>
    <w:locked/>
    <w:rsid w:val="00376D11"/>
    <w:rPr>
      <w:rFonts w:cs="Times New Roman"/>
      <w:sz w:val="24"/>
      <w:szCs w:val="24"/>
    </w:rPr>
  </w:style>
  <w:style w:type="character" w:styleId="FollowedHyperlink">
    <w:name w:val="FollowedHyperlink"/>
    <w:rsid w:val="00644C1C"/>
    <w:rPr>
      <w:rFonts w:cs="Times New Roman"/>
      <w:color w:val="800080"/>
      <w:u w:val="single"/>
    </w:rPr>
  </w:style>
  <w:style w:type="paragraph" w:customStyle="1" w:styleId="Pagrindinistekstas1">
    <w:name w:val="Pagrindinis tekstas1"/>
    <w:link w:val="BodytextChar0"/>
    <w:rsid w:val="00ED638B"/>
    <w:pPr>
      <w:autoSpaceDE w:val="0"/>
      <w:autoSpaceDN w:val="0"/>
      <w:adjustRightInd w:val="0"/>
      <w:ind w:firstLine="312"/>
      <w:jc w:val="both"/>
    </w:pPr>
    <w:rPr>
      <w:rFonts w:ascii="TimesLT" w:hAnsi="TimesLT" w:cs="TimesLT"/>
      <w:b/>
      <w:bCs/>
      <w:sz w:val="22"/>
      <w:szCs w:val="22"/>
      <w:lang w:val="en-US" w:eastAsia="en-US"/>
    </w:rPr>
  </w:style>
  <w:style w:type="character" w:customStyle="1" w:styleId="BodytextChar0">
    <w:name w:val="Body text Char"/>
    <w:link w:val="Pagrindinistekstas1"/>
    <w:locked/>
    <w:rsid w:val="00ED638B"/>
    <w:rPr>
      <w:rFonts w:ascii="TimesLT" w:hAnsi="TimesLT" w:cs="TimesLT"/>
      <w:b/>
      <w:bCs/>
      <w:sz w:val="22"/>
      <w:szCs w:val="22"/>
      <w:lang w:val="en-US" w:eastAsia="en-US" w:bidi="ar-SA"/>
    </w:rPr>
  </w:style>
  <w:style w:type="paragraph" w:customStyle="1" w:styleId="Style">
    <w:name w:val="Style"/>
    <w:basedOn w:val="Normal"/>
    <w:rsid w:val="00F47A3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rsid w:val="00C502C7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semiHidden/>
    <w:rsid w:val="00B664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376D11"/>
    <w:rPr>
      <w:rFonts w:cs="Times New Roman"/>
      <w:sz w:val="2"/>
      <w:szCs w:val="2"/>
    </w:rPr>
  </w:style>
  <w:style w:type="paragraph" w:styleId="NoSpacing">
    <w:name w:val="No Spacing"/>
    <w:qFormat/>
    <w:rsid w:val="008840F6"/>
    <w:rPr>
      <w:rFonts w:ascii="Calibri" w:hAnsi="Calibri" w:cs="Calibri"/>
      <w:sz w:val="22"/>
      <w:szCs w:val="22"/>
      <w:lang w:eastAsia="en-US"/>
    </w:rPr>
  </w:style>
  <w:style w:type="paragraph" w:customStyle="1" w:styleId="CharCharDiagramaDiagrama">
    <w:name w:val="Char Char Diagrama Diagrama"/>
    <w:basedOn w:val="Normal"/>
    <w:rsid w:val="00E47A1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iagramaDiagrama">
    <w:name w:val="Diagrama Diagrama"/>
    <w:basedOn w:val="Normal"/>
    <w:rsid w:val="00F21BA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HTMLTypewriter">
    <w:name w:val="HTML Typewriter"/>
    <w:rsid w:val="007C71CF"/>
    <w:rPr>
      <w:rFonts w:ascii="Courier New" w:hAnsi="Courier New" w:cs="Courier New"/>
      <w:sz w:val="20"/>
      <w:szCs w:val="20"/>
    </w:rPr>
  </w:style>
  <w:style w:type="paragraph" w:styleId="BodyTextIndent3">
    <w:name w:val="Body Text Indent 3"/>
    <w:basedOn w:val="Normal"/>
    <w:link w:val="BodyTextIndent3Char"/>
    <w:rsid w:val="002427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390959"/>
    <w:rPr>
      <w:rFonts w:cs="Times New Roman"/>
      <w:sz w:val="16"/>
      <w:szCs w:val="16"/>
    </w:rPr>
  </w:style>
  <w:style w:type="paragraph" w:customStyle="1" w:styleId="DiagramaDiagramaDiagrama">
    <w:name w:val="Diagrama Diagrama Diagrama"/>
    <w:basedOn w:val="Normal"/>
    <w:rsid w:val="005964E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CharCharDiagramaDiagrama">
    <w:name w:val="Diagrama Diagrama Char Char Diagrama Diagrama"/>
    <w:basedOn w:val="Normal"/>
    <w:rsid w:val="00403DA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normal-h">
    <w:name w:val="normal-h"/>
    <w:rsid w:val="001D0750"/>
  </w:style>
  <w:style w:type="paragraph" w:styleId="Revision">
    <w:name w:val="Revision"/>
    <w:hidden/>
    <w:uiPriority w:val="99"/>
    <w:semiHidden/>
    <w:rsid w:val="00615F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">
      <w:marLeft w:val="180"/>
      <w:marRight w:val="1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180"/>
      <w:marRight w:val="1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">
      <w:marLeft w:val="180"/>
      <w:marRight w:val="1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180"/>
      <w:marRight w:val="1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a32c5a0290341769652e60b4bd3a98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42917B-5600-49D4-AAE5-701161D55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ba32c5a0290341769652e60b4bd3a983</Template>
  <TotalTime>1</TotalTime>
  <Pages>1</Pages>
  <Words>86</Words>
  <Characters>646</Characters>
  <Application>Microsoft Office Word</Application>
  <DocSecurity>0</DocSecurity>
  <Lines>23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2023-08-31</Manager>
  <Company>Palangos miesto savivaldybės administracija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TARYBOS ANTIKORUPCIJOS KOMISIJOS PIRMININKO PAVADUOTOJO PASKYRIMO</dc:title>
  <dc:subject>T2-211</dc:subject>
  <dc:creator>PALANGOS MIESTO SAVIVALDYBĖS TARYBA</dc:creator>
  <cp:keywords/>
  <dc:description/>
  <cp:lastModifiedBy>Aušra Daukantienė</cp:lastModifiedBy>
  <cp:revision>3</cp:revision>
  <cp:lastPrinted>2019-06-26T05:47:00Z</cp:lastPrinted>
  <dcterms:created xsi:type="dcterms:W3CDTF">2023-08-25T10:46:00Z</dcterms:created>
  <dcterms:modified xsi:type="dcterms:W3CDTF">2023-09-04T14:53:00Z</dcterms:modified>
  <cp:category>SPRENDIMAS</cp:category>
</cp:coreProperties>
</file>