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6E824" w14:textId="77777777" w:rsidR="00324879" w:rsidRPr="007775A2" w:rsidRDefault="00324879" w:rsidP="00324879">
      <w:pPr>
        <w:jc w:val="center"/>
        <w:rPr>
          <w:rFonts w:ascii="Palemonas" w:hAnsi="Palemonas"/>
        </w:rPr>
      </w:pPr>
      <w:r w:rsidRPr="007775A2">
        <w:rPr>
          <w:rFonts w:ascii="Palemonas" w:hAnsi="Palemonas"/>
        </w:rPr>
        <w:object w:dxaOrig="948" w:dyaOrig="979" w14:anchorId="596957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8" o:title=""/>
          </v:shape>
          <o:OLEObject Type="Embed" ProgID="Word.Picture.8" ShapeID="_x0000_i1025" DrawAspect="Content" ObjectID="_1777181726" r:id="rId9"/>
        </w:object>
      </w:r>
    </w:p>
    <w:p w14:paraId="56146CB1" w14:textId="77777777" w:rsidR="00324879" w:rsidRPr="007775A2" w:rsidRDefault="00324879" w:rsidP="00324879">
      <w:pPr>
        <w:jc w:val="center"/>
        <w:rPr>
          <w:rFonts w:ascii="Palemonas" w:hAnsi="Palemonas"/>
          <w:b/>
          <w:sz w:val="28"/>
          <w:szCs w:val="28"/>
        </w:rPr>
      </w:pPr>
      <w:r w:rsidRPr="007775A2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89AA44E" w14:textId="77777777" w:rsidR="00324879" w:rsidRPr="007775A2" w:rsidRDefault="00324879" w:rsidP="00324879">
      <w:pPr>
        <w:jc w:val="center"/>
        <w:rPr>
          <w:rFonts w:ascii="Palemonas" w:hAnsi="Palemonas"/>
          <w:b/>
          <w:sz w:val="28"/>
          <w:szCs w:val="28"/>
        </w:rPr>
      </w:pPr>
      <w:r w:rsidRPr="007775A2">
        <w:rPr>
          <w:rFonts w:ascii="Palemonas" w:hAnsi="Palemonas"/>
          <w:b/>
          <w:sz w:val="28"/>
          <w:szCs w:val="28"/>
        </w:rPr>
        <w:t>DIREKTORIUS</w:t>
      </w:r>
    </w:p>
    <w:p w14:paraId="0F9E34A8" w14:textId="77777777" w:rsidR="00324879" w:rsidRPr="007775A2" w:rsidRDefault="00324879" w:rsidP="00F843AF">
      <w:pPr>
        <w:jc w:val="both"/>
        <w:rPr>
          <w:rFonts w:ascii="Palemonas" w:hAnsi="Palemonas"/>
        </w:rPr>
      </w:pPr>
    </w:p>
    <w:p w14:paraId="4356CF39" w14:textId="77777777" w:rsidR="00324879" w:rsidRPr="007775A2" w:rsidRDefault="00324879" w:rsidP="00324879">
      <w:pPr>
        <w:jc w:val="center"/>
        <w:rPr>
          <w:rFonts w:ascii="Palemonas" w:hAnsi="Palemonas"/>
          <w:b/>
        </w:rPr>
      </w:pPr>
      <w:r w:rsidRPr="007775A2">
        <w:rPr>
          <w:rFonts w:ascii="Palemonas" w:hAnsi="Palemonas"/>
          <w:b/>
        </w:rPr>
        <w:t>ĮSAKYMAS</w:t>
      </w:r>
    </w:p>
    <w:p w14:paraId="74588E67" w14:textId="56F32F4A" w:rsidR="00324879" w:rsidRPr="007775A2" w:rsidRDefault="00324879" w:rsidP="00324879">
      <w:pPr>
        <w:jc w:val="center"/>
        <w:rPr>
          <w:rFonts w:ascii="Palemonas" w:hAnsi="Palemonas"/>
          <w:b/>
        </w:rPr>
      </w:pPr>
      <w:r w:rsidRPr="007775A2">
        <w:rPr>
          <w:rFonts w:ascii="Palemonas" w:hAnsi="Palemonas"/>
          <w:b/>
        </w:rPr>
        <w:t xml:space="preserve">DĖL </w:t>
      </w:r>
      <w:r w:rsidR="00455877">
        <w:rPr>
          <w:rFonts w:ascii="Palemonas" w:hAnsi="Palemonas"/>
          <w:b/>
        </w:rPr>
        <w:t>KELEIVIŲ VEŽIMO ELEKTROMOBILIU MARŠRUTŲ</w:t>
      </w:r>
    </w:p>
    <w:p w14:paraId="045BF750" w14:textId="77777777" w:rsidR="00324879" w:rsidRPr="007775A2" w:rsidRDefault="00324879" w:rsidP="00324879">
      <w:pPr>
        <w:jc w:val="both"/>
        <w:rPr>
          <w:rFonts w:ascii="Palemonas" w:hAnsi="Palemonas"/>
        </w:rPr>
      </w:pPr>
    </w:p>
    <w:p w14:paraId="572B6F22" w14:textId="69D3AB65" w:rsidR="00324879" w:rsidRPr="007775A2" w:rsidRDefault="00324879" w:rsidP="00324879">
      <w:pPr>
        <w:jc w:val="center"/>
        <w:rPr>
          <w:rFonts w:ascii="Palemonas" w:hAnsi="Palemonas"/>
        </w:rPr>
      </w:pPr>
      <w:r w:rsidRPr="007775A2">
        <w:rPr>
          <w:rFonts w:ascii="Palemonas" w:hAnsi="Palemonas"/>
        </w:rPr>
        <w:t>20</w:t>
      </w:r>
      <w:r>
        <w:rPr>
          <w:rFonts w:ascii="Palemonas" w:hAnsi="Palemonas"/>
        </w:rPr>
        <w:t>24</w:t>
      </w:r>
      <w:r w:rsidRPr="007775A2">
        <w:rPr>
          <w:rFonts w:ascii="Palemonas" w:hAnsi="Palemonas"/>
        </w:rPr>
        <w:t xml:space="preserve"> m</w:t>
      </w:r>
      <w:r w:rsidR="009123BF" w:rsidRPr="007775A2">
        <w:rPr>
          <w:rFonts w:ascii="Palemonas" w:hAnsi="Palemonas"/>
        </w:rPr>
        <w:t>.</w:t>
      </w:r>
      <w:r w:rsidR="009123BF">
        <w:rPr>
          <w:rFonts w:ascii="Palemonas" w:hAnsi="Palemonas"/>
        </w:rPr>
        <w:t xml:space="preserve"> gegužės 13 </w:t>
      </w:r>
      <w:r w:rsidRPr="007775A2">
        <w:rPr>
          <w:rFonts w:ascii="Palemonas" w:hAnsi="Palemonas"/>
        </w:rPr>
        <w:t>d. Nr. A1-</w:t>
      </w:r>
      <w:r w:rsidR="009123BF">
        <w:rPr>
          <w:rFonts w:ascii="Palemonas" w:hAnsi="Palemonas"/>
        </w:rPr>
        <w:t>569</w:t>
      </w:r>
    </w:p>
    <w:p w14:paraId="38535899" w14:textId="77777777" w:rsidR="00324879" w:rsidRPr="007775A2" w:rsidRDefault="00324879" w:rsidP="00324879">
      <w:pPr>
        <w:jc w:val="center"/>
        <w:rPr>
          <w:rFonts w:ascii="Palemonas" w:hAnsi="Palemonas"/>
        </w:rPr>
      </w:pPr>
      <w:r w:rsidRPr="007775A2">
        <w:rPr>
          <w:rFonts w:ascii="Palemonas" w:hAnsi="Palemonas"/>
        </w:rPr>
        <w:t>Palanga</w:t>
      </w:r>
    </w:p>
    <w:p w14:paraId="2F172F08" w14:textId="77777777" w:rsidR="00324879" w:rsidRDefault="00324879" w:rsidP="00324879">
      <w:pPr>
        <w:shd w:val="clear" w:color="auto" w:fill="FFFFFF"/>
        <w:jc w:val="both"/>
        <w:rPr>
          <w:rFonts w:ascii="Palemonas" w:hAnsi="Palemonas"/>
        </w:rPr>
      </w:pPr>
    </w:p>
    <w:p w14:paraId="4A8B64C6" w14:textId="77777777" w:rsidR="00F843AF" w:rsidRDefault="00F843AF" w:rsidP="00324879">
      <w:pPr>
        <w:shd w:val="clear" w:color="auto" w:fill="FFFFFF"/>
        <w:jc w:val="both"/>
        <w:rPr>
          <w:rFonts w:ascii="Palemonas" w:hAnsi="Palemonas"/>
        </w:rPr>
      </w:pPr>
    </w:p>
    <w:p w14:paraId="27740213" w14:textId="3D899ADE" w:rsidR="00324879" w:rsidRDefault="00324879" w:rsidP="00324879">
      <w:pPr>
        <w:shd w:val="clear" w:color="auto" w:fill="FFFFFF"/>
        <w:ind w:firstLine="1134"/>
        <w:jc w:val="both"/>
        <w:rPr>
          <w:rFonts w:ascii="Palemonas" w:hAnsi="Palemonas"/>
        </w:rPr>
      </w:pPr>
      <w:r w:rsidRPr="007775A2">
        <w:rPr>
          <w:rFonts w:ascii="Palemonas" w:hAnsi="Palemonas"/>
        </w:rPr>
        <w:t>Vadovaudamasi Lietuvos Respublikos vietos savivaldos įstatymo 6 straipsnio 32 punktu, Lietuvos Respublikos saugaus eismo automobilių keliais įstatymo 10 straipsnio 8 dalies 3 punktu</w:t>
      </w:r>
      <w:r>
        <w:rPr>
          <w:rFonts w:ascii="Palemonas" w:hAnsi="Palemonas"/>
        </w:rPr>
        <w:t>,</w:t>
      </w:r>
      <w:r w:rsidRPr="00555B65">
        <w:rPr>
          <w:rFonts w:ascii="Palemonas" w:hAnsi="Palemonas"/>
        </w:rPr>
        <w:t xml:space="preserve"> </w:t>
      </w:r>
      <w:r>
        <w:rPr>
          <w:rFonts w:ascii="Palemonas" w:hAnsi="Palemonas"/>
        </w:rPr>
        <w:t xml:space="preserve">Palangos miesto savivaldybės </w:t>
      </w:r>
      <w:r w:rsidR="00724B6B">
        <w:rPr>
          <w:rFonts w:ascii="Palemonas" w:hAnsi="Palemonas"/>
        </w:rPr>
        <w:t>mero</w:t>
      </w:r>
      <w:r w:rsidR="00E631B0">
        <w:rPr>
          <w:rFonts w:ascii="Palemonas" w:hAnsi="Palemonas"/>
        </w:rPr>
        <w:t xml:space="preserve"> 2023 </w:t>
      </w:r>
      <w:r w:rsidR="00724B6B">
        <w:rPr>
          <w:rFonts w:ascii="Palemonas" w:hAnsi="Palemonas"/>
        </w:rPr>
        <w:t xml:space="preserve">m. balandžio 28 d. </w:t>
      </w:r>
      <w:r w:rsidR="00BA6ED4">
        <w:rPr>
          <w:rFonts w:ascii="Palemonas" w:hAnsi="Palemonas"/>
        </w:rPr>
        <w:t>potvarkiu Nr. M1-23</w:t>
      </w:r>
      <w:r>
        <w:rPr>
          <w:rFonts w:ascii="Palemonas" w:hAnsi="Palemonas"/>
        </w:rPr>
        <w:t xml:space="preserve"> „Dėl </w:t>
      </w:r>
      <w:r w:rsidR="008213C0">
        <w:rPr>
          <w:rFonts w:ascii="Palemonas" w:hAnsi="Palemonas"/>
        </w:rPr>
        <w:t xml:space="preserve">įgaliojimų suteikimo“ </w:t>
      </w:r>
      <w:r>
        <w:rPr>
          <w:rFonts w:ascii="Palemonas" w:hAnsi="Palemonas"/>
        </w:rPr>
        <w:t>bei atsižvelgdama</w:t>
      </w:r>
      <w:r w:rsidRPr="007775A2">
        <w:rPr>
          <w:rFonts w:ascii="Palemonas" w:hAnsi="Palemonas"/>
        </w:rPr>
        <w:t xml:space="preserve"> į Palangos </w:t>
      </w:r>
      <w:r w:rsidR="006B6187">
        <w:rPr>
          <w:rFonts w:ascii="Palemonas" w:hAnsi="Palemonas"/>
        </w:rPr>
        <w:t xml:space="preserve">miesto savivaldybės </w:t>
      </w:r>
      <w:r w:rsidR="00BE0225">
        <w:rPr>
          <w:rFonts w:ascii="Palemonas" w:hAnsi="Palemonas"/>
        </w:rPr>
        <w:t xml:space="preserve">Eismo saugumo komisijos </w:t>
      </w:r>
      <w:r w:rsidR="006B6187">
        <w:rPr>
          <w:rFonts w:ascii="Palemonas" w:hAnsi="Palemonas"/>
        </w:rPr>
        <w:t>2024-04-29 posėdžio protokolą Nr. 3</w:t>
      </w:r>
      <w:r w:rsidRPr="007775A2">
        <w:rPr>
          <w:rFonts w:ascii="Palemonas" w:hAnsi="Palemonas"/>
        </w:rPr>
        <w:t>:</w:t>
      </w:r>
    </w:p>
    <w:p w14:paraId="12A5C3DF" w14:textId="630716A1" w:rsidR="00850FFE" w:rsidRDefault="00AC6ABE" w:rsidP="008D3D31">
      <w:pPr>
        <w:shd w:val="clear" w:color="auto" w:fill="FFFFFF"/>
        <w:ind w:firstLine="1134"/>
        <w:jc w:val="both"/>
        <w:rPr>
          <w:rFonts w:ascii="Palemonas" w:hAnsi="Palemonas"/>
        </w:rPr>
      </w:pPr>
      <w:r w:rsidRPr="00545B93">
        <w:rPr>
          <w:rFonts w:ascii="Palemonas" w:hAnsi="Palemonas"/>
          <w:spacing w:val="60"/>
        </w:rPr>
        <w:t>n</w:t>
      </w:r>
      <w:r w:rsidR="000355F7" w:rsidRPr="00545B93">
        <w:rPr>
          <w:rFonts w:ascii="Palemonas" w:hAnsi="Palemonas"/>
          <w:spacing w:val="60"/>
        </w:rPr>
        <w:t>ustata</w:t>
      </w:r>
      <w:r w:rsidR="000355F7">
        <w:rPr>
          <w:rFonts w:ascii="Palemonas" w:hAnsi="Palemonas"/>
        </w:rPr>
        <w:t>u keleivių vežimo elektromobiliu (ne mažiau 5 sėdimų vietų) maršrutus</w:t>
      </w:r>
      <w:r w:rsidR="00850FFE">
        <w:rPr>
          <w:rFonts w:ascii="Palemonas" w:hAnsi="Palemonas"/>
        </w:rPr>
        <w:t>:</w:t>
      </w:r>
    </w:p>
    <w:p w14:paraId="467FF21F" w14:textId="77777777" w:rsidR="00BD2B58" w:rsidRPr="00BD2B58" w:rsidRDefault="00850FFE" w:rsidP="00BD2B58">
      <w:pPr>
        <w:pStyle w:val="Sraopastraipa"/>
        <w:numPr>
          <w:ilvl w:val="0"/>
          <w:numId w:val="2"/>
        </w:numPr>
        <w:shd w:val="clear" w:color="auto" w:fill="FFFFFF"/>
        <w:jc w:val="both"/>
        <w:rPr>
          <w:rFonts w:ascii="Palemonas" w:hAnsi="Palemonas"/>
          <w:sz w:val="24"/>
          <w:szCs w:val="24"/>
        </w:rPr>
      </w:pPr>
      <w:r w:rsidRPr="00BD2B58">
        <w:rPr>
          <w:rFonts w:ascii="Palemonas" w:hAnsi="Palemonas"/>
          <w:sz w:val="24"/>
          <w:szCs w:val="24"/>
        </w:rPr>
        <w:t>Palango</w:t>
      </w:r>
      <w:r w:rsidR="00BD2B58" w:rsidRPr="00BD2B58">
        <w:rPr>
          <w:rFonts w:ascii="Palemonas" w:hAnsi="Palemonas"/>
          <w:sz w:val="24"/>
          <w:szCs w:val="24"/>
        </w:rPr>
        <w:t>je:</w:t>
      </w:r>
    </w:p>
    <w:p w14:paraId="3C96287E" w14:textId="5A514331" w:rsidR="00DF5BE0" w:rsidRPr="00040A4E" w:rsidRDefault="00F022A4" w:rsidP="00DF5BE0">
      <w:pPr>
        <w:shd w:val="clear" w:color="auto" w:fill="FFFFFF"/>
        <w:ind w:firstLine="1134"/>
        <w:jc w:val="both"/>
        <w:rPr>
          <w:rFonts w:ascii="Palemonas" w:hAnsi="Palemonas"/>
          <w:szCs w:val="24"/>
        </w:rPr>
      </w:pPr>
      <w:r>
        <w:rPr>
          <w:rFonts w:ascii="Palemonas" w:hAnsi="Palemonas"/>
          <w:szCs w:val="24"/>
        </w:rPr>
        <w:t>1</w:t>
      </w:r>
      <w:r w:rsidR="00324879" w:rsidRPr="00040A4E">
        <w:rPr>
          <w:rFonts w:ascii="Palemonas" w:hAnsi="Palemonas"/>
          <w:szCs w:val="24"/>
        </w:rPr>
        <w:t xml:space="preserve">.1. </w:t>
      </w:r>
      <w:r w:rsidR="00BD2B58">
        <w:rPr>
          <w:rFonts w:ascii="Palemonas" w:hAnsi="Palemonas"/>
          <w:szCs w:val="24"/>
        </w:rPr>
        <w:t xml:space="preserve">maršrutas </w:t>
      </w:r>
      <w:r w:rsidR="008A6AEF">
        <w:rPr>
          <w:rFonts w:ascii="Palemonas" w:hAnsi="Palemonas"/>
          <w:szCs w:val="24"/>
        </w:rPr>
        <w:t>Nr.1</w:t>
      </w:r>
      <w:r w:rsidR="00F843AF">
        <w:rPr>
          <w:rFonts w:ascii="Palemonas" w:hAnsi="Palemonas"/>
          <w:szCs w:val="24"/>
        </w:rPr>
        <w:t xml:space="preserve"> –</w:t>
      </w:r>
      <w:r w:rsidR="008A6AEF">
        <w:rPr>
          <w:rFonts w:ascii="Palemonas" w:hAnsi="Palemonas"/>
          <w:szCs w:val="24"/>
        </w:rPr>
        <w:t xml:space="preserve"> </w:t>
      </w:r>
      <w:r w:rsidR="00A712A8">
        <w:rPr>
          <w:rFonts w:ascii="Palemonas" w:hAnsi="Palemonas"/>
          <w:szCs w:val="24"/>
        </w:rPr>
        <w:t>Vytauto g.</w:t>
      </w:r>
      <w:r w:rsidR="007441BB">
        <w:rPr>
          <w:rFonts w:ascii="Palemonas" w:hAnsi="Palemonas"/>
          <w:szCs w:val="24"/>
        </w:rPr>
        <w:t>–S.</w:t>
      </w:r>
      <w:r w:rsidR="00F843AF">
        <w:rPr>
          <w:rFonts w:ascii="Palemonas" w:hAnsi="Palemonas"/>
          <w:szCs w:val="24"/>
        </w:rPr>
        <w:t> </w:t>
      </w:r>
      <w:r w:rsidR="007441BB">
        <w:rPr>
          <w:rFonts w:ascii="Palemonas" w:hAnsi="Palemonas"/>
          <w:szCs w:val="24"/>
        </w:rPr>
        <w:t>Dariaus ir S.</w:t>
      </w:r>
      <w:r w:rsidR="00F843AF">
        <w:rPr>
          <w:rFonts w:ascii="Palemonas" w:hAnsi="Palemonas"/>
          <w:szCs w:val="24"/>
        </w:rPr>
        <w:t> </w:t>
      </w:r>
      <w:r w:rsidR="007441BB">
        <w:rPr>
          <w:rFonts w:ascii="Palemonas" w:hAnsi="Palemonas"/>
          <w:szCs w:val="24"/>
        </w:rPr>
        <w:t>Girėno g.</w:t>
      </w:r>
      <w:r w:rsidR="00464F7A">
        <w:rPr>
          <w:rFonts w:ascii="Palemonas" w:hAnsi="Palemonas"/>
          <w:szCs w:val="24"/>
        </w:rPr>
        <w:t>–Birutės al.–Jūratės g.</w:t>
      </w:r>
      <w:r w:rsidR="00B72DA9">
        <w:rPr>
          <w:rFonts w:ascii="Palemonas" w:hAnsi="Palemonas"/>
          <w:szCs w:val="24"/>
        </w:rPr>
        <w:t>–</w:t>
      </w:r>
      <w:r w:rsidR="00464F7A">
        <w:rPr>
          <w:rFonts w:ascii="Palemonas" w:hAnsi="Palemonas"/>
          <w:szCs w:val="24"/>
        </w:rPr>
        <w:t>N</w:t>
      </w:r>
      <w:r w:rsidR="00B72DA9">
        <w:rPr>
          <w:rFonts w:ascii="Palemonas" w:hAnsi="Palemonas"/>
          <w:szCs w:val="24"/>
        </w:rPr>
        <w:t>eringos g.</w:t>
      </w:r>
      <w:r w:rsidR="00F843AF">
        <w:rPr>
          <w:rFonts w:ascii="Palemonas" w:hAnsi="Palemonas"/>
          <w:szCs w:val="24"/>
        </w:rPr>
        <w:t>–</w:t>
      </w:r>
      <w:r w:rsidR="00111CDE">
        <w:rPr>
          <w:rFonts w:ascii="Palemonas" w:hAnsi="Palemonas"/>
          <w:szCs w:val="24"/>
        </w:rPr>
        <w:t>Žvejų</w:t>
      </w:r>
      <w:r>
        <w:rPr>
          <w:rFonts w:ascii="Palemonas" w:hAnsi="Palemonas"/>
          <w:szCs w:val="24"/>
        </w:rPr>
        <w:t xml:space="preserve"> g.</w:t>
      </w:r>
      <w:r w:rsidR="00F76554">
        <w:rPr>
          <w:rFonts w:ascii="Palemonas" w:hAnsi="Palemonas"/>
          <w:szCs w:val="24"/>
        </w:rPr>
        <w:t xml:space="preserve">–Vytauto g. </w:t>
      </w:r>
      <w:r w:rsidR="000D5B19">
        <w:rPr>
          <w:rFonts w:ascii="Palemonas" w:hAnsi="Palemonas"/>
          <w:szCs w:val="24"/>
        </w:rPr>
        <w:t xml:space="preserve">Pradinė ir galutinė stovėjimo vieta </w:t>
      </w:r>
      <w:r w:rsidR="009B36C9">
        <w:rPr>
          <w:rFonts w:ascii="Palemonas" w:hAnsi="Palemonas"/>
          <w:szCs w:val="24"/>
        </w:rPr>
        <w:t xml:space="preserve">Vytauto g. prie </w:t>
      </w:r>
      <w:r w:rsidR="000D5B19">
        <w:rPr>
          <w:rFonts w:ascii="Palemonas" w:hAnsi="Palemonas"/>
          <w:szCs w:val="24"/>
        </w:rPr>
        <w:t>viešbu</w:t>
      </w:r>
      <w:r w:rsidR="009B36C9">
        <w:rPr>
          <w:rFonts w:ascii="Palemonas" w:hAnsi="Palemonas"/>
          <w:szCs w:val="24"/>
        </w:rPr>
        <w:t>čio</w:t>
      </w:r>
      <w:r w:rsidR="000D5B19">
        <w:rPr>
          <w:rFonts w:ascii="Palemonas" w:hAnsi="Palemonas"/>
          <w:szCs w:val="24"/>
        </w:rPr>
        <w:t xml:space="preserve"> </w:t>
      </w:r>
      <w:r w:rsidR="00D34090">
        <w:rPr>
          <w:rFonts w:ascii="Palemonas" w:hAnsi="Palemonas"/>
          <w:szCs w:val="24"/>
        </w:rPr>
        <w:t>„</w:t>
      </w:r>
      <w:r w:rsidR="000D5B19">
        <w:rPr>
          <w:rFonts w:ascii="Palemonas" w:hAnsi="Palemonas"/>
          <w:szCs w:val="24"/>
        </w:rPr>
        <w:t>Gabija</w:t>
      </w:r>
      <w:r w:rsidR="00D34090">
        <w:rPr>
          <w:rFonts w:ascii="Palemonas" w:hAnsi="Palemonas"/>
          <w:szCs w:val="24"/>
        </w:rPr>
        <w:t>“</w:t>
      </w:r>
      <w:r w:rsidR="0027197C">
        <w:rPr>
          <w:rFonts w:ascii="Palemonas" w:hAnsi="Palemonas"/>
          <w:szCs w:val="24"/>
        </w:rPr>
        <w:t>;</w:t>
      </w:r>
    </w:p>
    <w:p w14:paraId="3764399F" w14:textId="32C001BA" w:rsidR="00282C92" w:rsidRPr="008E3332" w:rsidRDefault="0027197C" w:rsidP="00282C92">
      <w:pPr>
        <w:ind w:firstLine="1134"/>
        <w:jc w:val="both"/>
        <w:rPr>
          <w:rFonts w:ascii="Palemonas" w:hAnsi="Palemonas"/>
        </w:rPr>
      </w:pPr>
      <w:r w:rsidRPr="008E3332">
        <w:rPr>
          <w:rFonts w:ascii="Palemonas" w:hAnsi="Palemonas"/>
        </w:rPr>
        <w:t>1</w:t>
      </w:r>
      <w:r w:rsidR="00324879" w:rsidRPr="00F843AF">
        <w:rPr>
          <w:rFonts w:ascii="Palemonas" w:hAnsi="Palemonas"/>
        </w:rPr>
        <w:t>.2.</w:t>
      </w:r>
      <w:r w:rsidR="00B90FD0" w:rsidRPr="00F843AF">
        <w:rPr>
          <w:rFonts w:ascii="Palemonas" w:hAnsi="Palemonas"/>
        </w:rPr>
        <w:t xml:space="preserve"> maršrutas Nr. 2</w:t>
      </w:r>
      <w:r w:rsidR="00F843AF" w:rsidRPr="00F843AF">
        <w:rPr>
          <w:rFonts w:ascii="Palemonas" w:hAnsi="Palemonas"/>
        </w:rPr>
        <w:t xml:space="preserve"> –</w:t>
      </w:r>
      <w:r w:rsidR="00282C92" w:rsidRPr="00F843AF">
        <w:rPr>
          <w:rFonts w:ascii="Palemonas" w:hAnsi="Palemonas"/>
        </w:rPr>
        <w:t xml:space="preserve"> </w:t>
      </w:r>
      <w:r w:rsidR="00DE3CE0" w:rsidRPr="00F843AF">
        <w:rPr>
          <w:rFonts w:ascii="Palemonas" w:hAnsi="Palemonas"/>
        </w:rPr>
        <w:t xml:space="preserve">Jūratės g. </w:t>
      </w:r>
      <w:r w:rsidR="00D81AA8" w:rsidRPr="00F843AF">
        <w:rPr>
          <w:rFonts w:ascii="Palemonas" w:hAnsi="Palemonas"/>
        </w:rPr>
        <w:t>(nuo sankirtos su Maironio g.)</w:t>
      </w:r>
      <w:r w:rsidR="00282C92" w:rsidRPr="00F843AF">
        <w:rPr>
          <w:rFonts w:ascii="Palemonas" w:hAnsi="Palemonas"/>
        </w:rPr>
        <w:t>–</w:t>
      </w:r>
      <w:r w:rsidR="00750D3A" w:rsidRPr="00F843AF">
        <w:rPr>
          <w:rFonts w:ascii="Palemonas" w:hAnsi="Palemonas"/>
        </w:rPr>
        <w:t>Maironio g.–</w:t>
      </w:r>
      <w:proofErr w:type="spellStart"/>
      <w:r w:rsidR="00282C92" w:rsidRPr="00F843AF">
        <w:rPr>
          <w:rFonts w:ascii="Palemonas" w:hAnsi="Palemonas"/>
        </w:rPr>
        <w:t>Sermiesčio</w:t>
      </w:r>
      <w:proofErr w:type="spellEnd"/>
      <w:r w:rsidR="00F843AF" w:rsidRPr="00F843AF">
        <w:rPr>
          <w:rFonts w:ascii="Palemonas" w:hAnsi="Palemonas"/>
        </w:rPr>
        <w:t> </w:t>
      </w:r>
      <w:r w:rsidR="00282C92" w:rsidRPr="00F843AF">
        <w:rPr>
          <w:rFonts w:ascii="Palemonas" w:hAnsi="Palemonas"/>
        </w:rPr>
        <w:t>g.</w:t>
      </w:r>
      <w:r w:rsidR="00282C92" w:rsidRPr="008E3332">
        <w:rPr>
          <w:rFonts w:ascii="Palemonas" w:hAnsi="Palemonas"/>
        </w:rPr>
        <w:t>–</w:t>
      </w:r>
      <w:proofErr w:type="spellStart"/>
      <w:r w:rsidR="00282C92" w:rsidRPr="008E3332">
        <w:rPr>
          <w:rFonts w:ascii="Palemonas" w:hAnsi="Palemonas"/>
        </w:rPr>
        <w:t>Vanagupės</w:t>
      </w:r>
      <w:proofErr w:type="spellEnd"/>
      <w:r w:rsidR="00282C92" w:rsidRPr="008E3332">
        <w:rPr>
          <w:rFonts w:ascii="Palemonas" w:hAnsi="Palemonas"/>
        </w:rPr>
        <w:t xml:space="preserve"> g. (sukama į kairę)–Vytauto g.</w:t>
      </w:r>
      <w:r w:rsidR="00852382" w:rsidRPr="008E3332">
        <w:rPr>
          <w:rFonts w:ascii="Palemonas" w:hAnsi="Palemonas"/>
        </w:rPr>
        <w:t>–</w:t>
      </w:r>
      <w:r w:rsidR="00282C92" w:rsidRPr="008E3332">
        <w:rPr>
          <w:rFonts w:ascii="Palemonas" w:hAnsi="Palemonas"/>
        </w:rPr>
        <w:t>Kastyčio g.</w:t>
      </w:r>
      <w:r w:rsidR="00E62AB8" w:rsidRPr="008E3332">
        <w:rPr>
          <w:rFonts w:ascii="Palemonas" w:hAnsi="Palemonas"/>
        </w:rPr>
        <w:t>–Smilčių g.</w:t>
      </w:r>
      <w:r w:rsidR="00A940E5" w:rsidRPr="008E3332">
        <w:rPr>
          <w:rFonts w:ascii="Palemonas" w:hAnsi="Palemonas"/>
        </w:rPr>
        <w:t>–Jūratės g.</w:t>
      </w:r>
      <w:r w:rsidR="00282C92" w:rsidRPr="008E3332">
        <w:rPr>
          <w:rFonts w:ascii="Palemonas" w:hAnsi="Palemonas"/>
        </w:rPr>
        <w:t xml:space="preserve"> </w:t>
      </w:r>
      <w:r w:rsidR="00177B3F" w:rsidRPr="008E3332">
        <w:rPr>
          <w:rFonts w:ascii="Palemonas" w:hAnsi="Palemonas"/>
        </w:rPr>
        <w:t xml:space="preserve">Pradinė ir galutinė stovėjimo vieta </w:t>
      </w:r>
      <w:r w:rsidR="0091657D" w:rsidRPr="008E3332">
        <w:rPr>
          <w:rFonts w:ascii="Palemonas" w:hAnsi="Palemonas"/>
        </w:rPr>
        <w:t>Jūratės g.</w:t>
      </w:r>
      <w:r w:rsidR="00177B3F" w:rsidRPr="008E3332">
        <w:rPr>
          <w:rFonts w:ascii="Palemonas" w:hAnsi="Palemonas"/>
        </w:rPr>
        <w:t xml:space="preserve"> sankirta su </w:t>
      </w:r>
      <w:r w:rsidR="0091657D" w:rsidRPr="008E3332">
        <w:rPr>
          <w:rFonts w:ascii="Palemonas" w:hAnsi="Palemonas"/>
        </w:rPr>
        <w:t>Maironio g.</w:t>
      </w:r>
    </w:p>
    <w:p w14:paraId="138CB7C1" w14:textId="006D4EE7" w:rsidR="00CC63B4" w:rsidRPr="008E3332" w:rsidRDefault="0081508B" w:rsidP="00CC63B4">
      <w:pPr>
        <w:ind w:firstLine="1200"/>
        <w:jc w:val="both"/>
        <w:rPr>
          <w:rFonts w:ascii="Palemonas" w:hAnsi="Palemonas"/>
        </w:rPr>
      </w:pPr>
      <w:r w:rsidRPr="008E3332">
        <w:rPr>
          <w:rFonts w:ascii="Palemonas" w:hAnsi="Palemonas"/>
        </w:rPr>
        <w:t xml:space="preserve">2. </w:t>
      </w:r>
      <w:r w:rsidR="00AC6ABE" w:rsidRPr="008E3332">
        <w:rPr>
          <w:rFonts w:ascii="Palemonas" w:hAnsi="Palemonas"/>
        </w:rPr>
        <w:t>Šventosios seniūnijoje</w:t>
      </w:r>
      <w:r w:rsidR="00F843AF">
        <w:rPr>
          <w:rFonts w:ascii="Palemonas" w:hAnsi="Palemonas"/>
        </w:rPr>
        <w:t xml:space="preserve"> maršrutas –</w:t>
      </w:r>
      <w:r w:rsidR="00CC63B4" w:rsidRPr="008E3332">
        <w:rPr>
          <w:rFonts w:ascii="Palemonas" w:hAnsi="Palemonas"/>
        </w:rPr>
        <w:t xml:space="preserve"> Prieplaukos g.–Pušyno g.–Mokyklos g.–Šventosios g.–Mokyklos g.–Pušyno g.–Prieplaukos g. Pradinė ir galutinė stovėjimo vieta Prieplaukos g. esanti aikštelė.</w:t>
      </w:r>
    </w:p>
    <w:p w14:paraId="338F6B9B" w14:textId="77777777" w:rsidR="00324879" w:rsidRPr="00715056" w:rsidRDefault="00324879" w:rsidP="00324879">
      <w:pPr>
        <w:tabs>
          <w:tab w:val="left" w:pos="1134"/>
          <w:tab w:val="left" w:pos="1247"/>
          <w:tab w:val="left" w:pos="1440"/>
          <w:tab w:val="left" w:pos="1680"/>
        </w:tabs>
        <w:ind w:firstLine="1134"/>
        <w:jc w:val="both"/>
        <w:rPr>
          <w:rFonts w:ascii="Palemonas" w:hAnsi="Palemonas"/>
          <w:color w:val="000000"/>
          <w:lang w:val="en-US"/>
        </w:rPr>
      </w:pPr>
      <w:r w:rsidRPr="007775A2">
        <w:rPr>
          <w:rFonts w:ascii="Palemonas" w:hAnsi="Palemonas"/>
        </w:rPr>
        <w:t>Šis įsakymas gali būti skundžiamas Lietuvos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</w:t>
      </w:r>
      <w:r>
        <w:rPr>
          <w:rFonts w:ascii="Palemonas" w:hAnsi="Palemonas"/>
        </w:rPr>
        <w:t>.</w:t>
      </w:r>
    </w:p>
    <w:p w14:paraId="201FF0AD" w14:textId="77777777" w:rsidR="00324879" w:rsidRDefault="00324879" w:rsidP="00545B93">
      <w:pPr>
        <w:jc w:val="both"/>
        <w:rPr>
          <w:rFonts w:ascii="Palemonas" w:hAnsi="Palemonas"/>
        </w:rPr>
      </w:pPr>
    </w:p>
    <w:p w14:paraId="0619BAE2" w14:textId="77777777" w:rsidR="00B77D6D" w:rsidRDefault="00B77D6D" w:rsidP="00545B93">
      <w:pPr>
        <w:jc w:val="both"/>
        <w:rPr>
          <w:rFonts w:ascii="Palemonas" w:hAnsi="Palemonas"/>
        </w:rPr>
      </w:pPr>
    </w:p>
    <w:p w14:paraId="38DE7672" w14:textId="77777777" w:rsidR="00B77D6D" w:rsidRDefault="00B77D6D" w:rsidP="00545B93">
      <w:pPr>
        <w:jc w:val="both"/>
        <w:rPr>
          <w:rFonts w:ascii="Palemonas" w:hAnsi="Palemonas"/>
        </w:rPr>
      </w:pPr>
    </w:p>
    <w:p w14:paraId="4626D8A1" w14:textId="2D79CBB7" w:rsidR="00805577" w:rsidRDefault="00324879" w:rsidP="00545B93">
      <w:pPr>
        <w:jc w:val="both"/>
        <w:rPr>
          <w:rFonts w:ascii="Palemonas" w:hAnsi="Palemonas"/>
          <w:lang w:val="en-US"/>
        </w:rPr>
      </w:pPr>
      <w:r w:rsidRPr="004B0A10">
        <w:rPr>
          <w:rFonts w:ascii="Palemonas" w:hAnsi="Palemonas"/>
        </w:rPr>
        <w:t>Direktor</w:t>
      </w:r>
      <w:r w:rsidR="00BA4FBB" w:rsidRPr="004B0A10">
        <w:rPr>
          <w:rFonts w:ascii="Palemonas" w:hAnsi="Palemonas"/>
        </w:rPr>
        <w:t>ė</w:t>
      </w:r>
      <w:r w:rsidR="00F843AF">
        <w:rPr>
          <w:rFonts w:ascii="Palemonas" w:hAnsi="Palemonas"/>
        </w:rPr>
        <w:tab/>
      </w:r>
      <w:r w:rsidR="00BA4FBB" w:rsidRPr="004B0A10">
        <w:rPr>
          <w:rFonts w:ascii="Palemonas" w:hAnsi="Palemonas"/>
        </w:rPr>
        <w:tab/>
      </w:r>
      <w:r w:rsidR="009A3AF4" w:rsidRPr="004B0A10">
        <w:rPr>
          <w:rFonts w:ascii="Palemonas" w:hAnsi="Palemonas"/>
        </w:rPr>
        <w:tab/>
      </w:r>
      <w:r w:rsidR="009A3AF4" w:rsidRPr="004B0A10">
        <w:rPr>
          <w:rFonts w:ascii="Palemonas" w:hAnsi="Palemonas"/>
        </w:rPr>
        <w:tab/>
      </w:r>
      <w:r w:rsidR="009A3AF4" w:rsidRPr="004B0A10">
        <w:rPr>
          <w:rFonts w:ascii="Palemonas" w:hAnsi="Palemonas"/>
        </w:rPr>
        <w:tab/>
      </w:r>
      <w:r w:rsidR="009A3AF4" w:rsidRPr="004B0A10">
        <w:rPr>
          <w:rFonts w:ascii="Palemonas" w:hAnsi="Palemonas"/>
        </w:rPr>
        <w:tab/>
      </w:r>
      <w:r w:rsidR="00BA4FBB" w:rsidRPr="004B0A10">
        <w:rPr>
          <w:rFonts w:ascii="Palemonas" w:hAnsi="Palemonas"/>
        </w:rPr>
        <w:t>V</w:t>
      </w:r>
      <w:r w:rsidR="00AF13D1" w:rsidRPr="004B0A10">
        <w:rPr>
          <w:rFonts w:ascii="Palemonas" w:hAnsi="Palemonas"/>
        </w:rPr>
        <w:t>ioleta</w:t>
      </w:r>
      <w:r w:rsidR="00BA4FBB" w:rsidRPr="004B0A10">
        <w:rPr>
          <w:rFonts w:ascii="Palemonas" w:hAnsi="Palemonas"/>
        </w:rPr>
        <w:t xml:space="preserve"> </w:t>
      </w:r>
      <w:r w:rsidR="00AF13D1" w:rsidRPr="004B0A10">
        <w:rPr>
          <w:rFonts w:ascii="Palemonas" w:hAnsi="Palemonas"/>
        </w:rPr>
        <w:t>Staskonienė</w:t>
      </w:r>
    </w:p>
    <w:sectPr w:rsidR="00805577" w:rsidSect="009A1D94">
      <w:headerReference w:type="even" r:id="rId10"/>
      <w:headerReference w:type="default" r:id="rId11"/>
      <w:pgSz w:w="11909" w:h="16834"/>
      <w:pgMar w:top="1134" w:right="567" w:bottom="1134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5D4A4" w14:textId="77777777" w:rsidR="009A1D94" w:rsidRDefault="009A1D94">
      <w:r>
        <w:separator/>
      </w:r>
    </w:p>
  </w:endnote>
  <w:endnote w:type="continuationSeparator" w:id="0">
    <w:p w14:paraId="42EAA0A8" w14:textId="77777777" w:rsidR="009A1D94" w:rsidRDefault="009A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593A2" w14:textId="77777777" w:rsidR="009A1D94" w:rsidRDefault="009A1D94">
      <w:r>
        <w:separator/>
      </w:r>
    </w:p>
  </w:footnote>
  <w:footnote w:type="continuationSeparator" w:id="0">
    <w:p w14:paraId="000CC18F" w14:textId="77777777" w:rsidR="009A1D94" w:rsidRDefault="009A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B84E5" w14:textId="77777777" w:rsidR="002362B7" w:rsidRDefault="002362B7" w:rsidP="002362B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BB6190A" w14:textId="77777777" w:rsidR="002362B7" w:rsidRDefault="002362B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2BAE7" w14:textId="77777777" w:rsidR="002362B7" w:rsidRPr="00AF11A7" w:rsidRDefault="002362B7" w:rsidP="002362B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F412BC"/>
    <w:multiLevelType w:val="hybridMultilevel"/>
    <w:tmpl w:val="23083D06"/>
    <w:lvl w:ilvl="0" w:tplc="066CBA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8B6147F"/>
    <w:multiLevelType w:val="hybridMultilevel"/>
    <w:tmpl w:val="203855AA"/>
    <w:lvl w:ilvl="0" w:tplc="E522D3C8">
      <w:start w:val="20"/>
      <w:numFmt w:val="lowerLetter"/>
      <w:lvlText w:val="%1"/>
      <w:lvlJc w:val="left"/>
      <w:pPr>
        <w:ind w:left="6636" w:hanging="3766"/>
      </w:pPr>
      <w:rPr>
        <w:rFonts w:ascii="Arial" w:eastAsia="Arial" w:hAnsi="Arial" w:cs="Arial" w:hint="default"/>
        <w:b/>
        <w:bCs/>
        <w:w w:val="99"/>
        <w:sz w:val="22"/>
        <w:szCs w:val="22"/>
        <w:lang w:val="lt" w:eastAsia="lt" w:bidi="lt"/>
      </w:rPr>
    </w:lvl>
    <w:lvl w:ilvl="1" w:tplc="5E4271DE">
      <w:numFmt w:val="bullet"/>
      <w:lvlText w:val="•"/>
      <w:lvlJc w:val="left"/>
      <w:pPr>
        <w:ind w:left="6852" w:hanging="3766"/>
      </w:pPr>
      <w:rPr>
        <w:rFonts w:hint="default"/>
        <w:lang w:val="lt" w:eastAsia="lt" w:bidi="lt"/>
      </w:rPr>
    </w:lvl>
    <w:lvl w:ilvl="2" w:tplc="CCFEA856">
      <w:numFmt w:val="bullet"/>
      <w:lvlText w:val="•"/>
      <w:lvlJc w:val="left"/>
      <w:pPr>
        <w:ind w:left="7065" w:hanging="3766"/>
      </w:pPr>
      <w:rPr>
        <w:rFonts w:hint="default"/>
        <w:lang w:val="lt" w:eastAsia="lt" w:bidi="lt"/>
      </w:rPr>
    </w:lvl>
    <w:lvl w:ilvl="3" w:tplc="847E7C98">
      <w:numFmt w:val="bullet"/>
      <w:lvlText w:val="•"/>
      <w:lvlJc w:val="left"/>
      <w:pPr>
        <w:ind w:left="7277" w:hanging="3766"/>
      </w:pPr>
      <w:rPr>
        <w:rFonts w:hint="default"/>
        <w:lang w:val="lt" w:eastAsia="lt" w:bidi="lt"/>
      </w:rPr>
    </w:lvl>
    <w:lvl w:ilvl="4" w:tplc="53C874A0">
      <w:numFmt w:val="bullet"/>
      <w:lvlText w:val="•"/>
      <w:lvlJc w:val="left"/>
      <w:pPr>
        <w:ind w:left="7490" w:hanging="3766"/>
      </w:pPr>
      <w:rPr>
        <w:rFonts w:hint="default"/>
        <w:lang w:val="lt" w:eastAsia="lt" w:bidi="lt"/>
      </w:rPr>
    </w:lvl>
    <w:lvl w:ilvl="5" w:tplc="8A7895AC">
      <w:numFmt w:val="bullet"/>
      <w:lvlText w:val="•"/>
      <w:lvlJc w:val="left"/>
      <w:pPr>
        <w:ind w:left="7702" w:hanging="3766"/>
      </w:pPr>
      <w:rPr>
        <w:rFonts w:hint="default"/>
        <w:lang w:val="lt" w:eastAsia="lt" w:bidi="lt"/>
      </w:rPr>
    </w:lvl>
    <w:lvl w:ilvl="6" w:tplc="93F6F0F2">
      <w:numFmt w:val="bullet"/>
      <w:lvlText w:val="•"/>
      <w:lvlJc w:val="left"/>
      <w:pPr>
        <w:ind w:left="7915" w:hanging="3766"/>
      </w:pPr>
      <w:rPr>
        <w:rFonts w:hint="default"/>
        <w:lang w:val="lt" w:eastAsia="lt" w:bidi="lt"/>
      </w:rPr>
    </w:lvl>
    <w:lvl w:ilvl="7" w:tplc="16B0D344">
      <w:numFmt w:val="bullet"/>
      <w:lvlText w:val="•"/>
      <w:lvlJc w:val="left"/>
      <w:pPr>
        <w:ind w:left="8127" w:hanging="3766"/>
      </w:pPr>
      <w:rPr>
        <w:rFonts w:hint="default"/>
        <w:lang w:val="lt" w:eastAsia="lt" w:bidi="lt"/>
      </w:rPr>
    </w:lvl>
    <w:lvl w:ilvl="8" w:tplc="61E063B8">
      <w:numFmt w:val="bullet"/>
      <w:lvlText w:val="•"/>
      <w:lvlJc w:val="left"/>
      <w:pPr>
        <w:ind w:left="8340" w:hanging="3766"/>
      </w:pPr>
      <w:rPr>
        <w:rFonts w:hint="default"/>
        <w:lang w:val="lt" w:eastAsia="lt" w:bidi="lt"/>
      </w:rPr>
    </w:lvl>
  </w:abstractNum>
  <w:num w:numId="1" w16cid:durableId="990980206">
    <w:abstractNumId w:val="1"/>
  </w:num>
  <w:num w:numId="2" w16cid:durableId="773984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2B7"/>
    <w:rsid w:val="00020B52"/>
    <w:rsid w:val="000211F1"/>
    <w:rsid w:val="000216F3"/>
    <w:rsid w:val="000355F7"/>
    <w:rsid w:val="00037C7E"/>
    <w:rsid w:val="00040A4E"/>
    <w:rsid w:val="000434E2"/>
    <w:rsid w:val="0005745A"/>
    <w:rsid w:val="00066C13"/>
    <w:rsid w:val="000709F4"/>
    <w:rsid w:val="00095CB0"/>
    <w:rsid w:val="000A1B98"/>
    <w:rsid w:val="000D072C"/>
    <w:rsid w:val="000D1422"/>
    <w:rsid w:val="000D52A9"/>
    <w:rsid w:val="000D5B19"/>
    <w:rsid w:val="000D6D9F"/>
    <w:rsid w:val="000E68F3"/>
    <w:rsid w:val="000F21C5"/>
    <w:rsid w:val="000F3C27"/>
    <w:rsid w:val="00103CB4"/>
    <w:rsid w:val="00111CDE"/>
    <w:rsid w:val="00130E5A"/>
    <w:rsid w:val="00137128"/>
    <w:rsid w:val="00146AED"/>
    <w:rsid w:val="001537B3"/>
    <w:rsid w:val="001543D3"/>
    <w:rsid w:val="00155D3F"/>
    <w:rsid w:val="00156555"/>
    <w:rsid w:val="00160CF1"/>
    <w:rsid w:val="00160E4A"/>
    <w:rsid w:val="00164704"/>
    <w:rsid w:val="0017272D"/>
    <w:rsid w:val="00172E3A"/>
    <w:rsid w:val="00172F15"/>
    <w:rsid w:val="00173029"/>
    <w:rsid w:val="00177B3F"/>
    <w:rsid w:val="00181A2A"/>
    <w:rsid w:val="001851D9"/>
    <w:rsid w:val="0019049A"/>
    <w:rsid w:val="001B5B41"/>
    <w:rsid w:val="001B72AC"/>
    <w:rsid w:val="001C4EB7"/>
    <w:rsid w:val="001C6BB7"/>
    <w:rsid w:val="001C7635"/>
    <w:rsid w:val="001D1360"/>
    <w:rsid w:val="001E4F54"/>
    <w:rsid w:val="001E5649"/>
    <w:rsid w:val="0020392E"/>
    <w:rsid w:val="00207594"/>
    <w:rsid w:val="00216887"/>
    <w:rsid w:val="00222065"/>
    <w:rsid w:val="0022534F"/>
    <w:rsid w:val="00235CE9"/>
    <w:rsid w:val="002362B7"/>
    <w:rsid w:val="0024467C"/>
    <w:rsid w:val="00247EFA"/>
    <w:rsid w:val="00252391"/>
    <w:rsid w:val="002659C3"/>
    <w:rsid w:val="0027197C"/>
    <w:rsid w:val="00272731"/>
    <w:rsid w:val="002733B8"/>
    <w:rsid w:val="00281729"/>
    <w:rsid w:val="00281B23"/>
    <w:rsid w:val="002827B1"/>
    <w:rsid w:val="00282C92"/>
    <w:rsid w:val="002903FD"/>
    <w:rsid w:val="00290BAD"/>
    <w:rsid w:val="002A3603"/>
    <w:rsid w:val="002A7B33"/>
    <w:rsid w:val="002B297F"/>
    <w:rsid w:val="002B6C4C"/>
    <w:rsid w:val="002E09F5"/>
    <w:rsid w:val="002F3FAA"/>
    <w:rsid w:val="00303621"/>
    <w:rsid w:val="003107CE"/>
    <w:rsid w:val="003219B3"/>
    <w:rsid w:val="00322BB8"/>
    <w:rsid w:val="00324879"/>
    <w:rsid w:val="00327F42"/>
    <w:rsid w:val="00334885"/>
    <w:rsid w:val="00346250"/>
    <w:rsid w:val="00365AC6"/>
    <w:rsid w:val="00374478"/>
    <w:rsid w:val="00386D8F"/>
    <w:rsid w:val="0039120A"/>
    <w:rsid w:val="003A025E"/>
    <w:rsid w:val="003A70DE"/>
    <w:rsid w:val="003A7713"/>
    <w:rsid w:val="003C6B6B"/>
    <w:rsid w:val="003D3DCF"/>
    <w:rsid w:val="003E0DF4"/>
    <w:rsid w:val="003E3C86"/>
    <w:rsid w:val="003F5685"/>
    <w:rsid w:val="00402C05"/>
    <w:rsid w:val="0043259B"/>
    <w:rsid w:val="00452054"/>
    <w:rsid w:val="00455877"/>
    <w:rsid w:val="00460A0A"/>
    <w:rsid w:val="00464F7A"/>
    <w:rsid w:val="00481F3F"/>
    <w:rsid w:val="0048792E"/>
    <w:rsid w:val="00490DEC"/>
    <w:rsid w:val="004B0A10"/>
    <w:rsid w:val="004B4F10"/>
    <w:rsid w:val="004C4E93"/>
    <w:rsid w:val="004C6ADC"/>
    <w:rsid w:val="004D42D8"/>
    <w:rsid w:val="004E460F"/>
    <w:rsid w:val="005058D7"/>
    <w:rsid w:val="0051340A"/>
    <w:rsid w:val="005313FA"/>
    <w:rsid w:val="005450E4"/>
    <w:rsid w:val="00545B93"/>
    <w:rsid w:val="005613B1"/>
    <w:rsid w:val="00567350"/>
    <w:rsid w:val="00571E38"/>
    <w:rsid w:val="00577B22"/>
    <w:rsid w:val="00595591"/>
    <w:rsid w:val="005973DF"/>
    <w:rsid w:val="0059744A"/>
    <w:rsid w:val="005B3C2E"/>
    <w:rsid w:val="005C4E74"/>
    <w:rsid w:val="005C6A3F"/>
    <w:rsid w:val="005D3CDE"/>
    <w:rsid w:val="006239A0"/>
    <w:rsid w:val="0062615E"/>
    <w:rsid w:val="00627AD6"/>
    <w:rsid w:val="0063156C"/>
    <w:rsid w:val="00637656"/>
    <w:rsid w:val="00642631"/>
    <w:rsid w:val="006529B9"/>
    <w:rsid w:val="00653655"/>
    <w:rsid w:val="00657095"/>
    <w:rsid w:val="00693812"/>
    <w:rsid w:val="006954E6"/>
    <w:rsid w:val="006957CA"/>
    <w:rsid w:val="006B5308"/>
    <w:rsid w:val="006B6187"/>
    <w:rsid w:val="006B6E6B"/>
    <w:rsid w:val="006C2E42"/>
    <w:rsid w:val="006C45A4"/>
    <w:rsid w:val="006D1FC7"/>
    <w:rsid w:val="006E0369"/>
    <w:rsid w:val="007169DC"/>
    <w:rsid w:val="00724B6B"/>
    <w:rsid w:val="007426B7"/>
    <w:rsid w:val="007441BB"/>
    <w:rsid w:val="007455AC"/>
    <w:rsid w:val="00750D3A"/>
    <w:rsid w:val="007745BE"/>
    <w:rsid w:val="007941D3"/>
    <w:rsid w:val="007A7B01"/>
    <w:rsid w:val="007B5687"/>
    <w:rsid w:val="007C12A7"/>
    <w:rsid w:val="007C2B9B"/>
    <w:rsid w:val="007C4127"/>
    <w:rsid w:val="007C6EA8"/>
    <w:rsid w:val="007D086F"/>
    <w:rsid w:val="007D5A29"/>
    <w:rsid w:val="007E15CE"/>
    <w:rsid w:val="007F30EC"/>
    <w:rsid w:val="007F7FF0"/>
    <w:rsid w:val="00805577"/>
    <w:rsid w:val="0081508B"/>
    <w:rsid w:val="008213C0"/>
    <w:rsid w:val="008315CA"/>
    <w:rsid w:val="00832828"/>
    <w:rsid w:val="00834017"/>
    <w:rsid w:val="00840A38"/>
    <w:rsid w:val="00850FFE"/>
    <w:rsid w:val="0085147D"/>
    <w:rsid w:val="00852382"/>
    <w:rsid w:val="00852AB7"/>
    <w:rsid w:val="008566EB"/>
    <w:rsid w:val="00860CB0"/>
    <w:rsid w:val="00863EFD"/>
    <w:rsid w:val="008779FE"/>
    <w:rsid w:val="00877BA4"/>
    <w:rsid w:val="0088273B"/>
    <w:rsid w:val="0088797E"/>
    <w:rsid w:val="008879BE"/>
    <w:rsid w:val="008A5C12"/>
    <w:rsid w:val="008A6AEF"/>
    <w:rsid w:val="008B3179"/>
    <w:rsid w:val="008B5260"/>
    <w:rsid w:val="008C69CC"/>
    <w:rsid w:val="008D3710"/>
    <w:rsid w:val="008D3D31"/>
    <w:rsid w:val="008E3332"/>
    <w:rsid w:val="008E55A9"/>
    <w:rsid w:val="008E765B"/>
    <w:rsid w:val="008E7F83"/>
    <w:rsid w:val="008F13C7"/>
    <w:rsid w:val="009123BF"/>
    <w:rsid w:val="0091657D"/>
    <w:rsid w:val="009176E8"/>
    <w:rsid w:val="00941A4A"/>
    <w:rsid w:val="0096694F"/>
    <w:rsid w:val="00976414"/>
    <w:rsid w:val="00986501"/>
    <w:rsid w:val="00986D6A"/>
    <w:rsid w:val="009A02B9"/>
    <w:rsid w:val="009A1D94"/>
    <w:rsid w:val="009A2037"/>
    <w:rsid w:val="009A3AF4"/>
    <w:rsid w:val="009B36C9"/>
    <w:rsid w:val="009B750F"/>
    <w:rsid w:val="009C5860"/>
    <w:rsid w:val="009E744E"/>
    <w:rsid w:val="009F20E2"/>
    <w:rsid w:val="00A03AF2"/>
    <w:rsid w:val="00A04DB7"/>
    <w:rsid w:val="00A146CE"/>
    <w:rsid w:val="00A14F11"/>
    <w:rsid w:val="00A16403"/>
    <w:rsid w:val="00A25907"/>
    <w:rsid w:val="00A30877"/>
    <w:rsid w:val="00A33077"/>
    <w:rsid w:val="00A331D3"/>
    <w:rsid w:val="00A366E5"/>
    <w:rsid w:val="00A41B28"/>
    <w:rsid w:val="00A45C2A"/>
    <w:rsid w:val="00A61DDB"/>
    <w:rsid w:val="00A65388"/>
    <w:rsid w:val="00A712A8"/>
    <w:rsid w:val="00A732D7"/>
    <w:rsid w:val="00A733ED"/>
    <w:rsid w:val="00A74E7C"/>
    <w:rsid w:val="00A81EFF"/>
    <w:rsid w:val="00A841F9"/>
    <w:rsid w:val="00A940E5"/>
    <w:rsid w:val="00A94BFB"/>
    <w:rsid w:val="00A96924"/>
    <w:rsid w:val="00AB3585"/>
    <w:rsid w:val="00AC0C8C"/>
    <w:rsid w:val="00AC55E8"/>
    <w:rsid w:val="00AC6ABE"/>
    <w:rsid w:val="00AC79D4"/>
    <w:rsid w:val="00AE1AE5"/>
    <w:rsid w:val="00AE514F"/>
    <w:rsid w:val="00AF13D1"/>
    <w:rsid w:val="00B03841"/>
    <w:rsid w:val="00B06EDD"/>
    <w:rsid w:val="00B226C5"/>
    <w:rsid w:val="00B24C99"/>
    <w:rsid w:val="00B2558B"/>
    <w:rsid w:val="00B36899"/>
    <w:rsid w:val="00B46642"/>
    <w:rsid w:val="00B52675"/>
    <w:rsid w:val="00B62EBB"/>
    <w:rsid w:val="00B66E97"/>
    <w:rsid w:val="00B72DA9"/>
    <w:rsid w:val="00B761F7"/>
    <w:rsid w:val="00B77D6D"/>
    <w:rsid w:val="00B86237"/>
    <w:rsid w:val="00B90FD0"/>
    <w:rsid w:val="00B930E4"/>
    <w:rsid w:val="00BA35BD"/>
    <w:rsid w:val="00BA4FBB"/>
    <w:rsid w:val="00BA6ED4"/>
    <w:rsid w:val="00BD0E0F"/>
    <w:rsid w:val="00BD2B58"/>
    <w:rsid w:val="00BE0225"/>
    <w:rsid w:val="00BE4FD2"/>
    <w:rsid w:val="00BE7DF1"/>
    <w:rsid w:val="00BF0153"/>
    <w:rsid w:val="00C05338"/>
    <w:rsid w:val="00C25053"/>
    <w:rsid w:val="00C25B13"/>
    <w:rsid w:val="00C3168D"/>
    <w:rsid w:val="00C3498C"/>
    <w:rsid w:val="00C34C25"/>
    <w:rsid w:val="00C50D6A"/>
    <w:rsid w:val="00C62F2D"/>
    <w:rsid w:val="00C74A39"/>
    <w:rsid w:val="00C77233"/>
    <w:rsid w:val="00C87C3C"/>
    <w:rsid w:val="00CA14E2"/>
    <w:rsid w:val="00CA3FB9"/>
    <w:rsid w:val="00CC3C2E"/>
    <w:rsid w:val="00CC6049"/>
    <w:rsid w:val="00CC63B4"/>
    <w:rsid w:val="00CC7FBE"/>
    <w:rsid w:val="00CD0913"/>
    <w:rsid w:val="00CF6292"/>
    <w:rsid w:val="00D14AE8"/>
    <w:rsid w:val="00D20852"/>
    <w:rsid w:val="00D25796"/>
    <w:rsid w:val="00D27DCF"/>
    <w:rsid w:val="00D34090"/>
    <w:rsid w:val="00D36C34"/>
    <w:rsid w:val="00D46C4B"/>
    <w:rsid w:val="00D62BE1"/>
    <w:rsid w:val="00D67E99"/>
    <w:rsid w:val="00D779BD"/>
    <w:rsid w:val="00D80DA3"/>
    <w:rsid w:val="00D81AA8"/>
    <w:rsid w:val="00D8527B"/>
    <w:rsid w:val="00DA3F09"/>
    <w:rsid w:val="00DB66E4"/>
    <w:rsid w:val="00DC05DB"/>
    <w:rsid w:val="00DC1B7C"/>
    <w:rsid w:val="00DC5EDA"/>
    <w:rsid w:val="00DE3CE0"/>
    <w:rsid w:val="00DF45E4"/>
    <w:rsid w:val="00DF5BE0"/>
    <w:rsid w:val="00E13113"/>
    <w:rsid w:val="00E1675B"/>
    <w:rsid w:val="00E53AF3"/>
    <w:rsid w:val="00E5785A"/>
    <w:rsid w:val="00E62AB8"/>
    <w:rsid w:val="00E631B0"/>
    <w:rsid w:val="00E73C97"/>
    <w:rsid w:val="00E73FC6"/>
    <w:rsid w:val="00E76CBE"/>
    <w:rsid w:val="00EA1968"/>
    <w:rsid w:val="00EA22CF"/>
    <w:rsid w:val="00EA4A02"/>
    <w:rsid w:val="00EA6513"/>
    <w:rsid w:val="00EC4B67"/>
    <w:rsid w:val="00EE469A"/>
    <w:rsid w:val="00EF1019"/>
    <w:rsid w:val="00EF6A7E"/>
    <w:rsid w:val="00EF73BB"/>
    <w:rsid w:val="00F022A4"/>
    <w:rsid w:val="00F02BF5"/>
    <w:rsid w:val="00F0704F"/>
    <w:rsid w:val="00F406AA"/>
    <w:rsid w:val="00F53427"/>
    <w:rsid w:val="00F53873"/>
    <w:rsid w:val="00F57D79"/>
    <w:rsid w:val="00F60991"/>
    <w:rsid w:val="00F76554"/>
    <w:rsid w:val="00F77DD8"/>
    <w:rsid w:val="00F81D0F"/>
    <w:rsid w:val="00F8263B"/>
    <w:rsid w:val="00F843AF"/>
    <w:rsid w:val="00F85E83"/>
    <w:rsid w:val="00FA7283"/>
    <w:rsid w:val="00FC2B9E"/>
    <w:rsid w:val="00FC325C"/>
    <w:rsid w:val="00FD370C"/>
    <w:rsid w:val="00FD7240"/>
    <w:rsid w:val="00FE52AD"/>
    <w:rsid w:val="00FF314C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AA445F"/>
  <w15:chartTrackingRefBased/>
  <w15:docId w15:val="{64016C9B-A6F4-4F13-8B14-10A1E05A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362B7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362B7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2362B7"/>
  </w:style>
  <w:style w:type="paragraph" w:customStyle="1" w:styleId="DiagramaDiagrama">
    <w:name w:val="Diagrama Diagrama"/>
    <w:basedOn w:val="prastasis"/>
    <w:rsid w:val="002362B7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Debesliotekstas">
    <w:name w:val="Balloon Text"/>
    <w:basedOn w:val="prastasis"/>
    <w:link w:val="DebesliotekstasDiagrama"/>
    <w:rsid w:val="00F02BF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F02BF5"/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uiPriority w:val="1"/>
    <w:qFormat/>
    <w:rsid w:val="00BD0E0F"/>
    <w:pPr>
      <w:widowControl w:val="0"/>
      <w:autoSpaceDE w:val="0"/>
      <w:autoSpaceDN w:val="0"/>
    </w:pPr>
    <w:rPr>
      <w:rFonts w:ascii="Arial" w:eastAsia="Arial" w:hAnsi="Arial"/>
      <w:b/>
      <w:bCs/>
      <w:sz w:val="22"/>
      <w:szCs w:val="22"/>
      <w:lang w:val="lt" w:eastAsia="lt"/>
    </w:rPr>
  </w:style>
  <w:style w:type="character" w:customStyle="1" w:styleId="PagrindinistekstasDiagrama">
    <w:name w:val="Pagrindinis tekstas Diagrama"/>
    <w:link w:val="Pagrindinistekstas"/>
    <w:uiPriority w:val="1"/>
    <w:rsid w:val="00BD0E0F"/>
    <w:rPr>
      <w:rFonts w:ascii="Arial" w:eastAsia="Arial" w:hAnsi="Arial"/>
      <w:b/>
      <w:bCs/>
      <w:sz w:val="22"/>
      <w:szCs w:val="22"/>
      <w:lang w:val="lt" w:eastAsia="lt"/>
    </w:rPr>
  </w:style>
  <w:style w:type="paragraph" w:styleId="Sraopastraipa">
    <w:name w:val="List Paragraph"/>
    <w:basedOn w:val="prastasis"/>
    <w:uiPriority w:val="34"/>
    <w:qFormat/>
    <w:rsid w:val="00BD0E0F"/>
    <w:pPr>
      <w:widowControl w:val="0"/>
      <w:autoSpaceDE w:val="0"/>
      <w:autoSpaceDN w:val="0"/>
      <w:spacing w:line="225" w:lineRule="exact"/>
      <w:ind w:left="6636" w:hanging="3788"/>
    </w:pPr>
    <w:rPr>
      <w:rFonts w:ascii="Arial" w:eastAsia="Arial" w:hAnsi="Arial"/>
      <w:sz w:val="22"/>
      <w:szCs w:val="22"/>
      <w:lang w:val="lt" w:eastAsia="lt"/>
    </w:rPr>
  </w:style>
  <w:style w:type="paragraph" w:styleId="Pataisymai">
    <w:name w:val="Revision"/>
    <w:hidden/>
    <w:uiPriority w:val="99"/>
    <w:semiHidden/>
    <w:rsid w:val="00346250"/>
    <w:rPr>
      <w:sz w:val="24"/>
    </w:rPr>
  </w:style>
  <w:style w:type="character" w:styleId="Hipersaitas">
    <w:name w:val="Hyperlink"/>
    <w:basedOn w:val="Numatytasispastraiposriftas"/>
    <w:uiPriority w:val="99"/>
    <w:unhideWhenUsed/>
    <w:rsid w:val="0032487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87C3C"/>
    <w:rPr>
      <w:color w:val="605E5C"/>
      <w:shd w:val="clear" w:color="auto" w:fill="E1DFDD"/>
    </w:rPr>
  </w:style>
  <w:style w:type="paragraph" w:customStyle="1" w:styleId="DiagramaDiagrama0">
    <w:name w:val="Diagrama Diagrama"/>
    <w:basedOn w:val="prastasis"/>
    <w:rsid w:val="00282C92"/>
    <w:pPr>
      <w:spacing w:after="160" w:line="240" w:lineRule="exact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8318fdb6e21544ea9e46215e4393843b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5C03D-67C1-477F-80A8-F514A2B5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8318fdb6e21544ea9e46215e4393843b</Template>
  <TotalTime>0</TotalTime>
  <Pages>1</Pages>
  <Words>240</Words>
  <Characters>1556</Characters>
  <Application>Microsoft Office Word</Application>
  <DocSecurity>4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EISMO ORGANIZAVIMO KURORTO ŠVENTĖS „MYLIU PALANGĄ 2019“  METU</vt:lpstr>
      <vt:lpstr> </vt:lpstr>
    </vt:vector>
  </TitlesOfParts>
  <Manager>2019-05-30</Manager>
  <Company>Palangos miesto savivaldybės administracija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EISMO ORGANIZAVIMO KURORTO ŠVENTĖS „MYLIU PALANGĄ 2019“  METU</dc:title>
  <dc:subject>A1-707</dc:subject>
  <dc:creator>PALANGOS MIESTO SAVIVALDYBĖS ADMINISTRACIJOS DIREKTORIUS</dc:creator>
  <cp:keywords/>
  <dc:description/>
  <cp:lastModifiedBy>Milda Šimkienė</cp:lastModifiedBy>
  <cp:revision>2</cp:revision>
  <cp:lastPrinted>2024-05-13T06:19:00Z</cp:lastPrinted>
  <dcterms:created xsi:type="dcterms:W3CDTF">2024-05-14T05:49:00Z</dcterms:created>
  <dcterms:modified xsi:type="dcterms:W3CDTF">2024-05-14T05:49:00Z</dcterms:modified>
  <cp:category>ĮSAKYMAS</cp:category>
</cp:coreProperties>
</file>