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80906" w14:textId="6D823CD1" w:rsidR="00D557E8" w:rsidRPr="00D53E02" w:rsidRDefault="00937B5D" w:rsidP="00EB6B6D">
      <w:pPr>
        <w:jc w:val="center"/>
        <w:rPr>
          <w:rFonts w:eastAsia="SimSun"/>
          <w:lang w:eastAsia="zh-CN"/>
        </w:rPr>
      </w:pPr>
      <w:bookmarkStart w:id="0" w:name="_Hlk22737055"/>
      <w:r w:rsidRPr="00D53E02">
        <w:rPr>
          <w:rFonts w:eastAsia="SimSun"/>
          <w:noProof/>
          <w:lang w:eastAsia="zh-CN"/>
        </w:rPr>
        <w:drawing>
          <wp:inline distT="0" distB="0" distL="0" distR="0" wp14:anchorId="7596FD27" wp14:editId="34D80B13">
            <wp:extent cx="600075" cy="628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628650"/>
                    </a:xfrm>
                    <a:prstGeom prst="rect">
                      <a:avLst/>
                    </a:prstGeom>
                    <a:noFill/>
                  </pic:spPr>
                </pic:pic>
              </a:graphicData>
            </a:graphic>
          </wp:inline>
        </w:drawing>
      </w:r>
    </w:p>
    <w:p w14:paraId="37FEFBE1" w14:textId="77777777" w:rsidR="00D557E8" w:rsidRPr="00D53E02" w:rsidRDefault="00D557E8" w:rsidP="00EB6B6D">
      <w:pPr>
        <w:jc w:val="center"/>
        <w:rPr>
          <w:rFonts w:eastAsia="SimSun"/>
          <w:b/>
          <w:sz w:val="28"/>
          <w:szCs w:val="28"/>
          <w:lang w:eastAsia="zh-CN"/>
        </w:rPr>
      </w:pPr>
      <w:r w:rsidRPr="00D53E02">
        <w:rPr>
          <w:rFonts w:eastAsia="SimSun"/>
          <w:b/>
          <w:sz w:val="28"/>
          <w:szCs w:val="28"/>
          <w:lang w:eastAsia="zh-CN"/>
        </w:rPr>
        <w:t>PALANGOS MIESTO SAVIVALDYBĖS ADMINISTRACIJOS</w:t>
      </w:r>
    </w:p>
    <w:p w14:paraId="4C11B244" w14:textId="77777777" w:rsidR="00D557E8" w:rsidRPr="00D53E02" w:rsidRDefault="00D557E8" w:rsidP="00EB6B6D">
      <w:pPr>
        <w:jc w:val="center"/>
        <w:rPr>
          <w:rFonts w:eastAsia="SimSun"/>
          <w:b/>
          <w:sz w:val="28"/>
          <w:szCs w:val="28"/>
          <w:lang w:eastAsia="zh-CN"/>
        </w:rPr>
      </w:pPr>
      <w:r w:rsidRPr="00D53E02">
        <w:rPr>
          <w:rFonts w:eastAsia="SimSun"/>
          <w:b/>
          <w:sz w:val="28"/>
          <w:szCs w:val="28"/>
          <w:lang w:eastAsia="zh-CN"/>
        </w:rPr>
        <w:t>DIREKTORIUS</w:t>
      </w:r>
    </w:p>
    <w:p w14:paraId="5DF0B823" w14:textId="77777777" w:rsidR="00D557E8" w:rsidRPr="00D53E02" w:rsidRDefault="00D557E8" w:rsidP="008A1FAC">
      <w:pPr>
        <w:tabs>
          <w:tab w:val="left" w:pos="1247"/>
        </w:tabs>
        <w:rPr>
          <w:rFonts w:eastAsia="SimSun"/>
          <w:lang w:eastAsia="zh-CN"/>
        </w:rPr>
      </w:pPr>
    </w:p>
    <w:p w14:paraId="76D503F5" w14:textId="77777777" w:rsidR="00D557E8" w:rsidRPr="00D53E02" w:rsidRDefault="00D557E8" w:rsidP="00EB6B6D">
      <w:pPr>
        <w:tabs>
          <w:tab w:val="left" w:pos="5245"/>
        </w:tabs>
        <w:jc w:val="center"/>
        <w:rPr>
          <w:rFonts w:eastAsia="SimSun"/>
          <w:b/>
          <w:lang w:eastAsia="zh-CN"/>
        </w:rPr>
      </w:pPr>
      <w:r w:rsidRPr="00D53E02">
        <w:rPr>
          <w:rFonts w:eastAsia="SimSun"/>
          <w:b/>
          <w:lang w:eastAsia="zh-CN"/>
        </w:rPr>
        <w:t>ĮSAKYMAS</w:t>
      </w:r>
    </w:p>
    <w:p w14:paraId="6505C7C3" w14:textId="6239966F" w:rsidR="00D557E8" w:rsidRPr="00D53E02" w:rsidRDefault="00D44AB4" w:rsidP="00976ECC">
      <w:pPr>
        <w:jc w:val="center"/>
        <w:rPr>
          <w:b/>
        </w:rPr>
      </w:pPr>
      <w:r w:rsidRPr="00D53E02">
        <w:rPr>
          <w:rFonts w:eastAsia="SimSun"/>
          <w:b/>
          <w:lang w:eastAsia="zh-CN"/>
        </w:rPr>
        <w:t xml:space="preserve">DĖL </w:t>
      </w:r>
      <w:r w:rsidRPr="00D53E02">
        <w:rPr>
          <w:b/>
        </w:rPr>
        <w:t xml:space="preserve">KOMUNALINIŲ ATLIEKŲ </w:t>
      </w:r>
      <w:r w:rsidRPr="00D53E02">
        <w:rPr>
          <w:b/>
          <w:color w:val="000000"/>
        </w:rPr>
        <w:t>TVARKYMO</w:t>
      </w:r>
      <w:r w:rsidRPr="00D53E02">
        <w:rPr>
          <w:b/>
        </w:rPr>
        <w:t xml:space="preserve"> PASLAUGOS TEIKIMO PRIEŽIŪROS IR KONTROLĖS KOMISIJOS SUDARYMO IR JOS VEIKLOS NUOSTATŲ PATVIRTINIMO</w:t>
      </w:r>
    </w:p>
    <w:p w14:paraId="29CD6420" w14:textId="77777777" w:rsidR="00D557E8" w:rsidRPr="00D53E02" w:rsidRDefault="00D557E8" w:rsidP="008A1FAC">
      <w:pPr>
        <w:tabs>
          <w:tab w:val="left" w:pos="1247"/>
        </w:tabs>
        <w:rPr>
          <w:rFonts w:eastAsia="SimSun"/>
          <w:b/>
          <w:caps/>
          <w:lang w:eastAsia="zh-CN"/>
        </w:rPr>
      </w:pPr>
    </w:p>
    <w:p w14:paraId="4786E2C3" w14:textId="4CB8884C" w:rsidR="00D557E8" w:rsidRPr="00D53E02" w:rsidRDefault="00D557E8" w:rsidP="00EB6B6D">
      <w:pPr>
        <w:tabs>
          <w:tab w:val="left" w:pos="1247"/>
        </w:tabs>
        <w:jc w:val="center"/>
        <w:rPr>
          <w:rFonts w:eastAsia="SimSun"/>
          <w:bCs/>
          <w:lang w:eastAsia="zh-CN"/>
        </w:rPr>
      </w:pPr>
      <w:r w:rsidRPr="00D53E02">
        <w:rPr>
          <w:rFonts w:eastAsia="SimSun"/>
          <w:bCs/>
          <w:lang w:eastAsia="zh-CN"/>
        </w:rPr>
        <w:t>202</w:t>
      </w:r>
      <w:r w:rsidR="00883DC3" w:rsidRPr="00D53E02">
        <w:rPr>
          <w:rFonts w:eastAsia="SimSun"/>
          <w:bCs/>
          <w:lang w:eastAsia="zh-CN"/>
        </w:rPr>
        <w:t>3</w:t>
      </w:r>
      <w:r w:rsidRPr="00D53E02">
        <w:rPr>
          <w:rFonts w:eastAsia="SimSun"/>
          <w:bCs/>
          <w:lang w:eastAsia="zh-CN"/>
        </w:rPr>
        <w:t xml:space="preserve"> m</w:t>
      </w:r>
      <w:r w:rsidR="008A1FAC" w:rsidRPr="00D53E02">
        <w:rPr>
          <w:rFonts w:eastAsia="SimSun"/>
          <w:bCs/>
          <w:lang w:eastAsia="zh-CN"/>
        </w:rPr>
        <w:t>.</w:t>
      </w:r>
      <w:r w:rsidR="00A314CC">
        <w:rPr>
          <w:rFonts w:eastAsia="SimSun"/>
          <w:bCs/>
          <w:lang w:eastAsia="zh-CN"/>
        </w:rPr>
        <w:t xml:space="preserve"> birželio 20 </w:t>
      </w:r>
      <w:r w:rsidRPr="00D53E02">
        <w:rPr>
          <w:rFonts w:eastAsia="SimSun"/>
          <w:bCs/>
          <w:lang w:eastAsia="zh-CN"/>
        </w:rPr>
        <w:t>d. Nr. A1-</w:t>
      </w:r>
      <w:r w:rsidR="00A314CC">
        <w:rPr>
          <w:rFonts w:eastAsia="SimSun"/>
          <w:bCs/>
          <w:lang w:eastAsia="zh-CN"/>
        </w:rPr>
        <w:t>890</w:t>
      </w:r>
    </w:p>
    <w:p w14:paraId="1CB62317" w14:textId="515BC859" w:rsidR="00D557E8" w:rsidRPr="00D53E02" w:rsidRDefault="00D557E8" w:rsidP="00EB6B6D">
      <w:pPr>
        <w:tabs>
          <w:tab w:val="left" w:pos="1247"/>
        </w:tabs>
        <w:jc w:val="center"/>
        <w:rPr>
          <w:rFonts w:eastAsia="SimSun"/>
          <w:bCs/>
          <w:lang w:eastAsia="zh-CN"/>
        </w:rPr>
      </w:pPr>
      <w:r w:rsidRPr="00D53E02">
        <w:rPr>
          <w:rFonts w:eastAsia="SimSun"/>
          <w:bCs/>
          <w:lang w:eastAsia="zh-CN"/>
        </w:rPr>
        <w:t>Palanga</w:t>
      </w:r>
    </w:p>
    <w:p w14:paraId="0DE5F10C" w14:textId="7A78E930" w:rsidR="001859FC" w:rsidRPr="00D53E02" w:rsidRDefault="001859FC" w:rsidP="00383579">
      <w:pPr>
        <w:tabs>
          <w:tab w:val="left" w:pos="1247"/>
        </w:tabs>
        <w:rPr>
          <w:rFonts w:eastAsia="SimSun"/>
          <w:bCs/>
          <w:lang w:eastAsia="zh-CN"/>
        </w:rPr>
      </w:pPr>
    </w:p>
    <w:p w14:paraId="0B96CBC7" w14:textId="77777777" w:rsidR="00254E99" w:rsidRPr="00D53E02" w:rsidRDefault="00254E99" w:rsidP="00820C48">
      <w:pPr>
        <w:tabs>
          <w:tab w:val="left" w:pos="1247"/>
        </w:tabs>
        <w:rPr>
          <w:rFonts w:eastAsia="SimSun"/>
          <w:bCs/>
          <w:lang w:eastAsia="zh-CN"/>
        </w:rPr>
      </w:pPr>
    </w:p>
    <w:p w14:paraId="0B0AE53E" w14:textId="09892FA6" w:rsidR="00B33527" w:rsidRPr="00D53E02" w:rsidRDefault="00D44AB4" w:rsidP="00D44AB4">
      <w:pPr>
        <w:shd w:val="clear" w:color="auto" w:fill="FFFFFF"/>
        <w:ind w:firstLine="1276"/>
        <w:jc w:val="both"/>
        <w:rPr>
          <w:rFonts w:cs="Courier New"/>
          <w:color w:val="212529"/>
        </w:rPr>
      </w:pPr>
      <w:r w:rsidRPr="00D53E02">
        <w:rPr>
          <w:rFonts w:cs="Courier New"/>
          <w:color w:val="212529"/>
        </w:rPr>
        <w:t>Vadovaudamasi Lietuvos Respublikos vietos savivaldos įstatymo 34 straipsnio 1 dalimi,</w:t>
      </w:r>
    </w:p>
    <w:p w14:paraId="69340651" w14:textId="4AC3639D" w:rsidR="009A2325" w:rsidRPr="009A2325" w:rsidRDefault="009A2325" w:rsidP="009A2325">
      <w:pPr>
        <w:jc w:val="both"/>
        <w:rPr>
          <w:rFonts w:eastAsia="SimSun" w:cs="Palemonas"/>
          <w:lang w:eastAsia="zh-CN"/>
        </w:rPr>
      </w:pPr>
      <w:r>
        <w:t>Palangos miesto</w:t>
      </w:r>
      <w:r w:rsidRPr="00292EC5">
        <w:t xml:space="preserve"> komunalinių atliekų tvarkymo paslaugos kokybės stebėsenos ir kontrolės vykdymo bei stebėsenos ir kontrolės rodiklių ir jų kriterijų nustatymo tvarkos apraš</w:t>
      </w:r>
      <w:r>
        <w:t>o, patvirtinto</w:t>
      </w:r>
      <w:r w:rsidRPr="00D53E02">
        <w:t xml:space="preserve"> </w:t>
      </w:r>
      <w:bookmarkStart w:id="1" w:name="_Hlk137045873"/>
      <w:r w:rsidR="00D44AB4" w:rsidRPr="00D53E02">
        <w:t xml:space="preserve">Palangos miesto savivaldybės tarybos </w:t>
      </w:r>
      <w:r w:rsidR="00D44AB4" w:rsidRPr="009718BE">
        <w:rPr>
          <w:color w:val="000000"/>
        </w:rPr>
        <w:t xml:space="preserve">2014 m. </w:t>
      </w:r>
      <w:r w:rsidR="00B01310" w:rsidRPr="009718BE">
        <w:rPr>
          <w:color w:val="000000"/>
        </w:rPr>
        <w:t xml:space="preserve">rugsėjo </w:t>
      </w:r>
      <w:r w:rsidR="00D44AB4" w:rsidRPr="009718BE">
        <w:rPr>
          <w:color w:val="000000"/>
        </w:rPr>
        <w:t xml:space="preserve">30 d. sprendimu Nr. T2-287 </w:t>
      </w:r>
      <w:bookmarkEnd w:id="1"/>
      <w:r w:rsidR="00D44AB4" w:rsidRPr="009718BE">
        <w:rPr>
          <w:color w:val="000000"/>
        </w:rPr>
        <w:t>„</w:t>
      </w:r>
      <w:r w:rsidR="00D44AB4" w:rsidRPr="00D53E02">
        <w:t xml:space="preserve">Dėl Palangos miesto komunalinių atliekų tvarkymo paslaugos kokybės stebėsenos ir kontrolės vykdymo bei stebėsenos ir kontrolės rodiklių ir jų kriterijų nustatymo tvarkos aprašo patvirtinimo“ </w:t>
      </w:r>
      <w:r>
        <w:t xml:space="preserve">6 punktu, </w:t>
      </w:r>
      <w:r w:rsidRPr="000A5560">
        <w:rPr>
          <w:rFonts w:eastAsia="SimSun" w:cs="Palemonas"/>
          <w:lang w:eastAsia="zh-CN"/>
        </w:rPr>
        <w:t>Palangos miesto savivaldybės vietinės rinkliavos už komunalinių atliekų surinkimą iš atliekų turėtojų ir atliekų tvarkymą nuostat</w:t>
      </w:r>
      <w:r>
        <w:rPr>
          <w:rFonts w:eastAsia="SimSun" w:cs="Palemonas"/>
          <w:lang w:eastAsia="zh-CN"/>
        </w:rPr>
        <w:t xml:space="preserve">ų, parvirtintų </w:t>
      </w:r>
      <w:r w:rsidRPr="00D53E02">
        <w:t xml:space="preserve">Palangos miesto savivaldybės tarybos </w:t>
      </w:r>
      <w:r w:rsidRPr="00CC7326">
        <w:rPr>
          <w:color w:val="000000"/>
        </w:rPr>
        <w:t>201</w:t>
      </w:r>
      <w:r>
        <w:rPr>
          <w:color w:val="000000"/>
        </w:rPr>
        <w:t>7</w:t>
      </w:r>
      <w:r w:rsidRPr="00CC7326">
        <w:rPr>
          <w:color w:val="000000"/>
        </w:rPr>
        <w:t xml:space="preserve"> m. </w:t>
      </w:r>
      <w:r>
        <w:rPr>
          <w:color w:val="000000"/>
        </w:rPr>
        <w:t>birželio</w:t>
      </w:r>
      <w:r w:rsidRPr="00CC7326">
        <w:rPr>
          <w:color w:val="000000"/>
        </w:rPr>
        <w:t xml:space="preserve"> </w:t>
      </w:r>
      <w:r>
        <w:rPr>
          <w:color w:val="000000"/>
        </w:rPr>
        <w:t>22</w:t>
      </w:r>
      <w:r w:rsidRPr="00CC7326">
        <w:rPr>
          <w:color w:val="000000"/>
        </w:rPr>
        <w:t xml:space="preserve"> d. sprendim</w:t>
      </w:r>
      <w:r>
        <w:rPr>
          <w:color w:val="000000"/>
        </w:rPr>
        <w:t>o</w:t>
      </w:r>
      <w:r w:rsidRPr="00CC7326">
        <w:rPr>
          <w:color w:val="000000"/>
        </w:rPr>
        <w:t xml:space="preserve"> Nr. T2-</w:t>
      </w:r>
      <w:r>
        <w:rPr>
          <w:color w:val="000000"/>
        </w:rPr>
        <w:t>162 „</w:t>
      </w:r>
      <w:r w:rsidRPr="009A2325">
        <w:rPr>
          <w:rFonts w:eastAsia="SimSun" w:cs="Palemonas"/>
          <w:lang w:eastAsia="zh-CN"/>
        </w:rPr>
        <w:t>Dėl Palangos miesto savivaldybės vietinės rinkliavos už komunalinių atliekų surinkimą iš atliekų turėtojų ir atliekų tvarkymą</w:t>
      </w:r>
      <w:r>
        <w:rPr>
          <w:rFonts w:eastAsia="SimSun" w:cs="Palemonas"/>
          <w:lang w:eastAsia="zh-CN"/>
        </w:rPr>
        <w:t>“ 2 punktu</w:t>
      </w:r>
      <w:r w:rsidR="000D766A">
        <w:rPr>
          <w:rFonts w:eastAsia="SimSun" w:cs="Palemonas"/>
          <w:lang w:eastAsia="zh-CN"/>
        </w:rPr>
        <w:t xml:space="preserve"> (su vėlesniais pakeitimais)</w:t>
      </w:r>
      <w:r>
        <w:rPr>
          <w:rFonts w:eastAsia="SimSun" w:cs="Palemonas"/>
          <w:lang w:eastAsia="zh-CN"/>
        </w:rPr>
        <w:t xml:space="preserve">, </w:t>
      </w:r>
      <w:r w:rsidRPr="006B71EB">
        <w:t>62</w:t>
      </w:r>
      <w:r w:rsidRPr="006B71EB">
        <w:rPr>
          <w:vertAlign w:val="superscript"/>
        </w:rPr>
        <w:t>1</w:t>
      </w:r>
      <w:r w:rsidR="000033BC">
        <w:t xml:space="preserve"> punktu</w:t>
      </w:r>
      <w:r>
        <w:rPr>
          <w:rFonts w:eastAsia="SimSun" w:cs="Palemonas"/>
          <w:lang w:eastAsia="zh-CN"/>
        </w:rPr>
        <w:t>,</w:t>
      </w:r>
    </w:p>
    <w:p w14:paraId="22B0FD09" w14:textId="4A641107" w:rsidR="00D44AB4" w:rsidRPr="00D53E02" w:rsidRDefault="00D44AB4" w:rsidP="00212C75">
      <w:pPr>
        <w:tabs>
          <w:tab w:val="left" w:pos="1701"/>
        </w:tabs>
        <w:ind w:firstLine="1276"/>
        <w:jc w:val="both"/>
      </w:pPr>
      <w:r w:rsidRPr="00D53E02">
        <w:t>1.</w:t>
      </w:r>
      <w:r w:rsidR="0004567A">
        <w:tab/>
      </w:r>
      <w:r w:rsidR="00CB18CA" w:rsidRPr="009718BE">
        <w:rPr>
          <w:spacing w:val="60"/>
        </w:rPr>
        <w:t>Sudara</w:t>
      </w:r>
      <w:r w:rsidR="00CB18CA" w:rsidRPr="00CB18CA">
        <w:t xml:space="preserve">u </w:t>
      </w:r>
      <w:r w:rsidRPr="00D53E02">
        <w:t xml:space="preserve">Komunalinių atliekų </w:t>
      </w:r>
      <w:r w:rsidRPr="00D53E02">
        <w:rPr>
          <w:color w:val="000000"/>
        </w:rPr>
        <w:t>tvarkymo</w:t>
      </w:r>
      <w:r w:rsidRPr="00D53E02">
        <w:t xml:space="preserve"> paslaugos teikimo priežiūros ir kontrolės komisiją:</w:t>
      </w: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77"/>
        <w:gridCol w:w="630"/>
        <w:gridCol w:w="5415"/>
      </w:tblGrid>
      <w:tr w:rsidR="00D44AB4" w:rsidRPr="00D53E02" w14:paraId="7B9B885E" w14:textId="77777777" w:rsidTr="009718BE">
        <w:trPr>
          <w:jc w:val="center"/>
        </w:trPr>
        <w:tc>
          <w:tcPr>
            <w:tcW w:w="2977" w:type="dxa"/>
          </w:tcPr>
          <w:p w14:paraId="30276DEC" w14:textId="088769FD" w:rsidR="00D44AB4" w:rsidRPr="00D53E02" w:rsidRDefault="00D44AB4" w:rsidP="00636E74">
            <w:pPr>
              <w:jc w:val="both"/>
              <w:rPr>
                <w:rFonts w:ascii="Palemonas" w:hAnsi="Palemonas"/>
                <w:sz w:val="24"/>
              </w:rPr>
            </w:pPr>
            <w:r w:rsidRPr="00D53E02">
              <w:rPr>
                <w:rFonts w:ascii="Palemonas" w:hAnsi="Palemonas"/>
                <w:sz w:val="24"/>
              </w:rPr>
              <w:t xml:space="preserve">Reda Kairienė </w:t>
            </w:r>
          </w:p>
        </w:tc>
        <w:tc>
          <w:tcPr>
            <w:tcW w:w="630" w:type="dxa"/>
          </w:tcPr>
          <w:p w14:paraId="73B0BF7D" w14:textId="7BEE267C" w:rsidR="00D44AB4" w:rsidRPr="00D53E02" w:rsidRDefault="0004567A" w:rsidP="00EC1D19">
            <w:pPr>
              <w:jc w:val="both"/>
              <w:rPr>
                <w:rFonts w:ascii="Palemonas" w:hAnsi="Palemonas"/>
                <w:sz w:val="24"/>
              </w:rPr>
            </w:pPr>
            <w:r>
              <w:rPr>
                <w:rFonts w:ascii="Palemonas" w:hAnsi="Palemonas"/>
                <w:sz w:val="24"/>
              </w:rPr>
              <w:t>–</w:t>
            </w:r>
          </w:p>
        </w:tc>
        <w:tc>
          <w:tcPr>
            <w:tcW w:w="5415" w:type="dxa"/>
          </w:tcPr>
          <w:p w14:paraId="5EAF068F" w14:textId="4AD97F47" w:rsidR="00D44AB4" w:rsidRPr="00D53E02" w:rsidRDefault="00D44AB4" w:rsidP="00EC1D19">
            <w:pPr>
              <w:jc w:val="both"/>
              <w:rPr>
                <w:rFonts w:ascii="Palemonas" w:hAnsi="Palemonas"/>
                <w:sz w:val="24"/>
              </w:rPr>
            </w:pPr>
            <w:r w:rsidRPr="00D53E02">
              <w:rPr>
                <w:rFonts w:ascii="Palemonas" w:hAnsi="Palemonas"/>
                <w:sz w:val="24"/>
              </w:rPr>
              <w:t>Palangos miesto savivaldybės administracijos Ūkio ir turto skyriaus patarėja, komisijos pirmininkė</w:t>
            </w:r>
            <w:r w:rsidR="00CB18CA">
              <w:rPr>
                <w:rFonts w:ascii="Palemonas" w:hAnsi="Palemonas"/>
                <w:sz w:val="24"/>
              </w:rPr>
              <w:t>;</w:t>
            </w:r>
          </w:p>
        </w:tc>
      </w:tr>
      <w:tr w:rsidR="00D44AB4" w:rsidRPr="00D53E02" w14:paraId="6D4135E7" w14:textId="77777777" w:rsidTr="009718BE">
        <w:trPr>
          <w:jc w:val="center"/>
        </w:trPr>
        <w:tc>
          <w:tcPr>
            <w:tcW w:w="2977" w:type="dxa"/>
          </w:tcPr>
          <w:p w14:paraId="18CB77FC" w14:textId="03A855D9" w:rsidR="00D44AB4" w:rsidRPr="00D53E02" w:rsidRDefault="00D44AB4" w:rsidP="00EC1D19">
            <w:pPr>
              <w:jc w:val="both"/>
              <w:rPr>
                <w:rFonts w:ascii="Palemonas" w:hAnsi="Palemonas"/>
                <w:sz w:val="24"/>
              </w:rPr>
            </w:pPr>
            <w:r w:rsidRPr="00D53E02">
              <w:rPr>
                <w:rFonts w:ascii="Palemonas" w:hAnsi="Palemonas"/>
                <w:sz w:val="24"/>
              </w:rPr>
              <w:t>Aušra Dangėlaitienė</w:t>
            </w:r>
          </w:p>
        </w:tc>
        <w:tc>
          <w:tcPr>
            <w:tcW w:w="630" w:type="dxa"/>
          </w:tcPr>
          <w:p w14:paraId="50C6BF82" w14:textId="7A47674B" w:rsidR="00D44AB4" w:rsidRPr="00D53E02" w:rsidRDefault="0004567A" w:rsidP="00EC1D19">
            <w:pPr>
              <w:jc w:val="both"/>
              <w:rPr>
                <w:rFonts w:ascii="Palemonas" w:hAnsi="Palemonas"/>
                <w:sz w:val="24"/>
              </w:rPr>
            </w:pPr>
            <w:r>
              <w:rPr>
                <w:rFonts w:ascii="Palemonas" w:hAnsi="Palemonas"/>
                <w:sz w:val="24"/>
              </w:rPr>
              <w:t>–</w:t>
            </w:r>
          </w:p>
        </w:tc>
        <w:tc>
          <w:tcPr>
            <w:tcW w:w="5415" w:type="dxa"/>
          </w:tcPr>
          <w:p w14:paraId="73ADCA92" w14:textId="7E160F0A" w:rsidR="00D44AB4" w:rsidRPr="00D53E02" w:rsidRDefault="00D44AB4" w:rsidP="00EC1D19">
            <w:pPr>
              <w:jc w:val="both"/>
              <w:rPr>
                <w:rFonts w:ascii="Palemonas" w:hAnsi="Palemonas"/>
                <w:sz w:val="24"/>
              </w:rPr>
            </w:pPr>
            <w:r w:rsidRPr="00D53E02">
              <w:rPr>
                <w:rFonts w:ascii="Palemonas" w:hAnsi="Palemonas"/>
                <w:sz w:val="24"/>
              </w:rPr>
              <w:t>Palangos miesto savivaldybės administracijos Rinkliavų skyriaus vedėja, komisijos pirmininko pavaduotoja</w:t>
            </w:r>
            <w:r w:rsidR="00CB18CA">
              <w:rPr>
                <w:rFonts w:ascii="Palemonas" w:hAnsi="Palemonas"/>
                <w:sz w:val="24"/>
              </w:rPr>
              <w:t>;</w:t>
            </w:r>
          </w:p>
        </w:tc>
      </w:tr>
      <w:tr w:rsidR="00D44AB4" w:rsidRPr="00D53E02" w14:paraId="412A0099" w14:textId="77777777" w:rsidTr="009718BE">
        <w:trPr>
          <w:jc w:val="center"/>
        </w:trPr>
        <w:tc>
          <w:tcPr>
            <w:tcW w:w="2977" w:type="dxa"/>
          </w:tcPr>
          <w:p w14:paraId="79BDCA49" w14:textId="1963933E" w:rsidR="00D44AB4" w:rsidRPr="00D53E02" w:rsidRDefault="00D44AB4" w:rsidP="00EC1D19">
            <w:pPr>
              <w:jc w:val="both"/>
              <w:rPr>
                <w:rFonts w:ascii="Palemonas" w:hAnsi="Palemonas"/>
                <w:sz w:val="24"/>
              </w:rPr>
            </w:pPr>
            <w:r w:rsidRPr="00D53E02">
              <w:rPr>
                <w:rFonts w:ascii="Palemonas" w:hAnsi="Palemonas"/>
                <w:sz w:val="24"/>
              </w:rPr>
              <w:t>Milda Šimkienė</w:t>
            </w:r>
          </w:p>
        </w:tc>
        <w:tc>
          <w:tcPr>
            <w:tcW w:w="630" w:type="dxa"/>
          </w:tcPr>
          <w:p w14:paraId="01065DF7" w14:textId="20529904" w:rsidR="00D44AB4" w:rsidRPr="00D53E02" w:rsidRDefault="0004567A" w:rsidP="00EC1D19">
            <w:pPr>
              <w:jc w:val="both"/>
              <w:rPr>
                <w:rFonts w:ascii="Palemonas" w:hAnsi="Palemonas"/>
                <w:sz w:val="24"/>
              </w:rPr>
            </w:pPr>
            <w:r>
              <w:rPr>
                <w:rFonts w:ascii="Palemonas" w:hAnsi="Palemonas"/>
                <w:sz w:val="24"/>
              </w:rPr>
              <w:t>–</w:t>
            </w:r>
          </w:p>
        </w:tc>
        <w:tc>
          <w:tcPr>
            <w:tcW w:w="5415" w:type="dxa"/>
          </w:tcPr>
          <w:p w14:paraId="6C4F818D" w14:textId="241E7F94" w:rsidR="00D44AB4" w:rsidRPr="00D53E02" w:rsidRDefault="00D44AB4" w:rsidP="00EC1D19">
            <w:pPr>
              <w:jc w:val="both"/>
              <w:rPr>
                <w:rFonts w:ascii="Palemonas" w:hAnsi="Palemonas"/>
                <w:sz w:val="24"/>
              </w:rPr>
            </w:pPr>
            <w:r w:rsidRPr="00D53E02">
              <w:rPr>
                <w:rFonts w:ascii="Palemonas" w:hAnsi="Palemonas"/>
                <w:sz w:val="24"/>
              </w:rPr>
              <w:t>Palangos miesto savivaldybės administracijos Rinkliavų skyriaus vyriausioji specialistė, komisijos sekretorė</w:t>
            </w:r>
            <w:r w:rsidR="00CB18CA">
              <w:rPr>
                <w:rFonts w:ascii="Palemonas" w:hAnsi="Palemonas"/>
                <w:sz w:val="24"/>
              </w:rPr>
              <w:t>;</w:t>
            </w:r>
          </w:p>
        </w:tc>
      </w:tr>
      <w:tr w:rsidR="00D44AB4" w:rsidRPr="00D53E02" w14:paraId="313B85B0" w14:textId="77777777" w:rsidTr="009718BE">
        <w:trPr>
          <w:jc w:val="center"/>
        </w:trPr>
        <w:tc>
          <w:tcPr>
            <w:tcW w:w="2977" w:type="dxa"/>
          </w:tcPr>
          <w:p w14:paraId="0365D510" w14:textId="435C7DE1" w:rsidR="00D44AB4" w:rsidRPr="00D53E02" w:rsidRDefault="00D44AB4" w:rsidP="00EC1D19">
            <w:pPr>
              <w:jc w:val="both"/>
              <w:rPr>
                <w:rFonts w:ascii="Palemonas" w:hAnsi="Palemonas"/>
                <w:sz w:val="24"/>
              </w:rPr>
            </w:pPr>
            <w:r w:rsidRPr="00D53E02">
              <w:rPr>
                <w:rFonts w:ascii="Palemonas" w:hAnsi="Palemonas"/>
                <w:sz w:val="24"/>
              </w:rPr>
              <w:t>Laura Balasanova</w:t>
            </w:r>
          </w:p>
        </w:tc>
        <w:tc>
          <w:tcPr>
            <w:tcW w:w="630" w:type="dxa"/>
          </w:tcPr>
          <w:p w14:paraId="74AB745E" w14:textId="1BC4F02B" w:rsidR="00D44AB4" w:rsidRPr="00D53E02" w:rsidRDefault="0004567A" w:rsidP="00EC1D19">
            <w:pPr>
              <w:jc w:val="both"/>
              <w:rPr>
                <w:rFonts w:ascii="Palemonas" w:hAnsi="Palemonas"/>
                <w:sz w:val="24"/>
              </w:rPr>
            </w:pPr>
            <w:r>
              <w:rPr>
                <w:rFonts w:ascii="Palemonas" w:hAnsi="Palemonas"/>
                <w:sz w:val="24"/>
              </w:rPr>
              <w:t>–</w:t>
            </w:r>
          </w:p>
        </w:tc>
        <w:tc>
          <w:tcPr>
            <w:tcW w:w="5415" w:type="dxa"/>
          </w:tcPr>
          <w:p w14:paraId="709C24C5" w14:textId="24F56C5B" w:rsidR="00D44AB4" w:rsidRPr="00D53E02" w:rsidRDefault="00D44AB4" w:rsidP="00EC1D19">
            <w:pPr>
              <w:jc w:val="both"/>
              <w:rPr>
                <w:rFonts w:ascii="Palemonas" w:hAnsi="Palemonas"/>
                <w:sz w:val="24"/>
              </w:rPr>
            </w:pPr>
            <w:r w:rsidRPr="00D53E02">
              <w:rPr>
                <w:rFonts w:ascii="Palemonas" w:hAnsi="Palemonas"/>
                <w:sz w:val="24"/>
              </w:rPr>
              <w:t>UAB „Palangos komunalinis ūkis“ vadybininkė</w:t>
            </w:r>
            <w:r w:rsidR="00CB18CA">
              <w:rPr>
                <w:rFonts w:ascii="Palemonas" w:hAnsi="Palemonas"/>
                <w:sz w:val="24"/>
              </w:rPr>
              <w:t>;</w:t>
            </w:r>
          </w:p>
        </w:tc>
      </w:tr>
      <w:tr w:rsidR="00D44AB4" w:rsidRPr="00D53E02" w14:paraId="72E5F4D7" w14:textId="77777777" w:rsidTr="009718BE">
        <w:trPr>
          <w:jc w:val="center"/>
        </w:trPr>
        <w:tc>
          <w:tcPr>
            <w:tcW w:w="2977" w:type="dxa"/>
          </w:tcPr>
          <w:p w14:paraId="53848EF9" w14:textId="06635529" w:rsidR="00D44AB4" w:rsidRPr="00D53E02" w:rsidRDefault="00DD2E07" w:rsidP="00EC1D19">
            <w:pPr>
              <w:jc w:val="both"/>
              <w:rPr>
                <w:rFonts w:ascii="Palemonas" w:hAnsi="Palemonas"/>
                <w:sz w:val="24"/>
              </w:rPr>
            </w:pPr>
            <w:r w:rsidRPr="00D53E02">
              <w:rPr>
                <w:rFonts w:ascii="Palemonas" w:hAnsi="Palemonas"/>
                <w:sz w:val="24"/>
              </w:rPr>
              <w:t>Algimantas Blušk</w:t>
            </w:r>
            <w:r w:rsidR="00B01310" w:rsidRPr="00D53E02">
              <w:rPr>
                <w:rFonts w:ascii="Palemonas" w:hAnsi="Palemonas"/>
                <w:sz w:val="24"/>
              </w:rPr>
              <w:t>i</w:t>
            </w:r>
            <w:r w:rsidRPr="00D53E02">
              <w:rPr>
                <w:rFonts w:ascii="Palemonas" w:hAnsi="Palemonas"/>
                <w:sz w:val="24"/>
              </w:rPr>
              <w:t>s</w:t>
            </w:r>
          </w:p>
        </w:tc>
        <w:tc>
          <w:tcPr>
            <w:tcW w:w="630" w:type="dxa"/>
          </w:tcPr>
          <w:p w14:paraId="1F6DBEBA" w14:textId="6D3E608F" w:rsidR="00D44AB4" w:rsidRPr="00D53E02" w:rsidRDefault="0004567A" w:rsidP="00EC1D19">
            <w:pPr>
              <w:jc w:val="both"/>
              <w:rPr>
                <w:rFonts w:ascii="Palemonas" w:hAnsi="Palemonas"/>
                <w:sz w:val="24"/>
              </w:rPr>
            </w:pPr>
            <w:r>
              <w:rPr>
                <w:rFonts w:ascii="Palemonas" w:hAnsi="Palemonas"/>
                <w:sz w:val="24"/>
              </w:rPr>
              <w:t>–</w:t>
            </w:r>
          </w:p>
        </w:tc>
        <w:tc>
          <w:tcPr>
            <w:tcW w:w="5415" w:type="dxa"/>
          </w:tcPr>
          <w:p w14:paraId="503A97FF" w14:textId="394A539F" w:rsidR="00D44AB4" w:rsidRPr="00D53E02" w:rsidRDefault="00DD2E07" w:rsidP="00EC1D19">
            <w:pPr>
              <w:jc w:val="both"/>
              <w:rPr>
                <w:rFonts w:ascii="Palemonas" w:hAnsi="Palemonas"/>
                <w:sz w:val="24"/>
              </w:rPr>
            </w:pPr>
            <w:r w:rsidRPr="00D53E02">
              <w:rPr>
                <w:rFonts w:ascii="Palemonas" w:hAnsi="Palemonas"/>
                <w:sz w:val="24"/>
              </w:rPr>
              <w:t>BĮ Rinkliavų centro direktorius</w:t>
            </w:r>
            <w:r w:rsidR="00CB18CA">
              <w:rPr>
                <w:rFonts w:ascii="Palemonas" w:hAnsi="Palemonas"/>
                <w:sz w:val="24"/>
              </w:rPr>
              <w:t>;</w:t>
            </w:r>
          </w:p>
        </w:tc>
      </w:tr>
      <w:tr w:rsidR="00D44AB4" w:rsidRPr="00D53E02" w14:paraId="7B9403F0" w14:textId="77777777" w:rsidTr="009718BE">
        <w:trPr>
          <w:jc w:val="center"/>
        </w:trPr>
        <w:tc>
          <w:tcPr>
            <w:tcW w:w="2977" w:type="dxa"/>
          </w:tcPr>
          <w:p w14:paraId="6791F259" w14:textId="334121E6" w:rsidR="00D44AB4" w:rsidRPr="00D53E02" w:rsidRDefault="00D44AB4" w:rsidP="00EC1D19">
            <w:pPr>
              <w:jc w:val="both"/>
              <w:rPr>
                <w:rFonts w:ascii="Palemonas" w:hAnsi="Palemonas"/>
                <w:sz w:val="24"/>
              </w:rPr>
            </w:pPr>
            <w:r w:rsidRPr="00D53E02">
              <w:rPr>
                <w:rFonts w:ascii="Palemonas" w:hAnsi="Palemonas"/>
                <w:sz w:val="24"/>
              </w:rPr>
              <w:t>Irena Galdikienė</w:t>
            </w:r>
          </w:p>
        </w:tc>
        <w:tc>
          <w:tcPr>
            <w:tcW w:w="630" w:type="dxa"/>
          </w:tcPr>
          <w:p w14:paraId="650B2209" w14:textId="0D0B3DF8" w:rsidR="00D44AB4" w:rsidRPr="00D53E02" w:rsidRDefault="0004567A" w:rsidP="00EC1D19">
            <w:pPr>
              <w:jc w:val="both"/>
              <w:rPr>
                <w:rFonts w:ascii="Palemonas" w:hAnsi="Palemonas"/>
                <w:sz w:val="24"/>
              </w:rPr>
            </w:pPr>
            <w:r>
              <w:rPr>
                <w:rFonts w:ascii="Palemonas" w:hAnsi="Palemonas"/>
                <w:sz w:val="24"/>
              </w:rPr>
              <w:t>–</w:t>
            </w:r>
          </w:p>
        </w:tc>
        <w:tc>
          <w:tcPr>
            <w:tcW w:w="5415" w:type="dxa"/>
          </w:tcPr>
          <w:p w14:paraId="7725AE13" w14:textId="0BEDCCEF" w:rsidR="00D44AB4" w:rsidRPr="00D53E02" w:rsidRDefault="00D44AB4" w:rsidP="00EC1D19">
            <w:pPr>
              <w:jc w:val="both"/>
              <w:rPr>
                <w:rFonts w:ascii="Palemonas" w:hAnsi="Palemonas"/>
                <w:sz w:val="24"/>
              </w:rPr>
            </w:pPr>
            <w:r w:rsidRPr="00D53E02">
              <w:rPr>
                <w:rFonts w:ascii="Palemonas" w:hAnsi="Palemonas"/>
                <w:sz w:val="24"/>
              </w:rPr>
              <w:t>Šventosios seniūnaitė</w:t>
            </w:r>
            <w:r w:rsidR="00CB18CA">
              <w:rPr>
                <w:rFonts w:ascii="Palemonas" w:hAnsi="Palemonas"/>
                <w:sz w:val="24"/>
              </w:rPr>
              <w:t>;</w:t>
            </w:r>
          </w:p>
        </w:tc>
      </w:tr>
      <w:tr w:rsidR="00D44AB4" w:rsidRPr="00D53E02" w14:paraId="286D10EE" w14:textId="77777777" w:rsidTr="009718BE">
        <w:trPr>
          <w:jc w:val="center"/>
        </w:trPr>
        <w:tc>
          <w:tcPr>
            <w:tcW w:w="2977" w:type="dxa"/>
          </w:tcPr>
          <w:p w14:paraId="786803E6" w14:textId="6582BC9D" w:rsidR="00D44AB4" w:rsidRPr="00D53E02" w:rsidRDefault="00D44AB4" w:rsidP="00D44AB4">
            <w:pPr>
              <w:jc w:val="both"/>
              <w:rPr>
                <w:rFonts w:ascii="Palemonas" w:hAnsi="Palemonas"/>
                <w:sz w:val="24"/>
              </w:rPr>
            </w:pPr>
            <w:r w:rsidRPr="00D53E02">
              <w:rPr>
                <w:rFonts w:ascii="Palemonas" w:hAnsi="Palemonas"/>
                <w:sz w:val="24"/>
              </w:rPr>
              <w:t>Gintautas Mackevičius</w:t>
            </w:r>
          </w:p>
        </w:tc>
        <w:tc>
          <w:tcPr>
            <w:tcW w:w="630" w:type="dxa"/>
          </w:tcPr>
          <w:p w14:paraId="496A762E" w14:textId="03551BDA" w:rsidR="00D44AB4" w:rsidRPr="00D53E02" w:rsidRDefault="0004567A" w:rsidP="00D44AB4">
            <w:pPr>
              <w:jc w:val="both"/>
              <w:rPr>
                <w:rFonts w:ascii="Palemonas" w:hAnsi="Palemonas"/>
                <w:sz w:val="24"/>
              </w:rPr>
            </w:pPr>
            <w:r>
              <w:rPr>
                <w:rFonts w:ascii="Palemonas" w:hAnsi="Palemonas"/>
                <w:sz w:val="24"/>
              </w:rPr>
              <w:t>–</w:t>
            </w:r>
          </w:p>
        </w:tc>
        <w:tc>
          <w:tcPr>
            <w:tcW w:w="5415" w:type="dxa"/>
          </w:tcPr>
          <w:p w14:paraId="1444A4A5" w14:textId="74FB865C" w:rsidR="00D44AB4" w:rsidRPr="00D53E02" w:rsidRDefault="00D44AB4" w:rsidP="00D44AB4">
            <w:pPr>
              <w:jc w:val="both"/>
              <w:rPr>
                <w:rFonts w:ascii="Palemonas" w:hAnsi="Palemonas"/>
                <w:sz w:val="24"/>
              </w:rPr>
            </w:pPr>
            <w:r w:rsidRPr="00D53E02">
              <w:rPr>
                <w:rFonts w:ascii="Palemonas" w:hAnsi="Palemonas"/>
                <w:sz w:val="24"/>
              </w:rPr>
              <w:t>UAB „Palangos komunalinis ūkis“ vyriausiasis vadybininkas</w:t>
            </w:r>
            <w:r w:rsidR="00CB18CA">
              <w:rPr>
                <w:rFonts w:ascii="Palemonas" w:hAnsi="Palemonas"/>
                <w:sz w:val="24"/>
              </w:rPr>
              <w:t>.</w:t>
            </w:r>
          </w:p>
        </w:tc>
      </w:tr>
    </w:tbl>
    <w:p w14:paraId="7B2F3CC5" w14:textId="731A3BFB" w:rsidR="00D44AB4" w:rsidRPr="00D53E02" w:rsidRDefault="00DD2E07" w:rsidP="00212C75">
      <w:pPr>
        <w:tabs>
          <w:tab w:val="left" w:pos="1560"/>
        </w:tabs>
        <w:ind w:firstLine="1247"/>
        <w:jc w:val="both"/>
      </w:pPr>
      <w:r w:rsidRPr="00D53E02">
        <w:t>2.</w:t>
      </w:r>
      <w:r w:rsidR="0004567A">
        <w:tab/>
      </w:r>
      <w:r w:rsidR="00CB18CA" w:rsidRPr="009718BE">
        <w:rPr>
          <w:spacing w:val="60"/>
        </w:rPr>
        <w:t>Tvirtin</w:t>
      </w:r>
      <w:r w:rsidR="00CB18CA" w:rsidRPr="00CB18CA">
        <w:t xml:space="preserve">u </w:t>
      </w:r>
      <w:r w:rsidRPr="00D53E02">
        <w:t xml:space="preserve">Komunalinių atliekų </w:t>
      </w:r>
      <w:r w:rsidRPr="00D53E02">
        <w:rPr>
          <w:color w:val="000000"/>
        </w:rPr>
        <w:t>tvarkymo</w:t>
      </w:r>
      <w:r w:rsidRPr="00D53E02">
        <w:t xml:space="preserve"> paslaugos teikimo priežiūros ir kontrolės komisijos nuostatus (pridedama).</w:t>
      </w:r>
    </w:p>
    <w:p w14:paraId="444D222D" w14:textId="3132F6A1" w:rsidR="003D10D5" w:rsidRPr="00D53E02" w:rsidRDefault="003D10D5" w:rsidP="00212C75">
      <w:pPr>
        <w:ind w:firstLine="1276"/>
        <w:jc w:val="both"/>
        <w:outlineLvl w:val="0"/>
      </w:pPr>
      <w:r w:rsidRPr="00D53E02">
        <w:t>Šis įsakymas gali būti skundžiamas Lietuvos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14:paraId="7ABCBEF6" w14:textId="5E24F316" w:rsidR="006947F8" w:rsidRPr="00D53E02" w:rsidRDefault="006947F8" w:rsidP="00680D81">
      <w:pPr>
        <w:jc w:val="both"/>
        <w:outlineLvl w:val="0"/>
      </w:pPr>
    </w:p>
    <w:p w14:paraId="4E62158F" w14:textId="77777777" w:rsidR="001974B5" w:rsidRPr="00D53E02" w:rsidRDefault="001974B5" w:rsidP="00CB18CA">
      <w:pPr>
        <w:jc w:val="both"/>
        <w:outlineLvl w:val="0"/>
      </w:pPr>
    </w:p>
    <w:bookmarkEnd w:id="0"/>
    <w:p w14:paraId="0BC1DA19" w14:textId="4C53382B" w:rsidR="007768BB" w:rsidRDefault="00EB6B6D" w:rsidP="009718BE">
      <w:pPr>
        <w:tabs>
          <w:tab w:val="right" w:pos="9638"/>
        </w:tabs>
        <w:rPr>
          <w:rFonts w:eastAsia="Calibri"/>
          <w:lang w:eastAsia="en-US"/>
        </w:rPr>
      </w:pPr>
      <w:r w:rsidRPr="00D53E02">
        <w:rPr>
          <w:rFonts w:eastAsia="Calibri"/>
          <w:lang w:eastAsia="en-US"/>
        </w:rPr>
        <w:t>Direktorė</w:t>
      </w:r>
      <w:r w:rsidRPr="00D53E02">
        <w:rPr>
          <w:rFonts w:eastAsia="Calibri"/>
          <w:lang w:eastAsia="en-US"/>
        </w:rPr>
        <w:tab/>
      </w:r>
      <w:r w:rsidR="00CB1808" w:rsidRPr="00D53E02">
        <w:rPr>
          <w:rFonts w:eastAsia="Calibri"/>
          <w:lang w:eastAsia="en-US"/>
        </w:rPr>
        <w:t>Violeta Staskonienė</w:t>
      </w:r>
    </w:p>
    <w:p w14:paraId="2F9EB7FE" w14:textId="55DAA69E" w:rsidR="007768BB" w:rsidRDefault="007768BB">
      <w:pPr>
        <w:spacing w:line="259" w:lineRule="auto"/>
        <w:rPr>
          <w:rFonts w:eastAsia="Calibri"/>
          <w:lang w:eastAsia="en-US"/>
        </w:rPr>
      </w:pPr>
    </w:p>
    <w:p w14:paraId="6A14151F" w14:textId="77777777" w:rsidR="000D766A" w:rsidRDefault="000D766A" w:rsidP="007768BB">
      <w:pPr>
        <w:tabs>
          <w:tab w:val="right" w:pos="9638"/>
        </w:tabs>
        <w:sectPr w:rsidR="000D766A" w:rsidSect="007768BB">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134" w:right="567" w:bottom="851" w:left="1701" w:header="425" w:footer="851" w:gutter="0"/>
          <w:pgNumType w:start="1"/>
          <w:cols w:space="1296"/>
          <w:titlePg/>
          <w:docGrid w:linePitch="326"/>
        </w:sectPr>
      </w:pPr>
    </w:p>
    <w:p w14:paraId="4CF5ABBB" w14:textId="1482411C" w:rsidR="00DD2E07" w:rsidRPr="00D53E02" w:rsidRDefault="00DD2E07" w:rsidP="00212C75">
      <w:pPr>
        <w:tabs>
          <w:tab w:val="right" w:pos="9638"/>
        </w:tabs>
        <w:ind w:left="3969"/>
      </w:pPr>
      <w:r w:rsidRPr="00D53E02">
        <w:lastRenderedPageBreak/>
        <w:t>PATVIRTINTA</w:t>
      </w:r>
    </w:p>
    <w:p w14:paraId="07C9F76F" w14:textId="67A12D73" w:rsidR="00DD2E07" w:rsidRPr="00D53E02" w:rsidRDefault="00DD2E07" w:rsidP="009718BE">
      <w:pPr>
        <w:pStyle w:val="Patvirtinta"/>
        <w:ind w:left="5529" w:hanging="1560"/>
        <w:rPr>
          <w:rFonts w:ascii="Palemonas" w:hAnsi="Palemonas"/>
          <w:sz w:val="24"/>
          <w:szCs w:val="24"/>
          <w:lang w:val="lt-LT"/>
        </w:rPr>
      </w:pPr>
      <w:r w:rsidRPr="00D53E02">
        <w:rPr>
          <w:rFonts w:ascii="Palemonas" w:hAnsi="Palemonas"/>
          <w:sz w:val="24"/>
          <w:szCs w:val="24"/>
          <w:lang w:val="lt-LT"/>
        </w:rPr>
        <w:t>Palangos miesto savivaldybės administracijos direktoriaus</w:t>
      </w:r>
    </w:p>
    <w:p w14:paraId="59A25152" w14:textId="77777777" w:rsidR="00A314CC" w:rsidRDefault="00DD2E07" w:rsidP="00CB18CA">
      <w:pPr>
        <w:pStyle w:val="Patvirtinta"/>
        <w:ind w:left="5529" w:hanging="1560"/>
        <w:rPr>
          <w:rFonts w:ascii="Palemonas" w:hAnsi="Palemonas"/>
          <w:sz w:val="24"/>
          <w:szCs w:val="24"/>
          <w:lang w:val="lt-LT"/>
        </w:rPr>
      </w:pPr>
      <w:r w:rsidRPr="00D53E02">
        <w:rPr>
          <w:rFonts w:ascii="Palemonas" w:hAnsi="Palemonas"/>
          <w:sz w:val="24"/>
          <w:szCs w:val="24"/>
          <w:lang w:val="lt-LT"/>
        </w:rPr>
        <w:t>2023 m.</w:t>
      </w:r>
      <w:r w:rsidR="00A314CC">
        <w:rPr>
          <w:rFonts w:ascii="Palemonas" w:hAnsi="Palemonas"/>
          <w:sz w:val="24"/>
          <w:szCs w:val="24"/>
          <w:lang w:val="lt-LT"/>
        </w:rPr>
        <w:t xml:space="preserve"> birželio 20 </w:t>
      </w:r>
      <w:r w:rsidRPr="00D53E02">
        <w:rPr>
          <w:rFonts w:ascii="Palemonas" w:hAnsi="Palemonas"/>
          <w:sz w:val="24"/>
          <w:szCs w:val="24"/>
          <w:lang w:val="lt-LT"/>
        </w:rPr>
        <w:t>d. įsakymo</w:t>
      </w:r>
      <w:r w:rsidR="00CB18CA">
        <w:rPr>
          <w:rFonts w:ascii="Palemonas" w:hAnsi="Palemonas"/>
          <w:sz w:val="24"/>
          <w:szCs w:val="24"/>
          <w:lang w:val="lt-LT"/>
        </w:rPr>
        <w:t xml:space="preserve"> </w:t>
      </w:r>
    </w:p>
    <w:p w14:paraId="312872EB" w14:textId="2CAB4895" w:rsidR="00CB18CA" w:rsidRPr="00D53E02" w:rsidRDefault="00CB18CA" w:rsidP="00CB18CA">
      <w:pPr>
        <w:pStyle w:val="Patvirtinta"/>
        <w:ind w:left="5529" w:hanging="1560"/>
        <w:rPr>
          <w:rFonts w:ascii="Palemonas" w:hAnsi="Palemonas"/>
          <w:sz w:val="24"/>
          <w:szCs w:val="24"/>
          <w:lang w:val="lt-LT"/>
        </w:rPr>
      </w:pPr>
      <w:r w:rsidRPr="00D53E02">
        <w:rPr>
          <w:rFonts w:ascii="Palemonas" w:hAnsi="Palemonas"/>
          <w:sz w:val="24"/>
          <w:szCs w:val="24"/>
          <w:lang w:val="lt-LT"/>
        </w:rPr>
        <w:t>Nr. A1-</w:t>
      </w:r>
      <w:r w:rsidR="00A314CC">
        <w:rPr>
          <w:rFonts w:ascii="Palemonas" w:hAnsi="Palemonas"/>
          <w:sz w:val="24"/>
          <w:szCs w:val="24"/>
          <w:lang w:val="lt-LT"/>
        </w:rPr>
        <w:t>890</w:t>
      </w:r>
    </w:p>
    <w:p w14:paraId="6A7FE3B1" w14:textId="3532AFDB" w:rsidR="0004567A" w:rsidRDefault="00DD2E07" w:rsidP="00212C75">
      <w:pPr>
        <w:pStyle w:val="Pagrindiniotekstotrauka"/>
        <w:spacing w:after="0"/>
        <w:ind w:left="3969"/>
        <w:rPr>
          <w:rFonts w:ascii="Palemonas" w:hAnsi="Palemonas"/>
        </w:rPr>
      </w:pPr>
      <w:r w:rsidRPr="00D53E02">
        <w:rPr>
          <w:rFonts w:ascii="Palemonas" w:hAnsi="Palemonas"/>
        </w:rPr>
        <w:t>2 punktu</w:t>
      </w:r>
    </w:p>
    <w:p w14:paraId="516B616D" w14:textId="77777777" w:rsidR="00843C0D" w:rsidRDefault="00843C0D" w:rsidP="00212C75">
      <w:pPr>
        <w:pStyle w:val="Pagrindiniotekstotrauka"/>
        <w:spacing w:after="0"/>
        <w:ind w:left="0"/>
        <w:rPr>
          <w:rFonts w:ascii="Palemonas" w:hAnsi="Palemonas"/>
        </w:rPr>
      </w:pPr>
    </w:p>
    <w:p w14:paraId="03EC8630" w14:textId="263BC9DF" w:rsidR="00DD2E07" w:rsidRPr="00D53E02" w:rsidRDefault="00DD2E07" w:rsidP="0004567A">
      <w:pPr>
        <w:jc w:val="center"/>
        <w:rPr>
          <w:b/>
        </w:rPr>
      </w:pPr>
      <w:r w:rsidRPr="00D53E02">
        <w:rPr>
          <w:b/>
        </w:rPr>
        <w:t xml:space="preserve">KOMUNALINIŲ ATLIEKŲ </w:t>
      </w:r>
      <w:r w:rsidRPr="00D53E02">
        <w:rPr>
          <w:b/>
          <w:color w:val="000000"/>
        </w:rPr>
        <w:t>TVARKYMO</w:t>
      </w:r>
      <w:r w:rsidRPr="00D53E02">
        <w:rPr>
          <w:b/>
        </w:rPr>
        <w:t xml:space="preserve"> PASLAUGOS TEIKIMO PRIEŽIŪROS IR KONTROLĖS KOMISIJOS </w:t>
      </w:r>
      <w:r w:rsidR="002D5141">
        <w:rPr>
          <w:b/>
        </w:rPr>
        <w:t xml:space="preserve">VEIKLOS </w:t>
      </w:r>
      <w:r w:rsidRPr="00D53E02">
        <w:rPr>
          <w:b/>
        </w:rPr>
        <w:t>NUOSTATAI</w:t>
      </w:r>
    </w:p>
    <w:p w14:paraId="23E49D7B" w14:textId="77777777" w:rsidR="00DD2E07" w:rsidRDefault="00DD2E07" w:rsidP="0004567A"/>
    <w:p w14:paraId="0CA54072" w14:textId="77777777" w:rsidR="00B420EF" w:rsidRPr="00D53E02" w:rsidRDefault="00B420EF" w:rsidP="00212C75"/>
    <w:p w14:paraId="147A3A73" w14:textId="77777777" w:rsidR="00DD2E07" w:rsidRPr="00D53E02" w:rsidRDefault="00DD2E07" w:rsidP="00DD2E07">
      <w:pPr>
        <w:keepNext/>
        <w:jc w:val="center"/>
        <w:outlineLvl w:val="1"/>
        <w:rPr>
          <w:b/>
          <w:bCs/>
          <w:iCs/>
        </w:rPr>
      </w:pPr>
      <w:r w:rsidRPr="00D53E02">
        <w:rPr>
          <w:b/>
          <w:bCs/>
          <w:iCs/>
        </w:rPr>
        <w:t>I SKYRIUS</w:t>
      </w:r>
    </w:p>
    <w:p w14:paraId="3020FB2F" w14:textId="77777777" w:rsidR="00DD2E07" w:rsidRPr="00D53E02" w:rsidRDefault="00DD2E07" w:rsidP="00DD2E07">
      <w:pPr>
        <w:keepNext/>
        <w:jc w:val="center"/>
        <w:outlineLvl w:val="1"/>
        <w:rPr>
          <w:b/>
          <w:bCs/>
          <w:iCs/>
        </w:rPr>
      </w:pPr>
      <w:r w:rsidRPr="00D53E02">
        <w:rPr>
          <w:b/>
          <w:bCs/>
          <w:iCs/>
        </w:rPr>
        <w:t>BENDROSIOS NUOSTATOS</w:t>
      </w:r>
    </w:p>
    <w:p w14:paraId="7C5116C2" w14:textId="77777777" w:rsidR="00DD2E07" w:rsidRPr="00212C75" w:rsidRDefault="00DD2E07" w:rsidP="00212C75">
      <w:pPr>
        <w:jc w:val="both"/>
      </w:pPr>
    </w:p>
    <w:p w14:paraId="4DE304C4" w14:textId="15EE60FF" w:rsidR="00DD2E07" w:rsidRPr="00D53E02" w:rsidRDefault="00DD2E07" w:rsidP="00DD2E07">
      <w:pPr>
        <w:numPr>
          <w:ilvl w:val="0"/>
          <w:numId w:val="5"/>
        </w:numPr>
        <w:tabs>
          <w:tab w:val="left" w:pos="993"/>
        </w:tabs>
        <w:suppressAutoHyphens/>
        <w:ind w:left="0" w:firstLine="709"/>
        <w:jc w:val="both"/>
        <w:rPr>
          <w:iCs/>
        </w:rPr>
      </w:pPr>
      <w:r w:rsidRPr="00D53E02">
        <w:rPr>
          <w:bCs/>
        </w:rPr>
        <w:t xml:space="preserve">Komunalinių atliekų </w:t>
      </w:r>
      <w:r w:rsidRPr="00D53E02">
        <w:rPr>
          <w:bCs/>
          <w:color w:val="000000"/>
        </w:rPr>
        <w:t>tvarkymo</w:t>
      </w:r>
      <w:r w:rsidRPr="00D53E02">
        <w:rPr>
          <w:bCs/>
        </w:rPr>
        <w:t xml:space="preserve"> paslaugos teikimo priežiūros ir kontrolės komisijos</w:t>
      </w:r>
      <w:r w:rsidRPr="00D53E02">
        <w:rPr>
          <w:bCs/>
          <w:iCs/>
        </w:rPr>
        <w:t xml:space="preserve"> </w:t>
      </w:r>
      <w:r w:rsidRPr="00D53E02">
        <w:rPr>
          <w:iCs/>
        </w:rPr>
        <w:t xml:space="preserve">nuostatai (toliau – Nuostatai) nustato </w:t>
      </w:r>
      <w:r w:rsidRPr="00D53E02">
        <w:rPr>
          <w:bCs/>
        </w:rPr>
        <w:t xml:space="preserve">Komunalinių atliekų </w:t>
      </w:r>
      <w:r w:rsidRPr="00D53E02">
        <w:rPr>
          <w:bCs/>
          <w:color w:val="000000"/>
        </w:rPr>
        <w:t>tvarkymo</w:t>
      </w:r>
      <w:r w:rsidRPr="00D53E02">
        <w:rPr>
          <w:bCs/>
        </w:rPr>
        <w:t xml:space="preserve"> paslaugos teikimo priežiūros ir kontrolės komisijos</w:t>
      </w:r>
      <w:r w:rsidRPr="00D53E02">
        <w:rPr>
          <w:iCs/>
        </w:rPr>
        <w:t xml:space="preserve"> (toliau – Komisija)</w:t>
      </w:r>
      <w:r w:rsidRPr="00D53E02">
        <w:rPr>
          <w:szCs w:val="20"/>
        </w:rPr>
        <w:t xml:space="preserve"> funkcijas, teises ir pareigas, </w:t>
      </w:r>
      <w:r w:rsidR="00CB18CA">
        <w:rPr>
          <w:szCs w:val="20"/>
        </w:rPr>
        <w:t>K</w:t>
      </w:r>
      <w:r w:rsidRPr="00D53E02">
        <w:rPr>
          <w:szCs w:val="20"/>
        </w:rPr>
        <w:t>omisijos sudarymo, jos darbo organizavimo tvarką.</w:t>
      </w:r>
    </w:p>
    <w:p w14:paraId="193AA973" w14:textId="0667CBDC" w:rsidR="00DD2E07" w:rsidRPr="00D53E02" w:rsidRDefault="00DD2E07" w:rsidP="00212C75">
      <w:pPr>
        <w:pStyle w:val="Sraopastraipa"/>
        <w:numPr>
          <w:ilvl w:val="0"/>
          <w:numId w:val="5"/>
        </w:numPr>
        <w:tabs>
          <w:tab w:val="left" w:pos="993"/>
        </w:tabs>
        <w:ind w:left="0" w:firstLine="709"/>
        <w:jc w:val="both"/>
      </w:pPr>
      <w:r w:rsidRPr="00D53E02">
        <w:t>Komisija savo veikloje vadovaujasi Lietuvos Respublikos atliekų tvarkymo įstatymu, Lietuvos Respublikos aplinkos ministro 2012 m. spalio 23 d.</w:t>
      </w:r>
      <w:r w:rsidR="00455727" w:rsidRPr="00D53E02">
        <w:t xml:space="preserve"> įsakymu </w:t>
      </w:r>
      <w:r w:rsidRPr="00D53E02">
        <w:t>Nr. D1-857</w:t>
      </w:r>
      <w:r w:rsidR="00455727" w:rsidRPr="00D53E02">
        <w:t xml:space="preserve"> „Dėl minimalių komunalinių atliekų tvarkymo paslaugos kokybės reikalavimų patvirtinimo“, Palangos miesto savivaldybės atliekų tvarkymo taisyklėmis</w:t>
      </w:r>
      <w:r w:rsidRPr="00D53E02">
        <w:t xml:space="preserve">, </w:t>
      </w:r>
      <w:r w:rsidR="00CB18CA" w:rsidRPr="000A5560">
        <w:rPr>
          <w:rFonts w:eastAsia="SimSun" w:cs="Palemonas"/>
          <w:lang w:eastAsia="zh-CN"/>
        </w:rPr>
        <w:t>Palangos miesto savivaldybės vietinės rinkliavos už komunalinių atliekų surinkimą iš atliekų turėtojų ir atliekų tvarkymą nuostat</w:t>
      </w:r>
      <w:r w:rsidR="00CB18CA">
        <w:rPr>
          <w:rFonts w:eastAsia="SimSun" w:cs="Palemonas"/>
          <w:lang w:eastAsia="zh-CN"/>
        </w:rPr>
        <w:t>ais ir</w:t>
      </w:r>
      <w:r w:rsidR="00CB18CA" w:rsidRPr="00D53E02">
        <w:t xml:space="preserve"> </w:t>
      </w:r>
      <w:r w:rsidRPr="00D53E02">
        <w:t xml:space="preserve">kitais Lietuvos Respublikoje galiojančiais teisės aktais, reglamentuojančiais </w:t>
      </w:r>
      <w:r w:rsidR="00455727" w:rsidRPr="00D53E02">
        <w:t>komunalinių atliekų tvarkymo paslaugos teikimo priežiūrą ir kontrolę.</w:t>
      </w:r>
    </w:p>
    <w:p w14:paraId="7A8356DF" w14:textId="7491467D" w:rsidR="00DD2E07" w:rsidRPr="00D53E02" w:rsidRDefault="00DD2E07" w:rsidP="0004567A">
      <w:pPr>
        <w:numPr>
          <w:ilvl w:val="0"/>
          <w:numId w:val="5"/>
        </w:numPr>
        <w:tabs>
          <w:tab w:val="left" w:pos="993"/>
        </w:tabs>
        <w:ind w:left="0" w:firstLine="709"/>
        <w:jc w:val="both"/>
      </w:pPr>
      <w:r w:rsidRPr="00D53E02">
        <w:t xml:space="preserve">Komisija sudaroma ir </w:t>
      </w:r>
      <w:r w:rsidR="0004567A">
        <w:t>N</w:t>
      </w:r>
      <w:r w:rsidRPr="00D53E02">
        <w:t xml:space="preserve">uostatai tvirtinami Palangos miesto savivaldybės </w:t>
      </w:r>
      <w:r w:rsidR="007C39C3">
        <w:t xml:space="preserve">(toliau – Savivaldybė) </w:t>
      </w:r>
      <w:r w:rsidR="00455727" w:rsidRPr="00D53E02">
        <w:t>administracijos direktoriaus įsakymu.</w:t>
      </w:r>
    </w:p>
    <w:p w14:paraId="1BA8AEC3" w14:textId="28BE854E" w:rsidR="00DD2E07" w:rsidRPr="00D53E02" w:rsidRDefault="00DD2E07" w:rsidP="0004567A">
      <w:pPr>
        <w:numPr>
          <w:ilvl w:val="0"/>
          <w:numId w:val="5"/>
        </w:numPr>
        <w:tabs>
          <w:tab w:val="left" w:pos="993"/>
        </w:tabs>
        <w:ind w:left="0" w:firstLine="709"/>
        <w:jc w:val="both"/>
      </w:pPr>
      <w:r w:rsidRPr="00D53E02">
        <w:t xml:space="preserve">Komisijos darbas grindžiamas kolegialiu klausimų svarstymu, teisėtumo principu, asmenine </w:t>
      </w:r>
      <w:r w:rsidR="0004567A">
        <w:t>K</w:t>
      </w:r>
      <w:r w:rsidRPr="00D53E02">
        <w:t>omisijos narių atsakomybe už jos kompetencijai priskiriamų klausimų svarstymą ir sprendimų priėmimo nešališkumu. Priimdama sprendimus, Komisija yra savarankiška.</w:t>
      </w:r>
    </w:p>
    <w:p w14:paraId="31452B29" w14:textId="02479BBE" w:rsidR="00DD2E07" w:rsidRPr="00D53E02" w:rsidRDefault="00DD2E07" w:rsidP="0004567A">
      <w:pPr>
        <w:numPr>
          <w:ilvl w:val="0"/>
          <w:numId w:val="5"/>
        </w:numPr>
        <w:tabs>
          <w:tab w:val="left" w:pos="993"/>
        </w:tabs>
        <w:ind w:left="0" w:firstLine="709"/>
        <w:jc w:val="both"/>
      </w:pPr>
      <w:r w:rsidRPr="00D53E02">
        <w:t xml:space="preserve">Nuostatuose vartojamos sąvokos suprantamos taip, kaip jos apibrėžtos Lietuvos Respublikos </w:t>
      </w:r>
      <w:r w:rsidR="00455727" w:rsidRPr="00D53E02">
        <w:t>atliekų tvarkymo įstatyme</w:t>
      </w:r>
      <w:r w:rsidRPr="00D53E02">
        <w:t xml:space="preserve"> ir šio įstatymo įgyvendinamuosiuose teisės aktuose.</w:t>
      </w:r>
    </w:p>
    <w:p w14:paraId="45957FD6" w14:textId="77777777" w:rsidR="00DD2E07" w:rsidRPr="00D53E02" w:rsidRDefault="00DD2E07" w:rsidP="00212C75">
      <w:pPr>
        <w:jc w:val="both"/>
      </w:pPr>
    </w:p>
    <w:p w14:paraId="13561A93" w14:textId="77777777" w:rsidR="00DD2E07" w:rsidRPr="00D53E02" w:rsidRDefault="00DD2E07" w:rsidP="00DD2E07">
      <w:pPr>
        <w:keepNext/>
        <w:jc w:val="center"/>
        <w:outlineLvl w:val="1"/>
        <w:rPr>
          <w:b/>
          <w:bCs/>
          <w:iCs/>
        </w:rPr>
      </w:pPr>
      <w:r w:rsidRPr="00D53E02">
        <w:rPr>
          <w:b/>
          <w:bCs/>
          <w:kern w:val="36"/>
        </w:rPr>
        <w:t>II</w:t>
      </w:r>
      <w:r w:rsidRPr="00D53E02">
        <w:rPr>
          <w:b/>
          <w:bCs/>
          <w:iCs/>
        </w:rPr>
        <w:t xml:space="preserve"> SKYRIUS</w:t>
      </w:r>
    </w:p>
    <w:p w14:paraId="6946271B" w14:textId="77777777" w:rsidR="00DD2E07" w:rsidRPr="00D53E02" w:rsidRDefault="00DD2E07" w:rsidP="00DD2E07">
      <w:pPr>
        <w:jc w:val="center"/>
        <w:outlineLvl w:val="0"/>
        <w:rPr>
          <w:b/>
          <w:bCs/>
          <w:kern w:val="36"/>
        </w:rPr>
      </w:pPr>
      <w:r w:rsidRPr="00D53E02">
        <w:rPr>
          <w:b/>
          <w:bCs/>
          <w:kern w:val="36"/>
        </w:rPr>
        <w:t>KOMISIJOS TIKSLAS IR FUNKCIJOS</w:t>
      </w:r>
    </w:p>
    <w:p w14:paraId="43572F5E" w14:textId="77777777" w:rsidR="00DD2E07" w:rsidRPr="00212C75" w:rsidRDefault="00DD2E07" w:rsidP="00DD2E07">
      <w:pPr>
        <w:jc w:val="both"/>
        <w:outlineLvl w:val="0"/>
        <w:rPr>
          <w:kern w:val="36"/>
        </w:rPr>
      </w:pPr>
    </w:p>
    <w:p w14:paraId="02C10CF5" w14:textId="4792C77E" w:rsidR="00DD2E07" w:rsidRPr="00D53E02" w:rsidRDefault="00DD2E07" w:rsidP="00212C75">
      <w:pPr>
        <w:numPr>
          <w:ilvl w:val="0"/>
          <w:numId w:val="5"/>
        </w:numPr>
        <w:tabs>
          <w:tab w:val="left" w:pos="993"/>
        </w:tabs>
        <w:ind w:left="0" w:firstLine="709"/>
        <w:jc w:val="both"/>
      </w:pPr>
      <w:r w:rsidRPr="00D53E02">
        <w:t xml:space="preserve">Komisijos tikslas – </w:t>
      </w:r>
      <w:r w:rsidRPr="00D53E02">
        <w:rPr>
          <w:color w:val="212529"/>
          <w:shd w:val="clear" w:color="auto" w:fill="FFFFFF"/>
        </w:rPr>
        <w:t xml:space="preserve">užtikrinti </w:t>
      </w:r>
      <w:r w:rsidR="00455727" w:rsidRPr="00D53E02">
        <w:rPr>
          <w:color w:val="212529"/>
          <w:shd w:val="clear" w:color="auto" w:fill="FFFFFF"/>
        </w:rPr>
        <w:t>tinkamos kokybės atliekų tvarkymo paslaugų teikimą</w:t>
      </w:r>
      <w:r w:rsidRPr="00D53E02">
        <w:rPr>
          <w:color w:val="212529"/>
          <w:shd w:val="clear" w:color="auto" w:fill="FFFFFF"/>
        </w:rPr>
        <w:t xml:space="preserve"> Palangos miesto savivaldybėje.</w:t>
      </w:r>
    </w:p>
    <w:p w14:paraId="3D91A4F3" w14:textId="77777777" w:rsidR="00455727" w:rsidRPr="00D53E02" w:rsidRDefault="00455727" w:rsidP="00212C75">
      <w:pPr>
        <w:numPr>
          <w:ilvl w:val="0"/>
          <w:numId w:val="5"/>
        </w:numPr>
        <w:tabs>
          <w:tab w:val="left" w:pos="993"/>
        </w:tabs>
        <w:ind w:left="0" w:firstLine="709"/>
        <w:jc w:val="both"/>
        <w:rPr>
          <w:color w:val="000000"/>
        </w:rPr>
      </w:pPr>
      <w:r w:rsidRPr="00D53E02">
        <w:t>Komisijos funkcijos:</w:t>
      </w:r>
    </w:p>
    <w:p w14:paraId="1771D5A6" w14:textId="77777777" w:rsidR="00455727" w:rsidRPr="00D53E02" w:rsidRDefault="00455727" w:rsidP="00212C75">
      <w:pPr>
        <w:numPr>
          <w:ilvl w:val="1"/>
          <w:numId w:val="5"/>
        </w:numPr>
        <w:tabs>
          <w:tab w:val="left" w:pos="1162"/>
        </w:tabs>
        <w:ind w:left="0" w:firstLine="709"/>
        <w:jc w:val="both"/>
        <w:rPr>
          <w:color w:val="000000"/>
        </w:rPr>
      </w:pPr>
      <w:r w:rsidRPr="00D53E02">
        <w:t xml:space="preserve">vykdyti komunalinių atliekų </w:t>
      </w:r>
      <w:r w:rsidRPr="00D53E02">
        <w:rPr>
          <w:color w:val="000000"/>
        </w:rPr>
        <w:t>tvarkymo</w:t>
      </w:r>
      <w:r w:rsidRPr="00D53E02">
        <w:t xml:space="preserve"> paslaugos teikimo kontrolę;</w:t>
      </w:r>
    </w:p>
    <w:p w14:paraId="051DECD8" w14:textId="732AF99A" w:rsidR="00455727" w:rsidRPr="00D53E02" w:rsidRDefault="00455727" w:rsidP="00212C75">
      <w:pPr>
        <w:numPr>
          <w:ilvl w:val="1"/>
          <w:numId w:val="5"/>
        </w:numPr>
        <w:tabs>
          <w:tab w:val="left" w:pos="1162"/>
        </w:tabs>
        <w:ind w:left="0" w:firstLine="709"/>
        <w:jc w:val="both"/>
        <w:rPr>
          <w:color w:val="000000"/>
        </w:rPr>
      </w:pPr>
      <w:r w:rsidRPr="00D53E02">
        <w:rPr>
          <w:color w:val="000000"/>
        </w:rPr>
        <w:t xml:space="preserve">kontroliuoti, kaip </w:t>
      </w:r>
      <w:r w:rsidR="000D766A">
        <w:rPr>
          <w:color w:val="000000"/>
        </w:rPr>
        <w:t xml:space="preserve">Savivaldybės komunalinių </w:t>
      </w:r>
      <w:r w:rsidR="000D766A">
        <w:t>a</w:t>
      </w:r>
      <w:r w:rsidRPr="009718BE">
        <w:t>tliekų</w:t>
      </w:r>
      <w:r w:rsidRPr="00D53E02">
        <w:rPr>
          <w:color w:val="000000"/>
        </w:rPr>
        <w:t xml:space="preserve"> tvarkytojas </w:t>
      </w:r>
      <w:r w:rsidR="000D766A">
        <w:rPr>
          <w:color w:val="000000"/>
        </w:rPr>
        <w:t xml:space="preserve">(toliau – Atliekų tvarkytojas) </w:t>
      </w:r>
      <w:r w:rsidRPr="00D53E02">
        <w:rPr>
          <w:color w:val="000000"/>
        </w:rPr>
        <w:t>laikosi Kokybės reikalavimų ir Palangos miesto savivaldybės atliekų tvarkymo taisyklių reikalavimų;</w:t>
      </w:r>
    </w:p>
    <w:p w14:paraId="6813BC09" w14:textId="77777777" w:rsidR="00455727" w:rsidRPr="00D53E02" w:rsidRDefault="00455727" w:rsidP="00212C75">
      <w:pPr>
        <w:numPr>
          <w:ilvl w:val="1"/>
          <w:numId w:val="5"/>
        </w:numPr>
        <w:tabs>
          <w:tab w:val="left" w:pos="1162"/>
        </w:tabs>
        <w:ind w:left="0" w:firstLine="709"/>
        <w:jc w:val="both"/>
        <w:rPr>
          <w:color w:val="000000"/>
        </w:rPr>
      </w:pPr>
      <w:r w:rsidRPr="00D53E02">
        <w:rPr>
          <w:color w:val="000000"/>
        </w:rPr>
        <w:t xml:space="preserve">nagrinėti </w:t>
      </w:r>
      <w:r w:rsidRPr="00D53E02">
        <w:t xml:space="preserve">Atliekų tvarkytojo ir atliekų turėtojo ginčus dėl komunalinių atliekų </w:t>
      </w:r>
      <w:r w:rsidRPr="00D53E02">
        <w:rPr>
          <w:color w:val="000000"/>
        </w:rPr>
        <w:t>tvarkymo</w:t>
      </w:r>
      <w:r w:rsidRPr="00D53E02">
        <w:t xml:space="preserve"> paslaugos netinkamo teikimo ar neteikimo, taip pat gautus skundus dėl Atliekų tvarkytojo ar atliekų turėtojo veiksmų;</w:t>
      </w:r>
    </w:p>
    <w:p w14:paraId="58218D7E" w14:textId="77777777" w:rsidR="00455727" w:rsidRPr="00D53E02" w:rsidRDefault="00455727" w:rsidP="00212C75">
      <w:pPr>
        <w:numPr>
          <w:ilvl w:val="1"/>
          <w:numId w:val="5"/>
        </w:numPr>
        <w:tabs>
          <w:tab w:val="left" w:pos="1162"/>
        </w:tabs>
        <w:ind w:left="0" w:firstLine="709"/>
        <w:jc w:val="both"/>
      </w:pPr>
      <w:r w:rsidRPr="00D53E02">
        <w:t>naudojantis globalia pozicionavimo sistema (GPS), internetu kontroliuoti Atliekų tvarkytojo transporto priemonių judėjimo maršrutus, stebėti atliekų tvarkytojo transporto priemonių buvimo vietas, transporto priemonių svėrimą, priduodant mišrias komunalines atliekas rūšiavimui, sunaudojamo kuro kiekį;</w:t>
      </w:r>
    </w:p>
    <w:p w14:paraId="1A3E0E04" w14:textId="77777777" w:rsidR="00455727" w:rsidRPr="00D53E02" w:rsidRDefault="00455727" w:rsidP="00212C75">
      <w:pPr>
        <w:numPr>
          <w:ilvl w:val="1"/>
          <w:numId w:val="5"/>
        </w:numPr>
        <w:tabs>
          <w:tab w:val="left" w:pos="1162"/>
        </w:tabs>
        <w:ind w:left="0" w:firstLine="709"/>
        <w:jc w:val="both"/>
      </w:pPr>
      <w:r w:rsidRPr="00D53E02">
        <w:t>analizuoti Atliekų tvarkytojo pateiktas paslaugos kokybės stebėsenos suvestines;</w:t>
      </w:r>
    </w:p>
    <w:p w14:paraId="59AC70DD" w14:textId="77777777" w:rsidR="00455727" w:rsidRPr="00D53E02" w:rsidRDefault="00455727" w:rsidP="00212C75">
      <w:pPr>
        <w:numPr>
          <w:ilvl w:val="1"/>
          <w:numId w:val="5"/>
        </w:numPr>
        <w:tabs>
          <w:tab w:val="left" w:pos="1162"/>
        </w:tabs>
        <w:ind w:left="0" w:firstLine="709"/>
        <w:jc w:val="both"/>
        <w:rPr>
          <w:color w:val="000000"/>
        </w:rPr>
      </w:pPr>
      <w:r w:rsidRPr="00D53E02">
        <w:rPr>
          <w:color w:val="000000"/>
        </w:rPr>
        <w:t xml:space="preserve">teikti </w:t>
      </w:r>
      <w:r w:rsidRPr="00D53E02">
        <w:t>pasiūlymus komunalinių atliekų tvarkymo sistemoje dalyvaujantiems asmenims komunalinių atliekų tvarkymo paslaugos kokybei gerinti.</w:t>
      </w:r>
    </w:p>
    <w:p w14:paraId="52D6E5BE" w14:textId="77777777" w:rsidR="00DD2E07" w:rsidRPr="00D53E02" w:rsidRDefault="00DD2E07" w:rsidP="00212C75">
      <w:pPr>
        <w:jc w:val="both"/>
      </w:pPr>
    </w:p>
    <w:p w14:paraId="19389C38" w14:textId="77777777" w:rsidR="00DD2E07" w:rsidRPr="00D53E02" w:rsidRDefault="00DD2E07" w:rsidP="00DD2E07">
      <w:pPr>
        <w:keepNext/>
        <w:jc w:val="center"/>
        <w:outlineLvl w:val="1"/>
        <w:rPr>
          <w:b/>
          <w:bCs/>
          <w:iCs/>
        </w:rPr>
      </w:pPr>
      <w:r w:rsidRPr="00D53E02">
        <w:rPr>
          <w:b/>
          <w:bCs/>
        </w:rPr>
        <w:lastRenderedPageBreak/>
        <w:t>III</w:t>
      </w:r>
      <w:r w:rsidRPr="00D53E02">
        <w:rPr>
          <w:b/>
          <w:bCs/>
          <w:iCs/>
        </w:rPr>
        <w:t xml:space="preserve"> </w:t>
      </w:r>
      <w:r w:rsidRPr="00A314CC">
        <w:rPr>
          <w:b/>
          <w:bCs/>
          <w:iCs/>
        </w:rPr>
        <w:t>SKYRIUS</w:t>
      </w:r>
    </w:p>
    <w:p w14:paraId="2BCDBCED" w14:textId="77777777" w:rsidR="00DD2E07" w:rsidRPr="00D53E02" w:rsidRDefault="00DD2E07" w:rsidP="00DD2E07">
      <w:pPr>
        <w:keepNext/>
        <w:jc w:val="center"/>
        <w:outlineLvl w:val="2"/>
        <w:rPr>
          <w:b/>
          <w:bCs/>
        </w:rPr>
      </w:pPr>
      <w:r w:rsidRPr="00D53E02">
        <w:rPr>
          <w:b/>
          <w:bCs/>
        </w:rPr>
        <w:t>KOMISIJOS SUDARYMAS</w:t>
      </w:r>
    </w:p>
    <w:p w14:paraId="0ED5ACDD" w14:textId="77777777" w:rsidR="00DD2E07" w:rsidRPr="00D53E02" w:rsidRDefault="00DD2E07" w:rsidP="00212C75">
      <w:pPr>
        <w:jc w:val="both"/>
      </w:pPr>
    </w:p>
    <w:p w14:paraId="365548D1" w14:textId="3DB5BFA0" w:rsidR="00DD2E07" w:rsidRPr="00D53E02" w:rsidRDefault="00DD2E07" w:rsidP="00B420EF">
      <w:pPr>
        <w:numPr>
          <w:ilvl w:val="0"/>
          <w:numId w:val="5"/>
        </w:numPr>
        <w:tabs>
          <w:tab w:val="left" w:pos="993"/>
        </w:tabs>
        <w:ind w:left="0" w:firstLine="709"/>
        <w:jc w:val="both"/>
        <w:rPr>
          <w:color w:val="000000"/>
        </w:rPr>
      </w:pPr>
      <w:r w:rsidRPr="00D53E02">
        <w:t xml:space="preserve">Komisija sudaroma ir jos sudėtis keičiama </w:t>
      </w:r>
      <w:r w:rsidR="008F25EB">
        <w:t>S</w:t>
      </w:r>
      <w:r w:rsidR="00455727" w:rsidRPr="00D53E02">
        <w:t>avivaldybės administracijos direktoriaus įsakymu</w:t>
      </w:r>
      <w:r w:rsidRPr="00D53E02">
        <w:t xml:space="preserve">. Maksimalus komisijos narių skaičius </w:t>
      </w:r>
      <w:r w:rsidR="00B420EF">
        <w:t>–</w:t>
      </w:r>
      <w:r w:rsidRPr="00D53E02">
        <w:t xml:space="preserve"> septyni.</w:t>
      </w:r>
    </w:p>
    <w:p w14:paraId="00D74C0D" w14:textId="750BE3A9" w:rsidR="00DD2E07" w:rsidRPr="00D53E02" w:rsidRDefault="00DD2E07" w:rsidP="00B420EF">
      <w:pPr>
        <w:numPr>
          <w:ilvl w:val="0"/>
          <w:numId w:val="5"/>
        </w:numPr>
        <w:tabs>
          <w:tab w:val="left" w:pos="993"/>
        </w:tabs>
        <w:ind w:left="0" w:firstLine="709"/>
        <w:jc w:val="both"/>
        <w:rPr>
          <w:color w:val="000000"/>
        </w:rPr>
      </w:pPr>
      <w:r w:rsidRPr="00D53E02">
        <w:rPr>
          <w:color w:val="000000"/>
        </w:rPr>
        <w:t xml:space="preserve">Komisiją sudaro pirmininkas, pavaduotojas ir nariai. Komisijos posėdžiai laikomi įvykusiais, kuomet </w:t>
      </w:r>
      <w:r w:rsidR="00727F68">
        <w:rPr>
          <w:color w:val="000000"/>
        </w:rPr>
        <w:t xml:space="preserve">juose </w:t>
      </w:r>
      <w:r w:rsidRPr="00D53E02">
        <w:rPr>
          <w:color w:val="000000"/>
        </w:rPr>
        <w:t xml:space="preserve">dalyvauja ne mažiau kaip pusė </w:t>
      </w:r>
      <w:r w:rsidR="00727F68">
        <w:rPr>
          <w:color w:val="000000"/>
        </w:rPr>
        <w:t>K</w:t>
      </w:r>
      <w:r w:rsidRPr="00D53E02">
        <w:rPr>
          <w:color w:val="000000"/>
        </w:rPr>
        <w:t>omisijos narių.</w:t>
      </w:r>
    </w:p>
    <w:p w14:paraId="5E8D4532" w14:textId="3DD1F9AC" w:rsidR="00DD2E07" w:rsidRPr="00D53E02" w:rsidRDefault="00DD2E07" w:rsidP="00212C75">
      <w:pPr>
        <w:numPr>
          <w:ilvl w:val="0"/>
          <w:numId w:val="5"/>
        </w:numPr>
        <w:tabs>
          <w:tab w:val="left" w:pos="1134"/>
        </w:tabs>
        <w:ind w:left="0" w:firstLine="709"/>
        <w:jc w:val="both"/>
      </w:pPr>
      <w:r w:rsidRPr="00D53E02">
        <w:t xml:space="preserve">Komisijos nariais gali būti </w:t>
      </w:r>
      <w:r w:rsidR="008F25EB">
        <w:t>S</w:t>
      </w:r>
      <w:r w:rsidR="000B4060" w:rsidRPr="00D53E02">
        <w:t xml:space="preserve">avivaldybės administracijos, BĮ Palangos miesto rinkliavų centro, </w:t>
      </w:r>
      <w:r w:rsidR="008F25EB">
        <w:rPr>
          <w:color w:val="000000"/>
        </w:rPr>
        <w:t>A</w:t>
      </w:r>
      <w:r w:rsidR="008F25EB" w:rsidRPr="00D53E02">
        <w:rPr>
          <w:color w:val="000000"/>
        </w:rPr>
        <w:t xml:space="preserve">tliekų </w:t>
      </w:r>
      <w:r w:rsidR="000B4060" w:rsidRPr="00D53E02">
        <w:rPr>
          <w:color w:val="000000"/>
        </w:rPr>
        <w:t xml:space="preserve">tvarkytojo darbuotojai ir seniūnaičių </w:t>
      </w:r>
      <w:r w:rsidR="000B4060" w:rsidRPr="00D53E02">
        <w:t>atstovai.</w:t>
      </w:r>
      <w:r w:rsidR="000B4060" w:rsidRPr="00212C75">
        <w:t xml:space="preserve"> </w:t>
      </w:r>
      <w:r w:rsidR="000B4060" w:rsidRPr="00D53E02">
        <w:t>Vykdant paslaugos teikimo kontrolę gali būti kviečiami dalyvauti valstybinių institucijų ir visuomeninių organizacijų atstovai bei kiti suinteresuoti asmenys</w:t>
      </w:r>
      <w:r w:rsidRPr="00D53E02">
        <w:t>.</w:t>
      </w:r>
    </w:p>
    <w:p w14:paraId="7AAAC501" w14:textId="77777777" w:rsidR="00DD2E07" w:rsidRPr="00D53E02" w:rsidRDefault="00DD2E07" w:rsidP="00212C75">
      <w:pPr>
        <w:jc w:val="both"/>
      </w:pPr>
    </w:p>
    <w:p w14:paraId="0454B313" w14:textId="77777777" w:rsidR="00DD2E07" w:rsidRPr="00D53E02" w:rsidRDefault="00DD2E07" w:rsidP="00DD2E07">
      <w:pPr>
        <w:keepNext/>
        <w:jc w:val="center"/>
        <w:outlineLvl w:val="1"/>
        <w:rPr>
          <w:b/>
          <w:bCs/>
          <w:iCs/>
        </w:rPr>
      </w:pPr>
      <w:r w:rsidRPr="00D53E02">
        <w:rPr>
          <w:b/>
        </w:rPr>
        <w:t>IV</w:t>
      </w:r>
      <w:r w:rsidRPr="00D53E02">
        <w:rPr>
          <w:b/>
          <w:bCs/>
          <w:iCs/>
        </w:rPr>
        <w:t xml:space="preserve"> SKYRIUS</w:t>
      </w:r>
    </w:p>
    <w:p w14:paraId="40668F2F" w14:textId="77777777" w:rsidR="00DD2E07" w:rsidRPr="00D53E02" w:rsidRDefault="00DD2E07" w:rsidP="00DD2E07">
      <w:pPr>
        <w:jc w:val="center"/>
        <w:rPr>
          <w:b/>
        </w:rPr>
      </w:pPr>
      <w:r w:rsidRPr="00D53E02">
        <w:rPr>
          <w:b/>
        </w:rPr>
        <w:t>KOMISIJOS DARBO ORGANIZAVIMO TVARKA</w:t>
      </w:r>
    </w:p>
    <w:p w14:paraId="398FC927" w14:textId="77777777" w:rsidR="00DD2E07" w:rsidRPr="00D53E02" w:rsidRDefault="00DD2E07" w:rsidP="00DD2E07">
      <w:pPr>
        <w:tabs>
          <w:tab w:val="left" w:pos="1134"/>
        </w:tabs>
        <w:jc w:val="both"/>
      </w:pPr>
    </w:p>
    <w:p w14:paraId="5C24B728" w14:textId="3B64186F" w:rsidR="00DD2E07" w:rsidRPr="00D53E02" w:rsidRDefault="00DD2E07" w:rsidP="00DD2E07">
      <w:pPr>
        <w:numPr>
          <w:ilvl w:val="0"/>
          <w:numId w:val="5"/>
        </w:numPr>
        <w:tabs>
          <w:tab w:val="left" w:pos="1134"/>
        </w:tabs>
        <w:ind w:left="0" w:firstLine="709"/>
        <w:jc w:val="both"/>
      </w:pPr>
      <w:r w:rsidRPr="00D53E02">
        <w:t>Komisija jos kompetencijai priklausančius klausimus svarsto ir sprendimus priima posėdžiuose.</w:t>
      </w:r>
    </w:p>
    <w:p w14:paraId="07935925" w14:textId="0A0A2D80" w:rsidR="00DD2E07" w:rsidRPr="00D53E02" w:rsidRDefault="00DD2E07" w:rsidP="00DD2E07">
      <w:pPr>
        <w:numPr>
          <w:ilvl w:val="0"/>
          <w:numId w:val="5"/>
        </w:numPr>
        <w:tabs>
          <w:tab w:val="left" w:pos="1134"/>
        </w:tabs>
        <w:ind w:left="0" w:firstLine="709"/>
        <w:jc w:val="both"/>
      </w:pPr>
      <w:r w:rsidRPr="00D53E02">
        <w:t>Komisija į posėdžius renkasi esant būtinumui. Komisijos pirmininkas nustato posėdžių datą, laiką ir darbotvarkę, vadovauja posėdžiams.</w:t>
      </w:r>
    </w:p>
    <w:p w14:paraId="3ACF8B3A" w14:textId="43802C71" w:rsidR="00DD2E07" w:rsidRPr="00D53E02" w:rsidRDefault="00DD2E07" w:rsidP="00DD2E07">
      <w:pPr>
        <w:numPr>
          <w:ilvl w:val="0"/>
          <w:numId w:val="5"/>
        </w:numPr>
        <w:tabs>
          <w:tab w:val="left" w:pos="1134"/>
        </w:tabs>
        <w:ind w:left="0" w:firstLine="709"/>
        <w:jc w:val="both"/>
      </w:pPr>
      <w:r w:rsidRPr="00D53E02">
        <w:t>Kai Komisijos pirmininko nėra arba jis negali eiti savo pareigų, Komisijos pirmininko pareigas eina Komisijos pirmininko pavaduotojas.</w:t>
      </w:r>
    </w:p>
    <w:p w14:paraId="471CFF0B" w14:textId="77777777" w:rsidR="00DD2E07" w:rsidRPr="00D53E02" w:rsidRDefault="00DD2E07" w:rsidP="00DD2E07">
      <w:pPr>
        <w:pStyle w:val="Sraopastraipa"/>
        <w:numPr>
          <w:ilvl w:val="0"/>
          <w:numId w:val="5"/>
        </w:numPr>
        <w:tabs>
          <w:tab w:val="left" w:pos="1134"/>
        </w:tabs>
        <w:ind w:left="0" w:firstLine="709"/>
        <w:jc w:val="both"/>
      </w:pPr>
      <w:r w:rsidRPr="00D53E02">
        <w:t>Komisijos sprendimai priimami Komisijos narių paprasta balsų dauguma. Kai balsai pasiskirsto po lygiai, sprendimą lemia Komisijos pirmininko balsas. Šiuo atveju Komisijos pirmininkas neturi teisės susilaikyti.</w:t>
      </w:r>
    </w:p>
    <w:p w14:paraId="3E713412" w14:textId="77777777" w:rsidR="00DD2E07" w:rsidRPr="00D53E02" w:rsidRDefault="00DD2E07" w:rsidP="00DD2E07">
      <w:pPr>
        <w:numPr>
          <w:ilvl w:val="0"/>
          <w:numId w:val="5"/>
        </w:numPr>
        <w:tabs>
          <w:tab w:val="left" w:pos="1134"/>
        </w:tabs>
        <w:ind w:left="0" w:firstLine="709"/>
        <w:jc w:val="both"/>
      </w:pPr>
      <w:r w:rsidRPr="00D53E02">
        <w:t>Kiekvienas Komisijos narys turi teisę:</w:t>
      </w:r>
    </w:p>
    <w:p w14:paraId="17E75FAC" w14:textId="77777777" w:rsidR="00DD2E07" w:rsidRPr="00D53E02" w:rsidRDefault="00DD2E07" w:rsidP="00212C75">
      <w:pPr>
        <w:numPr>
          <w:ilvl w:val="1"/>
          <w:numId w:val="5"/>
        </w:numPr>
        <w:tabs>
          <w:tab w:val="left" w:pos="1276"/>
        </w:tabs>
        <w:ind w:left="0" w:firstLine="709"/>
        <w:jc w:val="both"/>
      </w:pPr>
      <w:r w:rsidRPr="00D53E02">
        <w:t>dalyvauti rengiant ir svarstant Komisijos klausimus, laisvai balsuoti svarstomais klausimais;</w:t>
      </w:r>
    </w:p>
    <w:p w14:paraId="224E07C0" w14:textId="2447ADDE" w:rsidR="00DD2E07" w:rsidRPr="00D53E02" w:rsidRDefault="00DD2E07" w:rsidP="00212C75">
      <w:pPr>
        <w:numPr>
          <w:ilvl w:val="1"/>
          <w:numId w:val="5"/>
        </w:numPr>
        <w:tabs>
          <w:tab w:val="left" w:pos="1276"/>
        </w:tabs>
        <w:ind w:left="0" w:firstLine="709"/>
        <w:jc w:val="both"/>
      </w:pPr>
      <w:r w:rsidRPr="00D53E02">
        <w:t xml:space="preserve">susipažinti su fizinių ir juridinių asmenų </w:t>
      </w:r>
      <w:r w:rsidR="000B4060" w:rsidRPr="00D53E02">
        <w:t>skundais</w:t>
      </w:r>
      <w:r w:rsidRPr="00D53E02">
        <w:t>, prie jų pridedamais priedais, kitais aktualiais dokumentais;</w:t>
      </w:r>
    </w:p>
    <w:p w14:paraId="268C286B" w14:textId="77777777" w:rsidR="00DD2E07" w:rsidRPr="00D53E02" w:rsidRDefault="00DD2E07" w:rsidP="00212C75">
      <w:pPr>
        <w:numPr>
          <w:ilvl w:val="1"/>
          <w:numId w:val="5"/>
        </w:numPr>
        <w:tabs>
          <w:tab w:val="left" w:pos="1276"/>
        </w:tabs>
        <w:ind w:left="0" w:firstLine="709"/>
        <w:jc w:val="both"/>
      </w:pPr>
      <w:r w:rsidRPr="00D53E02">
        <w:t>siūlyti kviesti dalyvauti Komisijos darbe reikalingus asmenis;</w:t>
      </w:r>
    </w:p>
    <w:p w14:paraId="69F75847" w14:textId="77777777" w:rsidR="00DD2E07" w:rsidRPr="00D53E02" w:rsidRDefault="00DD2E07" w:rsidP="00212C75">
      <w:pPr>
        <w:numPr>
          <w:ilvl w:val="1"/>
          <w:numId w:val="5"/>
        </w:numPr>
        <w:tabs>
          <w:tab w:val="left" w:pos="1276"/>
        </w:tabs>
        <w:ind w:left="0" w:firstLine="709"/>
        <w:jc w:val="both"/>
      </w:pPr>
      <w:bookmarkStart w:id="2" w:name="_Hlk83805881"/>
      <w:r w:rsidRPr="00D53E02">
        <w:t>siūlyti klausimus posėdžiui, iš anksto informuodamas apie tai pirmininką;</w:t>
      </w:r>
    </w:p>
    <w:bookmarkEnd w:id="2"/>
    <w:p w14:paraId="5102799A" w14:textId="77777777" w:rsidR="00DD2E07" w:rsidRPr="00D53E02" w:rsidRDefault="00DD2E07" w:rsidP="00212C75">
      <w:pPr>
        <w:numPr>
          <w:ilvl w:val="1"/>
          <w:numId w:val="5"/>
        </w:numPr>
        <w:tabs>
          <w:tab w:val="left" w:pos="1276"/>
        </w:tabs>
        <w:ind w:left="0" w:firstLine="709"/>
        <w:jc w:val="both"/>
      </w:pPr>
      <w:r w:rsidRPr="00D53E02">
        <w:t>pateikti savo argumentuotą vertinimą ir pastabas Komisijai elektroniniu būdu;</w:t>
      </w:r>
    </w:p>
    <w:p w14:paraId="040D6F47" w14:textId="6CE5E1C1" w:rsidR="00DD2E07" w:rsidRPr="00D53E02" w:rsidRDefault="00DD2E07" w:rsidP="00212C75">
      <w:pPr>
        <w:numPr>
          <w:ilvl w:val="1"/>
          <w:numId w:val="5"/>
        </w:numPr>
        <w:tabs>
          <w:tab w:val="left" w:pos="1276"/>
        </w:tabs>
        <w:ind w:left="0" w:firstLine="709"/>
        <w:jc w:val="both"/>
      </w:pPr>
      <w:r w:rsidRPr="00D53E02">
        <w:t>atsistatydinti savo noru, pateikdamas raštišką prašymą Komisijos pirmininkui.</w:t>
      </w:r>
    </w:p>
    <w:p w14:paraId="1272B284" w14:textId="6FA0182C" w:rsidR="00DD2E07" w:rsidRPr="00D53E02" w:rsidRDefault="00DD2E07" w:rsidP="00DD2E07">
      <w:pPr>
        <w:numPr>
          <w:ilvl w:val="0"/>
          <w:numId w:val="5"/>
        </w:numPr>
        <w:tabs>
          <w:tab w:val="left" w:pos="1134"/>
        </w:tabs>
        <w:ind w:left="0" w:firstLine="709"/>
        <w:jc w:val="both"/>
      </w:pPr>
      <w:r w:rsidRPr="00D53E02">
        <w:t>Kiekvienas Komisijos narys privalo pranešti Komisijos pirmininkui, ar dalyvaus posėdyje.</w:t>
      </w:r>
    </w:p>
    <w:p w14:paraId="55371C83" w14:textId="77777777" w:rsidR="00DD2E07" w:rsidRPr="00D53E02" w:rsidRDefault="00DD2E07" w:rsidP="00DD2E07">
      <w:pPr>
        <w:numPr>
          <w:ilvl w:val="0"/>
          <w:numId w:val="5"/>
        </w:numPr>
        <w:tabs>
          <w:tab w:val="left" w:pos="1134"/>
        </w:tabs>
        <w:ind w:left="0" w:firstLine="709"/>
        <w:jc w:val="both"/>
      </w:pPr>
      <w:r w:rsidRPr="00D53E02">
        <w:t>Komisijos narys negali balsuoti dėl svarstomo klausimo, jeigu jis yra asmeniškai suinteresuotas Komisijos sprendimo rezultatais bei priimamas Komisijos pasiūlymas gali turėti jam materialinės ar kitokios asmeninės naudos. Atsiradus tokioms aplinkybėms, jis privalo apie tai informuoti Komisijos narius ir nusišalinti nuo klausimo svarstymo.</w:t>
      </w:r>
    </w:p>
    <w:p w14:paraId="3E4DAE06" w14:textId="30BBB370" w:rsidR="00DD2E07" w:rsidRPr="00D53E02" w:rsidRDefault="00DD2E07" w:rsidP="00DD2E07">
      <w:pPr>
        <w:numPr>
          <w:ilvl w:val="0"/>
          <w:numId w:val="5"/>
        </w:numPr>
        <w:tabs>
          <w:tab w:val="left" w:pos="1134"/>
        </w:tabs>
        <w:ind w:left="0" w:firstLine="709"/>
        <w:jc w:val="both"/>
      </w:pPr>
      <w:r w:rsidRPr="00D53E02">
        <w:t xml:space="preserve">Komisijos posėdžiai protokoluojami. Protokolus pasirašo </w:t>
      </w:r>
      <w:r w:rsidR="00727F68">
        <w:t>posėdžio pirmininkas, s</w:t>
      </w:r>
      <w:r w:rsidR="00636E74">
        <w:t>e</w:t>
      </w:r>
      <w:r w:rsidR="00727F68">
        <w:t xml:space="preserve">kretorius ir </w:t>
      </w:r>
      <w:r w:rsidRPr="00D53E02">
        <w:t xml:space="preserve">posėdyje dalyvavę </w:t>
      </w:r>
      <w:r w:rsidR="00727F68">
        <w:t>K</w:t>
      </w:r>
      <w:r w:rsidRPr="00D53E02">
        <w:t>omisijos nariai.</w:t>
      </w:r>
    </w:p>
    <w:p w14:paraId="301FBD9C" w14:textId="2735B395" w:rsidR="00DD2E07" w:rsidRPr="00D53E02" w:rsidRDefault="00DD2E07" w:rsidP="000B4060">
      <w:pPr>
        <w:numPr>
          <w:ilvl w:val="0"/>
          <w:numId w:val="5"/>
        </w:numPr>
        <w:tabs>
          <w:tab w:val="left" w:pos="1134"/>
        </w:tabs>
        <w:ind w:left="0" w:firstLine="709"/>
        <w:jc w:val="both"/>
        <w:rPr>
          <w:b/>
        </w:rPr>
      </w:pPr>
      <w:r w:rsidRPr="00D53E02">
        <w:t>Komisijos nariams už darbo laiką atliekant Komisijos nario pareigas atlygis</w:t>
      </w:r>
      <w:r w:rsidR="000B4060" w:rsidRPr="00D53E02">
        <w:t xml:space="preserve"> nemokamas.</w:t>
      </w:r>
    </w:p>
    <w:p w14:paraId="76598999" w14:textId="77777777" w:rsidR="00727F68" w:rsidRPr="00212C75" w:rsidRDefault="00727F68" w:rsidP="00212C75">
      <w:pPr>
        <w:jc w:val="both"/>
      </w:pPr>
    </w:p>
    <w:p w14:paraId="4CB9E6A8" w14:textId="6C363343" w:rsidR="00DD2E07" w:rsidRPr="00D53E02" w:rsidRDefault="00DD2E07" w:rsidP="00DD2E07">
      <w:pPr>
        <w:keepNext/>
        <w:jc w:val="center"/>
        <w:outlineLvl w:val="1"/>
        <w:rPr>
          <w:b/>
          <w:bCs/>
          <w:iCs/>
        </w:rPr>
      </w:pPr>
      <w:r w:rsidRPr="00D53E02">
        <w:rPr>
          <w:b/>
        </w:rPr>
        <w:t>V</w:t>
      </w:r>
      <w:r w:rsidRPr="00D53E02">
        <w:rPr>
          <w:b/>
          <w:bCs/>
          <w:iCs/>
        </w:rPr>
        <w:t xml:space="preserve"> SKYRIUS</w:t>
      </w:r>
    </w:p>
    <w:p w14:paraId="12D2A4D5" w14:textId="77777777" w:rsidR="00DD2E07" w:rsidRPr="00D53E02" w:rsidRDefault="00DD2E07" w:rsidP="00DD2E07">
      <w:pPr>
        <w:jc w:val="center"/>
        <w:rPr>
          <w:b/>
        </w:rPr>
      </w:pPr>
      <w:r w:rsidRPr="00D53E02">
        <w:rPr>
          <w:b/>
        </w:rPr>
        <w:t>KITŲ ASMENŲ DALYVAVIMAS POSĖDŽIUOSE</w:t>
      </w:r>
    </w:p>
    <w:p w14:paraId="360A4523" w14:textId="77777777" w:rsidR="00DD2E07" w:rsidRPr="00212C75" w:rsidRDefault="00DD2E07" w:rsidP="00212C75">
      <w:pPr>
        <w:jc w:val="both"/>
      </w:pPr>
    </w:p>
    <w:p w14:paraId="430B2DAD" w14:textId="52372E60" w:rsidR="00DD2E07" w:rsidRPr="00D53E02" w:rsidRDefault="00DD2E07" w:rsidP="00B420EF">
      <w:pPr>
        <w:numPr>
          <w:ilvl w:val="0"/>
          <w:numId w:val="5"/>
        </w:numPr>
        <w:tabs>
          <w:tab w:val="left" w:pos="1134"/>
        </w:tabs>
        <w:ind w:left="0" w:firstLine="709"/>
        <w:jc w:val="both"/>
      </w:pPr>
      <w:r w:rsidRPr="00D53E02">
        <w:t>Komisijos posėdžiai yra vieši.</w:t>
      </w:r>
    </w:p>
    <w:p w14:paraId="1EE41726" w14:textId="29FAEB26" w:rsidR="00DD2E07" w:rsidRPr="00D53E02" w:rsidRDefault="00DD2E07" w:rsidP="00B420EF">
      <w:pPr>
        <w:pStyle w:val="Sraopastraipa"/>
        <w:numPr>
          <w:ilvl w:val="0"/>
          <w:numId w:val="5"/>
        </w:numPr>
        <w:tabs>
          <w:tab w:val="left" w:pos="1134"/>
        </w:tabs>
        <w:ind w:left="0" w:firstLine="709"/>
        <w:jc w:val="both"/>
      </w:pPr>
      <w:r w:rsidRPr="00D53E02">
        <w:t xml:space="preserve">Posėdžių data, laikas, vieta ir darbotvarkė viešai skelbiami </w:t>
      </w:r>
      <w:r w:rsidR="008F25EB">
        <w:t>S</w:t>
      </w:r>
      <w:r w:rsidRPr="00D53E02">
        <w:t>avivaldybės interneto svetainėje, skiltyje „Aplinka →</w:t>
      </w:r>
      <w:r w:rsidR="00193B86">
        <w:t xml:space="preserve"> </w:t>
      </w:r>
      <w:r w:rsidR="00875675">
        <w:t>Aplinkos ir atliekų tvarkymas</w:t>
      </w:r>
      <w:r w:rsidR="008F25EB">
        <w:t>“</w:t>
      </w:r>
      <w:r w:rsidR="00875675">
        <w:t>.</w:t>
      </w:r>
    </w:p>
    <w:p w14:paraId="2F58C35B" w14:textId="77777777" w:rsidR="00DD2E07" w:rsidRPr="00D53E02" w:rsidRDefault="00DD2E07" w:rsidP="00212C75">
      <w:pPr>
        <w:numPr>
          <w:ilvl w:val="0"/>
          <w:numId w:val="5"/>
        </w:numPr>
        <w:tabs>
          <w:tab w:val="left" w:pos="1134"/>
        </w:tabs>
        <w:ind w:left="0" w:firstLine="709"/>
        <w:jc w:val="both"/>
      </w:pPr>
      <w:r w:rsidRPr="00D53E02">
        <w:t>Komisijos posėdžiuose norintys dalyvauti asmenys turi iš anksto, ne vėliau kaip likus 1 dienai iki posėdžio, raštu pranešti apie dalyvavimą Komisijos pirmininkui, nurodydami, kurį darbotvarkės klausimą svarstant norima dalyvauti, ir pateikti kontaktinį telefono numerį.</w:t>
      </w:r>
    </w:p>
    <w:p w14:paraId="0F77A2ED" w14:textId="77777777" w:rsidR="00DD2E07" w:rsidRPr="00D53E02" w:rsidRDefault="00DD2E07" w:rsidP="00DD2E07">
      <w:pPr>
        <w:numPr>
          <w:ilvl w:val="0"/>
          <w:numId w:val="5"/>
        </w:numPr>
        <w:tabs>
          <w:tab w:val="left" w:pos="142"/>
          <w:tab w:val="left" w:pos="1134"/>
        </w:tabs>
        <w:ind w:left="0" w:firstLine="709"/>
        <w:jc w:val="both"/>
      </w:pPr>
      <w:r w:rsidRPr="00D53E02">
        <w:lastRenderedPageBreak/>
        <w:t>Komisijos posėdžiuose dalyvaujantys kiti asmenys gali teikti pasiūlymus, rekomendacijas, išsakyti pagrįstą nuomonę svarstomo klausimo pradžioje, kiekvienam asmeniui skiriama ne daugiau nei 3 min.</w:t>
      </w:r>
    </w:p>
    <w:p w14:paraId="7BB21577" w14:textId="77777777" w:rsidR="00DD2E07" w:rsidRPr="00212C75" w:rsidRDefault="00DD2E07" w:rsidP="00212C75">
      <w:pPr>
        <w:jc w:val="both"/>
      </w:pPr>
    </w:p>
    <w:p w14:paraId="79EE7F59" w14:textId="77777777" w:rsidR="00DD2E07" w:rsidRPr="00D53E02" w:rsidRDefault="00DD2E07" w:rsidP="00DD2E07">
      <w:pPr>
        <w:keepNext/>
        <w:jc w:val="center"/>
        <w:outlineLvl w:val="1"/>
        <w:rPr>
          <w:b/>
          <w:bCs/>
          <w:iCs/>
        </w:rPr>
      </w:pPr>
      <w:r w:rsidRPr="00D53E02">
        <w:rPr>
          <w:b/>
          <w:bCs/>
          <w:iCs/>
        </w:rPr>
        <w:t>VI SKYRIUS</w:t>
      </w:r>
    </w:p>
    <w:p w14:paraId="4D9862C1" w14:textId="77777777" w:rsidR="00DD2E07" w:rsidRPr="00D53E02" w:rsidRDefault="00DD2E07" w:rsidP="00DD2E07">
      <w:pPr>
        <w:keepNext/>
        <w:jc w:val="center"/>
        <w:outlineLvl w:val="1"/>
        <w:rPr>
          <w:b/>
          <w:bCs/>
          <w:iCs/>
        </w:rPr>
      </w:pPr>
      <w:r w:rsidRPr="00D53E02">
        <w:rPr>
          <w:b/>
          <w:bCs/>
          <w:iCs/>
        </w:rPr>
        <w:t>KOMISIJOS TEISĖS IR PAREIGOS</w:t>
      </w:r>
    </w:p>
    <w:p w14:paraId="6A1175D4" w14:textId="77777777" w:rsidR="00DD2E07" w:rsidRPr="00D53E02" w:rsidRDefault="00DD2E07" w:rsidP="00DD2E07">
      <w:pPr>
        <w:jc w:val="both"/>
      </w:pPr>
    </w:p>
    <w:p w14:paraId="3AE23F8D" w14:textId="77777777" w:rsidR="00DD2E07" w:rsidRPr="00D53E02" w:rsidRDefault="00DD2E07" w:rsidP="00DD2E07">
      <w:pPr>
        <w:numPr>
          <w:ilvl w:val="0"/>
          <w:numId w:val="5"/>
        </w:numPr>
        <w:tabs>
          <w:tab w:val="left" w:pos="1134"/>
        </w:tabs>
        <w:ind w:left="0" w:firstLine="709"/>
        <w:jc w:val="both"/>
      </w:pPr>
      <w:r w:rsidRPr="00D53E02">
        <w:t>Komisija, įgyvendindama jai pavestas funkcijas, turi teisę:</w:t>
      </w:r>
    </w:p>
    <w:p w14:paraId="14ACCF87" w14:textId="1A1BD538" w:rsidR="00DD2E07" w:rsidRPr="00D53E02" w:rsidRDefault="00DD2E07" w:rsidP="00B420EF">
      <w:pPr>
        <w:numPr>
          <w:ilvl w:val="1"/>
          <w:numId w:val="5"/>
        </w:numPr>
        <w:tabs>
          <w:tab w:val="left" w:pos="1276"/>
        </w:tabs>
        <w:ind w:left="0" w:firstLine="709"/>
        <w:jc w:val="both"/>
      </w:pPr>
      <w:bookmarkStart w:id="3" w:name="part_8a629aa4791546a181745aa25efee0da"/>
      <w:bookmarkEnd w:id="3"/>
      <w:r w:rsidRPr="00D53E02">
        <w:t xml:space="preserve">gauti raštu ir žodžiu paaiškinimus ir informaciją, reikalingą klausimams nagrinėti ir sprendimams priimti, iš </w:t>
      </w:r>
      <w:r w:rsidR="00B420EF">
        <w:t>S</w:t>
      </w:r>
      <w:r w:rsidRPr="00D53E02">
        <w:t>avivaldybės administracijos struktūrinių padalinių, valstybės įstaigų, fizinių ir juridinių asmenų</w:t>
      </w:r>
      <w:bookmarkStart w:id="4" w:name="part_b195a5e502a14cbc97384d3b23feae2d"/>
      <w:bookmarkEnd w:id="4"/>
      <w:r w:rsidRPr="00D53E02">
        <w:t>;</w:t>
      </w:r>
    </w:p>
    <w:p w14:paraId="44A23693" w14:textId="77777777" w:rsidR="00DD2E07" w:rsidRPr="00D53E02" w:rsidRDefault="00DD2E07" w:rsidP="00193B86">
      <w:pPr>
        <w:numPr>
          <w:ilvl w:val="1"/>
          <w:numId w:val="5"/>
        </w:numPr>
        <w:tabs>
          <w:tab w:val="left" w:pos="1276"/>
        </w:tabs>
        <w:ind w:left="0" w:firstLine="709"/>
        <w:jc w:val="both"/>
      </w:pPr>
      <w:r w:rsidRPr="00D53E02">
        <w:t>laiku gauti dokumentus, sutartis, įsakymus, potvarkius ir kitus dokumentus, turinčius reikšmės sprendimui;</w:t>
      </w:r>
      <w:bookmarkStart w:id="5" w:name="part_f6032d10381c41c99fb501d997873006"/>
      <w:bookmarkEnd w:id="5"/>
    </w:p>
    <w:p w14:paraId="1E1478A6" w14:textId="096C4CB3" w:rsidR="00DD2E07" w:rsidRPr="00D53E02" w:rsidRDefault="00DD2E07" w:rsidP="00212C75">
      <w:pPr>
        <w:numPr>
          <w:ilvl w:val="1"/>
          <w:numId w:val="5"/>
        </w:numPr>
        <w:tabs>
          <w:tab w:val="left" w:pos="1276"/>
        </w:tabs>
        <w:ind w:left="0" w:firstLine="709"/>
        <w:jc w:val="both"/>
      </w:pPr>
      <w:r w:rsidRPr="00D53E02">
        <w:t xml:space="preserve">kviesti į savo posėdžius </w:t>
      </w:r>
      <w:r w:rsidR="008F25EB">
        <w:t>S</w:t>
      </w:r>
      <w:r w:rsidRPr="00D53E02">
        <w:t>avivaldybės administracijos darbuotojus, ekspertus bei kitus asmenis, galinčius padėti Komisijai priimti teisingą sprendimą</w:t>
      </w:r>
      <w:bookmarkStart w:id="6" w:name="part_b21d9281a01d4cf1b591e4758c9c728c"/>
      <w:bookmarkStart w:id="7" w:name="part_f9c22902689a4460a8c9dea813744414"/>
      <w:bookmarkEnd w:id="6"/>
      <w:bookmarkEnd w:id="7"/>
      <w:r w:rsidR="00B420EF">
        <w:t>.</w:t>
      </w:r>
    </w:p>
    <w:p w14:paraId="15DA95F8" w14:textId="77777777" w:rsidR="00DD2E07" w:rsidRPr="00D53E02" w:rsidRDefault="00DD2E07" w:rsidP="00DD2E07">
      <w:pPr>
        <w:pStyle w:val="Sraopastraipa"/>
        <w:numPr>
          <w:ilvl w:val="0"/>
          <w:numId w:val="5"/>
        </w:numPr>
        <w:tabs>
          <w:tab w:val="left" w:pos="1134"/>
        </w:tabs>
        <w:ind w:left="0" w:firstLine="709"/>
        <w:jc w:val="both"/>
      </w:pPr>
      <w:r w:rsidRPr="00D53E02">
        <w:t>Vykdydama pavestas funkcijas, Komisija privalo:</w:t>
      </w:r>
    </w:p>
    <w:p w14:paraId="7DB819D7" w14:textId="1AC71ED6" w:rsidR="00DD2E07" w:rsidRPr="00D53E02" w:rsidRDefault="00DD2E07" w:rsidP="00212C75">
      <w:pPr>
        <w:pStyle w:val="Sraopastraipa"/>
        <w:numPr>
          <w:ilvl w:val="1"/>
          <w:numId w:val="5"/>
        </w:numPr>
        <w:tabs>
          <w:tab w:val="left" w:pos="1276"/>
        </w:tabs>
        <w:ind w:left="0" w:firstLine="709"/>
        <w:jc w:val="both"/>
      </w:pPr>
      <w:bookmarkStart w:id="8" w:name="part_183aee86231c468c8c52bdc016052e7a"/>
      <w:bookmarkEnd w:id="8"/>
      <w:r w:rsidRPr="00D53E02">
        <w:t xml:space="preserve">laikytis </w:t>
      </w:r>
      <w:r w:rsidR="008F25EB">
        <w:t>N</w:t>
      </w:r>
      <w:r w:rsidRPr="00D53E02">
        <w:t>uostatose išdėstytų principų;</w:t>
      </w:r>
      <w:bookmarkStart w:id="9" w:name="part_17fae5ac9e0a431e9f62482ff729098f"/>
      <w:bookmarkEnd w:id="9"/>
    </w:p>
    <w:p w14:paraId="1AC449A4" w14:textId="63F6A6DF" w:rsidR="00DD2E07" w:rsidRPr="00D53E02" w:rsidRDefault="00DD2E07" w:rsidP="00212C75">
      <w:pPr>
        <w:numPr>
          <w:ilvl w:val="1"/>
          <w:numId w:val="5"/>
        </w:numPr>
        <w:tabs>
          <w:tab w:val="left" w:pos="1276"/>
        </w:tabs>
        <w:ind w:left="0" w:firstLine="709"/>
        <w:jc w:val="both"/>
      </w:pPr>
      <w:r w:rsidRPr="00D53E02">
        <w:t>teikti motyvuotus savo veiksmų ir sprendimų paaiškinimus</w:t>
      </w:r>
      <w:r w:rsidR="00193B86">
        <w:t>.</w:t>
      </w:r>
      <w:bookmarkStart w:id="10" w:name="part_f886abb4034c49f98a98decb5ddb1987"/>
      <w:bookmarkEnd w:id="10"/>
    </w:p>
    <w:p w14:paraId="5F76F023" w14:textId="77777777" w:rsidR="00DD2E07" w:rsidRPr="00D53E02" w:rsidRDefault="00DD2E07" w:rsidP="00212C75">
      <w:pPr>
        <w:jc w:val="both"/>
      </w:pPr>
    </w:p>
    <w:p w14:paraId="70E75C42" w14:textId="77777777" w:rsidR="00DD2E07" w:rsidRPr="00D53E02" w:rsidRDefault="00DD2E07" w:rsidP="00DD2E07">
      <w:pPr>
        <w:keepNext/>
        <w:jc w:val="center"/>
        <w:outlineLvl w:val="1"/>
        <w:rPr>
          <w:b/>
          <w:bCs/>
          <w:iCs/>
        </w:rPr>
      </w:pPr>
      <w:r w:rsidRPr="00D53E02">
        <w:rPr>
          <w:b/>
          <w:bCs/>
          <w:iCs/>
        </w:rPr>
        <w:t>VII SKYRIUS</w:t>
      </w:r>
    </w:p>
    <w:p w14:paraId="76CB3F3E" w14:textId="77777777" w:rsidR="00DD2E07" w:rsidRPr="00D53E02" w:rsidRDefault="00DD2E07" w:rsidP="00DD2E07">
      <w:pPr>
        <w:jc w:val="center"/>
        <w:textAlignment w:val="baseline"/>
        <w:rPr>
          <w:b/>
        </w:rPr>
      </w:pPr>
      <w:r w:rsidRPr="00D53E02">
        <w:rPr>
          <w:b/>
          <w:bCs/>
        </w:rPr>
        <w:t>KOMISIJOS SPRENDIMŲ APSKUNDIMO TVARKA</w:t>
      </w:r>
    </w:p>
    <w:p w14:paraId="6E4623AF" w14:textId="77777777" w:rsidR="00DD2E07" w:rsidRPr="00212C75" w:rsidRDefault="00DD2E07" w:rsidP="00212C75">
      <w:pPr>
        <w:jc w:val="both"/>
        <w:textAlignment w:val="baseline"/>
        <w:rPr>
          <w:bCs/>
        </w:rPr>
      </w:pPr>
      <w:bookmarkStart w:id="11" w:name="part_864473688bfd4adeb82f61ba619da82e"/>
      <w:bookmarkEnd w:id="11"/>
    </w:p>
    <w:p w14:paraId="7377C48A" w14:textId="086C9C85" w:rsidR="008F25EB" w:rsidRPr="00212C75" w:rsidRDefault="00DD2E07" w:rsidP="00212C75">
      <w:pPr>
        <w:pStyle w:val="Sraopastraipa"/>
        <w:numPr>
          <w:ilvl w:val="0"/>
          <w:numId w:val="5"/>
        </w:numPr>
        <w:tabs>
          <w:tab w:val="left" w:pos="1134"/>
        </w:tabs>
        <w:ind w:left="0" w:firstLine="709"/>
        <w:jc w:val="both"/>
        <w:textAlignment w:val="baseline"/>
        <w:rPr>
          <w:b/>
        </w:rPr>
      </w:pPr>
      <w:r w:rsidRPr="00D53E02">
        <w:t>Komisijos sprendimai ir išvados gali būti skundžiami Lietuvos Respublikos įstatymų nustatyta tvarka.</w:t>
      </w:r>
    </w:p>
    <w:p w14:paraId="419E3883" w14:textId="27188A20" w:rsidR="00DD2E07" w:rsidRPr="00D53E02" w:rsidRDefault="00DD2E07" w:rsidP="00DD2E07">
      <w:pPr>
        <w:pStyle w:val="Pagrindiniotekstotrauka"/>
        <w:ind w:left="0"/>
        <w:jc w:val="center"/>
        <w:rPr>
          <w:rFonts w:ascii="Palemonas" w:hAnsi="Palemonas"/>
        </w:rPr>
      </w:pPr>
      <w:r w:rsidRPr="00D53E02">
        <w:rPr>
          <w:rFonts w:ascii="Palemonas" w:hAnsi="Palemonas"/>
          <w:b/>
        </w:rPr>
        <w:t>_____________________</w:t>
      </w:r>
    </w:p>
    <w:sectPr w:rsidR="00DD2E07" w:rsidRPr="00D53E02" w:rsidSect="00212C75">
      <w:pgSz w:w="11907" w:h="16840" w:code="9"/>
      <w:pgMar w:top="1134" w:right="567" w:bottom="1134" w:left="1701" w:header="425" w:footer="851"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229C4" w14:textId="77777777" w:rsidR="005A3EBB" w:rsidRDefault="005A3EBB" w:rsidP="00AE51A6">
      <w:r>
        <w:separator/>
      </w:r>
    </w:p>
  </w:endnote>
  <w:endnote w:type="continuationSeparator" w:id="0">
    <w:p w14:paraId="027F0DBA" w14:textId="77777777" w:rsidR="005A3EBB" w:rsidRDefault="005A3EBB" w:rsidP="00AE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2020603050405020304"/>
    <w:charset w:val="BA"/>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1DEE9" w14:textId="77777777" w:rsidR="00402FDF" w:rsidRDefault="00402FDF">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451871B" w14:textId="77777777" w:rsidR="00402FDF" w:rsidRDefault="00402FDF">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79657" w14:textId="77777777" w:rsidR="00402FDF" w:rsidRDefault="00402FDF">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42C44" w14:textId="77777777" w:rsidR="00402FDF" w:rsidRDefault="00402FDF">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E7F6E" w14:textId="77777777" w:rsidR="005A3EBB" w:rsidRDefault="005A3EBB" w:rsidP="00AE51A6">
      <w:r>
        <w:separator/>
      </w:r>
    </w:p>
  </w:footnote>
  <w:footnote w:type="continuationSeparator" w:id="0">
    <w:p w14:paraId="2B88F177" w14:textId="77777777" w:rsidR="005A3EBB" w:rsidRDefault="005A3EBB" w:rsidP="00AE5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041C7" w14:textId="0B06C27E" w:rsidR="00402FDF" w:rsidRDefault="00402FD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sidR="00121518">
      <w:rPr>
        <w:rFonts w:ascii="TimesLT" w:hAnsi="TimesLT"/>
        <w:noProof/>
        <w:sz w:val="20"/>
        <w:lang w:val="en-GB"/>
      </w:rPr>
      <w:t>1</w:t>
    </w:r>
    <w:r>
      <w:rPr>
        <w:rFonts w:ascii="TimesLT" w:hAnsi="TimesLT"/>
        <w:sz w:val="20"/>
        <w:lang w:val="en-GB"/>
      </w:rPr>
      <w:fldChar w:fldCharType="end"/>
    </w:r>
  </w:p>
  <w:p w14:paraId="7E381C19" w14:textId="77777777" w:rsidR="00402FDF" w:rsidRDefault="00402FDF">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7A5B" w14:textId="77777777" w:rsidR="00402FDF" w:rsidRPr="00487916" w:rsidRDefault="00402FDF" w:rsidP="00D253A2">
    <w:pPr>
      <w:framePr w:wrap="auto" w:vAnchor="text" w:hAnchor="page" w:x="6277" w:y="17"/>
      <w:tabs>
        <w:tab w:val="center" w:pos="4819"/>
        <w:tab w:val="right" w:pos="9638"/>
      </w:tabs>
      <w:rPr>
        <w:lang w:val="en-GB"/>
      </w:rPr>
    </w:pPr>
    <w:r w:rsidRPr="00487916">
      <w:rPr>
        <w:lang w:val="en-GB"/>
      </w:rPr>
      <w:fldChar w:fldCharType="begin"/>
    </w:r>
    <w:r w:rsidRPr="00487916">
      <w:rPr>
        <w:lang w:val="en-GB"/>
      </w:rPr>
      <w:instrText xml:space="preserve">PAGE  </w:instrText>
    </w:r>
    <w:r w:rsidRPr="00487916">
      <w:rPr>
        <w:lang w:val="en-GB"/>
      </w:rPr>
      <w:fldChar w:fldCharType="separate"/>
    </w:r>
    <w:r w:rsidRPr="00487916">
      <w:rPr>
        <w:noProof/>
        <w:lang w:val="en-GB"/>
      </w:rPr>
      <w:t>2</w:t>
    </w:r>
    <w:r w:rsidRPr="00487916">
      <w:rPr>
        <w:lang w:val="en-GB"/>
      </w:rPr>
      <w:fldChar w:fldCharType="end"/>
    </w:r>
  </w:p>
  <w:p w14:paraId="6749CF45" w14:textId="77777777" w:rsidR="00402FDF" w:rsidRDefault="00402FDF">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1D117" w14:textId="77777777" w:rsidR="00402FDF" w:rsidRDefault="00402FDF">
    <w:pPr>
      <w:tabs>
        <w:tab w:val="center" w:pos="4819"/>
        <w:tab w:val="right" w:pos="9638"/>
      </w:tabs>
      <w:rPr>
        <w:rFonts w:ascii="TimesLT" w:hAnsi="TimesLT"/>
        <w:sz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3DC9"/>
    <w:multiLevelType w:val="hybridMultilevel"/>
    <w:tmpl w:val="F424BB10"/>
    <w:lvl w:ilvl="0" w:tplc="3C10AA0A">
      <w:start w:val="1"/>
      <w:numFmt w:val="decimal"/>
      <w:lvlText w:val="%1."/>
      <w:lvlJc w:val="left"/>
      <w:pPr>
        <w:ind w:left="1069" w:hanging="360"/>
      </w:pPr>
      <w:rPr>
        <w:rFonts w:eastAsiaTheme="minorHAnsi" w:cstheme="minorBidi"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37813EC"/>
    <w:multiLevelType w:val="multilevel"/>
    <w:tmpl w:val="AF0289CE"/>
    <w:lvl w:ilvl="0">
      <w:start w:val="1"/>
      <w:numFmt w:val="decimal"/>
      <w:lvlText w:val="%1."/>
      <w:lvlJc w:val="left"/>
      <w:pPr>
        <w:ind w:left="1353" w:hanging="360"/>
      </w:pPr>
      <w:rPr>
        <w:rFonts w:ascii="Palemonas" w:hAnsi="Palemonas" w:cs="Times New Roman" w:hint="default"/>
        <w:b w:val="0"/>
        <w:sz w:val="24"/>
        <w:szCs w:val="24"/>
      </w:rPr>
    </w:lvl>
    <w:lvl w:ilvl="1">
      <w:start w:val="1"/>
      <w:numFmt w:val="decimal"/>
      <w:isLgl/>
      <w:lvlText w:val="%1.%2."/>
      <w:lvlJc w:val="left"/>
      <w:pPr>
        <w:ind w:left="1787" w:hanging="510"/>
      </w:pPr>
      <w:rPr>
        <w:rFonts w:hint="default"/>
        <w:b w:val="0"/>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880" w:hanging="720"/>
      </w:pPr>
      <w:rPr>
        <w:rFonts w:hint="default"/>
        <w:color w:val="auto"/>
      </w:rPr>
    </w:lvl>
    <w:lvl w:ilvl="4">
      <w:start w:val="1"/>
      <w:numFmt w:val="decimal"/>
      <w:isLgl/>
      <w:lvlText w:val="%1.%2.%3.%4.%5."/>
      <w:lvlJc w:val="left"/>
      <w:pPr>
        <w:ind w:left="3960" w:hanging="1080"/>
      </w:pPr>
      <w:rPr>
        <w:rFonts w:hint="default"/>
        <w:color w:val="auto"/>
      </w:rPr>
    </w:lvl>
    <w:lvl w:ilvl="5">
      <w:start w:val="1"/>
      <w:numFmt w:val="decimal"/>
      <w:isLgl/>
      <w:lvlText w:val="%1.%2.%3.%4.%5.%6."/>
      <w:lvlJc w:val="left"/>
      <w:pPr>
        <w:ind w:left="4680" w:hanging="1080"/>
      </w:pPr>
      <w:rPr>
        <w:rFonts w:hint="default"/>
        <w:color w:val="auto"/>
      </w:rPr>
    </w:lvl>
    <w:lvl w:ilvl="6">
      <w:start w:val="1"/>
      <w:numFmt w:val="decimal"/>
      <w:isLgl/>
      <w:lvlText w:val="%1.%2.%3.%4.%5.%6.%7."/>
      <w:lvlJc w:val="left"/>
      <w:pPr>
        <w:ind w:left="5760" w:hanging="1440"/>
      </w:pPr>
      <w:rPr>
        <w:rFonts w:hint="default"/>
        <w:color w:val="auto"/>
      </w:rPr>
    </w:lvl>
    <w:lvl w:ilvl="7">
      <w:start w:val="1"/>
      <w:numFmt w:val="decimal"/>
      <w:isLgl/>
      <w:lvlText w:val="%1.%2.%3.%4.%5.%6.%7.%8."/>
      <w:lvlJc w:val="left"/>
      <w:pPr>
        <w:ind w:left="6480" w:hanging="1440"/>
      </w:pPr>
      <w:rPr>
        <w:rFonts w:hint="default"/>
        <w:color w:val="auto"/>
      </w:rPr>
    </w:lvl>
    <w:lvl w:ilvl="8">
      <w:start w:val="1"/>
      <w:numFmt w:val="decimal"/>
      <w:isLgl/>
      <w:lvlText w:val="%1.%2.%3.%4.%5.%6.%7.%8.%9."/>
      <w:lvlJc w:val="left"/>
      <w:pPr>
        <w:ind w:left="7560" w:hanging="1800"/>
      </w:pPr>
      <w:rPr>
        <w:rFonts w:hint="default"/>
        <w:color w:val="auto"/>
      </w:rPr>
    </w:lvl>
  </w:abstractNum>
  <w:abstractNum w:abstractNumId="2" w15:restartNumberingAfterBreak="0">
    <w:nsid w:val="17B77250"/>
    <w:multiLevelType w:val="multilevel"/>
    <w:tmpl w:val="4DC03334"/>
    <w:lvl w:ilvl="0">
      <w:start w:val="136"/>
      <w:numFmt w:val="decimal"/>
      <w:lvlText w:val="%1"/>
      <w:lvlJc w:val="left"/>
      <w:pPr>
        <w:ind w:left="540" w:hanging="540"/>
      </w:pPr>
      <w:rPr>
        <w:rFonts w:hint="default"/>
      </w:rPr>
    </w:lvl>
    <w:lvl w:ilvl="1">
      <w:start w:val="1"/>
      <w:numFmt w:val="decimal"/>
      <w:lvlText w:val="%1.%2"/>
      <w:lvlJc w:val="left"/>
      <w:pPr>
        <w:ind w:left="1609" w:hanging="54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 w15:restartNumberingAfterBreak="0">
    <w:nsid w:val="30630972"/>
    <w:multiLevelType w:val="multilevel"/>
    <w:tmpl w:val="F4E69FF0"/>
    <w:lvl w:ilvl="0">
      <w:start w:val="1"/>
      <w:numFmt w:val="decimal"/>
      <w:lvlText w:val="%1."/>
      <w:lvlJc w:val="left"/>
      <w:pPr>
        <w:ind w:left="360" w:hanging="360"/>
      </w:pPr>
      <w:rPr>
        <w:rFonts w:hint="default"/>
      </w:rPr>
    </w:lvl>
    <w:lvl w:ilvl="1">
      <w:start w:val="1"/>
      <w:numFmt w:val="decimal"/>
      <w:lvlText w:val="7.%2."/>
      <w:lvlJc w:val="left"/>
      <w:pPr>
        <w:ind w:left="142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FCA6154"/>
    <w:multiLevelType w:val="multilevel"/>
    <w:tmpl w:val="77BE249A"/>
    <w:lvl w:ilvl="0">
      <w:start w:val="1"/>
      <w:numFmt w:val="decimal"/>
      <w:lvlText w:val="%1."/>
      <w:lvlJc w:val="left"/>
      <w:pPr>
        <w:ind w:left="7550" w:hanging="1596"/>
      </w:pPr>
      <w:rPr>
        <w:rFonts w:hint="default"/>
        <w:b w:val="0"/>
        <w:color w:val="auto"/>
      </w:rPr>
    </w:lvl>
    <w:lvl w:ilvl="1">
      <w:start w:val="1"/>
      <w:numFmt w:val="decimal"/>
      <w:isLgl/>
      <w:lvlText w:val="%1.%2."/>
      <w:lvlJc w:val="left"/>
      <w:pPr>
        <w:ind w:left="7950"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abstractNum w:abstractNumId="5" w15:restartNumberingAfterBreak="0">
    <w:nsid w:val="40251856"/>
    <w:multiLevelType w:val="multilevel"/>
    <w:tmpl w:val="527E402E"/>
    <w:lvl w:ilvl="0">
      <w:start w:val="7"/>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6" w15:restartNumberingAfterBreak="0">
    <w:nsid w:val="5A011FBB"/>
    <w:multiLevelType w:val="multilevel"/>
    <w:tmpl w:val="00E6E084"/>
    <w:lvl w:ilvl="0">
      <w:start w:val="1"/>
      <w:numFmt w:val="decimal"/>
      <w:lvlText w:val="%1."/>
      <w:lvlJc w:val="left"/>
      <w:pPr>
        <w:ind w:left="1080" w:hanging="360"/>
      </w:pPr>
      <w:rPr>
        <w:rFonts w:hint="default"/>
      </w:rPr>
    </w:lvl>
    <w:lvl w:ilvl="1">
      <w:start w:val="1"/>
      <w:numFmt w:val="decimal"/>
      <w:isLgl/>
      <w:lvlText w:val="%1.%2."/>
      <w:lvlJc w:val="left"/>
      <w:pPr>
        <w:ind w:left="1996" w:hanging="720"/>
      </w:pPr>
      <w:rPr>
        <w:rFonts w:hint="default"/>
      </w:rPr>
    </w:lvl>
    <w:lvl w:ilvl="2">
      <w:start w:val="1"/>
      <w:numFmt w:val="decimal"/>
      <w:isLgl/>
      <w:lvlText w:val="%1.%2.%3."/>
      <w:lvlJc w:val="left"/>
      <w:pPr>
        <w:ind w:left="2552" w:hanging="720"/>
      </w:pPr>
      <w:rPr>
        <w:rFonts w:hint="default"/>
      </w:rPr>
    </w:lvl>
    <w:lvl w:ilvl="3">
      <w:start w:val="1"/>
      <w:numFmt w:val="decimal"/>
      <w:isLgl/>
      <w:lvlText w:val="%1.%2.%3.%4."/>
      <w:lvlJc w:val="left"/>
      <w:pPr>
        <w:ind w:left="3468" w:hanging="1080"/>
      </w:pPr>
      <w:rPr>
        <w:rFonts w:hint="default"/>
      </w:rPr>
    </w:lvl>
    <w:lvl w:ilvl="4">
      <w:start w:val="1"/>
      <w:numFmt w:val="decimal"/>
      <w:isLgl/>
      <w:lvlText w:val="%1.%2.%3.%4.%5."/>
      <w:lvlJc w:val="left"/>
      <w:pPr>
        <w:ind w:left="4024" w:hanging="1080"/>
      </w:pPr>
      <w:rPr>
        <w:rFonts w:hint="default"/>
      </w:rPr>
    </w:lvl>
    <w:lvl w:ilvl="5">
      <w:start w:val="1"/>
      <w:numFmt w:val="decimal"/>
      <w:isLgl/>
      <w:lvlText w:val="%1.%2.%3.%4.%5.%6."/>
      <w:lvlJc w:val="left"/>
      <w:pPr>
        <w:ind w:left="4940" w:hanging="1440"/>
      </w:pPr>
      <w:rPr>
        <w:rFonts w:hint="default"/>
      </w:rPr>
    </w:lvl>
    <w:lvl w:ilvl="6">
      <w:start w:val="1"/>
      <w:numFmt w:val="decimal"/>
      <w:isLgl/>
      <w:lvlText w:val="%1.%2.%3.%4.%5.%6.%7."/>
      <w:lvlJc w:val="left"/>
      <w:pPr>
        <w:ind w:left="5496" w:hanging="1440"/>
      </w:pPr>
      <w:rPr>
        <w:rFonts w:hint="default"/>
      </w:rPr>
    </w:lvl>
    <w:lvl w:ilvl="7">
      <w:start w:val="1"/>
      <w:numFmt w:val="decimal"/>
      <w:isLgl/>
      <w:lvlText w:val="%1.%2.%3.%4.%5.%6.%7.%8."/>
      <w:lvlJc w:val="left"/>
      <w:pPr>
        <w:ind w:left="6412" w:hanging="1800"/>
      </w:pPr>
      <w:rPr>
        <w:rFonts w:hint="default"/>
      </w:rPr>
    </w:lvl>
    <w:lvl w:ilvl="8">
      <w:start w:val="1"/>
      <w:numFmt w:val="decimal"/>
      <w:isLgl/>
      <w:lvlText w:val="%1.%2.%3.%4.%5.%6.%7.%8.%9."/>
      <w:lvlJc w:val="left"/>
      <w:pPr>
        <w:ind w:left="6968" w:hanging="1800"/>
      </w:pPr>
      <w:rPr>
        <w:rFonts w:hint="default"/>
      </w:rPr>
    </w:lvl>
  </w:abstractNum>
  <w:num w:numId="1" w16cid:durableId="1387025028">
    <w:abstractNumId w:val="6"/>
  </w:num>
  <w:num w:numId="2" w16cid:durableId="1278177692">
    <w:abstractNumId w:val="4"/>
  </w:num>
  <w:num w:numId="3" w16cid:durableId="363291157">
    <w:abstractNumId w:val="0"/>
  </w:num>
  <w:num w:numId="4" w16cid:durableId="2125882509">
    <w:abstractNumId w:val="2"/>
  </w:num>
  <w:num w:numId="5" w16cid:durableId="1733652171">
    <w:abstractNumId w:val="1"/>
  </w:num>
  <w:num w:numId="6" w16cid:durableId="901915202">
    <w:abstractNumId w:val="3"/>
  </w:num>
  <w:num w:numId="7" w16cid:durableId="1969772535">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247"/>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E29"/>
    <w:rsid w:val="0000018F"/>
    <w:rsid w:val="000033BC"/>
    <w:rsid w:val="000132FA"/>
    <w:rsid w:val="000352F1"/>
    <w:rsid w:val="0004200B"/>
    <w:rsid w:val="0004567A"/>
    <w:rsid w:val="00051F4F"/>
    <w:rsid w:val="00061BD0"/>
    <w:rsid w:val="00083246"/>
    <w:rsid w:val="00086692"/>
    <w:rsid w:val="00087935"/>
    <w:rsid w:val="0009013C"/>
    <w:rsid w:val="00094E51"/>
    <w:rsid w:val="000A2D88"/>
    <w:rsid w:val="000B23C1"/>
    <w:rsid w:val="000B2C60"/>
    <w:rsid w:val="000B4060"/>
    <w:rsid w:val="000C0298"/>
    <w:rsid w:val="000D3AF3"/>
    <w:rsid w:val="000D645B"/>
    <w:rsid w:val="000D766A"/>
    <w:rsid w:val="000E51B9"/>
    <w:rsid w:val="000F04EC"/>
    <w:rsid w:val="00103AAA"/>
    <w:rsid w:val="0011014A"/>
    <w:rsid w:val="001140E5"/>
    <w:rsid w:val="00120CC3"/>
    <w:rsid w:val="00121518"/>
    <w:rsid w:val="00133BBF"/>
    <w:rsid w:val="00150D25"/>
    <w:rsid w:val="00161A5C"/>
    <w:rsid w:val="001632A8"/>
    <w:rsid w:val="001633F3"/>
    <w:rsid w:val="0017482C"/>
    <w:rsid w:val="00181C9E"/>
    <w:rsid w:val="001859FC"/>
    <w:rsid w:val="00193B86"/>
    <w:rsid w:val="00193C99"/>
    <w:rsid w:val="001974B5"/>
    <w:rsid w:val="001B2E57"/>
    <w:rsid w:val="001E62AD"/>
    <w:rsid w:val="001E69F8"/>
    <w:rsid w:val="001F5EF7"/>
    <w:rsid w:val="00212C75"/>
    <w:rsid w:val="00212ECC"/>
    <w:rsid w:val="002149D3"/>
    <w:rsid w:val="00215622"/>
    <w:rsid w:val="00221E66"/>
    <w:rsid w:val="00247055"/>
    <w:rsid w:val="00254E99"/>
    <w:rsid w:val="0026026C"/>
    <w:rsid w:val="0027735E"/>
    <w:rsid w:val="002810B6"/>
    <w:rsid w:val="00283984"/>
    <w:rsid w:val="00283CE3"/>
    <w:rsid w:val="00296E89"/>
    <w:rsid w:val="002978C1"/>
    <w:rsid w:val="002A228B"/>
    <w:rsid w:val="002A570D"/>
    <w:rsid w:val="002A725F"/>
    <w:rsid w:val="002D3563"/>
    <w:rsid w:val="002D5141"/>
    <w:rsid w:val="00310EAF"/>
    <w:rsid w:val="00311123"/>
    <w:rsid w:val="00320036"/>
    <w:rsid w:val="0033731A"/>
    <w:rsid w:val="003435BB"/>
    <w:rsid w:val="00354608"/>
    <w:rsid w:val="00360161"/>
    <w:rsid w:val="00361923"/>
    <w:rsid w:val="003627D7"/>
    <w:rsid w:val="00362B62"/>
    <w:rsid w:val="00372A82"/>
    <w:rsid w:val="00383579"/>
    <w:rsid w:val="003943CD"/>
    <w:rsid w:val="003B4898"/>
    <w:rsid w:val="003B5835"/>
    <w:rsid w:val="003C2BA9"/>
    <w:rsid w:val="003C6F84"/>
    <w:rsid w:val="003D10D5"/>
    <w:rsid w:val="003D11C5"/>
    <w:rsid w:val="003E09E3"/>
    <w:rsid w:val="003E2ECE"/>
    <w:rsid w:val="003E40AC"/>
    <w:rsid w:val="003E6031"/>
    <w:rsid w:val="003F0E79"/>
    <w:rsid w:val="00402FDF"/>
    <w:rsid w:val="00403822"/>
    <w:rsid w:val="004060E9"/>
    <w:rsid w:val="0041735E"/>
    <w:rsid w:val="00427C87"/>
    <w:rsid w:val="00430C22"/>
    <w:rsid w:val="00437942"/>
    <w:rsid w:val="0044490B"/>
    <w:rsid w:val="0044554C"/>
    <w:rsid w:val="00455727"/>
    <w:rsid w:val="004558BF"/>
    <w:rsid w:val="004579EF"/>
    <w:rsid w:val="004602AC"/>
    <w:rsid w:val="0049029D"/>
    <w:rsid w:val="00492397"/>
    <w:rsid w:val="004B144F"/>
    <w:rsid w:val="004C14AF"/>
    <w:rsid w:val="004D632C"/>
    <w:rsid w:val="00503D75"/>
    <w:rsid w:val="0051167B"/>
    <w:rsid w:val="00515209"/>
    <w:rsid w:val="00523129"/>
    <w:rsid w:val="005247D3"/>
    <w:rsid w:val="00533901"/>
    <w:rsid w:val="00542953"/>
    <w:rsid w:val="00552A66"/>
    <w:rsid w:val="00567015"/>
    <w:rsid w:val="00567EF7"/>
    <w:rsid w:val="00577801"/>
    <w:rsid w:val="00580FA7"/>
    <w:rsid w:val="0058146C"/>
    <w:rsid w:val="00581B02"/>
    <w:rsid w:val="005969BD"/>
    <w:rsid w:val="005A06B3"/>
    <w:rsid w:val="005A3EBB"/>
    <w:rsid w:val="005A467B"/>
    <w:rsid w:val="005A584E"/>
    <w:rsid w:val="005B7EB1"/>
    <w:rsid w:val="005C0CFB"/>
    <w:rsid w:val="005C1896"/>
    <w:rsid w:val="005C4E3A"/>
    <w:rsid w:val="005C5106"/>
    <w:rsid w:val="005D2D40"/>
    <w:rsid w:val="005E00AB"/>
    <w:rsid w:val="005E4B5D"/>
    <w:rsid w:val="005E71A6"/>
    <w:rsid w:val="00600C66"/>
    <w:rsid w:val="00606B7F"/>
    <w:rsid w:val="00610AB7"/>
    <w:rsid w:val="00613461"/>
    <w:rsid w:val="00615CE4"/>
    <w:rsid w:val="00636E74"/>
    <w:rsid w:val="0063766C"/>
    <w:rsid w:val="00664866"/>
    <w:rsid w:val="0066532C"/>
    <w:rsid w:val="00672C10"/>
    <w:rsid w:val="00680D81"/>
    <w:rsid w:val="0068408D"/>
    <w:rsid w:val="00686E39"/>
    <w:rsid w:val="006947F8"/>
    <w:rsid w:val="006B0C45"/>
    <w:rsid w:val="006C5419"/>
    <w:rsid w:val="006D78E6"/>
    <w:rsid w:val="006F7F55"/>
    <w:rsid w:val="00710E50"/>
    <w:rsid w:val="00722CFF"/>
    <w:rsid w:val="00722EF8"/>
    <w:rsid w:val="00727F68"/>
    <w:rsid w:val="00733B08"/>
    <w:rsid w:val="0073784C"/>
    <w:rsid w:val="00743C78"/>
    <w:rsid w:val="007655D7"/>
    <w:rsid w:val="0077556C"/>
    <w:rsid w:val="007768BB"/>
    <w:rsid w:val="00797B04"/>
    <w:rsid w:val="007A27B5"/>
    <w:rsid w:val="007A6B41"/>
    <w:rsid w:val="007B2B95"/>
    <w:rsid w:val="007C3756"/>
    <w:rsid w:val="007C39C3"/>
    <w:rsid w:val="007E3C42"/>
    <w:rsid w:val="007F0196"/>
    <w:rsid w:val="007F3C04"/>
    <w:rsid w:val="00804E14"/>
    <w:rsid w:val="00812C17"/>
    <w:rsid w:val="00813D53"/>
    <w:rsid w:val="008166B0"/>
    <w:rsid w:val="00816D3A"/>
    <w:rsid w:val="00820C48"/>
    <w:rsid w:val="0082522A"/>
    <w:rsid w:val="00830E82"/>
    <w:rsid w:val="00837319"/>
    <w:rsid w:val="00843C0D"/>
    <w:rsid w:val="008458A6"/>
    <w:rsid w:val="00875675"/>
    <w:rsid w:val="0087713F"/>
    <w:rsid w:val="00883DC3"/>
    <w:rsid w:val="00887974"/>
    <w:rsid w:val="008A1FAC"/>
    <w:rsid w:val="008B329C"/>
    <w:rsid w:val="008B6089"/>
    <w:rsid w:val="008D0BCB"/>
    <w:rsid w:val="008D631E"/>
    <w:rsid w:val="008E32F2"/>
    <w:rsid w:val="008F210B"/>
    <w:rsid w:val="008F25EB"/>
    <w:rsid w:val="008F69D1"/>
    <w:rsid w:val="0091773D"/>
    <w:rsid w:val="00920CA0"/>
    <w:rsid w:val="00923D51"/>
    <w:rsid w:val="00924BB6"/>
    <w:rsid w:val="00937B5D"/>
    <w:rsid w:val="00946FAF"/>
    <w:rsid w:val="009503D7"/>
    <w:rsid w:val="00955007"/>
    <w:rsid w:val="009552FE"/>
    <w:rsid w:val="00956A2E"/>
    <w:rsid w:val="00960AB8"/>
    <w:rsid w:val="009671FB"/>
    <w:rsid w:val="00967B07"/>
    <w:rsid w:val="009718BE"/>
    <w:rsid w:val="00976ECC"/>
    <w:rsid w:val="009A2325"/>
    <w:rsid w:val="009A242E"/>
    <w:rsid w:val="009A731D"/>
    <w:rsid w:val="009B07E1"/>
    <w:rsid w:val="009C1028"/>
    <w:rsid w:val="009C1223"/>
    <w:rsid w:val="009C27D0"/>
    <w:rsid w:val="009E3D26"/>
    <w:rsid w:val="009E404A"/>
    <w:rsid w:val="009F16A5"/>
    <w:rsid w:val="009F1CB0"/>
    <w:rsid w:val="00A00772"/>
    <w:rsid w:val="00A02662"/>
    <w:rsid w:val="00A175F6"/>
    <w:rsid w:val="00A21B62"/>
    <w:rsid w:val="00A307F3"/>
    <w:rsid w:val="00A314CC"/>
    <w:rsid w:val="00A36311"/>
    <w:rsid w:val="00A366B3"/>
    <w:rsid w:val="00A40DDD"/>
    <w:rsid w:val="00A51FFA"/>
    <w:rsid w:val="00A52B8B"/>
    <w:rsid w:val="00A56D02"/>
    <w:rsid w:val="00A66910"/>
    <w:rsid w:val="00A758CA"/>
    <w:rsid w:val="00A92FA5"/>
    <w:rsid w:val="00A93E7B"/>
    <w:rsid w:val="00A96B28"/>
    <w:rsid w:val="00AB3BB5"/>
    <w:rsid w:val="00AD6ADE"/>
    <w:rsid w:val="00AE51A6"/>
    <w:rsid w:val="00AE5CBB"/>
    <w:rsid w:val="00AF12F9"/>
    <w:rsid w:val="00B01310"/>
    <w:rsid w:val="00B05968"/>
    <w:rsid w:val="00B142C8"/>
    <w:rsid w:val="00B33527"/>
    <w:rsid w:val="00B420EF"/>
    <w:rsid w:val="00B503A0"/>
    <w:rsid w:val="00B51A51"/>
    <w:rsid w:val="00B51C81"/>
    <w:rsid w:val="00B54E29"/>
    <w:rsid w:val="00B57951"/>
    <w:rsid w:val="00B609E7"/>
    <w:rsid w:val="00B65338"/>
    <w:rsid w:val="00B72C56"/>
    <w:rsid w:val="00B77F59"/>
    <w:rsid w:val="00B9503E"/>
    <w:rsid w:val="00B95E45"/>
    <w:rsid w:val="00BA0629"/>
    <w:rsid w:val="00BA1AE0"/>
    <w:rsid w:val="00BA689D"/>
    <w:rsid w:val="00BB6CC0"/>
    <w:rsid w:val="00BD567F"/>
    <w:rsid w:val="00BD7381"/>
    <w:rsid w:val="00C248DC"/>
    <w:rsid w:val="00C6364D"/>
    <w:rsid w:val="00C72DCA"/>
    <w:rsid w:val="00C85436"/>
    <w:rsid w:val="00C86B53"/>
    <w:rsid w:val="00C934A3"/>
    <w:rsid w:val="00CA3789"/>
    <w:rsid w:val="00CB1808"/>
    <w:rsid w:val="00CB18CA"/>
    <w:rsid w:val="00CC7410"/>
    <w:rsid w:val="00CF1147"/>
    <w:rsid w:val="00D067C0"/>
    <w:rsid w:val="00D2007F"/>
    <w:rsid w:val="00D31A29"/>
    <w:rsid w:val="00D44AB4"/>
    <w:rsid w:val="00D53E02"/>
    <w:rsid w:val="00D557E8"/>
    <w:rsid w:val="00D63A6E"/>
    <w:rsid w:val="00D80FDE"/>
    <w:rsid w:val="00D91A6A"/>
    <w:rsid w:val="00D939B4"/>
    <w:rsid w:val="00DA552B"/>
    <w:rsid w:val="00DA6351"/>
    <w:rsid w:val="00DC1683"/>
    <w:rsid w:val="00DD2E07"/>
    <w:rsid w:val="00DD3605"/>
    <w:rsid w:val="00DD4C88"/>
    <w:rsid w:val="00DE061A"/>
    <w:rsid w:val="00DE0A97"/>
    <w:rsid w:val="00DE7DD2"/>
    <w:rsid w:val="00E00D19"/>
    <w:rsid w:val="00E01E56"/>
    <w:rsid w:val="00E04C70"/>
    <w:rsid w:val="00E123E6"/>
    <w:rsid w:val="00E13AF6"/>
    <w:rsid w:val="00E21AB3"/>
    <w:rsid w:val="00E25409"/>
    <w:rsid w:val="00E35D5C"/>
    <w:rsid w:val="00E47DB5"/>
    <w:rsid w:val="00E539B7"/>
    <w:rsid w:val="00E54C6C"/>
    <w:rsid w:val="00E57F81"/>
    <w:rsid w:val="00E65062"/>
    <w:rsid w:val="00E71535"/>
    <w:rsid w:val="00E862C6"/>
    <w:rsid w:val="00E91F9F"/>
    <w:rsid w:val="00EA7B12"/>
    <w:rsid w:val="00EB6B6D"/>
    <w:rsid w:val="00EB75EA"/>
    <w:rsid w:val="00EC5F6B"/>
    <w:rsid w:val="00EC7109"/>
    <w:rsid w:val="00ED2BE8"/>
    <w:rsid w:val="00EE1F5A"/>
    <w:rsid w:val="00EF72DB"/>
    <w:rsid w:val="00F23772"/>
    <w:rsid w:val="00F25245"/>
    <w:rsid w:val="00F31156"/>
    <w:rsid w:val="00F4187D"/>
    <w:rsid w:val="00F455DF"/>
    <w:rsid w:val="00F45FC9"/>
    <w:rsid w:val="00F715C0"/>
    <w:rsid w:val="00F71E13"/>
    <w:rsid w:val="00F74023"/>
    <w:rsid w:val="00F8201D"/>
    <w:rsid w:val="00F845B0"/>
    <w:rsid w:val="00F87F84"/>
    <w:rsid w:val="00F914D4"/>
    <w:rsid w:val="00FA15BC"/>
    <w:rsid w:val="00FA3E0C"/>
    <w:rsid w:val="00FB4847"/>
    <w:rsid w:val="00FC3765"/>
    <w:rsid w:val="00FC470C"/>
    <w:rsid w:val="00FC7E96"/>
    <w:rsid w:val="00FD2AB7"/>
    <w:rsid w:val="00FE435C"/>
    <w:rsid w:val="00FE5BBC"/>
    <w:rsid w:val="00FF0367"/>
    <w:rsid w:val="00FF56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3ABA9"/>
  <w15:docId w15:val="{F2DF9696-A697-49A7-8298-CE662212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2"/>
        <w:lang w:val="lt-L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4E29"/>
    <w:pPr>
      <w:spacing w:line="240" w:lineRule="auto"/>
    </w:pPr>
    <w:rPr>
      <w:rFonts w:eastAsia="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F914D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914D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AE51A6"/>
    <w:pPr>
      <w:tabs>
        <w:tab w:val="center" w:pos="4819"/>
        <w:tab w:val="right" w:pos="9638"/>
      </w:tabs>
    </w:pPr>
  </w:style>
  <w:style w:type="character" w:customStyle="1" w:styleId="AntratsDiagrama">
    <w:name w:val="Antraštės Diagrama"/>
    <w:basedOn w:val="Numatytasispastraiposriftas"/>
    <w:link w:val="Antrats"/>
    <w:uiPriority w:val="99"/>
    <w:rsid w:val="00AE51A6"/>
    <w:rPr>
      <w:rFonts w:eastAsia="Times New Roman"/>
      <w:szCs w:val="24"/>
      <w:lang w:eastAsia="lt-LT"/>
    </w:rPr>
  </w:style>
  <w:style w:type="paragraph" w:styleId="Porat">
    <w:name w:val="footer"/>
    <w:basedOn w:val="prastasis"/>
    <w:link w:val="PoratDiagrama"/>
    <w:uiPriority w:val="99"/>
    <w:unhideWhenUsed/>
    <w:rsid w:val="00AE51A6"/>
    <w:pPr>
      <w:tabs>
        <w:tab w:val="center" w:pos="4819"/>
        <w:tab w:val="right" w:pos="9638"/>
      </w:tabs>
    </w:pPr>
  </w:style>
  <w:style w:type="character" w:customStyle="1" w:styleId="PoratDiagrama">
    <w:name w:val="Poraštė Diagrama"/>
    <w:basedOn w:val="Numatytasispastraiposriftas"/>
    <w:link w:val="Porat"/>
    <w:uiPriority w:val="99"/>
    <w:rsid w:val="00AE51A6"/>
    <w:rPr>
      <w:rFonts w:eastAsia="Times New Roman"/>
      <w:szCs w:val="24"/>
      <w:lang w:eastAsia="lt-LT"/>
    </w:rPr>
  </w:style>
  <w:style w:type="character" w:styleId="Komentaronuoroda">
    <w:name w:val="annotation reference"/>
    <w:basedOn w:val="Numatytasispastraiposriftas"/>
    <w:uiPriority w:val="99"/>
    <w:semiHidden/>
    <w:unhideWhenUsed/>
    <w:rsid w:val="005C1896"/>
    <w:rPr>
      <w:sz w:val="16"/>
      <w:szCs w:val="16"/>
    </w:rPr>
  </w:style>
  <w:style w:type="paragraph" w:styleId="Komentarotekstas">
    <w:name w:val="annotation text"/>
    <w:basedOn w:val="prastasis"/>
    <w:link w:val="KomentarotekstasDiagrama"/>
    <w:uiPriority w:val="99"/>
    <w:semiHidden/>
    <w:unhideWhenUsed/>
    <w:rsid w:val="005C1896"/>
    <w:rPr>
      <w:sz w:val="20"/>
      <w:szCs w:val="20"/>
    </w:rPr>
  </w:style>
  <w:style w:type="character" w:customStyle="1" w:styleId="KomentarotekstasDiagrama">
    <w:name w:val="Komentaro tekstas Diagrama"/>
    <w:basedOn w:val="Numatytasispastraiposriftas"/>
    <w:link w:val="Komentarotekstas"/>
    <w:uiPriority w:val="99"/>
    <w:semiHidden/>
    <w:rsid w:val="005C1896"/>
    <w:rPr>
      <w:rFonts w:eastAsia="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5C1896"/>
    <w:rPr>
      <w:b/>
      <w:bCs/>
    </w:rPr>
  </w:style>
  <w:style w:type="character" w:customStyle="1" w:styleId="KomentarotemaDiagrama">
    <w:name w:val="Komentaro tema Diagrama"/>
    <w:basedOn w:val="KomentarotekstasDiagrama"/>
    <w:link w:val="Komentarotema"/>
    <w:uiPriority w:val="99"/>
    <w:semiHidden/>
    <w:rsid w:val="005C1896"/>
    <w:rPr>
      <w:rFonts w:eastAsia="Times New Roman"/>
      <w:b/>
      <w:bCs/>
      <w:sz w:val="20"/>
      <w:szCs w:val="20"/>
      <w:lang w:eastAsia="lt-LT"/>
    </w:rPr>
  </w:style>
  <w:style w:type="paragraph" w:styleId="Sraopastraipa">
    <w:name w:val="List Paragraph"/>
    <w:basedOn w:val="prastasis"/>
    <w:uiPriority w:val="34"/>
    <w:qFormat/>
    <w:rsid w:val="00CC7410"/>
    <w:pPr>
      <w:ind w:left="720"/>
      <w:contextualSpacing/>
    </w:pPr>
  </w:style>
  <w:style w:type="paragraph" w:styleId="Pataisymai">
    <w:name w:val="Revision"/>
    <w:hidden/>
    <w:uiPriority w:val="99"/>
    <w:semiHidden/>
    <w:rsid w:val="003D11C5"/>
    <w:pPr>
      <w:spacing w:line="240" w:lineRule="auto"/>
    </w:pPr>
    <w:rPr>
      <w:rFonts w:eastAsia="Times New Roman"/>
      <w:szCs w:val="24"/>
      <w:lang w:eastAsia="lt-LT"/>
    </w:rPr>
  </w:style>
  <w:style w:type="character" w:styleId="Hipersaitas">
    <w:name w:val="Hyperlink"/>
    <w:basedOn w:val="Numatytasispastraiposriftas"/>
    <w:uiPriority w:val="99"/>
    <w:unhideWhenUsed/>
    <w:rsid w:val="00CB1808"/>
    <w:rPr>
      <w:color w:val="0563C1" w:themeColor="hyperlink"/>
      <w:u w:val="single"/>
    </w:rPr>
  </w:style>
  <w:style w:type="character" w:styleId="Neapdorotaspaminjimas">
    <w:name w:val="Unresolved Mention"/>
    <w:basedOn w:val="Numatytasispastraiposriftas"/>
    <w:uiPriority w:val="99"/>
    <w:semiHidden/>
    <w:unhideWhenUsed/>
    <w:rsid w:val="00CB1808"/>
    <w:rPr>
      <w:color w:val="605E5C"/>
      <w:shd w:val="clear" w:color="auto" w:fill="E1DFDD"/>
    </w:rPr>
  </w:style>
  <w:style w:type="paragraph" w:styleId="HTMLiankstoformatuotas">
    <w:name w:val="HTML Preformatted"/>
    <w:basedOn w:val="prastasis"/>
    <w:link w:val="HTMLiankstoformatuotasDiagrama"/>
    <w:uiPriority w:val="99"/>
    <w:semiHidden/>
    <w:unhideWhenUsed/>
    <w:rsid w:val="00B33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semiHidden/>
    <w:rsid w:val="00B33527"/>
    <w:rPr>
      <w:rFonts w:ascii="Courier New" w:eastAsia="Times New Roman" w:hAnsi="Courier New" w:cs="Courier New"/>
      <w:sz w:val="20"/>
      <w:szCs w:val="20"/>
      <w:lang w:eastAsia="lt-LT"/>
    </w:rPr>
  </w:style>
  <w:style w:type="table" w:styleId="Lentelstinklelis">
    <w:name w:val="Table Grid"/>
    <w:basedOn w:val="prastojilentel"/>
    <w:rsid w:val="00D44AB4"/>
    <w:pPr>
      <w:spacing w:line="240" w:lineRule="auto"/>
    </w:pPr>
    <w:rPr>
      <w:rFonts w:ascii="Times New Roman" w:eastAsia="Times New Roman" w:hAnsi="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DD2E07"/>
    <w:pPr>
      <w:spacing w:after="120"/>
      <w:ind w:left="283"/>
    </w:pPr>
    <w:rPr>
      <w:rFonts w:ascii="Times New Roman" w:hAnsi="Times New Roman"/>
      <w:lang w:eastAsia="en-US"/>
    </w:rPr>
  </w:style>
  <w:style w:type="character" w:customStyle="1" w:styleId="PagrindiniotekstotraukaDiagrama">
    <w:name w:val="Pagrindinio teksto įtrauka Diagrama"/>
    <w:basedOn w:val="Numatytasispastraiposriftas"/>
    <w:link w:val="Pagrindiniotekstotrauka"/>
    <w:rsid w:val="00DD2E07"/>
    <w:rPr>
      <w:rFonts w:ascii="Times New Roman" w:eastAsia="Times New Roman" w:hAnsi="Times New Roman"/>
      <w:szCs w:val="24"/>
    </w:rPr>
  </w:style>
  <w:style w:type="paragraph" w:customStyle="1" w:styleId="DiagramaDiagramaCharCharDiagramaDiagrama">
    <w:name w:val="Diagrama Diagrama Char Char Diagrama Diagrama"/>
    <w:basedOn w:val="prastasis"/>
    <w:rsid w:val="00DD2E07"/>
    <w:pPr>
      <w:spacing w:after="160" w:line="240" w:lineRule="exact"/>
    </w:pPr>
    <w:rPr>
      <w:rFonts w:ascii="Tahoma" w:hAnsi="Tahoma"/>
      <w:sz w:val="20"/>
      <w:szCs w:val="20"/>
      <w:lang w:val="en-US" w:eastAsia="en-US"/>
    </w:rPr>
  </w:style>
  <w:style w:type="paragraph" w:customStyle="1" w:styleId="Patvirtinta">
    <w:name w:val="Patvirtinta"/>
    <w:rsid w:val="00DD2E07"/>
    <w:pPr>
      <w:tabs>
        <w:tab w:val="left" w:pos="1304"/>
        <w:tab w:val="left" w:pos="1457"/>
        <w:tab w:val="left" w:pos="1604"/>
        <w:tab w:val="left" w:pos="1757"/>
      </w:tabs>
      <w:autoSpaceDE w:val="0"/>
      <w:autoSpaceDN w:val="0"/>
      <w:adjustRightInd w:val="0"/>
      <w:spacing w:line="240" w:lineRule="auto"/>
      <w:ind w:left="5953"/>
      <w:jc w:val="both"/>
    </w:pPr>
    <w:rPr>
      <w:rFonts w:ascii="TimesLT" w:eastAsia="Times New Roman" w:hAnsi="TimesLT"/>
      <w:sz w:val="20"/>
      <w:szCs w:val="20"/>
      <w:lang w:val="en-US"/>
    </w:rPr>
  </w:style>
  <w:style w:type="paragraph" w:customStyle="1" w:styleId="DiagramaDiagramaDiagrama">
    <w:name w:val="Diagrama Diagrama Diagrama"/>
    <w:basedOn w:val="prastasis"/>
    <w:rsid w:val="009A2325"/>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96332">
      <w:bodyDiv w:val="1"/>
      <w:marLeft w:val="0"/>
      <w:marRight w:val="0"/>
      <w:marTop w:val="0"/>
      <w:marBottom w:val="0"/>
      <w:divBdr>
        <w:top w:val="none" w:sz="0" w:space="0" w:color="auto"/>
        <w:left w:val="none" w:sz="0" w:space="0" w:color="auto"/>
        <w:bottom w:val="none" w:sz="0" w:space="0" w:color="auto"/>
        <w:right w:val="none" w:sz="0" w:space="0" w:color="auto"/>
      </w:divBdr>
      <w:divsChild>
        <w:div w:id="1141650750">
          <w:marLeft w:val="0"/>
          <w:marRight w:val="0"/>
          <w:marTop w:val="0"/>
          <w:marBottom w:val="0"/>
          <w:divBdr>
            <w:top w:val="none" w:sz="0" w:space="0" w:color="auto"/>
            <w:left w:val="none" w:sz="0" w:space="0" w:color="auto"/>
            <w:bottom w:val="none" w:sz="0" w:space="0" w:color="auto"/>
            <w:right w:val="none" w:sz="0" w:space="0" w:color="auto"/>
          </w:divBdr>
          <w:divsChild>
            <w:div w:id="676806739">
              <w:marLeft w:val="0"/>
              <w:marRight w:val="0"/>
              <w:marTop w:val="0"/>
              <w:marBottom w:val="0"/>
              <w:divBdr>
                <w:top w:val="none" w:sz="0" w:space="0" w:color="auto"/>
                <w:left w:val="none" w:sz="0" w:space="0" w:color="auto"/>
                <w:bottom w:val="none" w:sz="0" w:space="0" w:color="auto"/>
                <w:right w:val="none" w:sz="0" w:space="0" w:color="auto"/>
              </w:divBdr>
              <w:divsChild>
                <w:div w:id="727072970">
                  <w:marLeft w:val="0"/>
                  <w:marRight w:val="0"/>
                  <w:marTop w:val="0"/>
                  <w:marBottom w:val="0"/>
                  <w:divBdr>
                    <w:top w:val="none" w:sz="0" w:space="0" w:color="auto"/>
                    <w:left w:val="none" w:sz="0" w:space="0" w:color="auto"/>
                    <w:bottom w:val="none" w:sz="0" w:space="0" w:color="auto"/>
                    <w:right w:val="none" w:sz="0" w:space="0" w:color="auto"/>
                  </w:divBdr>
                </w:div>
                <w:div w:id="1158691100">
                  <w:marLeft w:val="0"/>
                  <w:marRight w:val="0"/>
                  <w:marTop w:val="0"/>
                  <w:marBottom w:val="0"/>
                  <w:divBdr>
                    <w:top w:val="none" w:sz="0" w:space="0" w:color="auto"/>
                    <w:left w:val="none" w:sz="0" w:space="0" w:color="auto"/>
                    <w:bottom w:val="none" w:sz="0" w:space="0" w:color="auto"/>
                    <w:right w:val="none" w:sz="0" w:space="0" w:color="auto"/>
                  </w:divBdr>
                </w:div>
                <w:div w:id="1573389503">
                  <w:marLeft w:val="0"/>
                  <w:marRight w:val="0"/>
                  <w:marTop w:val="0"/>
                  <w:marBottom w:val="0"/>
                  <w:divBdr>
                    <w:top w:val="none" w:sz="0" w:space="0" w:color="auto"/>
                    <w:left w:val="none" w:sz="0" w:space="0" w:color="auto"/>
                    <w:bottom w:val="none" w:sz="0" w:space="0" w:color="auto"/>
                    <w:right w:val="none" w:sz="0" w:space="0" w:color="auto"/>
                  </w:divBdr>
                </w:div>
                <w:div w:id="19400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398646">
      <w:bodyDiv w:val="1"/>
      <w:marLeft w:val="0"/>
      <w:marRight w:val="0"/>
      <w:marTop w:val="0"/>
      <w:marBottom w:val="0"/>
      <w:divBdr>
        <w:top w:val="none" w:sz="0" w:space="0" w:color="auto"/>
        <w:left w:val="none" w:sz="0" w:space="0" w:color="auto"/>
        <w:bottom w:val="none" w:sz="0" w:space="0" w:color="auto"/>
        <w:right w:val="none" w:sz="0" w:space="0" w:color="auto"/>
      </w:divBdr>
    </w:div>
    <w:div w:id="623655100">
      <w:bodyDiv w:val="1"/>
      <w:marLeft w:val="0"/>
      <w:marRight w:val="0"/>
      <w:marTop w:val="0"/>
      <w:marBottom w:val="0"/>
      <w:divBdr>
        <w:top w:val="none" w:sz="0" w:space="0" w:color="auto"/>
        <w:left w:val="none" w:sz="0" w:space="0" w:color="auto"/>
        <w:bottom w:val="none" w:sz="0" w:space="0" w:color="auto"/>
        <w:right w:val="none" w:sz="0" w:space="0" w:color="auto"/>
      </w:divBdr>
    </w:div>
    <w:div w:id="795031368">
      <w:bodyDiv w:val="1"/>
      <w:marLeft w:val="0"/>
      <w:marRight w:val="0"/>
      <w:marTop w:val="0"/>
      <w:marBottom w:val="0"/>
      <w:divBdr>
        <w:top w:val="none" w:sz="0" w:space="0" w:color="auto"/>
        <w:left w:val="none" w:sz="0" w:space="0" w:color="auto"/>
        <w:bottom w:val="none" w:sz="0" w:space="0" w:color="auto"/>
        <w:right w:val="none" w:sz="0" w:space="0" w:color="auto"/>
      </w:divBdr>
    </w:div>
    <w:div w:id="849753264">
      <w:bodyDiv w:val="1"/>
      <w:marLeft w:val="0"/>
      <w:marRight w:val="0"/>
      <w:marTop w:val="0"/>
      <w:marBottom w:val="0"/>
      <w:divBdr>
        <w:top w:val="none" w:sz="0" w:space="0" w:color="auto"/>
        <w:left w:val="none" w:sz="0" w:space="0" w:color="auto"/>
        <w:bottom w:val="none" w:sz="0" w:space="0" w:color="auto"/>
        <w:right w:val="none" w:sz="0" w:space="0" w:color="auto"/>
      </w:divBdr>
    </w:div>
    <w:div w:id="1014920872">
      <w:bodyDiv w:val="1"/>
      <w:marLeft w:val="0"/>
      <w:marRight w:val="0"/>
      <w:marTop w:val="0"/>
      <w:marBottom w:val="0"/>
      <w:divBdr>
        <w:top w:val="none" w:sz="0" w:space="0" w:color="auto"/>
        <w:left w:val="none" w:sz="0" w:space="0" w:color="auto"/>
        <w:bottom w:val="none" w:sz="0" w:space="0" w:color="auto"/>
        <w:right w:val="none" w:sz="0" w:space="0" w:color="auto"/>
      </w:divBdr>
    </w:div>
    <w:div w:id="1024984387">
      <w:bodyDiv w:val="1"/>
      <w:marLeft w:val="0"/>
      <w:marRight w:val="0"/>
      <w:marTop w:val="0"/>
      <w:marBottom w:val="0"/>
      <w:divBdr>
        <w:top w:val="none" w:sz="0" w:space="0" w:color="auto"/>
        <w:left w:val="none" w:sz="0" w:space="0" w:color="auto"/>
        <w:bottom w:val="none" w:sz="0" w:space="0" w:color="auto"/>
        <w:right w:val="none" w:sz="0" w:space="0" w:color="auto"/>
      </w:divBdr>
    </w:div>
    <w:div w:id="1122767130">
      <w:bodyDiv w:val="1"/>
      <w:marLeft w:val="0"/>
      <w:marRight w:val="0"/>
      <w:marTop w:val="0"/>
      <w:marBottom w:val="0"/>
      <w:divBdr>
        <w:top w:val="none" w:sz="0" w:space="0" w:color="auto"/>
        <w:left w:val="none" w:sz="0" w:space="0" w:color="auto"/>
        <w:bottom w:val="none" w:sz="0" w:space="0" w:color="auto"/>
        <w:right w:val="none" w:sz="0" w:space="0" w:color="auto"/>
      </w:divBdr>
    </w:div>
    <w:div w:id="1488403172">
      <w:bodyDiv w:val="1"/>
      <w:marLeft w:val="0"/>
      <w:marRight w:val="0"/>
      <w:marTop w:val="0"/>
      <w:marBottom w:val="0"/>
      <w:divBdr>
        <w:top w:val="none" w:sz="0" w:space="0" w:color="auto"/>
        <w:left w:val="none" w:sz="0" w:space="0" w:color="auto"/>
        <w:bottom w:val="none" w:sz="0" w:space="0" w:color="auto"/>
        <w:right w:val="none" w:sz="0" w:space="0" w:color="auto"/>
      </w:divBdr>
    </w:div>
    <w:div w:id="1567641189">
      <w:bodyDiv w:val="1"/>
      <w:marLeft w:val="0"/>
      <w:marRight w:val="0"/>
      <w:marTop w:val="0"/>
      <w:marBottom w:val="0"/>
      <w:divBdr>
        <w:top w:val="none" w:sz="0" w:space="0" w:color="auto"/>
        <w:left w:val="none" w:sz="0" w:space="0" w:color="auto"/>
        <w:bottom w:val="none" w:sz="0" w:space="0" w:color="auto"/>
        <w:right w:val="none" w:sz="0" w:space="0" w:color="auto"/>
      </w:divBdr>
    </w:div>
    <w:div w:id="1579631237">
      <w:bodyDiv w:val="1"/>
      <w:marLeft w:val="0"/>
      <w:marRight w:val="0"/>
      <w:marTop w:val="0"/>
      <w:marBottom w:val="0"/>
      <w:divBdr>
        <w:top w:val="none" w:sz="0" w:space="0" w:color="auto"/>
        <w:left w:val="none" w:sz="0" w:space="0" w:color="auto"/>
        <w:bottom w:val="none" w:sz="0" w:space="0" w:color="auto"/>
        <w:right w:val="none" w:sz="0" w:space="0" w:color="auto"/>
      </w:divBdr>
    </w:div>
    <w:div w:id="1602642156">
      <w:bodyDiv w:val="1"/>
      <w:marLeft w:val="0"/>
      <w:marRight w:val="0"/>
      <w:marTop w:val="0"/>
      <w:marBottom w:val="0"/>
      <w:divBdr>
        <w:top w:val="none" w:sz="0" w:space="0" w:color="auto"/>
        <w:left w:val="none" w:sz="0" w:space="0" w:color="auto"/>
        <w:bottom w:val="none" w:sz="0" w:space="0" w:color="auto"/>
        <w:right w:val="none" w:sz="0" w:space="0" w:color="auto"/>
      </w:divBdr>
    </w:div>
    <w:div w:id="1717851414">
      <w:bodyDiv w:val="1"/>
      <w:marLeft w:val="0"/>
      <w:marRight w:val="0"/>
      <w:marTop w:val="0"/>
      <w:marBottom w:val="0"/>
      <w:divBdr>
        <w:top w:val="none" w:sz="0" w:space="0" w:color="auto"/>
        <w:left w:val="none" w:sz="0" w:space="0" w:color="auto"/>
        <w:bottom w:val="none" w:sz="0" w:space="0" w:color="auto"/>
        <w:right w:val="none" w:sz="0" w:space="0" w:color="auto"/>
      </w:divBdr>
    </w:div>
    <w:div w:id="196079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dbf5da02914499981d8cd0edeee659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464C0-2AC8-4A45-A33E-D612C378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1dbf5da02914499981d8cd0edeee659e</Template>
  <TotalTime>2</TotalTime>
  <Pages>4</Pages>
  <Words>1408</Words>
  <Characters>8031</Characters>
  <Application>Microsoft Office Word</Application>
  <DocSecurity>0</DocSecurity>
  <Lines>66</Lines>
  <Paragraphs>18</Paragraphs>
  <ScaleCrop>false</ScaleCrop>
  <HeadingPairs>
    <vt:vector size="2" baseType="variant">
      <vt:variant>
        <vt:lpstr>Pavadinimas</vt:lpstr>
      </vt:variant>
      <vt:variant>
        <vt:i4>1</vt:i4>
      </vt:variant>
    </vt:vector>
  </HeadingPairs>
  <TitlesOfParts>
    <vt:vector size="1" baseType="lpstr">
      <vt:lpstr>DĖL DIREKTORIAUS 2019 M. LAPKRIČIO 4 D. ĮSAKYMO NR. A1-1492 „DĖL SOCIALINĖS PARAMOS TEIKIMO KOMISIJOS SUDARYMO“ PAKEITIMO</vt:lpstr>
    </vt:vector>
  </TitlesOfParts>
  <Manager>2023-02-22</Manager>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DIREKTORIAUS 2019 M. LAPKRIČIO 4 D. ĮSAKYMO NR. A1-1492 „DĖL SOCIALINĖS PARAMOS TEIKIMO KOMISIJOS SUDARYMO“ PAKEITIMO</dc:title>
  <dc:subject>A1-261</dc:subject>
  <dc:creator>PALANGOS MIESTO SAVIVALDYBĖS ADMINISTRACIJOS DIREKTORIUS</dc:creator>
  <cp:keywords/>
  <dc:description/>
  <cp:lastModifiedBy>Beata Liutikienė</cp:lastModifiedBy>
  <cp:revision>3</cp:revision>
  <cp:lastPrinted>2023-05-25T05:54:00Z</cp:lastPrinted>
  <dcterms:created xsi:type="dcterms:W3CDTF">2023-06-15T13:10:00Z</dcterms:created>
  <dcterms:modified xsi:type="dcterms:W3CDTF">2023-06-20T06:20:00Z</dcterms:modified>
  <cp:category>ĮSAKYMAS</cp:category>
</cp:coreProperties>
</file>