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C9A05" w14:textId="77777777" w:rsidR="000D2C5D" w:rsidRPr="002C6EB1" w:rsidRDefault="000D2C5D" w:rsidP="000D2C5D">
      <w:pPr>
        <w:jc w:val="center"/>
      </w:pPr>
      <w:r w:rsidRPr="002C6EB1">
        <w:object w:dxaOrig="948" w:dyaOrig="979" w14:anchorId="7CA85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6" o:title=""/>
          </v:shape>
          <o:OLEObject Type="Embed" ProgID="Word.Picture.8" ShapeID="_x0000_i1025" DrawAspect="Content" ObjectID="_1668322237" r:id="rId7"/>
        </w:object>
      </w:r>
    </w:p>
    <w:p w14:paraId="687DAA99" w14:textId="77777777" w:rsidR="000D2C5D" w:rsidRPr="002C6EB1" w:rsidRDefault="000D2C5D" w:rsidP="000D2C5D">
      <w:pPr>
        <w:jc w:val="center"/>
        <w:rPr>
          <w:b/>
          <w:sz w:val="28"/>
          <w:szCs w:val="28"/>
        </w:rPr>
      </w:pPr>
      <w:r w:rsidRPr="002C6EB1">
        <w:rPr>
          <w:b/>
          <w:sz w:val="28"/>
          <w:szCs w:val="28"/>
        </w:rPr>
        <w:t>PALANGOS MIESTO SAVIVALDYBĖS ADMINISTRACIJOS</w:t>
      </w:r>
    </w:p>
    <w:p w14:paraId="3806A84B" w14:textId="77777777" w:rsidR="000D2C5D" w:rsidRPr="002C6EB1" w:rsidRDefault="000D2C5D" w:rsidP="000D2C5D">
      <w:pPr>
        <w:jc w:val="center"/>
        <w:rPr>
          <w:b/>
          <w:sz w:val="28"/>
          <w:szCs w:val="28"/>
        </w:rPr>
      </w:pPr>
      <w:r w:rsidRPr="002C6EB1">
        <w:rPr>
          <w:b/>
          <w:sz w:val="28"/>
          <w:szCs w:val="28"/>
        </w:rPr>
        <w:t>DIREKTORIUS</w:t>
      </w:r>
    </w:p>
    <w:p w14:paraId="7273109F" w14:textId="77777777" w:rsidR="000D2C5D" w:rsidRPr="002C6EB1" w:rsidRDefault="000D2C5D" w:rsidP="000D2C5D">
      <w:pPr>
        <w:tabs>
          <w:tab w:val="left" w:pos="1247"/>
        </w:tabs>
        <w:rPr>
          <w:b/>
        </w:rPr>
      </w:pPr>
    </w:p>
    <w:p w14:paraId="435199A0" w14:textId="77777777" w:rsidR="000D2C5D" w:rsidRPr="002C6EB1" w:rsidRDefault="000D2C5D" w:rsidP="000D2C5D">
      <w:pPr>
        <w:tabs>
          <w:tab w:val="left" w:pos="1247"/>
        </w:tabs>
        <w:jc w:val="center"/>
        <w:rPr>
          <w:b/>
          <w:caps/>
        </w:rPr>
      </w:pPr>
      <w:r w:rsidRPr="002C6EB1">
        <w:rPr>
          <w:b/>
          <w:caps/>
        </w:rPr>
        <w:t>ĮSAKYMAS</w:t>
      </w:r>
    </w:p>
    <w:p w14:paraId="2C7F5E53" w14:textId="77777777" w:rsidR="000D2C5D" w:rsidRPr="002C6EB1" w:rsidRDefault="000D2C5D" w:rsidP="000D2C5D">
      <w:pPr>
        <w:jc w:val="center"/>
        <w:rPr>
          <w:b/>
        </w:rPr>
      </w:pPr>
      <w:r w:rsidRPr="002C6EB1">
        <w:rPr>
          <w:b/>
          <w:color w:val="000000"/>
        </w:rPr>
        <w:t xml:space="preserve">DĖL </w:t>
      </w:r>
      <w:r w:rsidR="00371968">
        <w:rPr>
          <w:b/>
          <w:color w:val="000000"/>
        </w:rPr>
        <w:t xml:space="preserve">PALANGOS MIESTO SAVIVALDYBĖS </w:t>
      </w:r>
      <w:r w:rsidR="00CA52DB">
        <w:rPr>
          <w:b/>
          <w:color w:val="000000"/>
        </w:rPr>
        <w:t>BENDRUOMENINIŲ ORGANIZACIJŲ</w:t>
      </w:r>
      <w:r w:rsidRPr="002C6EB1">
        <w:rPr>
          <w:b/>
          <w:color w:val="000000"/>
        </w:rPr>
        <w:t xml:space="preserve"> </w:t>
      </w:r>
      <w:r w:rsidR="00CA52DB">
        <w:rPr>
          <w:b/>
          <w:color w:val="000000"/>
        </w:rPr>
        <w:t xml:space="preserve">TARYBOS </w:t>
      </w:r>
      <w:r w:rsidRPr="002C6EB1">
        <w:rPr>
          <w:b/>
          <w:color w:val="000000"/>
        </w:rPr>
        <w:t>SEKRETORI</w:t>
      </w:r>
      <w:r w:rsidR="0035404C">
        <w:rPr>
          <w:b/>
          <w:color w:val="000000"/>
        </w:rPr>
        <w:t>AUS</w:t>
      </w:r>
      <w:r w:rsidRPr="002C6EB1">
        <w:rPr>
          <w:b/>
          <w:color w:val="000000"/>
        </w:rPr>
        <w:t xml:space="preserve"> SKYRIMO</w:t>
      </w:r>
    </w:p>
    <w:p w14:paraId="2D526FC5" w14:textId="77777777" w:rsidR="003737F3" w:rsidRPr="002C6EB1" w:rsidRDefault="003737F3" w:rsidP="003737F3">
      <w:pPr>
        <w:rPr>
          <w:rFonts w:eastAsia="Times New Roman"/>
        </w:rPr>
      </w:pPr>
    </w:p>
    <w:p w14:paraId="4E969555" w14:textId="77777777" w:rsidR="003737F3" w:rsidRPr="002C6EB1" w:rsidRDefault="003737F3" w:rsidP="003737F3">
      <w:pPr>
        <w:jc w:val="center"/>
        <w:rPr>
          <w:rFonts w:eastAsia="Times New Roman"/>
        </w:rPr>
      </w:pPr>
      <w:r w:rsidRPr="002C6EB1">
        <w:rPr>
          <w:rFonts w:eastAsia="Times New Roman"/>
        </w:rPr>
        <w:t>201</w:t>
      </w:r>
      <w:r w:rsidR="0035404C">
        <w:rPr>
          <w:rFonts w:eastAsia="Times New Roman"/>
        </w:rPr>
        <w:t>9</w:t>
      </w:r>
      <w:r w:rsidRPr="002C6EB1">
        <w:rPr>
          <w:rFonts w:eastAsia="Times New Roman"/>
        </w:rPr>
        <w:t xml:space="preserve"> m. </w:t>
      </w:r>
      <w:r w:rsidR="00CA52DB">
        <w:rPr>
          <w:rFonts w:eastAsia="Times New Roman"/>
        </w:rPr>
        <w:t xml:space="preserve">spalio </w:t>
      </w:r>
      <w:r w:rsidR="00566CC5">
        <w:rPr>
          <w:rFonts w:eastAsia="Times New Roman"/>
        </w:rPr>
        <w:t>2</w:t>
      </w:r>
      <w:r w:rsidR="00123EEC">
        <w:rPr>
          <w:rFonts w:eastAsia="Times New Roman"/>
        </w:rPr>
        <w:t xml:space="preserve"> </w:t>
      </w:r>
      <w:r w:rsidRPr="002C6EB1">
        <w:rPr>
          <w:rFonts w:eastAsia="Times New Roman"/>
        </w:rPr>
        <w:t>d. Nr. A1-</w:t>
      </w:r>
      <w:r w:rsidR="00566CC5">
        <w:rPr>
          <w:rFonts w:eastAsia="Times New Roman"/>
        </w:rPr>
        <w:t>1336</w:t>
      </w:r>
    </w:p>
    <w:p w14:paraId="01EBC3A3" w14:textId="77777777" w:rsidR="003737F3" w:rsidRPr="002C6EB1" w:rsidRDefault="003737F3" w:rsidP="003737F3">
      <w:pPr>
        <w:jc w:val="center"/>
        <w:rPr>
          <w:rFonts w:eastAsia="Times New Roman"/>
        </w:rPr>
      </w:pPr>
      <w:r w:rsidRPr="002C6EB1">
        <w:rPr>
          <w:rFonts w:eastAsia="Times New Roman"/>
        </w:rPr>
        <w:t>Palanga</w:t>
      </w:r>
    </w:p>
    <w:p w14:paraId="4CBCEAF4" w14:textId="77777777" w:rsidR="003737F3" w:rsidRPr="002C6EB1" w:rsidRDefault="003737F3" w:rsidP="003737F3">
      <w:pPr>
        <w:rPr>
          <w:rFonts w:eastAsia="Times New Roman"/>
        </w:rPr>
      </w:pPr>
    </w:p>
    <w:p w14:paraId="068E68F7" w14:textId="77777777" w:rsidR="000D2C5D" w:rsidRPr="002C6EB1" w:rsidRDefault="000D2C5D" w:rsidP="000D2C5D"/>
    <w:p w14:paraId="205D7970" w14:textId="77777777" w:rsidR="0035404C" w:rsidRDefault="000D2C5D" w:rsidP="00F55DC8">
      <w:pPr>
        <w:ind w:firstLine="1259"/>
        <w:jc w:val="both"/>
      </w:pPr>
      <w:r w:rsidRPr="002C6EB1">
        <w:t xml:space="preserve">Vadovaudamasi Lietuvos Respublikos vietos savivaldos įstatymo 29 straipsnio 8 dalies </w:t>
      </w:r>
      <w:r w:rsidR="008A50D8">
        <w:t xml:space="preserve">1 ir </w:t>
      </w:r>
      <w:r w:rsidRPr="002C6EB1">
        <w:t>2 punkt</w:t>
      </w:r>
      <w:r w:rsidR="008A50D8">
        <w:t>ais</w:t>
      </w:r>
      <w:r w:rsidRPr="00B75801">
        <w:t xml:space="preserve">, </w:t>
      </w:r>
      <w:r w:rsidR="008A50D8">
        <w:t xml:space="preserve">Palangos miesto </w:t>
      </w:r>
      <w:r w:rsidR="00CA52DB">
        <w:t>savivaldybės bendruomeninių organizacijų tarybos</w:t>
      </w:r>
      <w:r w:rsidR="008A50D8">
        <w:t xml:space="preserve"> nuostatų, patvirtintų </w:t>
      </w:r>
      <w:r w:rsidRPr="00B75801">
        <w:t xml:space="preserve">Palangos miesto savivaldybės tarybos </w:t>
      </w:r>
      <w:r w:rsidR="00B75801" w:rsidRPr="00B75801">
        <w:t>201</w:t>
      </w:r>
      <w:r w:rsidR="00CA52DB">
        <w:t xml:space="preserve">9 </w:t>
      </w:r>
      <w:r w:rsidR="00B75801" w:rsidRPr="00B75801">
        <w:t xml:space="preserve">m. </w:t>
      </w:r>
      <w:r w:rsidR="00CA52DB">
        <w:t>gegužės 30</w:t>
      </w:r>
      <w:r w:rsidR="00B75801" w:rsidRPr="00B75801">
        <w:t xml:space="preserve"> d. </w:t>
      </w:r>
      <w:r w:rsidR="0035404C" w:rsidRPr="00B75801">
        <w:t>sprendim</w:t>
      </w:r>
      <w:r w:rsidR="00CA52DB">
        <w:t>u</w:t>
      </w:r>
      <w:r w:rsidR="00B75801" w:rsidRPr="00B75801">
        <w:t xml:space="preserve"> </w:t>
      </w:r>
      <w:bookmarkStart w:id="0" w:name="n_0"/>
      <w:r w:rsidR="001A539D" w:rsidRPr="001A539D">
        <w:t>Nr. T2-</w:t>
      </w:r>
      <w:r w:rsidR="00CA52DB">
        <w:t>120</w:t>
      </w:r>
      <w:r w:rsidR="001A539D" w:rsidRPr="001A539D">
        <w:t xml:space="preserve"> </w:t>
      </w:r>
      <w:bookmarkEnd w:id="0"/>
      <w:r w:rsidR="008A50D8">
        <w:t xml:space="preserve">„Dėl </w:t>
      </w:r>
      <w:r w:rsidR="00580A14">
        <w:t>Palangos miesto savivaldybės</w:t>
      </w:r>
      <w:r w:rsidR="00CA52DB">
        <w:t xml:space="preserve"> bendruomeninių organizacijų tarybos </w:t>
      </w:r>
      <w:r w:rsidR="00580A14">
        <w:t>nuostatų patvirtinimo“</w:t>
      </w:r>
      <w:r w:rsidRPr="009669CE">
        <w:t>,</w:t>
      </w:r>
      <w:r w:rsidRPr="00B75801">
        <w:t xml:space="preserve"> </w:t>
      </w:r>
      <w:r w:rsidR="00CA52DB">
        <w:t>25</w:t>
      </w:r>
      <w:r w:rsidR="004D531A" w:rsidRPr="004D531A">
        <w:t xml:space="preserve"> punktu</w:t>
      </w:r>
      <w:r w:rsidR="004D531A">
        <w:t>,</w:t>
      </w:r>
    </w:p>
    <w:p w14:paraId="3D088FE2" w14:textId="77777777" w:rsidR="000D2C5D" w:rsidRPr="002C6EB1" w:rsidRDefault="0035404C" w:rsidP="0035404C">
      <w:pPr>
        <w:ind w:firstLine="1259"/>
        <w:jc w:val="both"/>
      </w:pPr>
      <w:r>
        <w:t xml:space="preserve">s k i r i u </w:t>
      </w:r>
      <w:r w:rsidR="000D2C5D" w:rsidRPr="002C6EB1">
        <w:t>Palangos miesto savivaldybės</w:t>
      </w:r>
      <w:r w:rsidR="00CA52DB" w:rsidRPr="00CA52DB">
        <w:t xml:space="preserve"> </w:t>
      </w:r>
      <w:r w:rsidR="00CA52DB">
        <w:t>bendruomeninių organizacijų tarybos</w:t>
      </w:r>
      <w:r w:rsidR="000D2C5D" w:rsidRPr="002C6EB1">
        <w:t xml:space="preserve"> sekretore </w:t>
      </w:r>
      <w:r w:rsidR="00CA52DB">
        <w:t>Indrę Gudavičienę</w:t>
      </w:r>
      <w:r w:rsidR="000D2C5D" w:rsidRPr="002C6EB1">
        <w:t xml:space="preserve">, </w:t>
      </w:r>
      <w:r w:rsidR="00CA52DB">
        <w:t>Civilinės metrikacijos</w:t>
      </w:r>
      <w:r w:rsidR="000D2C5D" w:rsidRPr="002C6EB1">
        <w:t xml:space="preserve"> skyriaus vyriausiąją specialistę</w:t>
      </w:r>
      <w:r w:rsidR="00B75801">
        <w:t>.</w:t>
      </w:r>
    </w:p>
    <w:p w14:paraId="0C84B4E9" w14:textId="77777777" w:rsidR="000D2C5D" w:rsidRPr="002C6EB1" w:rsidRDefault="000D2C5D" w:rsidP="000D2C5D"/>
    <w:p w14:paraId="5A1D0005" w14:textId="77777777" w:rsidR="000D2C5D" w:rsidRDefault="000D2C5D" w:rsidP="000D2C5D"/>
    <w:p w14:paraId="2596B48E" w14:textId="77777777" w:rsidR="00CA52DB" w:rsidRDefault="00CA52DB" w:rsidP="008513D4">
      <w:pPr>
        <w:tabs>
          <w:tab w:val="right" w:pos="9638"/>
        </w:tabs>
      </w:pPr>
    </w:p>
    <w:p w14:paraId="21998547" w14:textId="77777777" w:rsidR="00CA52DB" w:rsidRDefault="00CA52DB" w:rsidP="008513D4">
      <w:pPr>
        <w:tabs>
          <w:tab w:val="right" w:pos="9638"/>
        </w:tabs>
      </w:pPr>
    </w:p>
    <w:p w14:paraId="199AB888" w14:textId="77777777" w:rsidR="008513D4" w:rsidRDefault="00CA52DB" w:rsidP="008513D4">
      <w:pPr>
        <w:tabs>
          <w:tab w:val="right" w:pos="9638"/>
        </w:tabs>
      </w:pPr>
      <w:r>
        <w:t xml:space="preserve">Direktorė                                                                                     </w:t>
      </w:r>
      <w:r>
        <w:tab/>
        <w:t xml:space="preserve"> Akvilė Kilijonienė</w:t>
      </w:r>
      <w:r>
        <w:tab/>
      </w:r>
      <w:r>
        <w:tab/>
      </w:r>
      <w:r>
        <w:tab/>
      </w:r>
      <w:r>
        <w:tab/>
      </w:r>
      <w:r>
        <w:tab/>
      </w:r>
    </w:p>
    <w:p w14:paraId="5FA5F4AC" w14:textId="77777777" w:rsidR="001A539D" w:rsidRDefault="001A539D" w:rsidP="001A539D">
      <w:pPr>
        <w:tabs>
          <w:tab w:val="right" w:pos="9638"/>
        </w:tabs>
        <w:jc w:val="center"/>
      </w:pPr>
    </w:p>
    <w:sectPr w:rsidR="001A539D" w:rsidSect="00B76AB3">
      <w:footerReference w:type="default" r:id="rId8"/>
      <w:footerReference w:type="first" r:id="rId9"/>
      <w:pgSz w:w="11906" w:h="16838" w:code="9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37BD6" w14:textId="77777777" w:rsidR="00316F3C" w:rsidRDefault="00316F3C">
      <w:r>
        <w:separator/>
      </w:r>
    </w:p>
  </w:endnote>
  <w:endnote w:type="continuationSeparator" w:id="0">
    <w:p w14:paraId="666F36D6" w14:textId="77777777" w:rsidR="00316F3C" w:rsidRDefault="0031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FA1C3" w14:textId="77777777" w:rsidR="00B76AB3" w:rsidRPr="002D7AA6" w:rsidRDefault="00123EEC" w:rsidP="00B76AB3">
    <w:pPr>
      <w:ind w:left="6480"/>
      <w:jc w:val="both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3CB17A4" wp14:editId="3156E2B8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6D44809C" wp14:editId="7806E3B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6192" behindDoc="0" locked="0" layoutInCell="1" allowOverlap="1" wp14:anchorId="3B5AFE35" wp14:editId="2CD7148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5168" behindDoc="0" locked="0" layoutInCell="1" allowOverlap="1" wp14:anchorId="523BD171" wp14:editId="5BDEB7B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1072" behindDoc="0" locked="0" layoutInCell="1" allowOverlap="1" wp14:anchorId="0A39BA66" wp14:editId="63B09E4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2096" behindDoc="0" locked="0" layoutInCell="1" allowOverlap="1" wp14:anchorId="09B46DEC" wp14:editId="69E9BAB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46AC0ED6" wp14:editId="51C20F3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1CCEAB44" wp14:editId="3F8D13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3DA6C2" w14:textId="77777777" w:rsidR="00B76AB3" w:rsidRDefault="00B76AB3" w:rsidP="00B76AB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A18B0" w14:textId="77777777" w:rsidR="00B76AB3" w:rsidRDefault="00123EEC" w:rsidP="00B76AB3">
    <w:pPr>
      <w:pStyle w:val="Porat"/>
      <w:jc w:val="right"/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243B06A" wp14:editId="19D3A98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681A68EB" wp14:editId="5837DBE8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1FC39A1" wp14:editId="743BDA5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733F108" wp14:editId="5EB2870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1F26665" wp14:editId="4B4EDE2C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BAE21A5" wp14:editId="524D716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CDB7B" w14:textId="77777777" w:rsidR="00316F3C" w:rsidRDefault="00316F3C">
      <w:r>
        <w:separator/>
      </w:r>
    </w:p>
  </w:footnote>
  <w:footnote w:type="continuationSeparator" w:id="0">
    <w:p w14:paraId="30A7C204" w14:textId="77777777" w:rsidR="00316F3C" w:rsidRDefault="00316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C5D"/>
    <w:rsid w:val="00011E4C"/>
    <w:rsid w:val="000B13DC"/>
    <w:rsid w:val="000D2C5D"/>
    <w:rsid w:val="001027E1"/>
    <w:rsid w:val="001176A3"/>
    <w:rsid w:val="00123EEC"/>
    <w:rsid w:val="00156CBE"/>
    <w:rsid w:val="001A539D"/>
    <w:rsid w:val="001D3931"/>
    <w:rsid w:val="002060F9"/>
    <w:rsid w:val="002273C4"/>
    <w:rsid w:val="00257A11"/>
    <w:rsid w:val="00285972"/>
    <w:rsid w:val="002C6EB1"/>
    <w:rsid w:val="002E5D18"/>
    <w:rsid w:val="00316F3C"/>
    <w:rsid w:val="00344934"/>
    <w:rsid w:val="0035404C"/>
    <w:rsid w:val="00371968"/>
    <w:rsid w:val="003737F3"/>
    <w:rsid w:val="003C3C87"/>
    <w:rsid w:val="003F1F4B"/>
    <w:rsid w:val="003F715B"/>
    <w:rsid w:val="004041E9"/>
    <w:rsid w:val="00483658"/>
    <w:rsid w:val="004953CC"/>
    <w:rsid w:val="004A195A"/>
    <w:rsid w:val="004D531A"/>
    <w:rsid w:val="004E474B"/>
    <w:rsid w:val="0051418D"/>
    <w:rsid w:val="005220AC"/>
    <w:rsid w:val="005439F0"/>
    <w:rsid w:val="005554D2"/>
    <w:rsid w:val="00556A2D"/>
    <w:rsid w:val="00566CC5"/>
    <w:rsid w:val="00577534"/>
    <w:rsid w:val="00580A14"/>
    <w:rsid w:val="005D7957"/>
    <w:rsid w:val="005F0AA7"/>
    <w:rsid w:val="0064544A"/>
    <w:rsid w:val="0065467E"/>
    <w:rsid w:val="00702777"/>
    <w:rsid w:val="007D3ED3"/>
    <w:rsid w:val="008025B8"/>
    <w:rsid w:val="008035F4"/>
    <w:rsid w:val="00817FB4"/>
    <w:rsid w:val="00841EB5"/>
    <w:rsid w:val="00844773"/>
    <w:rsid w:val="008513D4"/>
    <w:rsid w:val="008A50D8"/>
    <w:rsid w:val="008B7DF9"/>
    <w:rsid w:val="008D261E"/>
    <w:rsid w:val="008F31FB"/>
    <w:rsid w:val="009405E8"/>
    <w:rsid w:val="009669CE"/>
    <w:rsid w:val="00984E17"/>
    <w:rsid w:val="009A06FB"/>
    <w:rsid w:val="009A737E"/>
    <w:rsid w:val="00A7121E"/>
    <w:rsid w:val="00AE44D7"/>
    <w:rsid w:val="00B46ADE"/>
    <w:rsid w:val="00B4727C"/>
    <w:rsid w:val="00B63E45"/>
    <w:rsid w:val="00B75801"/>
    <w:rsid w:val="00B76AB3"/>
    <w:rsid w:val="00B81B84"/>
    <w:rsid w:val="00C1087F"/>
    <w:rsid w:val="00C125CC"/>
    <w:rsid w:val="00C441F9"/>
    <w:rsid w:val="00C7427A"/>
    <w:rsid w:val="00CA52DB"/>
    <w:rsid w:val="00CC2D8D"/>
    <w:rsid w:val="00CF4428"/>
    <w:rsid w:val="00D43800"/>
    <w:rsid w:val="00D81320"/>
    <w:rsid w:val="00DA4523"/>
    <w:rsid w:val="00DE2A0C"/>
    <w:rsid w:val="00E000ED"/>
    <w:rsid w:val="00E40C36"/>
    <w:rsid w:val="00E50FF6"/>
    <w:rsid w:val="00E93C8C"/>
    <w:rsid w:val="00ED0C59"/>
    <w:rsid w:val="00EE16B2"/>
    <w:rsid w:val="00F55DC8"/>
    <w:rsid w:val="00F6138A"/>
    <w:rsid w:val="00FB35A7"/>
    <w:rsid w:val="00FF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9791B8"/>
  <w15:chartTrackingRefBased/>
  <w15:docId w15:val="{C39DE90B-CDF6-452A-9EC9-735C2A11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Definition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93C8C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E93C8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E93C8C"/>
    <w:rPr>
      <w:rFonts w:ascii="Times New Roman" w:eastAsia="SimSun" w:hAnsi="Times New Roman" w:cs="Times New Roman"/>
      <w:szCs w:val="24"/>
      <w:lang w:eastAsia="zh-CN"/>
    </w:rPr>
  </w:style>
  <w:style w:type="paragraph" w:styleId="Debesliotekstas">
    <w:name w:val="Balloon Text"/>
    <w:basedOn w:val="prastasis"/>
    <w:link w:val="DebesliotekstasDiagrama"/>
    <w:semiHidden/>
    <w:rsid w:val="00E93C8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E93C8C"/>
    <w:rPr>
      <w:rFonts w:ascii="Tahoma" w:eastAsia="SimSun" w:hAnsi="Tahoma" w:cs="Tahoma"/>
      <w:sz w:val="16"/>
      <w:szCs w:val="16"/>
      <w:lang w:eastAsia="zh-CN"/>
    </w:rPr>
  </w:style>
  <w:style w:type="paragraph" w:customStyle="1" w:styleId="CharChar1">
    <w:name w:val="Char Char1"/>
    <w:basedOn w:val="prastasis"/>
    <w:rsid w:val="000D2C5D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styleId="Hipersaitas">
    <w:name w:val="Hyperlink"/>
    <w:rsid w:val="000D2C5D"/>
    <w:rPr>
      <w:rFonts w:ascii="Arial" w:hAnsi="Arial" w:cs="Arial" w:hint="default"/>
      <w:color w:val="6A6A6A"/>
      <w:sz w:val="14"/>
      <w:szCs w:val="14"/>
      <w:u w:val="single"/>
    </w:rPr>
  </w:style>
  <w:style w:type="paragraph" w:styleId="prastasiniatinklio">
    <w:name w:val="Normal (Web)"/>
    <w:basedOn w:val="prastasis"/>
    <w:uiPriority w:val="99"/>
    <w:unhideWhenUsed/>
    <w:rsid w:val="009A737E"/>
    <w:pPr>
      <w:spacing w:before="100" w:beforeAutospacing="1" w:after="100" w:afterAutospacing="1"/>
    </w:pPr>
    <w:rPr>
      <w:rFonts w:ascii="Arial" w:eastAsia="Times New Roman" w:hAnsi="Arial" w:cs="Arial"/>
      <w:color w:val="6A6A6A"/>
      <w:sz w:val="18"/>
      <w:szCs w:val="18"/>
      <w:lang w:eastAsia="lt-LT"/>
    </w:rPr>
  </w:style>
  <w:style w:type="character" w:styleId="Grietas">
    <w:name w:val="Strong"/>
    <w:uiPriority w:val="22"/>
    <w:qFormat/>
    <w:rsid w:val="009A737E"/>
    <w:rPr>
      <w:b/>
      <w:bCs/>
    </w:rPr>
  </w:style>
  <w:style w:type="paragraph" w:customStyle="1" w:styleId="CharChar">
    <w:name w:val="Char Char"/>
    <w:basedOn w:val="prastasis"/>
    <w:rsid w:val="00F55DC8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7580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B7580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78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e10669f75d164cd1bdedea0c3d83103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e10669f75d164cd1bdedea0c3d831033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PALANGOS MIESTO SAVIVALDYBĖS NEVEIKSNIŲ ASMENŲ BŪKLĖS PERŽIŪRĖJIMO KOMISIJOS SEKRETORIAUS SKYRIMO</vt:lpstr>
      <vt:lpstr>DĖL KOMISIJŲ SEKRETORIŲ SKYRIMO</vt:lpstr>
    </vt:vector>
  </TitlesOfParts>
  <Manager>2019-04-05</Manager>
  <Company/>
  <LinksUpToDate>false</LinksUpToDate>
  <CharactersWithSpaces>888</CharactersWithSpaces>
  <SharedDoc>false</SharedDoc>
  <HLinks>
    <vt:vector size="6" baseType="variant">
      <vt:variant>
        <vt:i4>1572936</vt:i4>
      </vt:variant>
      <vt:variant>
        <vt:i4>3</vt:i4>
      </vt:variant>
      <vt:variant>
        <vt:i4>0</vt:i4>
      </vt:variant>
      <vt:variant>
        <vt:i4>5</vt:i4>
      </vt:variant>
      <vt:variant>
        <vt:lpwstr>http://www.palanga.lt/index.php?2033535705</vt:lpwstr>
      </vt:variant>
      <vt:variant>
        <vt:lpwstr>investiciju_prieziura#investiciju_prieziura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NEVEIKSNIŲ ASMENŲ BŪKLĖS PERŽIŪRĖJIMO KOMISIJOS SEKRETORIAUS SKYRIMO</dc:title>
  <dc:subject>A1-411</dc:subject>
  <dc:creator>PALANGOS MIESTO SAVIVALDYBĖS ADMINISTRACIJOS DIREKTORIUS</dc:creator>
  <cp:keywords/>
  <dc:description/>
  <cp:lastModifiedBy>Indrė Gudavičienė</cp:lastModifiedBy>
  <cp:revision>2</cp:revision>
  <cp:lastPrinted>2019-04-05T08:24:00Z</cp:lastPrinted>
  <dcterms:created xsi:type="dcterms:W3CDTF">2020-12-01T08:04:00Z</dcterms:created>
  <dcterms:modified xsi:type="dcterms:W3CDTF">2020-12-01T08:04:00Z</dcterms:modified>
  <cp:category>ĮSAKYMAS</cp:category>
</cp:coreProperties>
</file>