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604A3" w14:textId="77777777" w:rsidR="00402FDF" w:rsidRPr="00EF3720" w:rsidRDefault="00402FDF" w:rsidP="00402FDF">
      <w:pPr>
        <w:ind w:left="5103"/>
        <w:rPr>
          <w:rFonts w:eastAsia="Calibri"/>
        </w:rPr>
      </w:pPr>
      <w:r w:rsidRPr="00EF3720">
        <w:rPr>
          <w:rFonts w:eastAsia="Calibri"/>
        </w:rPr>
        <w:t>Socialinės paramos teikimo komisijos nuostatų 1 priedas</w:t>
      </w:r>
    </w:p>
    <w:p w14:paraId="4E4CE6AA" w14:textId="64A7BA34" w:rsidR="00402FDF" w:rsidRPr="00EF3720" w:rsidRDefault="00402FDF" w:rsidP="00402FDF">
      <w:pPr>
        <w:ind w:left="5103"/>
        <w:jc w:val="both"/>
        <w:rPr>
          <w:rFonts w:eastAsia="Calibri"/>
          <w:i/>
          <w:sz w:val="16"/>
        </w:rPr>
      </w:pPr>
      <w:r w:rsidRPr="00EF3720">
        <w:rPr>
          <w:rFonts w:eastAsia="Calibri"/>
          <w:i/>
          <w:sz w:val="16"/>
        </w:rPr>
        <w:t xml:space="preserve">2022 m. rugpjūčio </w:t>
      </w:r>
      <w:r w:rsidR="00A92C5A">
        <w:rPr>
          <w:rFonts w:eastAsia="Calibri"/>
          <w:i/>
          <w:sz w:val="16"/>
        </w:rPr>
        <w:t>11</w:t>
      </w:r>
      <w:r w:rsidRPr="00EF3720">
        <w:rPr>
          <w:rFonts w:eastAsia="Calibri"/>
          <w:i/>
          <w:sz w:val="16"/>
        </w:rPr>
        <w:t xml:space="preserve"> d. Palangos miesto savivaldybės administracijos direktoriaus įsakymo Nr. A1-</w:t>
      </w:r>
      <w:r w:rsidR="00A92C5A">
        <w:rPr>
          <w:rFonts w:eastAsia="Calibri"/>
          <w:i/>
          <w:sz w:val="16"/>
        </w:rPr>
        <w:t>1243</w:t>
      </w:r>
      <w:r w:rsidRPr="00EF3720">
        <w:rPr>
          <w:rFonts w:eastAsia="Calibri"/>
          <w:i/>
          <w:sz w:val="16"/>
        </w:rPr>
        <w:t xml:space="preserve"> redakcija</w:t>
      </w:r>
    </w:p>
    <w:p w14:paraId="7739DA1A" w14:textId="77777777" w:rsidR="00402FDF" w:rsidRPr="00EF3720" w:rsidRDefault="00402FDF" w:rsidP="00402FDF">
      <w:pPr>
        <w:tabs>
          <w:tab w:val="left" w:pos="1843"/>
        </w:tabs>
        <w:jc w:val="both"/>
        <w:rPr>
          <w:bCs/>
        </w:rPr>
      </w:pPr>
    </w:p>
    <w:p w14:paraId="01710931" w14:textId="77777777" w:rsidR="00402FDF" w:rsidRPr="00EF3720" w:rsidRDefault="00402FDF" w:rsidP="00402FDF">
      <w:pPr>
        <w:ind w:hanging="10"/>
        <w:jc w:val="center"/>
        <w:rPr>
          <w:b/>
          <w:color w:val="000000"/>
          <w:szCs w:val="22"/>
        </w:rPr>
      </w:pPr>
      <w:r w:rsidRPr="00EF3720">
        <w:rPr>
          <w:b/>
          <w:color w:val="000000"/>
          <w:szCs w:val="22"/>
        </w:rPr>
        <w:t>(Prašymo dėl vienkartinės pašalpos skyrimo forma)</w:t>
      </w:r>
    </w:p>
    <w:p w14:paraId="687A4616" w14:textId="77777777" w:rsidR="00402FDF" w:rsidRPr="00EF3720" w:rsidRDefault="00402FDF" w:rsidP="00402FDF">
      <w:pPr>
        <w:jc w:val="both"/>
      </w:pPr>
    </w:p>
    <w:p w14:paraId="35DF970E" w14:textId="77777777" w:rsidR="00402FDF" w:rsidRPr="00EF3720" w:rsidRDefault="00402FDF" w:rsidP="00402FDF">
      <w:pPr>
        <w:jc w:val="center"/>
        <w:rPr>
          <w:vertAlign w:val="superscript"/>
        </w:rPr>
      </w:pPr>
      <w:r w:rsidRPr="00EF3720">
        <w:t xml:space="preserve">ASMENS, KURIS KREIPIASI DĖL PARAMOS </w:t>
      </w:r>
      <w:r w:rsidRPr="00EF3720">
        <w:rPr>
          <w:vertAlign w:val="superscript"/>
        </w:rPr>
        <w:t>1</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0"/>
        <w:gridCol w:w="281"/>
        <w:gridCol w:w="281"/>
        <w:gridCol w:w="280"/>
        <w:gridCol w:w="281"/>
        <w:gridCol w:w="1386"/>
      </w:tblGrid>
      <w:tr w:rsidR="00402FDF" w:rsidRPr="00EF3720" w14:paraId="103EFE13" w14:textId="77777777" w:rsidTr="00816E09">
        <w:tc>
          <w:tcPr>
            <w:tcW w:w="1235" w:type="dxa"/>
            <w:tcBorders>
              <w:top w:val="single" w:sz="4" w:space="0" w:color="auto"/>
              <w:left w:val="single" w:sz="4" w:space="0" w:color="auto"/>
              <w:bottom w:val="single" w:sz="4" w:space="0" w:color="auto"/>
              <w:right w:val="single" w:sz="4" w:space="0" w:color="auto"/>
            </w:tcBorders>
          </w:tcPr>
          <w:p w14:paraId="5DB2C9F4" w14:textId="77777777" w:rsidR="00402FDF" w:rsidRPr="00EF3720" w:rsidRDefault="00402FDF" w:rsidP="00816E09">
            <w:pPr>
              <w:jc w:val="both"/>
            </w:pPr>
            <w:r w:rsidRPr="00EF3720">
              <w:t>Vardas</w:t>
            </w:r>
          </w:p>
        </w:tc>
        <w:tc>
          <w:tcPr>
            <w:tcW w:w="281" w:type="dxa"/>
            <w:tcBorders>
              <w:top w:val="single" w:sz="4" w:space="0" w:color="auto"/>
              <w:left w:val="single" w:sz="4" w:space="0" w:color="auto"/>
              <w:bottom w:val="single" w:sz="4" w:space="0" w:color="auto"/>
              <w:right w:val="single" w:sz="4" w:space="0" w:color="auto"/>
            </w:tcBorders>
          </w:tcPr>
          <w:p w14:paraId="2EFA75A0"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97F48C0"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316CE7D"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CFC31A2"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208CB61"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766F0334"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BDAE039"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6D8A7C6"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0A93232"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65F764C7"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EE22478"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49E0B4D"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E245E8A"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44BBE9B"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8DC1E6B"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F87CE1C"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67FAB67A"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83749E7"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C1AE5C2"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4EECF7DA"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73ED3EC2"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6F8D8D2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46C70E0"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6F331046"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5043189" w14:textId="77777777" w:rsidR="00402FDF" w:rsidRPr="00EF3720" w:rsidRDefault="00402FDF" w:rsidP="00816E09">
            <w:pPr>
              <w:jc w:val="both"/>
            </w:pPr>
          </w:p>
        </w:tc>
        <w:tc>
          <w:tcPr>
            <w:tcW w:w="1386" w:type="dxa"/>
            <w:tcBorders>
              <w:top w:val="single" w:sz="4" w:space="0" w:color="auto"/>
              <w:left w:val="single" w:sz="4" w:space="0" w:color="auto"/>
              <w:bottom w:val="single" w:sz="4" w:space="0" w:color="auto"/>
              <w:right w:val="single" w:sz="4" w:space="0" w:color="auto"/>
            </w:tcBorders>
          </w:tcPr>
          <w:p w14:paraId="5CED2205" w14:textId="77777777" w:rsidR="00402FDF" w:rsidRPr="00EF3720" w:rsidRDefault="00402FDF" w:rsidP="00816E09">
            <w:pPr>
              <w:jc w:val="both"/>
            </w:pPr>
          </w:p>
        </w:tc>
      </w:tr>
    </w:tbl>
    <w:p w14:paraId="5BA5D3BA" w14:textId="77777777" w:rsidR="00402FDF" w:rsidRPr="00EF3720" w:rsidRDefault="00402FDF" w:rsidP="00402FDF">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402FDF" w:rsidRPr="00EF3720" w14:paraId="1A330631" w14:textId="77777777" w:rsidTr="00816E09">
        <w:tc>
          <w:tcPr>
            <w:tcW w:w="1235" w:type="dxa"/>
            <w:tcBorders>
              <w:top w:val="single" w:sz="4" w:space="0" w:color="auto"/>
              <w:left w:val="single" w:sz="4" w:space="0" w:color="auto"/>
              <w:bottom w:val="single" w:sz="4" w:space="0" w:color="auto"/>
              <w:right w:val="single" w:sz="4" w:space="0" w:color="auto"/>
            </w:tcBorders>
          </w:tcPr>
          <w:p w14:paraId="03B86296" w14:textId="77777777" w:rsidR="00402FDF" w:rsidRPr="00EF3720" w:rsidRDefault="00402FDF" w:rsidP="00816E09">
            <w:pPr>
              <w:jc w:val="both"/>
            </w:pPr>
            <w:r w:rsidRPr="00EF3720">
              <w:t>Pavardė</w:t>
            </w:r>
          </w:p>
        </w:tc>
        <w:tc>
          <w:tcPr>
            <w:tcW w:w="281" w:type="dxa"/>
            <w:tcBorders>
              <w:top w:val="single" w:sz="4" w:space="0" w:color="auto"/>
              <w:left w:val="single" w:sz="4" w:space="0" w:color="auto"/>
              <w:bottom w:val="single" w:sz="4" w:space="0" w:color="auto"/>
              <w:right w:val="single" w:sz="4" w:space="0" w:color="auto"/>
            </w:tcBorders>
          </w:tcPr>
          <w:p w14:paraId="53AACA11"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A16C325"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6493B88"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27DA91F"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9CDE680"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B1086FB"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41713CB"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45F0698"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C8CE9BB"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24EF9615"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65D73BB"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A2D8715"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FA3E24E"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D2DB496"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4D75A7B2"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5AF434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1FB434E3"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5F5DB03F"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83F3B2D"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CCE0278"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6417642"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38629273"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389922C4"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65D77CA3" w14:textId="77777777" w:rsidR="00402FDF" w:rsidRPr="00EF3720" w:rsidRDefault="00402FDF" w:rsidP="00816E09">
            <w:pPr>
              <w:jc w:val="both"/>
            </w:pPr>
          </w:p>
        </w:tc>
        <w:tc>
          <w:tcPr>
            <w:tcW w:w="1386" w:type="dxa"/>
            <w:tcBorders>
              <w:top w:val="single" w:sz="4" w:space="0" w:color="auto"/>
              <w:left w:val="single" w:sz="4" w:space="0" w:color="auto"/>
              <w:bottom w:val="single" w:sz="4" w:space="0" w:color="auto"/>
              <w:right w:val="single" w:sz="4" w:space="0" w:color="auto"/>
            </w:tcBorders>
          </w:tcPr>
          <w:p w14:paraId="16D56557" w14:textId="77777777" w:rsidR="00402FDF" w:rsidRPr="00EF3720" w:rsidRDefault="00402FDF" w:rsidP="00816E09">
            <w:pPr>
              <w:jc w:val="both"/>
            </w:pPr>
          </w:p>
        </w:tc>
        <w:tc>
          <w:tcPr>
            <w:tcW w:w="261" w:type="dxa"/>
            <w:tcBorders>
              <w:top w:val="nil"/>
              <w:left w:val="single" w:sz="4" w:space="0" w:color="auto"/>
              <w:bottom w:val="nil"/>
              <w:right w:val="nil"/>
            </w:tcBorders>
          </w:tcPr>
          <w:p w14:paraId="139D7235" w14:textId="77777777" w:rsidR="00402FDF" w:rsidRPr="00EF3720" w:rsidRDefault="00402FDF" w:rsidP="00816E09">
            <w:pPr>
              <w:jc w:val="both"/>
            </w:pPr>
          </w:p>
        </w:tc>
      </w:tr>
    </w:tbl>
    <w:p w14:paraId="32813C5A" w14:textId="77777777" w:rsidR="00402FDF" w:rsidRPr="00EF3720" w:rsidRDefault="00402FDF" w:rsidP="00402FDF">
      <w:pPr>
        <w:jc w:val="both"/>
        <w:rPr>
          <w:sz w:val="10"/>
          <w:szCs w:val="10"/>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80"/>
        <w:gridCol w:w="281"/>
        <w:gridCol w:w="281"/>
        <w:gridCol w:w="280"/>
        <w:gridCol w:w="281"/>
        <w:gridCol w:w="280"/>
        <w:gridCol w:w="281"/>
        <w:gridCol w:w="281"/>
        <w:gridCol w:w="280"/>
        <w:gridCol w:w="279"/>
        <w:gridCol w:w="281"/>
        <w:gridCol w:w="5014"/>
      </w:tblGrid>
      <w:tr w:rsidR="00402FDF" w:rsidRPr="00EF3720" w14:paraId="5678F1BD" w14:textId="77777777" w:rsidTr="00816E09">
        <w:tc>
          <w:tcPr>
            <w:tcW w:w="1620" w:type="dxa"/>
            <w:tcBorders>
              <w:top w:val="single" w:sz="4" w:space="0" w:color="auto"/>
              <w:left w:val="single" w:sz="4" w:space="0" w:color="auto"/>
              <w:bottom w:val="single" w:sz="4" w:space="0" w:color="auto"/>
              <w:right w:val="single" w:sz="4" w:space="0" w:color="auto"/>
            </w:tcBorders>
          </w:tcPr>
          <w:p w14:paraId="22F5052A" w14:textId="77777777" w:rsidR="00402FDF" w:rsidRPr="00EF3720" w:rsidRDefault="00402FDF" w:rsidP="00816E09">
            <w:pPr>
              <w:jc w:val="both"/>
            </w:pPr>
            <w:r w:rsidRPr="00EF3720">
              <w:t>Asmens kodas</w:t>
            </w:r>
          </w:p>
        </w:tc>
        <w:tc>
          <w:tcPr>
            <w:tcW w:w="280" w:type="dxa"/>
            <w:tcBorders>
              <w:top w:val="single" w:sz="4" w:space="0" w:color="auto"/>
              <w:left w:val="single" w:sz="4" w:space="0" w:color="auto"/>
              <w:bottom w:val="single" w:sz="4" w:space="0" w:color="auto"/>
              <w:right w:val="single" w:sz="4" w:space="0" w:color="auto"/>
            </w:tcBorders>
          </w:tcPr>
          <w:p w14:paraId="2CD3E62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830AA4D"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E0220CA"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12B0D6E7"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5311684"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67397B13"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23337FCA"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09BA33D7" w14:textId="77777777" w:rsidR="00402FDF" w:rsidRPr="00EF3720" w:rsidRDefault="00402FDF" w:rsidP="00816E09">
            <w:pPr>
              <w:jc w:val="both"/>
            </w:pPr>
          </w:p>
        </w:tc>
        <w:tc>
          <w:tcPr>
            <w:tcW w:w="280" w:type="dxa"/>
            <w:tcBorders>
              <w:top w:val="single" w:sz="4" w:space="0" w:color="auto"/>
              <w:left w:val="single" w:sz="4" w:space="0" w:color="auto"/>
              <w:bottom w:val="single" w:sz="4" w:space="0" w:color="auto"/>
              <w:right w:val="single" w:sz="4" w:space="0" w:color="auto"/>
            </w:tcBorders>
          </w:tcPr>
          <w:p w14:paraId="47636F36" w14:textId="77777777" w:rsidR="00402FDF" w:rsidRPr="00EF3720" w:rsidRDefault="00402FDF" w:rsidP="00816E09">
            <w:pPr>
              <w:jc w:val="both"/>
            </w:pPr>
          </w:p>
        </w:tc>
        <w:tc>
          <w:tcPr>
            <w:tcW w:w="279" w:type="dxa"/>
            <w:tcBorders>
              <w:top w:val="single" w:sz="4" w:space="0" w:color="auto"/>
              <w:left w:val="single" w:sz="4" w:space="0" w:color="auto"/>
              <w:bottom w:val="single" w:sz="4" w:space="0" w:color="auto"/>
              <w:right w:val="single" w:sz="4" w:space="0" w:color="auto"/>
            </w:tcBorders>
          </w:tcPr>
          <w:p w14:paraId="4CAE359F" w14:textId="77777777" w:rsidR="00402FDF" w:rsidRPr="00EF3720" w:rsidRDefault="00402FDF" w:rsidP="00816E09">
            <w:pPr>
              <w:jc w:val="both"/>
            </w:pPr>
          </w:p>
        </w:tc>
        <w:tc>
          <w:tcPr>
            <w:tcW w:w="281" w:type="dxa"/>
            <w:tcBorders>
              <w:top w:val="single" w:sz="4" w:space="0" w:color="auto"/>
              <w:left w:val="single" w:sz="4" w:space="0" w:color="auto"/>
              <w:bottom w:val="single" w:sz="4" w:space="0" w:color="auto"/>
              <w:right w:val="single" w:sz="4" w:space="0" w:color="auto"/>
            </w:tcBorders>
          </w:tcPr>
          <w:p w14:paraId="524BE7C8" w14:textId="77777777" w:rsidR="00402FDF" w:rsidRPr="00EF3720" w:rsidRDefault="00402FDF" w:rsidP="00816E09">
            <w:pPr>
              <w:jc w:val="both"/>
            </w:pPr>
          </w:p>
        </w:tc>
        <w:tc>
          <w:tcPr>
            <w:tcW w:w="5014" w:type="dxa"/>
            <w:tcBorders>
              <w:top w:val="nil"/>
              <w:left w:val="single" w:sz="4" w:space="0" w:color="auto"/>
              <w:bottom w:val="nil"/>
              <w:right w:val="nil"/>
            </w:tcBorders>
          </w:tcPr>
          <w:p w14:paraId="4507C763" w14:textId="77777777" w:rsidR="00402FDF" w:rsidRPr="00EF3720" w:rsidRDefault="00402FDF" w:rsidP="00816E09">
            <w:pPr>
              <w:jc w:val="both"/>
            </w:pPr>
          </w:p>
        </w:tc>
      </w:tr>
    </w:tbl>
    <w:p w14:paraId="78DEB227" w14:textId="77777777" w:rsidR="00402FDF" w:rsidRPr="00EF3720" w:rsidRDefault="00402FDF" w:rsidP="00402FDF">
      <w:pPr>
        <w:jc w:val="both"/>
        <w:rPr>
          <w:i/>
          <w:sz w:val="16"/>
          <w:szCs w:val="16"/>
        </w:rPr>
      </w:pPr>
      <w:r w:rsidRPr="00EF3720">
        <w:rPr>
          <w:i/>
          <w:sz w:val="16"/>
          <w:szCs w:val="16"/>
          <w:vertAlign w:val="superscript"/>
        </w:rPr>
        <w:t xml:space="preserve">1 </w:t>
      </w:r>
      <w:r w:rsidRPr="00EF3720">
        <w:rPr>
          <w:i/>
          <w:sz w:val="16"/>
          <w:szCs w:val="16"/>
        </w:rPr>
        <w:t>Jei kreipiasi fizinio asmens atstovas, įrašomi atstovaujamojo duomenys. Jei kreipiasi juridinio asmens įgaliotas asmuo, įrašomi atstovo vardas ir pavardė.</w:t>
      </w:r>
    </w:p>
    <w:p w14:paraId="126581D9" w14:textId="77777777" w:rsidR="00402FDF" w:rsidRPr="00EF3720" w:rsidRDefault="00402FDF" w:rsidP="00402FDF">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402FDF" w:rsidRPr="00EF3720" w14:paraId="31A213AD" w14:textId="77777777" w:rsidTr="00816E09">
        <w:trPr>
          <w:trHeight w:val="271"/>
        </w:trPr>
        <w:tc>
          <w:tcPr>
            <w:tcW w:w="6419" w:type="dxa"/>
            <w:vMerge w:val="restart"/>
            <w:tcBorders>
              <w:top w:val="single" w:sz="4" w:space="0" w:color="auto"/>
              <w:left w:val="single" w:sz="4" w:space="0" w:color="auto"/>
              <w:right w:val="single" w:sz="4" w:space="0" w:color="auto"/>
            </w:tcBorders>
          </w:tcPr>
          <w:p w14:paraId="5B332916" w14:textId="77777777" w:rsidR="00402FDF" w:rsidRPr="00EF3720" w:rsidRDefault="00402FDF" w:rsidP="00816E09">
            <w:pPr>
              <w:jc w:val="both"/>
              <w:rPr>
                <w:vertAlign w:val="superscript"/>
              </w:rPr>
            </w:pPr>
            <w:r w:rsidRPr="00EF3720">
              <w:t>Deklaruotos gyvenamosios vietos adresas</w:t>
            </w:r>
            <w:r w:rsidRPr="00EF3720">
              <w:rPr>
                <w:vertAlign w:val="superscript"/>
              </w:rPr>
              <w:t>2</w:t>
            </w:r>
          </w:p>
          <w:p w14:paraId="54BC273A" w14:textId="77777777" w:rsidR="00402FDF" w:rsidRPr="00EF3720" w:rsidRDefault="00402FDF" w:rsidP="00816E09">
            <w:pPr>
              <w:jc w:val="both"/>
            </w:pPr>
          </w:p>
        </w:tc>
        <w:tc>
          <w:tcPr>
            <w:tcW w:w="3412" w:type="dxa"/>
            <w:tcBorders>
              <w:top w:val="single" w:sz="4" w:space="0" w:color="auto"/>
              <w:left w:val="single" w:sz="4" w:space="0" w:color="auto"/>
              <w:bottom w:val="single" w:sz="4" w:space="0" w:color="auto"/>
              <w:right w:val="single" w:sz="4" w:space="0" w:color="auto"/>
            </w:tcBorders>
          </w:tcPr>
          <w:p w14:paraId="5139CE09" w14:textId="77777777" w:rsidR="00402FDF" w:rsidRPr="00EF3720" w:rsidRDefault="00402FDF" w:rsidP="00816E09">
            <w:pPr>
              <w:jc w:val="both"/>
              <w:rPr>
                <w:vertAlign w:val="superscript"/>
              </w:rPr>
            </w:pPr>
            <w:r w:rsidRPr="00EF3720">
              <w:t>Telefono ryšio Nr.</w:t>
            </w:r>
          </w:p>
        </w:tc>
      </w:tr>
      <w:tr w:rsidR="00402FDF" w:rsidRPr="00EF3720" w14:paraId="089175BE" w14:textId="77777777" w:rsidTr="00816E09">
        <w:trPr>
          <w:trHeight w:val="129"/>
        </w:trPr>
        <w:tc>
          <w:tcPr>
            <w:tcW w:w="6419" w:type="dxa"/>
            <w:vMerge/>
            <w:tcBorders>
              <w:left w:val="single" w:sz="4" w:space="0" w:color="auto"/>
              <w:bottom w:val="single" w:sz="4" w:space="0" w:color="auto"/>
              <w:right w:val="single" w:sz="4" w:space="0" w:color="auto"/>
            </w:tcBorders>
          </w:tcPr>
          <w:p w14:paraId="31D9969C" w14:textId="77777777" w:rsidR="00402FDF" w:rsidRPr="00EF3720" w:rsidRDefault="00402FDF" w:rsidP="00816E09">
            <w:pPr>
              <w:jc w:val="both"/>
            </w:pPr>
          </w:p>
        </w:tc>
        <w:tc>
          <w:tcPr>
            <w:tcW w:w="3412" w:type="dxa"/>
            <w:tcBorders>
              <w:top w:val="single" w:sz="4" w:space="0" w:color="auto"/>
              <w:left w:val="single" w:sz="4" w:space="0" w:color="auto"/>
              <w:bottom w:val="single" w:sz="4" w:space="0" w:color="auto"/>
              <w:right w:val="single" w:sz="4" w:space="0" w:color="auto"/>
            </w:tcBorders>
          </w:tcPr>
          <w:p w14:paraId="0373B272" w14:textId="77777777" w:rsidR="00402FDF" w:rsidRPr="00EF3720" w:rsidRDefault="00402FDF" w:rsidP="00816E09">
            <w:pPr>
              <w:jc w:val="both"/>
            </w:pPr>
            <w:r w:rsidRPr="00EF3720">
              <w:t>El. pašto adresas</w:t>
            </w:r>
          </w:p>
        </w:tc>
      </w:tr>
    </w:tbl>
    <w:p w14:paraId="4F5EA196" w14:textId="77777777" w:rsidR="00402FDF" w:rsidRPr="00EF3720" w:rsidRDefault="00402FDF" w:rsidP="00402FDF">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402FDF" w:rsidRPr="00EF3720" w14:paraId="4EACCF02" w14:textId="77777777" w:rsidTr="00816E09">
        <w:tc>
          <w:tcPr>
            <w:tcW w:w="6419" w:type="dxa"/>
            <w:vMerge w:val="restart"/>
            <w:tcBorders>
              <w:top w:val="single" w:sz="4" w:space="0" w:color="auto"/>
              <w:left w:val="single" w:sz="4" w:space="0" w:color="auto"/>
              <w:right w:val="single" w:sz="4" w:space="0" w:color="auto"/>
            </w:tcBorders>
          </w:tcPr>
          <w:p w14:paraId="7C69CDBB" w14:textId="77777777" w:rsidR="00402FDF" w:rsidRPr="00EF3720" w:rsidRDefault="00402FDF" w:rsidP="00816E09">
            <w:pPr>
              <w:jc w:val="both"/>
            </w:pPr>
            <w:r w:rsidRPr="00EF3720">
              <w:t>Faktinės gyvenamosios vietos adresas</w:t>
            </w:r>
            <w:r w:rsidRPr="00EF3720">
              <w:rPr>
                <w:vertAlign w:val="superscript"/>
              </w:rPr>
              <w:t>3</w:t>
            </w:r>
          </w:p>
        </w:tc>
        <w:tc>
          <w:tcPr>
            <w:tcW w:w="3412" w:type="dxa"/>
            <w:tcBorders>
              <w:top w:val="single" w:sz="4" w:space="0" w:color="auto"/>
              <w:left w:val="single" w:sz="4" w:space="0" w:color="auto"/>
              <w:bottom w:val="single" w:sz="4" w:space="0" w:color="auto"/>
              <w:right w:val="single" w:sz="4" w:space="0" w:color="auto"/>
            </w:tcBorders>
          </w:tcPr>
          <w:p w14:paraId="020681C3" w14:textId="77777777" w:rsidR="00402FDF" w:rsidRPr="00EF3720" w:rsidRDefault="00402FDF" w:rsidP="00816E09">
            <w:pPr>
              <w:jc w:val="both"/>
              <w:rPr>
                <w:vertAlign w:val="superscript"/>
              </w:rPr>
            </w:pPr>
            <w:r w:rsidRPr="00EF3720">
              <w:t>Telefono ryšio Nr.</w:t>
            </w:r>
          </w:p>
        </w:tc>
      </w:tr>
      <w:tr w:rsidR="00402FDF" w:rsidRPr="00EF3720" w14:paraId="14B1B9E4" w14:textId="77777777" w:rsidTr="00816E09">
        <w:trPr>
          <w:trHeight w:val="286"/>
        </w:trPr>
        <w:tc>
          <w:tcPr>
            <w:tcW w:w="6419" w:type="dxa"/>
            <w:vMerge/>
            <w:tcBorders>
              <w:left w:val="single" w:sz="4" w:space="0" w:color="auto"/>
              <w:bottom w:val="single" w:sz="4" w:space="0" w:color="auto"/>
              <w:right w:val="single" w:sz="4" w:space="0" w:color="auto"/>
            </w:tcBorders>
          </w:tcPr>
          <w:p w14:paraId="568E7045" w14:textId="77777777" w:rsidR="00402FDF" w:rsidRPr="00EF3720" w:rsidRDefault="00402FDF" w:rsidP="00816E09">
            <w:pPr>
              <w:jc w:val="both"/>
            </w:pPr>
          </w:p>
        </w:tc>
        <w:tc>
          <w:tcPr>
            <w:tcW w:w="3412" w:type="dxa"/>
            <w:tcBorders>
              <w:top w:val="single" w:sz="4" w:space="0" w:color="auto"/>
              <w:left w:val="single" w:sz="4" w:space="0" w:color="auto"/>
              <w:bottom w:val="single" w:sz="4" w:space="0" w:color="auto"/>
              <w:right w:val="single" w:sz="4" w:space="0" w:color="auto"/>
            </w:tcBorders>
          </w:tcPr>
          <w:p w14:paraId="3175F12B" w14:textId="77777777" w:rsidR="00402FDF" w:rsidRPr="00EF3720" w:rsidRDefault="00402FDF" w:rsidP="00816E09">
            <w:pPr>
              <w:jc w:val="both"/>
            </w:pPr>
            <w:r w:rsidRPr="00EF3720">
              <w:t>El. pašto adresas</w:t>
            </w:r>
          </w:p>
        </w:tc>
      </w:tr>
    </w:tbl>
    <w:p w14:paraId="01352D4F" w14:textId="77777777" w:rsidR="00402FDF" w:rsidRPr="00EF3720" w:rsidRDefault="00402FDF" w:rsidP="00402FDF">
      <w:pPr>
        <w:ind w:right="-29"/>
        <w:jc w:val="both"/>
        <w:rPr>
          <w:sz w:val="10"/>
          <w:szCs w:val="10"/>
        </w:rPr>
      </w:pPr>
    </w:p>
    <w:p w14:paraId="7017DC21" w14:textId="77777777" w:rsidR="00402FDF" w:rsidRPr="00EF3720" w:rsidRDefault="00402FDF" w:rsidP="00402FDF">
      <w:pPr>
        <w:ind w:right="-29"/>
        <w:jc w:val="both"/>
        <w:rPr>
          <w:i/>
          <w:sz w:val="16"/>
          <w:szCs w:val="16"/>
        </w:rPr>
      </w:pPr>
      <w:r w:rsidRPr="00EF3720">
        <w:rPr>
          <w:i/>
          <w:sz w:val="16"/>
          <w:szCs w:val="16"/>
          <w:vertAlign w:val="superscript"/>
        </w:rPr>
        <w:t xml:space="preserve">2 </w:t>
      </w:r>
      <w:r w:rsidRPr="00EF3720">
        <w:rPr>
          <w:i/>
          <w:sz w:val="16"/>
          <w:szCs w:val="16"/>
        </w:rPr>
        <w:t>Duomenys gaunami iš valstybės ir žinybinių registrų bei valstybės informacinių sistemų.</w:t>
      </w:r>
    </w:p>
    <w:p w14:paraId="5E64D32D" w14:textId="77777777" w:rsidR="00402FDF" w:rsidRPr="00EF3720" w:rsidRDefault="00402FDF" w:rsidP="00402FDF">
      <w:pPr>
        <w:ind w:right="-28"/>
        <w:jc w:val="both"/>
        <w:rPr>
          <w:i/>
          <w:sz w:val="16"/>
          <w:szCs w:val="16"/>
        </w:rPr>
      </w:pPr>
      <w:r w:rsidRPr="00EF3720">
        <w:rPr>
          <w:i/>
          <w:sz w:val="16"/>
          <w:szCs w:val="16"/>
          <w:vertAlign w:val="superscript"/>
        </w:rPr>
        <w:t xml:space="preserve">3 </w:t>
      </w:r>
      <w:r w:rsidRPr="00EF3720">
        <w:rPr>
          <w:i/>
          <w:sz w:val="16"/>
          <w:szCs w:val="16"/>
        </w:rPr>
        <w:t>Nurodomas tik tuo atveju, jeigu asmuo nėra deklaravęs gyvenamosios vietos arba jo faktinė gyvenamoji vieta nesutampa su deklaruota gyvenamąja vieta</w:t>
      </w:r>
    </w:p>
    <w:p w14:paraId="5D064E05" w14:textId="77777777" w:rsidR="00402FDF" w:rsidRPr="00EF3720" w:rsidRDefault="00402FDF" w:rsidP="00402FDF">
      <w:pPr>
        <w:ind w:right="-28"/>
        <w:jc w:val="both"/>
        <w:rPr>
          <w:i/>
          <w:sz w:val="20"/>
        </w:rPr>
      </w:pPr>
    </w:p>
    <w:p w14:paraId="55EC0C80" w14:textId="77777777" w:rsidR="00402FDF" w:rsidRPr="00EF3720" w:rsidRDefault="00402FDF" w:rsidP="00402FDF">
      <w:pPr>
        <w:tabs>
          <w:tab w:val="left" w:pos="1843"/>
        </w:tabs>
        <w:jc w:val="both"/>
        <w:rPr>
          <w:bCs/>
        </w:rPr>
      </w:pPr>
      <w:r w:rsidRPr="00EF3720">
        <w:rPr>
          <w:bCs/>
        </w:rPr>
        <w:t>Palangos miesto savivaldybės administracijos</w:t>
      </w:r>
    </w:p>
    <w:p w14:paraId="5BA87FE9" w14:textId="77777777" w:rsidR="00402FDF" w:rsidRPr="00EF3720" w:rsidRDefault="00402FDF" w:rsidP="00402FDF">
      <w:pPr>
        <w:tabs>
          <w:tab w:val="left" w:pos="1843"/>
        </w:tabs>
        <w:jc w:val="both"/>
        <w:rPr>
          <w:bCs/>
        </w:rPr>
      </w:pPr>
      <w:r w:rsidRPr="00EF3720">
        <w:rPr>
          <w:bCs/>
        </w:rPr>
        <w:t>Socialinės paramos teikimo komisijai</w:t>
      </w:r>
    </w:p>
    <w:p w14:paraId="6A3FFFAF" w14:textId="77777777" w:rsidR="00402FDF" w:rsidRPr="00EF3720" w:rsidRDefault="00402FDF" w:rsidP="00402FDF">
      <w:pPr>
        <w:ind w:right="-29"/>
        <w:jc w:val="both"/>
      </w:pPr>
    </w:p>
    <w:p w14:paraId="3440C7F3" w14:textId="77777777" w:rsidR="00402FDF" w:rsidRPr="00EF3720" w:rsidRDefault="00402FDF" w:rsidP="00402FDF">
      <w:pPr>
        <w:ind w:right="-29"/>
        <w:jc w:val="center"/>
        <w:rPr>
          <w:b/>
        </w:rPr>
      </w:pPr>
      <w:r w:rsidRPr="00EF3720">
        <w:rPr>
          <w:b/>
        </w:rPr>
        <w:t>PRAŠYMAS</w:t>
      </w:r>
    </w:p>
    <w:p w14:paraId="344373EB" w14:textId="77777777" w:rsidR="00402FDF" w:rsidRPr="00EF3720" w:rsidRDefault="00402FDF" w:rsidP="00402FDF">
      <w:pPr>
        <w:ind w:right="-29"/>
        <w:jc w:val="center"/>
        <w:rPr>
          <w:b/>
        </w:rPr>
      </w:pPr>
      <w:r w:rsidRPr="00EF3720">
        <w:rPr>
          <w:b/>
        </w:rPr>
        <w:t>DĖL VIENKARTINĖS PARAMOS SKYRIMO</w:t>
      </w:r>
    </w:p>
    <w:p w14:paraId="1AC2D285" w14:textId="77777777" w:rsidR="00402FDF" w:rsidRPr="00EF3720" w:rsidRDefault="00402FDF" w:rsidP="00402FDF">
      <w:pPr>
        <w:ind w:right="-29"/>
        <w:jc w:val="both"/>
        <w:rPr>
          <w:sz w:val="10"/>
          <w:szCs w:val="10"/>
        </w:rPr>
      </w:pPr>
    </w:p>
    <w:p w14:paraId="3F12EB1E" w14:textId="77777777" w:rsidR="00402FDF" w:rsidRPr="00EF3720" w:rsidRDefault="00402FDF" w:rsidP="00402FDF">
      <w:pPr>
        <w:ind w:right="-29"/>
        <w:jc w:val="center"/>
      </w:pPr>
      <w:r w:rsidRPr="00EF3720">
        <w:t xml:space="preserve">20____ m. _____________________ d. Nr. </w:t>
      </w:r>
    </w:p>
    <w:p w14:paraId="53D2BD95" w14:textId="77777777" w:rsidR="00402FDF" w:rsidRPr="00EF3720" w:rsidRDefault="00402FDF" w:rsidP="00402FDF">
      <w:pPr>
        <w:ind w:right="-29"/>
        <w:jc w:val="both"/>
        <w:rPr>
          <w:sz w:val="10"/>
          <w:szCs w:val="10"/>
          <w:lang w:val="en-US"/>
        </w:rPr>
      </w:pPr>
    </w:p>
    <w:p w14:paraId="56BFD53E" w14:textId="77777777" w:rsidR="00402FDF" w:rsidRPr="00EF3720" w:rsidRDefault="00402FDF" w:rsidP="00402FDF">
      <w:pPr>
        <w:ind w:right="-29"/>
        <w:jc w:val="both"/>
        <w:rPr>
          <w:sz w:val="10"/>
          <w:szCs w:val="10"/>
          <w:lang w:val="en-US"/>
        </w:rPr>
      </w:pPr>
    </w:p>
    <w:p w14:paraId="18649CBE" w14:textId="77777777" w:rsidR="00402FDF" w:rsidRPr="00EF3720" w:rsidRDefault="00402FDF" w:rsidP="00402FDF">
      <w:pPr>
        <w:ind w:right="-29"/>
        <w:jc w:val="both"/>
        <w:rPr>
          <w:sz w:val="10"/>
          <w:szCs w:val="10"/>
          <w:lang w:val="en-US"/>
        </w:rPr>
      </w:pPr>
    </w:p>
    <w:p w14:paraId="66DDEA1B" w14:textId="77777777" w:rsidR="00402FDF" w:rsidRPr="00EF3720" w:rsidRDefault="00402FDF" w:rsidP="00402FDF">
      <w:pPr>
        <w:jc w:val="both"/>
        <w:rPr>
          <w:b/>
          <w:sz w:val="22"/>
          <w:szCs w:val="22"/>
        </w:rPr>
      </w:pPr>
      <w:r w:rsidRPr="00EF3720">
        <w:rPr>
          <w:b/>
          <w:sz w:val="22"/>
          <w:szCs w:val="22"/>
        </w:rPr>
        <w:t>Prašau skirti vienkartinę paramą (</w:t>
      </w:r>
      <w:r w:rsidRPr="00EF3720">
        <w:rPr>
          <w:b/>
          <w:color w:val="000000"/>
          <w:szCs w:val="22"/>
        </w:rPr>
        <w:t xml:space="preserve">pažymėti </w:t>
      </w:r>
      <w:r w:rsidRPr="00EF3720">
        <w:rPr>
          <w:b/>
          <w:iCs/>
          <w:sz w:val="22"/>
          <w:szCs w:val="22"/>
        </w:rPr>
        <w:sym w:font="Wingdings 2" w:char="F051"/>
      </w:r>
      <w:r w:rsidRPr="00EF3720">
        <w:rPr>
          <w:b/>
          <w:iCs/>
          <w:sz w:val="22"/>
          <w:szCs w:val="22"/>
        </w:rPr>
        <w:t>)</w:t>
      </w:r>
      <w:r w:rsidRPr="00EF3720">
        <w:rPr>
          <w:b/>
          <w:sz w:val="22"/>
          <w:szCs w:val="22"/>
        </w:rPr>
        <w:t>:</w:t>
      </w:r>
    </w:p>
    <w:p w14:paraId="6A6AF9C7" w14:textId="77777777" w:rsidR="00402FDF" w:rsidRPr="00EF3720" w:rsidRDefault="00402FDF" w:rsidP="00402FDF">
      <w:pPr>
        <w:jc w:val="both"/>
      </w:pPr>
      <w:bookmarkStart w:id="0" w:name="_Hlk22741651"/>
      <w:r w:rsidRPr="00EF3720">
        <w:rPr>
          <w:rFonts w:ascii="Times New Roman" w:hAnsi="Times New Roman"/>
        </w:rPr>
        <w:t>□</w:t>
      </w:r>
      <w:bookmarkEnd w:id="0"/>
      <w:r w:rsidRPr="00EF3720">
        <w:t xml:space="preserve"> ligos ar traumos atveju;</w:t>
      </w:r>
    </w:p>
    <w:p w14:paraId="24FD3DAF" w14:textId="77777777" w:rsidR="00402FDF" w:rsidRPr="00EF3720" w:rsidRDefault="00402FDF" w:rsidP="00402FDF">
      <w:pPr>
        <w:jc w:val="both"/>
      </w:pPr>
      <w:r w:rsidRPr="00EF3720">
        <w:rPr>
          <w:rFonts w:ascii="Times New Roman" w:hAnsi="Times New Roman"/>
        </w:rPr>
        <w:t>□</w:t>
      </w:r>
      <w:r w:rsidRPr="00EF3720">
        <w:t xml:space="preserve"> gaisro, stichinės nelaimės atveju;</w:t>
      </w:r>
    </w:p>
    <w:p w14:paraId="223415C1" w14:textId="77777777" w:rsidR="00402FDF" w:rsidRPr="00EF3720" w:rsidRDefault="00402FDF" w:rsidP="00402FDF">
      <w:pPr>
        <w:tabs>
          <w:tab w:val="left" w:pos="4050"/>
        </w:tabs>
        <w:jc w:val="both"/>
        <w:rPr>
          <w:rFonts w:eastAsia="SimSun"/>
        </w:rPr>
      </w:pPr>
      <w:r w:rsidRPr="00EF3720">
        <w:rPr>
          <w:rFonts w:ascii="Times New Roman" w:hAnsi="Times New Roman"/>
        </w:rPr>
        <w:t>□</w:t>
      </w:r>
      <w:r w:rsidRPr="00EF3720">
        <w:t xml:space="preserve"> </w:t>
      </w:r>
      <w:r w:rsidRPr="00EF3720">
        <w:rPr>
          <w:rFonts w:eastAsia="SimSun"/>
        </w:rPr>
        <w:t>jauniems asmenims iki 29 m., kurie 3 metus negyveno Palangos miesto savivaldybėje ir grįžo arba atvyko gyventi;</w:t>
      </w:r>
    </w:p>
    <w:p w14:paraId="433342E9" w14:textId="77777777" w:rsidR="00402FDF" w:rsidRPr="00EF3720" w:rsidRDefault="00402FDF" w:rsidP="00402FDF">
      <w:pPr>
        <w:tabs>
          <w:tab w:val="left" w:pos="4050"/>
        </w:tabs>
        <w:jc w:val="both"/>
        <w:rPr>
          <w:rFonts w:eastAsia="SimSun"/>
        </w:rPr>
      </w:pPr>
      <w:r w:rsidRPr="00EF3720">
        <w:rPr>
          <w:rFonts w:ascii="Times New Roman" w:hAnsi="Times New Roman"/>
        </w:rPr>
        <w:t>□</w:t>
      </w:r>
      <w:r w:rsidRPr="00EF3720">
        <w:t xml:space="preserve"> </w:t>
      </w:r>
      <w:r w:rsidRPr="00EF3720">
        <w:rPr>
          <w:rFonts w:eastAsia="SimSun"/>
        </w:rPr>
        <w:t>šeimoms, grįžusioms iš emigracijos;</w:t>
      </w:r>
    </w:p>
    <w:p w14:paraId="209ACE85" w14:textId="77777777" w:rsidR="00402FDF" w:rsidRPr="00EF3720" w:rsidRDefault="00402FDF" w:rsidP="00402FDF">
      <w:pPr>
        <w:tabs>
          <w:tab w:val="left" w:pos="4050"/>
        </w:tabs>
        <w:jc w:val="both"/>
      </w:pPr>
      <w:r w:rsidRPr="00EF3720">
        <w:rPr>
          <w:rFonts w:ascii="Times New Roman" w:hAnsi="Times New Roman"/>
        </w:rPr>
        <w:t>□</w:t>
      </w:r>
      <w:r w:rsidRPr="00EF3720">
        <w:t xml:space="preserve"> grįžus iš įkalinimo įstaigos;</w:t>
      </w:r>
    </w:p>
    <w:p w14:paraId="6DF1910A" w14:textId="77777777" w:rsidR="00402FDF" w:rsidRPr="00EF3720" w:rsidRDefault="00402FDF" w:rsidP="00402FDF">
      <w:pPr>
        <w:tabs>
          <w:tab w:val="left" w:pos="4050"/>
        </w:tabs>
        <w:jc w:val="both"/>
      </w:pPr>
      <w:r w:rsidRPr="00EF3720">
        <w:rPr>
          <w:rFonts w:ascii="Times New Roman" w:hAnsi="Times New Roman"/>
        </w:rPr>
        <w:t>□</w:t>
      </w:r>
      <w:r w:rsidRPr="00EF3720">
        <w:t xml:space="preserve"> kitais atvejais.</w:t>
      </w:r>
    </w:p>
    <w:p w14:paraId="67562CD5" w14:textId="77777777" w:rsidR="00402FDF" w:rsidRPr="00EF3720" w:rsidRDefault="00402FDF" w:rsidP="00402FDF">
      <w:pPr>
        <w:tabs>
          <w:tab w:val="left" w:pos="4050"/>
        </w:tabs>
      </w:pPr>
    </w:p>
    <w:p w14:paraId="7002DF7D" w14:textId="77777777" w:rsidR="00402FDF" w:rsidRPr="00EF3720" w:rsidRDefault="00402FDF" w:rsidP="00402FDF">
      <w:pPr>
        <w:tabs>
          <w:tab w:val="left" w:pos="4050"/>
        </w:tabs>
      </w:pPr>
      <w:r w:rsidRPr="00EF3720">
        <w:t>Paaiškinu, kad _____________________________________________________________________</w:t>
      </w:r>
    </w:p>
    <w:p w14:paraId="39449EC5" w14:textId="651F3D8D" w:rsidR="00402FDF" w:rsidRPr="00EF3720" w:rsidRDefault="00402FDF" w:rsidP="00402FDF">
      <w:pPr>
        <w:ind w:right="-29"/>
        <w:jc w:val="both"/>
      </w:pPr>
      <w:r w:rsidRPr="00EF372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8BB5D3" w14:textId="77777777" w:rsidR="00402FDF" w:rsidRPr="00EF3720" w:rsidRDefault="00402FDF" w:rsidP="00402FDF">
      <w:pPr>
        <w:ind w:right="-29"/>
        <w:jc w:val="both"/>
        <w:rPr>
          <w:strike/>
          <w:sz w:val="10"/>
          <w:szCs w:val="10"/>
        </w:rPr>
      </w:pPr>
    </w:p>
    <w:p w14:paraId="42CB135A" w14:textId="77777777" w:rsidR="00402FDF" w:rsidRPr="00EF3720" w:rsidRDefault="00402FDF" w:rsidP="00402FDF">
      <w:pPr>
        <w:keepNext/>
        <w:tabs>
          <w:tab w:val="left" w:pos="1276"/>
          <w:tab w:val="left" w:pos="2592"/>
          <w:tab w:val="left" w:pos="3888"/>
          <w:tab w:val="left" w:pos="5185"/>
          <w:tab w:val="left" w:pos="6481"/>
          <w:tab w:val="left" w:pos="7777"/>
          <w:tab w:val="left" w:pos="9072"/>
          <w:tab w:val="left" w:pos="10335"/>
        </w:tabs>
        <w:suppressAutoHyphens/>
        <w:jc w:val="both"/>
        <w:rPr>
          <w:color w:val="000000"/>
          <w:sz w:val="21"/>
          <w:szCs w:val="21"/>
        </w:rPr>
      </w:pPr>
      <w:r w:rsidRPr="00EF3720">
        <w:rPr>
          <w:b/>
          <w:bCs/>
        </w:rPr>
        <w:lastRenderedPageBreak/>
        <w:t>2. BENDRAI GYVENANČIŲ ASMENŲ ARBA VIENO GYVENANČIO ASMENS PAJAMOS, KURIOS ĮSKAITOMOS SKIRIANT VIENKARTINĘ PINIGINĘ SOCIALINĘ PARAMĄ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373"/>
        <w:gridCol w:w="1260"/>
        <w:gridCol w:w="1260"/>
        <w:gridCol w:w="1260"/>
      </w:tblGrid>
      <w:tr w:rsidR="00402FDF" w:rsidRPr="00EF3720" w14:paraId="1009AF47" w14:textId="77777777" w:rsidTr="00816E09">
        <w:trPr>
          <w:cantSplit/>
        </w:trPr>
        <w:tc>
          <w:tcPr>
            <w:tcW w:w="675" w:type="dxa"/>
            <w:vMerge w:val="restart"/>
            <w:tcBorders>
              <w:top w:val="single" w:sz="4" w:space="0" w:color="auto"/>
              <w:left w:val="single" w:sz="4" w:space="0" w:color="auto"/>
              <w:bottom w:val="single" w:sz="4" w:space="0" w:color="auto"/>
              <w:right w:val="single" w:sz="4" w:space="0" w:color="auto"/>
            </w:tcBorders>
            <w:hideMark/>
          </w:tcPr>
          <w:p w14:paraId="03B24A47" w14:textId="77777777" w:rsidR="00402FDF" w:rsidRPr="00EF3720" w:rsidRDefault="00402FDF" w:rsidP="00816E09">
            <w:pPr>
              <w:jc w:val="center"/>
              <w:rPr>
                <w:b/>
                <w:sz w:val="22"/>
                <w:szCs w:val="22"/>
              </w:rPr>
            </w:pPr>
            <w:r w:rsidRPr="00EF3720">
              <w:rPr>
                <w:b/>
                <w:sz w:val="22"/>
                <w:szCs w:val="22"/>
              </w:rPr>
              <w:t>Eil.</w:t>
            </w:r>
          </w:p>
          <w:p w14:paraId="69D82C74" w14:textId="77777777" w:rsidR="00402FDF" w:rsidRPr="00EF3720" w:rsidRDefault="00402FDF" w:rsidP="00816E09">
            <w:pPr>
              <w:jc w:val="center"/>
              <w:rPr>
                <w:b/>
                <w:sz w:val="22"/>
                <w:szCs w:val="22"/>
              </w:rPr>
            </w:pPr>
            <w:r w:rsidRPr="00EF3720">
              <w:rPr>
                <w:b/>
                <w:sz w:val="22"/>
                <w:szCs w:val="22"/>
              </w:rPr>
              <w:t>Nr.</w:t>
            </w:r>
          </w:p>
        </w:tc>
        <w:tc>
          <w:tcPr>
            <w:tcW w:w="5373" w:type="dxa"/>
            <w:vMerge w:val="restart"/>
            <w:tcBorders>
              <w:top w:val="single" w:sz="4" w:space="0" w:color="auto"/>
              <w:left w:val="single" w:sz="4" w:space="0" w:color="auto"/>
              <w:bottom w:val="single" w:sz="4" w:space="0" w:color="auto"/>
              <w:right w:val="single" w:sz="4" w:space="0" w:color="auto"/>
            </w:tcBorders>
            <w:vAlign w:val="center"/>
            <w:hideMark/>
          </w:tcPr>
          <w:p w14:paraId="252E53DB" w14:textId="77777777" w:rsidR="00402FDF" w:rsidRPr="00EF3720" w:rsidRDefault="00402FDF" w:rsidP="00816E09">
            <w:pPr>
              <w:jc w:val="center"/>
              <w:rPr>
                <w:b/>
                <w:sz w:val="22"/>
                <w:szCs w:val="22"/>
              </w:rPr>
            </w:pPr>
            <w:r w:rsidRPr="00EF3720">
              <w:rPr>
                <w:b/>
                <w:sz w:val="22"/>
                <w:szCs w:val="22"/>
              </w:rPr>
              <w:t>Pajamų rūšies pavadinimas</w:t>
            </w:r>
          </w:p>
        </w:tc>
        <w:tc>
          <w:tcPr>
            <w:tcW w:w="3780" w:type="dxa"/>
            <w:gridSpan w:val="3"/>
            <w:tcBorders>
              <w:top w:val="single" w:sz="4" w:space="0" w:color="auto"/>
              <w:left w:val="single" w:sz="4" w:space="0" w:color="auto"/>
              <w:bottom w:val="single" w:sz="4" w:space="0" w:color="auto"/>
              <w:right w:val="single" w:sz="4" w:space="0" w:color="auto"/>
            </w:tcBorders>
            <w:hideMark/>
          </w:tcPr>
          <w:p w14:paraId="7D53B9BE" w14:textId="77777777" w:rsidR="00402FDF" w:rsidRPr="00EF3720" w:rsidRDefault="00402FDF" w:rsidP="00816E09">
            <w:pPr>
              <w:jc w:val="center"/>
              <w:rPr>
                <w:b/>
                <w:sz w:val="22"/>
                <w:szCs w:val="22"/>
              </w:rPr>
            </w:pPr>
            <w:r w:rsidRPr="00EF3720">
              <w:rPr>
                <w:b/>
                <w:sz w:val="22"/>
                <w:szCs w:val="22"/>
              </w:rPr>
              <w:t>Pajamos</w:t>
            </w:r>
            <w:r w:rsidRPr="00EF3720">
              <w:rPr>
                <w:bCs/>
                <w:sz w:val="22"/>
                <w:szCs w:val="22"/>
                <w:vertAlign w:val="superscript"/>
              </w:rPr>
              <w:t>4</w:t>
            </w:r>
            <w:r w:rsidRPr="00EF3720">
              <w:rPr>
                <w:b/>
                <w:sz w:val="22"/>
                <w:szCs w:val="22"/>
              </w:rPr>
              <w:t>, Eur</w:t>
            </w:r>
          </w:p>
        </w:tc>
      </w:tr>
      <w:tr w:rsidR="00402FDF" w:rsidRPr="00EF3720" w14:paraId="59FEF0FA" w14:textId="77777777" w:rsidTr="00816E09">
        <w:trPr>
          <w:cantSplit/>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E95F701" w14:textId="77777777" w:rsidR="00402FDF" w:rsidRPr="00EF3720" w:rsidRDefault="00402FDF" w:rsidP="00816E09">
            <w:pPr>
              <w:rPr>
                <w:b/>
                <w:sz w:val="22"/>
                <w:szCs w:val="22"/>
              </w:rPr>
            </w:pPr>
          </w:p>
        </w:tc>
        <w:tc>
          <w:tcPr>
            <w:tcW w:w="5373" w:type="dxa"/>
            <w:vMerge/>
            <w:tcBorders>
              <w:top w:val="single" w:sz="4" w:space="0" w:color="auto"/>
              <w:left w:val="single" w:sz="4" w:space="0" w:color="auto"/>
              <w:bottom w:val="single" w:sz="4" w:space="0" w:color="auto"/>
              <w:right w:val="single" w:sz="4" w:space="0" w:color="auto"/>
            </w:tcBorders>
            <w:vAlign w:val="center"/>
            <w:hideMark/>
          </w:tcPr>
          <w:p w14:paraId="3A31D4C1" w14:textId="77777777" w:rsidR="00402FDF" w:rsidRPr="00EF3720" w:rsidRDefault="00402FDF" w:rsidP="00816E09">
            <w:pPr>
              <w:rPr>
                <w:b/>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14:paraId="24BBBF77" w14:textId="77777777" w:rsidR="00402FDF" w:rsidRPr="00EF3720" w:rsidRDefault="00402FDF" w:rsidP="00816E09">
            <w:pPr>
              <w:tabs>
                <w:tab w:val="left" w:pos="737"/>
              </w:tabs>
              <w:jc w:val="center"/>
              <w:rPr>
                <w:b/>
                <w:sz w:val="22"/>
                <w:szCs w:val="22"/>
              </w:rPr>
            </w:pPr>
            <w:r w:rsidRPr="00EF3720">
              <w:rPr>
                <w:b/>
                <w:sz w:val="22"/>
                <w:szCs w:val="22"/>
              </w:rPr>
              <w:t>Vyras</w:t>
            </w:r>
          </w:p>
        </w:tc>
        <w:tc>
          <w:tcPr>
            <w:tcW w:w="1260" w:type="dxa"/>
            <w:tcBorders>
              <w:top w:val="single" w:sz="4" w:space="0" w:color="auto"/>
              <w:left w:val="single" w:sz="4" w:space="0" w:color="auto"/>
              <w:bottom w:val="single" w:sz="4" w:space="0" w:color="auto"/>
              <w:right w:val="single" w:sz="4" w:space="0" w:color="auto"/>
            </w:tcBorders>
            <w:hideMark/>
          </w:tcPr>
          <w:p w14:paraId="51ACF96B" w14:textId="77777777" w:rsidR="00402FDF" w:rsidRPr="00EF3720" w:rsidRDefault="00402FDF" w:rsidP="00816E09">
            <w:pPr>
              <w:tabs>
                <w:tab w:val="left" w:pos="737"/>
              </w:tabs>
              <w:jc w:val="center"/>
              <w:rPr>
                <w:b/>
                <w:sz w:val="22"/>
                <w:szCs w:val="22"/>
              </w:rPr>
            </w:pPr>
            <w:r w:rsidRPr="00EF3720">
              <w:rPr>
                <w:b/>
                <w:sz w:val="22"/>
                <w:szCs w:val="22"/>
              </w:rPr>
              <w:t>Moteris</w:t>
            </w:r>
          </w:p>
        </w:tc>
        <w:tc>
          <w:tcPr>
            <w:tcW w:w="1260" w:type="dxa"/>
            <w:tcBorders>
              <w:top w:val="single" w:sz="4" w:space="0" w:color="auto"/>
              <w:left w:val="single" w:sz="4" w:space="0" w:color="auto"/>
              <w:bottom w:val="single" w:sz="4" w:space="0" w:color="auto"/>
              <w:right w:val="single" w:sz="4" w:space="0" w:color="auto"/>
            </w:tcBorders>
            <w:hideMark/>
          </w:tcPr>
          <w:p w14:paraId="73E958C2" w14:textId="77777777" w:rsidR="00402FDF" w:rsidRPr="00EF3720" w:rsidRDefault="00402FDF" w:rsidP="00816E09">
            <w:pPr>
              <w:tabs>
                <w:tab w:val="left" w:pos="737"/>
              </w:tabs>
              <w:jc w:val="center"/>
              <w:rPr>
                <w:b/>
                <w:sz w:val="22"/>
                <w:szCs w:val="22"/>
              </w:rPr>
            </w:pPr>
            <w:r w:rsidRPr="00EF3720">
              <w:rPr>
                <w:b/>
                <w:sz w:val="22"/>
                <w:szCs w:val="22"/>
              </w:rPr>
              <w:t>Vaikai</w:t>
            </w:r>
          </w:p>
        </w:tc>
      </w:tr>
      <w:tr w:rsidR="00402FDF" w:rsidRPr="00EF3720" w14:paraId="7A00FE41" w14:textId="77777777" w:rsidTr="00816E09">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246F933E" w14:textId="77777777" w:rsidR="00402FDF" w:rsidRPr="00EF3720" w:rsidRDefault="00402FDF" w:rsidP="00816E09">
            <w:pPr>
              <w:jc w:val="center"/>
              <w:rPr>
                <w:b/>
                <w:sz w:val="22"/>
                <w:szCs w:val="22"/>
              </w:rPr>
            </w:pPr>
            <w:r w:rsidRPr="00EF3720">
              <w:rPr>
                <w:b/>
                <w:sz w:val="22"/>
                <w:szCs w:val="22"/>
              </w:rPr>
              <w:t>1</w:t>
            </w:r>
          </w:p>
        </w:tc>
        <w:tc>
          <w:tcPr>
            <w:tcW w:w="5373" w:type="dxa"/>
            <w:tcBorders>
              <w:top w:val="single" w:sz="4" w:space="0" w:color="auto"/>
              <w:left w:val="single" w:sz="4" w:space="0" w:color="auto"/>
              <w:bottom w:val="single" w:sz="4" w:space="0" w:color="auto"/>
              <w:right w:val="single" w:sz="4" w:space="0" w:color="auto"/>
            </w:tcBorders>
            <w:hideMark/>
          </w:tcPr>
          <w:p w14:paraId="677084FE" w14:textId="77777777" w:rsidR="00402FDF" w:rsidRPr="00EF3720" w:rsidRDefault="00402FDF" w:rsidP="00816E09">
            <w:pPr>
              <w:jc w:val="center"/>
              <w:rPr>
                <w:b/>
                <w:sz w:val="22"/>
                <w:szCs w:val="22"/>
              </w:rPr>
            </w:pPr>
            <w:r w:rsidRPr="00EF3720">
              <w:rPr>
                <w:b/>
                <w:sz w:val="22"/>
                <w:szCs w:val="22"/>
              </w:rPr>
              <w:t>2</w:t>
            </w:r>
          </w:p>
        </w:tc>
        <w:tc>
          <w:tcPr>
            <w:tcW w:w="1260" w:type="dxa"/>
            <w:tcBorders>
              <w:top w:val="single" w:sz="4" w:space="0" w:color="auto"/>
              <w:left w:val="single" w:sz="4" w:space="0" w:color="auto"/>
              <w:bottom w:val="single" w:sz="4" w:space="0" w:color="auto"/>
              <w:right w:val="single" w:sz="4" w:space="0" w:color="auto"/>
            </w:tcBorders>
            <w:hideMark/>
          </w:tcPr>
          <w:p w14:paraId="62AAEB73" w14:textId="77777777" w:rsidR="00402FDF" w:rsidRPr="00EF3720" w:rsidRDefault="00402FDF" w:rsidP="00816E09">
            <w:pPr>
              <w:jc w:val="center"/>
              <w:rPr>
                <w:b/>
                <w:sz w:val="22"/>
                <w:szCs w:val="22"/>
              </w:rPr>
            </w:pPr>
            <w:r w:rsidRPr="00EF3720">
              <w:rPr>
                <w:b/>
                <w:sz w:val="22"/>
                <w:szCs w:val="22"/>
              </w:rPr>
              <w:t>3</w:t>
            </w:r>
          </w:p>
        </w:tc>
        <w:tc>
          <w:tcPr>
            <w:tcW w:w="1260" w:type="dxa"/>
            <w:tcBorders>
              <w:top w:val="single" w:sz="4" w:space="0" w:color="auto"/>
              <w:left w:val="single" w:sz="4" w:space="0" w:color="auto"/>
              <w:bottom w:val="single" w:sz="4" w:space="0" w:color="auto"/>
              <w:right w:val="single" w:sz="4" w:space="0" w:color="auto"/>
            </w:tcBorders>
            <w:hideMark/>
          </w:tcPr>
          <w:p w14:paraId="52177930" w14:textId="77777777" w:rsidR="00402FDF" w:rsidRPr="00EF3720" w:rsidRDefault="00402FDF" w:rsidP="00816E09">
            <w:pPr>
              <w:jc w:val="center"/>
              <w:rPr>
                <w:b/>
                <w:sz w:val="22"/>
                <w:szCs w:val="22"/>
              </w:rPr>
            </w:pPr>
            <w:r w:rsidRPr="00EF3720">
              <w:rPr>
                <w:b/>
                <w:sz w:val="22"/>
                <w:szCs w:val="22"/>
              </w:rPr>
              <w:t>4</w:t>
            </w:r>
          </w:p>
        </w:tc>
        <w:tc>
          <w:tcPr>
            <w:tcW w:w="1260" w:type="dxa"/>
            <w:tcBorders>
              <w:top w:val="single" w:sz="4" w:space="0" w:color="auto"/>
              <w:left w:val="single" w:sz="4" w:space="0" w:color="auto"/>
              <w:bottom w:val="single" w:sz="4" w:space="0" w:color="auto"/>
              <w:right w:val="single" w:sz="4" w:space="0" w:color="auto"/>
            </w:tcBorders>
            <w:hideMark/>
          </w:tcPr>
          <w:p w14:paraId="6990FB2E" w14:textId="77777777" w:rsidR="00402FDF" w:rsidRPr="00EF3720" w:rsidRDefault="00402FDF" w:rsidP="00816E09">
            <w:pPr>
              <w:jc w:val="center"/>
              <w:rPr>
                <w:b/>
                <w:sz w:val="22"/>
                <w:szCs w:val="22"/>
              </w:rPr>
            </w:pPr>
            <w:r w:rsidRPr="00EF3720">
              <w:rPr>
                <w:b/>
                <w:sz w:val="22"/>
                <w:szCs w:val="22"/>
              </w:rPr>
              <w:t>5</w:t>
            </w:r>
          </w:p>
        </w:tc>
      </w:tr>
      <w:tr w:rsidR="00402FDF" w:rsidRPr="00EF3720" w14:paraId="5AE204FA"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13270F0F" w14:textId="77777777" w:rsidR="00402FDF" w:rsidRPr="00EF3720" w:rsidRDefault="00402FDF" w:rsidP="00816E09">
            <w:pPr>
              <w:jc w:val="center"/>
              <w:rPr>
                <w:sz w:val="22"/>
                <w:szCs w:val="22"/>
              </w:rPr>
            </w:pPr>
            <w:r w:rsidRPr="00EF3720">
              <w:rPr>
                <w:sz w:val="22"/>
                <w:szCs w:val="22"/>
              </w:rPr>
              <w:t>1.</w:t>
            </w:r>
          </w:p>
        </w:tc>
        <w:tc>
          <w:tcPr>
            <w:tcW w:w="5373" w:type="dxa"/>
            <w:tcBorders>
              <w:top w:val="single" w:sz="4" w:space="0" w:color="auto"/>
              <w:left w:val="single" w:sz="4" w:space="0" w:color="auto"/>
              <w:bottom w:val="single" w:sz="4" w:space="0" w:color="auto"/>
              <w:right w:val="single" w:sz="4" w:space="0" w:color="auto"/>
            </w:tcBorders>
            <w:hideMark/>
          </w:tcPr>
          <w:p w14:paraId="5C796746" w14:textId="77777777" w:rsidR="00402FDF" w:rsidRPr="00EF3720" w:rsidRDefault="00402FDF" w:rsidP="00816E09">
            <w:pPr>
              <w:jc w:val="both"/>
              <w:rPr>
                <w:sz w:val="22"/>
                <w:szCs w:val="22"/>
              </w:rPr>
            </w:pPr>
            <w:r w:rsidRPr="00EF3720">
              <w:rPr>
                <w:sz w:val="22"/>
                <w:szCs w:val="22"/>
              </w:rPr>
              <w:t xml:space="preserve">Su darbo </w:t>
            </w:r>
            <w:r w:rsidRPr="00EF3720">
              <w:rPr>
                <w:bCs/>
                <w:sz w:val="22"/>
                <w:szCs w:val="22"/>
              </w:rPr>
              <w:t xml:space="preserve">ar tarnybos </w:t>
            </w:r>
            <w:r w:rsidRPr="00EF3720">
              <w:rPr>
                <w:sz w:val="22"/>
                <w:szCs w:val="22"/>
              </w:rPr>
              <w:t>santykiais susijusios pajamos</w:t>
            </w:r>
            <w:r w:rsidRPr="00EF3720">
              <w:rPr>
                <w:bCs/>
                <w:sz w:val="22"/>
                <w:szCs w:val="22"/>
              </w:rPr>
              <w:t xml:space="preserve">, įskaitant dienpinigius, </w:t>
            </w:r>
            <w:proofErr w:type="spellStart"/>
            <w:r w:rsidRPr="00EF3720">
              <w:rPr>
                <w:bCs/>
                <w:sz w:val="22"/>
                <w:szCs w:val="22"/>
              </w:rPr>
              <w:t>butpinigius</w:t>
            </w:r>
            <w:proofErr w:type="spellEnd"/>
            <w:r w:rsidRPr="00EF3720">
              <w:rPr>
                <w:bCs/>
                <w:sz w:val="22"/>
                <w:szCs w:val="22"/>
              </w:rPr>
              <w:t xml:space="preserve">, maistpinigius ir kitas pajamas (išskyrus asmenų iki 18 metų pajamas) </w:t>
            </w:r>
          </w:p>
        </w:tc>
        <w:tc>
          <w:tcPr>
            <w:tcW w:w="1260" w:type="dxa"/>
            <w:tcBorders>
              <w:top w:val="single" w:sz="4" w:space="0" w:color="auto"/>
              <w:left w:val="single" w:sz="4" w:space="0" w:color="auto"/>
              <w:bottom w:val="single" w:sz="4" w:space="0" w:color="auto"/>
              <w:right w:val="single" w:sz="4" w:space="0" w:color="auto"/>
            </w:tcBorders>
          </w:tcPr>
          <w:p w14:paraId="387BC471" w14:textId="77777777" w:rsidR="00402FDF" w:rsidRPr="00EF3720" w:rsidRDefault="00402FDF" w:rsidP="00816E09">
            <w:pPr>
              <w:tabs>
                <w:tab w:val="center" w:pos="4320"/>
                <w:tab w:val="right" w:pos="8640"/>
              </w:tabs>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F2BFEFC"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5E204E1" w14:textId="77777777" w:rsidR="00402FDF" w:rsidRPr="00EF3720" w:rsidRDefault="00402FDF" w:rsidP="00816E09">
            <w:pPr>
              <w:rPr>
                <w:sz w:val="22"/>
                <w:szCs w:val="22"/>
              </w:rPr>
            </w:pPr>
          </w:p>
        </w:tc>
      </w:tr>
      <w:tr w:rsidR="00402FDF" w:rsidRPr="00EF3720" w14:paraId="2DABD277"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2BE5D179" w14:textId="77777777" w:rsidR="00402FDF" w:rsidRPr="00EF3720" w:rsidRDefault="00402FDF" w:rsidP="00816E09">
            <w:pPr>
              <w:jc w:val="center"/>
              <w:rPr>
                <w:sz w:val="22"/>
                <w:szCs w:val="22"/>
              </w:rPr>
            </w:pPr>
            <w:r w:rsidRPr="00EF3720">
              <w:rPr>
                <w:sz w:val="22"/>
                <w:szCs w:val="22"/>
              </w:rPr>
              <w:t>2.</w:t>
            </w:r>
          </w:p>
        </w:tc>
        <w:tc>
          <w:tcPr>
            <w:tcW w:w="5373" w:type="dxa"/>
            <w:tcBorders>
              <w:top w:val="single" w:sz="4" w:space="0" w:color="auto"/>
              <w:left w:val="single" w:sz="4" w:space="0" w:color="auto"/>
              <w:bottom w:val="single" w:sz="4" w:space="0" w:color="auto"/>
              <w:right w:val="single" w:sz="4" w:space="0" w:color="auto"/>
            </w:tcBorders>
            <w:hideMark/>
          </w:tcPr>
          <w:p w14:paraId="2AA1E2F4" w14:textId="77777777" w:rsidR="00402FDF" w:rsidRPr="00EF3720" w:rsidRDefault="00402FDF" w:rsidP="00816E09">
            <w:pPr>
              <w:jc w:val="both"/>
              <w:rPr>
                <w:sz w:val="22"/>
                <w:szCs w:val="22"/>
              </w:rPr>
            </w:pPr>
            <w:r w:rsidRPr="00EF3720">
              <w:rPr>
                <w:sz w:val="22"/>
                <w:szCs w:val="22"/>
              </w:rPr>
              <w:t>Nedarbo socialinio draudimo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F8C75DF" w14:textId="77777777" w:rsidR="00402FDF" w:rsidRPr="00EF3720" w:rsidRDefault="00402FDF" w:rsidP="00816E09">
            <w:pPr>
              <w:jc w:val="center"/>
              <w:rPr>
                <w:sz w:val="22"/>
                <w:szCs w:val="22"/>
              </w:rPr>
            </w:pPr>
            <w:r w:rsidRPr="00EF3720">
              <w:rPr>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A92AD92" w14:textId="77777777" w:rsidR="00402FDF" w:rsidRPr="00EF3720" w:rsidRDefault="00402FDF" w:rsidP="00816E09">
            <w:pPr>
              <w:jc w:val="center"/>
              <w:rPr>
                <w:sz w:val="22"/>
                <w:szCs w:val="22"/>
              </w:rPr>
            </w:pPr>
            <w:r w:rsidRPr="00EF3720">
              <w:rPr>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819B7C6" w14:textId="77777777" w:rsidR="00402FDF" w:rsidRPr="00EF3720" w:rsidRDefault="00402FDF" w:rsidP="00816E09">
            <w:pPr>
              <w:jc w:val="center"/>
              <w:rPr>
                <w:sz w:val="22"/>
                <w:szCs w:val="22"/>
              </w:rPr>
            </w:pPr>
            <w:r w:rsidRPr="00EF3720">
              <w:rPr>
                <w:sz w:val="22"/>
                <w:szCs w:val="22"/>
              </w:rPr>
              <w:t>x</w:t>
            </w:r>
          </w:p>
        </w:tc>
      </w:tr>
      <w:tr w:rsidR="00402FDF" w:rsidRPr="00EF3720" w14:paraId="24806309"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33B5E72A" w14:textId="77777777" w:rsidR="00402FDF" w:rsidRPr="00EF3720" w:rsidRDefault="00402FDF" w:rsidP="00816E09">
            <w:pPr>
              <w:jc w:val="center"/>
              <w:rPr>
                <w:sz w:val="22"/>
                <w:szCs w:val="22"/>
              </w:rPr>
            </w:pPr>
            <w:r w:rsidRPr="00EF3720">
              <w:rPr>
                <w:sz w:val="22"/>
                <w:szCs w:val="22"/>
              </w:rPr>
              <w:t>3.</w:t>
            </w:r>
          </w:p>
        </w:tc>
        <w:tc>
          <w:tcPr>
            <w:tcW w:w="5373" w:type="dxa"/>
            <w:tcBorders>
              <w:top w:val="single" w:sz="4" w:space="0" w:color="auto"/>
              <w:left w:val="single" w:sz="4" w:space="0" w:color="auto"/>
              <w:bottom w:val="single" w:sz="4" w:space="0" w:color="auto"/>
              <w:right w:val="single" w:sz="4" w:space="0" w:color="auto"/>
            </w:tcBorders>
            <w:hideMark/>
          </w:tcPr>
          <w:p w14:paraId="6471F81E" w14:textId="77777777" w:rsidR="00402FDF" w:rsidRPr="00EF3720" w:rsidRDefault="00402FDF" w:rsidP="00816E09">
            <w:pPr>
              <w:jc w:val="both"/>
              <w:rPr>
                <w:sz w:val="22"/>
                <w:szCs w:val="22"/>
              </w:rPr>
            </w:pPr>
            <w:r w:rsidRPr="00EF3720">
              <w:rPr>
                <w:sz w:val="22"/>
                <w:szCs w:val="22"/>
              </w:rPr>
              <w:t>Autorinis atlyginimas, pajamos, gautos iš sporto veiklos, atlikėjo veiklos</w:t>
            </w:r>
          </w:p>
        </w:tc>
        <w:tc>
          <w:tcPr>
            <w:tcW w:w="1260" w:type="dxa"/>
            <w:tcBorders>
              <w:top w:val="single" w:sz="4" w:space="0" w:color="auto"/>
              <w:left w:val="single" w:sz="4" w:space="0" w:color="auto"/>
              <w:bottom w:val="single" w:sz="4" w:space="0" w:color="auto"/>
              <w:right w:val="single" w:sz="4" w:space="0" w:color="auto"/>
            </w:tcBorders>
          </w:tcPr>
          <w:p w14:paraId="03488A24"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0E8487E"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A31D335" w14:textId="77777777" w:rsidR="00402FDF" w:rsidRPr="00EF3720" w:rsidRDefault="00402FDF" w:rsidP="00816E09">
            <w:pPr>
              <w:rPr>
                <w:sz w:val="22"/>
                <w:szCs w:val="22"/>
              </w:rPr>
            </w:pPr>
          </w:p>
        </w:tc>
      </w:tr>
      <w:tr w:rsidR="00402FDF" w:rsidRPr="00EF3720" w14:paraId="5C448D5C"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6C640E62" w14:textId="77777777" w:rsidR="00402FDF" w:rsidRPr="00EF3720" w:rsidRDefault="00402FDF" w:rsidP="00816E09">
            <w:pPr>
              <w:jc w:val="center"/>
              <w:rPr>
                <w:sz w:val="22"/>
                <w:szCs w:val="22"/>
              </w:rPr>
            </w:pPr>
            <w:r w:rsidRPr="00EF3720">
              <w:rPr>
                <w:sz w:val="22"/>
                <w:szCs w:val="22"/>
              </w:rPr>
              <w:t>4.</w:t>
            </w:r>
          </w:p>
        </w:tc>
        <w:tc>
          <w:tcPr>
            <w:tcW w:w="5373" w:type="dxa"/>
            <w:tcBorders>
              <w:top w:val="single" w:sz="4" w:space="0" w:color="auto"/>
              <w:left w:val="single" w:sz="4" w:space="0" w:color="auto"/>
              <w:bottom w:val="single" w:sz="4" w:space="0" w:color="auto"/>
              <w:right w:val="single" w:sz="4" w:space="0" w:color="auto"/>
            </w:tcBorders>
            <w:hideMark/>
          </w:tcPr>
          <w:p w14:paraId="5588B5B1" w14:textId="77777777" w:rsidR="00402FDF" w:rsidRPr="00EF3720" w:rsidRDefault="00402FDF" w:rsidP="00816E09">
            <w:pPr>
              <w:jc w:val="both"/>
              <w:rPr>
                <w:sz w:val="22"/>
                <w:szCs w:val="22"/>
              </w:rPr>
            </w:pPr>
            <w:r w:rsidRPr="00EF3720">
              <w:rPr>
                <w:sz w:val="22"/>
                <w:szCs w:val="22"/>
              </w:rPr>
              <w:t>Pensijos (senatvės, netekto darbingumo, našlių ir našlaičių, socialinė ir kt.), pensijų išmokos, šalpos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8AF3D4F" w14:textId="77777777" w:rsidR="00402FDF" w:rsidRPr="00EF3720" w:rsidRDefault="00402FDF" w:rsidP="00816E09">
            <w:pPr>
              <w:jc w:val="center"/>
              <w:rPr>
                <w:sz w:val="22"/>
                <w:szCs w:val="22"/>
              </w:rPr>
            </w:pPr>
            <w:r w:rsidRPr="00EF3720">
              <w:rPr>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5D0031F" w14:textId="77777777" w:rsidR="00402FDF" w:rsidRPr="00EF3720" w:rsidRDefault="00402FDF" w:rsidP="00816E09">
            <w:pPr>
              <w:jc w:val="center"/>
              <w:rPr>
                <w:sz w:val="22"/>
                <w:szCs w:val="22"/>
              </w:rPr>
            </w:pPr>
            <w:r w:rsidRPr="00EF3720">
              <w:rPr>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814AD2E" w14:textId="77777777" w:rsidR="00402FDF" w:rsidRPr="00EF3720" w:rsidRDefault="00402FDF" w:rsidP="00816E09">
            <w:pPr>
              <w:jc w:val="center"/>
              <w:rPr>
                <w:sz w:val="22"/>
                <w:szCs w:val="22"/>
              </w:rPr>
            </w:pPr>
            <w:r w:rsidRPr="00EF3720">
              <w:rPr>
                <w:sz w:val="22"/>
                <w:szCs w:val="22"/>
              </w:rPr>
              <w:t>x</w:t>
            </w:r>
          </w:p>
        </w:tc>
      </w:tr>
      <w:tr w:rsidR="00402FDF" w:rsidRPr="00EF3720" w14:paraId="1EE62FF5"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4CEFDF7B" w14:textId="77777777" w:rsidR="00402FDF" w:rsidRPr="00EF3720" w:rsidRDefault="00402FDF" w:rsidP="00816E09">
            <w:pPr>
              <w:ind w:firstLine="62"/>
              <w:jc w:val="center"/>
              <w:rPr>
                <w:sz w:val="22"/>
                <w:szCs w:val="22"/>
              </w:rPr>
            </w:pPr>
            <w:r w:rsidRPr="00EF3720">
              <w:rPr>
                <w:sz w:val="22"/>
                <w:szCs w:val="22"/>
              </w:rPr>
              <w:t>5.</w:t>
            </w:r>
          </w:p>
        </w:tc>
        <w:tc>
          <w:tcPr>
            <w:tcW w:w="5373" w:type="dxa"/>
            <w:tcBorders>
              <w:top w:val="single" w:sz="4" w:space="0" w:color="auto"/>
              <w:left w:val="single" w:sz="4" w:space="0" w:color="auto"/>
              <w:bottom w:val="single" w:sz="4" w:space="0" w:color="auto"/>
              <w:right w:val="single" w:sz="4" w:space="0" w:color="auto"/>
            </w:tcBorders>
            <w:hideMark/>
          </w:tcPr>
          <w:p w14:paraId="295D6274" w14:textId="77777777" w:rsidR="00402FDF" w:rsidRPr="00EF3720" w:rsidRDefault="00402FDF" w:rsidP="00816E09">
            <w:pPr>
              <w:jc w:val="both"/>
              <w:rPr>
                <w:sz w:val="22"/>
                <w:szCs w:val="22"/>
              </w:rPr>
            </w:pPr>
            <w:r w:rsidRPr="00EF3720">
              <w:rPr>
                <w:sz w:val="22"/>
                <w:szCs w:val="22"/>
              </w:rPr>
              <w:t>Valstybinės ir iš kitų žinybų gautos pensijos ar pensijų išmokos</w:t>
            </w:r>
          </w:p>
        </w:tc>
        <w:tc>
          <w:tcPr>
            <w:tcW w:w="1260" w:type="dxa"/>
            <w:tcBorders>
              <w:top w:val="single" w:sz="4" w:space="0" w:color="auto"/>
              <w:left w:val="single" w:sz="4" w:space="0" w:color="auto"/>
              <w:bottom w:val="single" w:sz="4" w:space="0" w:color="auto"/>
              <w:right w:val="single" w:sz="4" w:space="0" w:color="auto"/>
            </w:tcBorders>
          </w:tcPr>
          <w:p w14:paraId="7E96BDC6"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7FB59A0"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0AA4358" w14:textId="77777777" w:rsidR="00402FDF" w:rsidRPr="00EF3720" w:rsidRDefault="00402FDF" w:rsidP="00816E09">
            <w:pPr>
              <w:rPr>
                <w:sz w:val="22"/>
                <w:szCs w:val="22"/>
              </w:rPr>
            </w:pPr>
          </w:p>
        </w:tc>
      </w:tr>
      <w:tr w:rsidR="00402FDF" w:rsidRPr="00EF3720" w14:paraId="640FE333"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7FCA8B30" w14:textId="77777777" w:rsidR="00402FDF" w:rsidRPr="00EF3720" w:rsidRDefault="00402FDF" w:rsidP="00816E09">
            <w:pPr>
              <w:ind w:firstLine="62"/>
              <w:jc w:val="center"/>
              <w:rPr>
                <w:sz w:val="22"/>
                <w:szCs w:val="22"/>
              </w:rPr>
            </w:pPr>
            <w:r w:rsidRPr="00EF3720">
              <w:rPr>
                <w:sz w:val="22"/>
                <w:szCs w:val="22"/>
              </w:rPr>
              <w:t>6.</w:t>
            </w:r>
          </w:p>
        </w:tc>
        <w:tc>
          <w:tcPr>
            <w:tcW w:w="5373" w:type="dxa"/>
            <w:tcBorders>
              <w:top w:val="single" w:sz="4" w:space="0" w:color="auto"/>
              <w:left w:val="single" w:sz="4" w:space="0" w:color="auto"/>
              <w:bottom w:val="single" w:sz="4" w:space="0" w:color="auto"/>
              <w:right w:val="single" w:sz="4" w:space="0" w:color="auto"/>
            </w:tcBorders>
            <w:hideMark/>
          </w:tcPr>
          <w:p w14:paraId="184ABD31" w14:textId="77777777" w:rsidR="00402FDF" w:rsidRPr="00EF3720" w:rsidRDefault="00402FDF" w:rsidP="00816E09">
            <w:pPr>
              <w:tabs>
                <w:tab w:val="center" w:pos="4320"/>
                <w:tab w:val="right" w:pos="8640"/>
              </w:tabs>
              <w:jc w:val="both"/>
              <w:rPr>
                <w:sz w:val="22"/>
                <w:szCs w:val="22"/>
              </w:rPr>
            </w:pPr>
            <w:r w:rsidRPr="00EF3720">
              <w:rPr>
                <w:sz w:val="22"/>
                <w:szCs w:val="22"/>
              </w:rPr>
              <w:t>Dividendai</w:t>
            </w:r>
          </w:p>
        </w:tc>
        <w:tc>
          <w:tcPr>
            <w:tcW w:w="1260" w:type="dxa"/>
            <w:tcBorders>
              <w:top w:val="single" w:sz="4" w:space="0" w:color="auto"/>
              <w:left w:val="single" w:sz="4" w:space="0" w:color="auto"/>
              <w:bottom w:val="single" w:sz="4" w:space="0" w:color="auto"/>
              <w:right w:val="single" w:sz="4" w:space="0" w:color="auto"/>
            </w:tcBorders>
          </w:tcPr>
          <w:p w14:paraId="0648CFB4"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254EA22"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EA6E799" w14:textId="77777777" w:rsidR="00402FDF" w:rsidRPr="00EF3720" w:rsidRDefault="00402FDF" w:rsidP="00816E09">
            <w:pPr>
              <w:rPr>
                <w:sz w:val="22"/>
                <w:szCs w:val="22"/>
              </w:rPr>
            </w:pPr>
          </w:p>
        </w:tc>
      </w:tr>
      <w:tr w:rsidR="00402FDF" w:rsidRPr="00EF3720" w14:paraId="03005F29"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508BF6DD" w14:textId="77777777" w:rsidR="00402FDF" w:rsidRPr="00EF3720" w:rsidRDefault="00402FDF" w:rsidP="00816E09">
            <w:pPr>
              <w:ind w:firstLine="62"/>
              <w:jc w:val="center"/>
              <w:rPr>
                <w:sz w:val="22"/>
                <w:szCs w:val="22"/>
              </w:rPr>
            </w:pPr>
            <w:r w:rsidRPr="00EF3720">
              <w:rPr>
                <w:sz w:val="22"/>
                <w:szCs w:val="22"/>
              </w:rPr>
              <w:t>7.</w:t>
            </w:r>
          </w:p>
        </w:tc>
        <w:tc>
          <w:tcPr>
            <w:tcW w:w="5373" w:type="dxa"/>
            <w:tcBorders>
              <w:top w:val="single" w:sz="4" w:space="0" w:color="auto"/>
              <w:left w:val="single" w:sz="4" w:space="0" w:color="auto"/>
              <w:bottom w:val="single" w:sz="4" w:space="0" w:color="auto"/>
              <w:right w:val="single" w:sz="4" w:space="0" w:color="auto"/>
            </w:tcBorders>
            <w:hideMark/>
          </w:tcPr>
          <w:p w14:paraId="248A663C" w14:textId="77777777" w:rsidR="00402FDF" w:rsidRPr="00EF3720" w:rsidRDefault="00402FDF" w:rsidP="00816E09">
            <w:pPr>
              <w:jc w:val="both"/>
              <w:rPr>
                <w:sz w:val="22"/>
                <w:szCs w:val="22"/>
              </w:rPr>
            </w:pPr>
            <w:r w:rsidRPr="00EF3720">
              <w:rPr>
                <w:sz w:val="22"/>
                <w:szCs w:val="22"/>
              </w:rPr>
              <w:t>Palūkanos</w:t>
            </w:r>
          </w:p>
        </w:tc>
        <w:tc>
          <w:tcPr>
            <w:tcW w:w="1260" w:type="dxa"/>
            <w:tcBorders>
              <w:top w:val="single" w:sz="4" w:space="0" w:color="auto"/>
              <w:left w:val="single" w:sz="4" w:space="0" w:color="auto"/>
              <w:bottom w:val="single" w:sz="4" w:space="0" w:color="auto"/>
              <w:right w:val="single" w:sz="4" w:space="0" w:color="auto"/>
            </w:tcBorders>
          </w:tcPr>
          <w:p w14:paraId="6C80DF7D"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70ABA7E"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1A145D1" w14:textId="77777777" w:rsidR="00402FDF" w:rsidRPr="00EF3720" w:rsidRDefault="00402FDF" w:rsidP="00816E09">
            <w:pPr>
              <w:rPr>
                <w:sz w:val="22"/>
                <w:szCs w:val="22"/>
              </w:rPr>
            </w:pPr>
          </w:p>
        </w:tc>
      </w:tr>
      <w:tr w:rsidR="00402FDF" w:rsidRPr="00EF3720" w14:paraId="0CC4EC89"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404F6184" w14:textId="77777777" w:rsidR="00402FDF" w:rsidRPr="00EF3720" w:rsidRDefault="00402FDF" w:rsidP="00816E09">
            <w:pPr>
              <w:ind w:firstLine="62"/>
              <w:jc w:val="center"/>
              <w:rPr>
                <w:sz w:val="22"/>
                <w:szCs w:val="22"/>
              </w:rPr>
            </w:pPr>
            <w:r w:rsidRPr="00EF3720">
              <w:rPr>
                <w:sz w:val="22"/>
                <w:szCs w:val="22"/>
              </w:rPr>
              <w:t>8.</w:t>
            </w:r>
          </w:p>
        </w:tc>
        <w:tc>
          <w:tcPr>
            <w:tcW w:w="5373" w:type="dxa"/>
            <w:tcBorders>
              <w:top w:val="single" w:sz="4" w:space="0" w:color="auto"/>
              <w:left w:val="single" w:sz="4" w:space="0" w:color="auto"/>
              <w:bottom w:val="single" w:sz="4" w:space="0" w:color="auto"/>
              <w:right w:val="single" w:sz="4" w:space="0" w:color="auto"/>
            </w:tcBorders>
            <w:hideMark/>
          </w:tcPr>
          <w:p w14:paraId="405CD295" w14:textId="77777777" w:rsidR="00402FDF" w:rsidRPr="00EF3720" w:rsidRDefault="00402FDF" w:rsidP="00816E09">
            <w:pPr>
              <w:tabs>
                <w:tab w:val="center" w:pos="4320"/>
                <w:tab w:val="right" w:pos="8640"/>
              </w:tabs>
              <w:jc w:val="both"/>
              <w:rPr>
                <w:sz w:val="22"/>
                <w:szCs w:val="22"/>
              </w:rPr>
            </w:pPr>
            <w:r w:rsidRPr="00EF3720">
              <w:rPr>
                <w:sz w:val="22"/>
                <w:szCs w:val="22"/>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Borders>
              <w:top w:val="single" w:sz="4" w:space="0" w:color="auto"/>
              <w:left w:val="single" w:sz="4" w:space="0" w:color="auto"/>
              <w:bottom w:val="single" w:sz="4" w:space="0" w:color="auto"/>
              <w:right w:val="single" w:sz="4" w:space="0" w:color="auto"/>
            </w:tcBorders>
          </w:tcPr>
          <w:p w14:paraId="44076F80"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C4D6561"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03718F2" w14:textId="77777777" w:rsidR="00402FDF" w:rsidRPr="00EF3720" w:rsidRDefault="00402FDF" w:rsidP="00816E09">
            <w:pPr>
              <w:rPr>
                <w:sz w:val="22"/>
                <w:szCs w:val="22"/>
              </w:rPr>
            </w:pPr>
          </w:p>
        </w:tc>
      </w:tr>
      <w:tr w:rsidR="00402FDF" w:rsidRPr="00EF3720" w14:paraId="29A68A1A"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79B2F78B" w14:textId="77777777" w:rsidR="00402FDF" w:rsidRPr="00EF3720" w:rsidRDefault="00402FDF" w:rsidP="00816E09">
            <w:pPr>
              <w:ind w:firstLine="62"/>
              <w:jc w:val="center"/>
              <w:rPr>
                <w:sz w:val="22"/>
                <w:szCs w:val="22"/>
              </w:rPr>
            </w:pPr>
            <w:r w:rsidRPr="00EF3720">
              <w:rPr>
                <w:sz w:val="22"/>
                <w:szCs w:val="22"/>
              </w:rPr>
              <w:t>9.</w:t>
            </w:r>
          </w:p>
        </w:tc>
        <w:tc>
          <w:tcPr>
            <w:tcW w:w="5373" w:type="dxa"/>
            <w:tcBorders>
              <w:top w:val="single" w:sz="4" w:space="0" w:color="auto"/>
              <w:left w:val="single" w:sz="4" w:space="0" w:color="auto"/>
              <w:bottom w:val="single" w:sz="4" w:space="0" w:color="auto"/>
              <w:right w:val="single" w:sz="4" w:space="0" w:color="auto"/>
            </w:tcBorders>
            <w:hideMark/>
          </w:tcPr>
          <w:p w14:paraId="61CF7D0A" w14:textId="77777777" w:rsidR="00402FDF" w:rsidRPr="00EF3720" w:rsidRDefault="00402FDF" w:rsidP="00816E09">
            <w:pPr>
              <w:jc w:val="both"/>
              <w:rPr>
                <w:sz w:val="22"/>
                <w:szCs w:val="22"/>
              </w:rPr>
            </w:pPr>
            <w:r w:rsidRPr="00EF3720">
              <w:rPr>
                <w:sz w:val="22"/>
                <w:szCs w:val="22"/>
              </w:rPr>
              <w:t>Individualios veiklos pajamos, įskaitant pajamas, gautas verčiantis veikla pagal verslo liudijimą ir individualios veiklos vykdymo pažymą</w:t>
            </w:r>
          </w:p>
        </w:tc>
        <w:tc>
          <w:tcPr>
            <w:tcW w:w="1260" w:type="dxa"/>
            <w:tcBorders>
              <w:top w:val="single" w:sz="4" w:space="0" w:color="auto"/>
              <w:left w:val="single" w:sz="4" w:space="0" w:color="auto"/>
              <w:bottom w:val="single" w:sz="4" w:space="0" w:color="auto"/>
              <w:right w:val="single" w:sz="4" w:space="0" w:color="auto"/>
            </w:tcBorders>
          </w:tcPr>
          <w:p w14:paraId="6FFCD80C"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1F94862"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35AB389" w14:textId="77777777" w:rsidR="00402FDF" w:rsidRPr="00EF3720" w:rsidRDefault="00402FDF" w:rsidP="00816E09">
            <w:pPr>
              <w:rPr>
                <w:sz w:val="22"/>
                <w:szCs w:val="22"/>
              </w:rPr>
            </w:pPr>
          </w:p>
        </w:tc>
      </w:tr>
      <w:tr w:rsidR="00402FDF" w:rsidRPr="00EF3720" w14:paraId="045F4444"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750CE088" w14:textId="77777777" w:rsidR="00402FDF" w:rsidRPr="00EF3720" w:rsidRDefault="00402FDF" w:rsidP="00816E09">
            <w:pPr>
              <w:jc w:val="center"/>
              <w:rPr>
                <w:sz w:val="22"/>
                <w:szCs w:val="22"/>
              </w:rPr>
            </w:pPr>
            <w:r w:rsidRPr="00EF3720">
              <w:rPr>
                <w:sz w:val="22"/>
                <w:szCs w:val="22"/>
              </w:rPr>
              <w:t>10.</w:t>
            </w:r>
          </w:p>
        </w:tc>
        <w:tc>
          <w:tcPr>
            <w:tcW w:w="5373" w:type="dxa"/>
            <w:tcBorders>
              <w:top w:val="single" w:sz="4" w:space="0" w:color="auto"/>
              <w:left w:val="single" w:sz="4" w:space="0" w:color="auto"/>
              <w:bottom w:val="single" w:sz="4" w:space="0" w:color="auto"/>
              <w:right w:val="single" w:sz="4" w:space="0" w:color="auto"/>
            </w:tcBorders>
            <w:hideMark/>
          </w:tcPr>
          <w:p w14:paraId="0A0EC07D" w14:textId="77777777" w:rsidR="00402FDF" w:rsidRPr="00EF3720" w:rsidRDefault="00402FDF" w:rsidP="00816E09">
            <w:pPr>
              <w:jc w:val="both"/>
              <w:rPr>
                <w:sz w:val="22"/>
                <w:szCs w:val="22"/>
              </w:rPr>
            </w:pPr>
            <w:r w:rsidRPr="00EF3720">
              <w:rPr>
                <w:sz w:val="22"/>
                <w:szCs w:val="22"/>
              </w:rPr>
              <w:t xml:space="preserve">Pajamos, gautos iš žemės ūkio veiklos ir teikiant žemės ūkio ir miškininkystės paslaugas: </w:t>
            </w:r>
          </w:p>
        </w:tc>
        <w:tc>
          <w:tcPr>
            <w:tcW w:w="1260" w:type="dxa"/>
            <w:tcBorders>
              <w:top w:val="single" w:sz="4" w:space="0" w:color="auto"/>
              <w:left w:val="single" w:sz="4" w:space="0" w:color="auto"/>
              <w:bottom w:val="single" w:sz="4" w:space="0" w:color="auto"/>
              <w:right w:val="single" w:sz="4" w:space="0" w:color="auto"/>
            </w:tcBorders>
          </w:tcPr>
          <w:p w14:paraId="72FB3148" w14:textId="77777777" w:rsidR="00402FDF" w:rsidRPr="00EF3720" w:rsidRDefault="00402FDF" w:rsidP="00816E09">
            <w:pPr>
              <w:tabs>
                <w:tab w:val="center" w:pos="4320"/>
                <w:tab w:val="right" w:pos="8640"/>
              </w:tabs>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99E8800"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1D430C1" w14:textId="77777777" w:rsidR="00402FDF" w:rsidRPr="00EF3720" w:rsidRDefault="00402FDF" w:rsidP="00816E09">
            <w:pPr>
              <w:rPr>
                <w:sz w:val="22"/>
                <w:szCs w:val="22"/>
              </w:rPr>
            </w:pPr>
          </w:p>
        </w:tc>
      </w:tr>
      <w:tr w:rsidR="00402FDF" w:rsidRPr="00EF3720" w14:paraId="4134EA93"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55CAAA9C" w14:textId="77777777" w:rsidR="00402FDF" w:rsidRPr="00EF3720" w:rsidRDefault="00402FDF" w:rsidP="00816E09">
            <w:pPr>
              <w:ind w:firstLine="62"/>
              <w:jc w:val="center"/>
              <w:rPr>
                <w:sz w:val="22"/>
                <w:szCs w:val="22"/>
              </w:rPr>
            </w:pPr>
            <w:r w:rsidRPr="00EF3720">
              <w:rPr>
                <w:sz w:val="22"/>
                <w:szCs w:val="22"/>
              </w:rPr>
              <w:t>10.1</w:t>
            </w:r>
          </w:p>
        </w:tc>
        <w:tc>
          <w:tcPr>
            <w:tcW w:w="5373" w:type="dxa"/>
            <w:tcBorders>
              <w:top w:val="single" w:sz="4" w:space="0" w:color="auto"/>
              <w:left w:val="single" w:sz="4" w:space="0" w:color="auto"/>
              <w:bottom w:val="single" w:sz="4" w:space="0" w:color="auto"/>
              <w:right w:val="single" w:sz="4" w:space="0" w:color="auto"/>
            </w:tcBorders>
            <w:hideMark/>
          </w:tcPr>
          <w:p w14:paraId="5B000E91" w14:textId="77777777" w:rsidR="00402FDF" w:rsidRPr="00EF3720" w:rsidRDefault="00402FDF" w:rsidP="00816E09">
            <w:pPr>
              <w:jc w:val="both"/>
              <w:rPr>
                <w:sz w:val="22"/>
                <w:szCs w:val="22"/>
              </w:rPr>
            </w:pPr>
            <w:r w:rsidRPr="00EF3720">
              <w:rPr>
                <w:sz w:val="22"/>
                <w:szCs w:val="22"/>
              </w:rPr>
              <w:t>pajamos iš žemės ūkio veiklos, išskyrus pajamas iš žemės ūkio naudmenų, kurių bendras plotas neviršija 1 ha</w:t>
            </w:r>
          </w:p>
        </w:tc>
        <w:tc>
          <w:tcPr>
            <w:tcW w:w="1260" w:type="dxa"/>
            <w:tcBorders>
              <w:top w:val="single" w:sz="4" w:space="0" w:color="auto"/>
              <w:left w:val="single" w:sz="4" w:space="0" w:color="auto"/>
              <w:bottom w:val="single" w:sz="4" w:space="0" w:color="auto"/>
              <w:right w:val="single" w:sz="4" w:space="0" w:color="auto"/>
            </w:tcBorders>
          </w:tcPr>
          <w:p w14:paraId="2C3BC018" w14:textId="77777777" w:rsidR="00402FDF" w:rsidRPr="00EF3720" w:rsidRDefault="00402FDF" w:rsidP="00816E09">
            <w:pPr>
              <w:tabs>
                <w:tab w:val="center" w:pos="4320"/>
                <w:tab w:val="right" w:pos="8640"/>
              </w:tabs>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B453662"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9440306" w14:textId="77777777" w:rsidR="00402FDF" w:rsidRPr="00EF3720" w:rsidRDefault="00402FDF" w:rsidP="00816E09">
            <w:pPr>
              <w:rPr>
                <w:sz w:val="22"/>
                <w:szCs w:val="22"/>
              </w:rPr>
            </w:pPr>
          </w:p>
        </w:tc>
      </w:tr>
      <w:tr w:rsidR="00402FDF" w:rsidRPr="00EF3720" w14:paraId="14B769F1"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2617EABC" w14:textId="77777777" w:rsidR="00402FDF" w:rsidRPr="00EF3720" w:rsidRDefault="00402FDF" w:rsidP="00816E09">
            <w:pPr>
              <w:jc w:val="center"/>
              <w:rPr>
                <w:sz w:val="22"/>
                <w:szCs w:val="22"/>
              </w:rPr>
            </w:pPr>
            <w:r w:rsidRPr="00EF3720">
              <w:rPr>
                <w:sz w:val="22"/>
                <w:szCs w:val="22"/>
              </w:rPr>
              <w:t>10.2</w:t>
            </w:r>
          </w:p>
        </w:tc>
        <w:tc>
          <w:tcPr>
            <w:tcW w:w="5373" w:type="dxa"/>
            <w:tcBorders>
              <w:top w:val="single" w:sz="4" w:space="0" w:color="auto"/>
              <w:left w:val="single" w:sz="4" w:space="0" w:color="auto"/>
              <w:bottom w:val="single" w:sz="4" w:space="0" w:color="auto"/>
              <w:right w:val="single" w:sz="4" w:space="0" w:color="auto"/>
            </w:tcBorders>
            <w:hideMark/>
          </w:tcPr>
          <w:p w14:paraId="7E950642" w14:textId="77777777" w:rsidR="00402FDF" w:rsidRPr="00EF3720" w:rsidRDefault="00402FDF" w:rsidP="00816E09">
            <w:pPr>
              <w:jc w:val="both"/>
              <w:rPr>
                <w:sz w:val="22"/>
                <w:szCs w:val="22"/>
              </w:rPr>
            </w:pPr>
            <w:r w:rsidRPr="00EF3720">
              <w:rPr>
                <w:sz w:val="22"/>
                <w:szCs w:val="22"/>
              </w:rPr>
              <w:t>pajamos, gautos teikiant žemės ūkio ir miškininkystės paslaugas pagal žemės ūkio ir miškininkystės kvitą</w:t>
            </w:r>
          </w:p>
        </w:tc>
        <w:tc>
          <w:tcPr>
            <w:tcW w:w="1260" w:type="dxa"/>
            <w:tcBorders>
              <w:top w:val="single" w:sz="4" w:space="0" w:color="auto"/>
              <w:left w:val="single" w:sz="4" w:space="0" w:color="auto"/>
              <w:bottom w:val="single" w:sz="4" w:space="0" w:color="auto"/>
              <w:right w:val="single" w:sz="4" w:space="0" w:color="auto"/>
            </w:tcBorders>
          </w:tcPr>
          <w:p w14:paraId="361E1B9F" w14:textId="77777777" w:rsidR="00402FDF" w:rsidRPr="00EF3720" w:rsidRDefault="00402FDF" w:rsidP="00816E09">
            <w:pPr>
              <w:tabs>
                <w:tab w:val="center" w:pos="4320"/>
                <w:tab w:val="right" w:pos="8640"/>
              </w:tabs>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C16702A"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3D9C716" w14:textId="77777777" w:rsidR="00402FDF" w:rsidRPr="00EF3720" w:rsidRDefault="00402FDF" w:rsidP="00816E09">
            <w:pPr>
              <w:rPr>
                <w:sz w:val="22"/>
                <w:szCs w:val="22"/>
              </w:rPr>
            </w:pPr>
          </w:p>
        </w:tc>
      </w:tr>
      <w:tr w:rsidR="00402FDF" w:rsidRPr="00EF3720" w14:paraId="5C9E0EFC"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5B67F8F3" w14:textId="77777777" w:rsidR="00402FDF" w:rsidRPr="00EF3720" w:rsidRDefault="00402FDF" w:rsidP="00816E09">
            <w:pPr>
              <w:jc w:val="center"/>
              <w:rPr>
                <w:sz w:val="22"/>
                <w:szCs w:val="22"/>
              </w:rPr>
            </w:pPr>
            <w:r w:rsidRPr="00EF3720">
              <w:rPr>
                <w:sz w:val="22"/>
                <w:szCs w:val="22"/>
              </w:rPr>
              <w:t>11.</w:t>
            </w:r>
          </w:p>
        </w:tc>
        <w:tc>
          <w:tcPr>
            <w:tcW w:w="5373" w:type="dxa"/>
            <w:tcBorders>
              <w:top w:val="single" w:sz="4" w:space="0" w:color="auto"/>
              <w:left w:val="single" w:sz="4" w:space="0" w:color="auto"/>
              <w:bottom w:val="single" w:sz="4" w:space="0" w:color="auto"/>
              <w:right w:val="single" w:sz="4" w:space="0" w:color="auto"/>
            </w:tcBorders>
            <w:hideMark/>
          </w:tcPr>
          <w:p w14:paraId="3EC6572C" w14:textId="77777777" w:rsidR="00402FDF" w:rsidRPr="00EF3720" w:rsidRDefault="00402FDF" w:rsidP="00816E09">
            <w:pPr>
              <w:jc w:val="both"/>
              <w:rPr>
                <w:sz w:val="22"/>
                <w:szCs w:val="22"/>
              </w:rPr>
            </w:pPr>
            <w:r w:rsidRPr="00EF3720">
              <w:rPr>
                <w:sz w:val="22"/>
                <w:szCs w:val="22"/>
              </w:rPr>
              <w:t>Išmokos žemės ūkio veiklai (tiesioginės ir kompensacinės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A0B051B" w14:textId="77777777" w:rsidR="00402FDF" w:rsidRPr="00EF3720" w:rsidRDefault="00402FDF" w:rsidP="00816E09">
            <w:pPr>
              <w:jc w:val="center"/>
              <w:rPr>
                <w:sz w:val="22"/>
                <w:szCs w:val="22"/>
              </w:rPr>
            </w:pPr>
            <w:r w:rsidRPr="00EF3720">
              <w:rPr>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3CFB9A4" w14:textId="77777777" w:rsidR="00402FDF" w:rsidRPr="00EF3720" w:rsidRDefault="00402FDF" w:rsidP="00816E09">
            <w:pPr>
              <w:jc w:val="center"/>
              <w:rPr>
                <w:sz w:val="22"/>
                <w:szCs w:val="22"/>
              </w:rPr>
            </w:pPr>
            <w:r w:rsidRPr="00EF3720">
              <w:rPr>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311CACF" w14:textId="77777777" w:rsidR="00402FDF" w:rsidRPr="00EF3720" w:rsidRDefault="00402FDF" w:rsidP="00816E09">
            <w:pPr>
              <w:jc w:val="center"/>
              <w:rPr>
                <w:sz w:val="22"/>
                <w:szCs w:val="22"/>
              </w:rPr>
            </w:pPr>
            <w:r w:rsidRPr="00EF3720">
              <w:rPr>
                <w:sz w:val="22"/>
                <w:szCs w:val="22"/>
              </w:rPr>
              <w:t>x</w:t>
            </w:r>
          </w:p>
        </w:tc>
      </w:tr>
      <w:tr w:rsidR="00402FDF" w:rsidRPr="00EF3720" w14:paraId="570E6166"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36B1C4B3" w14:textId="77777777" w:rsidR="00402FDF" w:rsidRPr="00EF3720" w:rsidRDefault="00402FDF" w:rsidP="00816E09">
            <w:pPr>
              <w:jc w:val="center"/>
              <w:rPr>
                <w:sz w:val="22"/>
                <w:szCs w:val="22"/>
              </w:rPr>
            </w:pPr>
            <w:r w:rsidRPr="00EF3720">
              <w:rPr>
                <w:sz w:val="22"/>
                <w:szCs w:val="22"/>
              </w:rPr>
              <w:t>12.</w:t>
            </w:r>
          </w:p>
        </w:tc>
        <w:tc>
          <w:tcPr>
            <w:tcW w:w="5373" w:type="dxa"/>
            <w:tcBorders>
              <w:top w:val="single" w:sz="4" w:space="0" w:color="auto"/>
              <w:left w:val="single" w:sz="4" w:space="0" w:color="auto"/>
              <w:bottom w:val="single" w:sz="4" w:space="0" w:color="auto"/>
              <w:right w:val="single" w:sz="4" w:space="0" w:color="auto"/>
            </w:tcBorders>
            <w:hideMark/>
          </w:tcPr>
          <w:p w14:paraId="5CD3C7C4" w14:textId="77777777" w:rsidR="00402FDF" w:rsidRPr="00EF3720" w:rsidRDefault="00402FDF" w:rsidP="00816E09">
            <w:pPr>
              <w:jc w:val="both"/>
              <w:rPr>
                <w:sz w:val="22"/>
                <w:szCs w:val="22"/>
              </w:rPr>
            </w:pPr>
            <w:r w:rsidRPr="00EF3720">
              <w:rPr>
                <w:sz w:val="22"/>
                <w:szCs w:val="22"/>
              </w:rPr>
              <w:t>Piniginės lėšos, gautos vaikui (įvaikiui) išlaikyti (alimentai)</w:t>
            </w:r>
          </w:p>
        </w:tc>
        <w:tc>
          <w:tcPr>
            <w:tcW w:w="1260" w:type="dxa"/>
            <w:tcBorders>
              <w:top w:val="single" w:sz="4" w:space="0" w:color="auto"/>
              <w:left w:val="single" w:sz="4" w:space="0" w:color="auto"/>
              <w:bottom w:val="single" w:sz="4" w:space="0" w:color="auto"/>
              <w:right w:val="single" w:sz="4" w:space="0" w:color="auto"/>
            </w:tcBorders>
          </w:tcPr>
          <w:p w14:paraId="43A381A5"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2B16FCE"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C1B1C03" w14:textId="77777777" w:rsidR="00402FDF" w:rsidRPr="00EF3720" w:rsidRDefault="00402FDF" w:rsidP="00816E09">
            <w:pPr>
              <w:rPr>
                <w:sz w:val="22"/>
                <w:szCs w:val="22"/>
              </w:rPr>
            </w:pPr>
          </w:p>
        </w:tc>
      </w:tr>
      <w:tr w:rsidR="00402FDF" w:rsidRPr="00EF3720" w14:paraId="4F3D5AC5"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5DBB7CBD" w14:textId="77777777" w:rsidR="00402FDF" w:rsidRPr="00EF3720" w:rsidRDefault="00402FDF" w:rsidP="00816E09">
            <w:pPr>
              <w:jc w:val="center"/>
              <w:rPr>
                <w:sz w:val="22"/>
                <w:szCs w:val="22"/>
              </w:rPr>
            </w:pPr>
            <w:r w:rsidRPr="00EF3720">
              <w:rPr>
                <w:sz w:val="22"/>
                <w:szCs w:val="22"/>
              </w:rPr>
              <w:t>13.</w:t>
            </w:r>
          </w:p>
        </w:tc>
        <w:tc>
          <w:tcPr>
            <w:tcW w:w="5373" w:type="dxa"/>
            <w:tcBorders>
              <w:top w:val="single" w:sz="4" w:space="0" w:color="auto"/>
              <w:left w:val="single" w:sz="4" w:space="0" w:color="auto"/>
              <w:bottom w:val="single" w:sz="4" w:space="0" w:color="auto"/>
              <w:right w:val="single" w:sz="4" w:space="0" w:color="auto"/>
            </w:tcBorders>
            <w:hideMark/>
          </w:tcPr>
          <w:p w14:paraId="7CAD5412" w14:textId="77777777" w:rsidR="00402FDF" w:rsidRPr="00EF3720" w:rsidRDefault="00402FDF" w:rsidP="00816E09">
            <w:pPr>
              <w:jc w:val="both"/>
              <w:rPr>
                <w:sz w:val="22"/>
                <w:szCs w:val="22"/>
              </w:rPr>
            </w:pPr>
            <w:r w:rsidRPr="00EF3720">
              <w:rPr>
                <w:bCs/>
                <w:sz w:val="22"/>
                <w:szCs w:val="22"/>
              </w:rPr>
              <w:t>Išmokos iš Vaikų išlaikymo fondo</w:t>
            </w:r>
          </w:p>
        </w:tc>
        <w:tc>
          <w:tcPr>
            <w:tcW w:w="1260" w:type="dxa"/>
            <w:tcBorders>
              <w:top w:val="single" w:sz="4" w:space="0" w:color="auto"/>
              <w:left w:val="single" w:sz="4" w:space="0" w:color="auto"/>
              <w:bottom w:val="single" w:sz="4" w:space="0" w:color="auto"/>
              <w:right w:val="single" w:sz="4" w:space="0" w:color="auto"/>
            </w:tcBorders>
          </w:tcPr>
          <w:p w14:paraId="207F2895"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944A14A"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8EC6075" w14:textId="77777777" w:rsidR="00402FDF" w:rsidRPr="00EF3720" w:rsidRDefault="00402FDF" w:rsidP="00816E09">
            <w:pPr>
              <w:rPr>
                <w:sz w:val="22"/>
                <w:szCs w:val="22"/>
              </w:rPr>
            </w:pPr>
          </w:p>
        </w:tc>
      </w:tr>
      <w:tr w:rsidR="00402FDF" w:rsidRPr="00EF3720" w14:paraId="746D6F48"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7FD0117A" w14:textId="77777777" w:rsidR="00402FDF" w:rsidRPr="00EF3720" w:rsidRDefault="00402FDF" w:rsidP="00816E09">
            <w:pPr>
              <w:jc w:val="center"/>
              <w:rPr>
                <w:sz w:val="22"/>
                <w:szCs w:val="22"/>
              </w:rPr>
            </w:pPr>
            <w:r w:rsidRPr="00EF3720">
              <w:rPr>
                <w:sz w:val="22"/>
                <w:szCs w:val="22"/>
              </w:rPr>
              <w:t>14.</w:t>
            </w:r>
          </w:p>
        </w:tc>
        <w:tc>
          <w:tcPr>
            <w:tcW w:w="5373" w:type="dxa"/>
            <w:tcBorders>
              <w:top w:val="single" w:sz="4" w:space="0" w:color="auto"/>
              <w:left w:val="single" w:sz="4" w:space="0" w:color="auto"/>
              <w:bottom w:val="single" w:sz="4" w:space="0" w:color="auto"/>
              <w:right w:val="single" w:sz="4" w:space="0" w:color="auto"/>
            </w:tcBorders>
            <w:vAlign w:val="center"/>
            <w:hideMark/>
          </w:tcPr>
          <w:p w14:paraId="6C3B7452" w14:textId="77777777" w:rsidR="00402FDF" w:rsidRPr="00EF3720" w:rsidRDefault="00402FDF" w:rsidP="00816E09">
            <w:pPr>
              <w:jc w:val="both"/>
              <w:rPr>
                <w:sz w:val="22"/>
                <w:szCs w:val="22"/>
              </w:rPr>
            </w:pPr>
            <w:r w:rsidRPr="00EF3720">
              <w:rPr>
                <w:bCs/>
                <w:sz w:val="22"/>
                <w:szCs w:val="22"/>
              </w:rPr>
              <w:t>Socialinio pobūdžio pajamos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FEA697F" w14:textId="77777777" w:rsidR="00402FDF" w:rsidRPr="00EF3720" w:rsidRDefault="00402FDF" w:rsidP="00816E09">
            <w:pPr>
              <w:jc w:val="center"/>
              <w:rPr>
                <w:sz w:val="22"/>
                <w:szCs w:val="22"/>
              </w:rPr>
            </w:pPr>
            <w:r w:rsidRPr="00EF3720">
              <w:rPr>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EDE02C8" w14:textId="77777777" w:rsidR="00402FDF" w:rsidRPr="00EF3720" w:rsidRDefault="00402FDF" w:rsidP="00816E09">
            <w:pPr>
              <w:jc w:val="center"/>
              <w:rPr>
                <w:sz w:val="22"/>
                <w:szCs w:val="22"/>
              </w:rPr>
            </w:pPr>
            <w:r w:rsidRPr="00EF3720">
              <w:rPr>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61D7DBC" w14:textId="77777777" w:rsidR="00402FDF" w:rsidRPr="00EF3720" w:rsidRDefault="00402FDF" w:rsidP="00816E09">
            <w:pPr>
              <w:jc w:val="center"/>
              <w:rPr>
                <w:sz w:val="22"/>
                <w:szCs w:val="22"/>
              </w:rPr>
            </w:pPr>
            <w:r w:rsidRPr="00EF3720">
              <w:rPr>
                <w:sz w:val="22"/>
                <w:szCs w:val="22"/>
              </w:rPr>
              <w:t>x</w:t>
            </w:r>
          </w:p>
        </w:tc>
      </w:tr>
      <w:tr w:rsidR="00402FDF" w:rsidRPr="00EF3720" w14:paraId="0DDF9F31"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25532321" w14:textId="77777777" w:rsidR="00402FDF" w:rsidRPr="00EF3720" w:rsidRDefault="00402FDF" w:rsidP="00816E09">
            <w:pPr>
              <w:jc w:val="center"/>
              <w:rPr>
                <w:sz w:val="22"/>
                <w:szCs w:val="22"/>
              </w:rPr>
            </w:pPr>
            <w:r w:rsidRPr="00EF3720">
              <w:rPr>
                <w:sz w:val="22"/>
                <w:szCs w:val="22"/>
              </w:rPr>
              <w:t>15.</w:t>
            </w:r>
          </w:p>
        </w:tc>
        <w:tc>
          <w:tcPr>
            <w:tcW w:w="5373" w:type="dxa"/>
            <w:tcBorders>
              <w:top w:val="single" w:sz="4" w:space="0" w:color="auto"/>
              <w:left w:val="single" w:sz="4" w:space="0" w:color="auto"/>
              <w:bottom w:val="single" w:sz="4" w:space="0" w:color="auto"/>
              <w:right w:val="single" w:sz="4" w:space="0" w:color="auto"/>
            </w:tcBorders>
            <w:hideMark/>
          </w:tcPr>
          <w:p w14:paraId="01777A24" w14:textId="77777777" w:rsidR="00402FDF" w:rsidRPr="00EF3720" w:rsidRDefault="00402FDF" w:rsidP="00816E09">
            <w:pPr>
              <w:jc w:val="both"/>
              <w:rPr>
                <w:sz w:val="22"/>
                <w:szCs w:val="22"/>
              </w:rPr>
            </w:pPr>
            <w:r w:rsidRPr="00EF3720">
              <w:rPr>
                <w:sz w:val="22"/>
                <w:szCs w:val="22"/>
              </w:rPr>
              <w:t>Išeitinė išmoka nutraukiant darbo sutartį arba atleidžiamam iš pareigų valstybės tarnautojui</w:t>
            </w:r>
          </w:p>
        </w:tc>
        <w:tc>
          <w:tcPr>
            <w:tcW w:w="1260" w:type="dxa"/>
            <w:tcBorders>
              <w:top w:val="single" w:sz="4" w:space="0" w:color="auto"/>
              <w:left w:val="single" w:sz="4" w:space="0" w:color="auto"/>
              <w:bottom w:val="single" w:sz="4" w:space="0" w:color="auto"/>
              <w:right w:val="single" w:sz="4" w:space="0" w:color="auto"/>
            </w:tcBorders>
          </w:tcPr>
          <w:p w14:paraId="5F955FB0"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084CE04"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1E01DB0" w14:textId="77777777" w:rsidR="00402FDF" w:rsidRPr="00EF3720" w:rsidRDefault="00402FDF" w:rsidP="00816E09">
            <w:pPr>
              <w:rPr>
                <w:sz w:val="22"/>
                <w:szCs w:val="22"/>
              </w:rPr>
            </w:pPr>
          </w:p>
        </w:tc>
      </w:tr>
      <w:tr w:rsidR="00402FDF" w:rsidRPr="00EF3720" w14:paraId="72E63445"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56EAC6E5" w14:textId="77777777" w:rsidR="00402FDF" w:rsidRPr="00EF3720" w:rsidRDefault="00402FDF" w:rsidP="00816E09">
            <w:pPr>
              <w:jc w:val="center"/>
              <w:rPr>
                <w:sz w:val="22"/>
                <w:szCs w:val="22"/>
              </w:rPr>
            </w:pPr>
            <w:r w:rsidRPr="00EF3720">
              <w:rPr>
                <w:sz w:val="22"/>
                <w:szCs w:val="22"/>
              </w:rPr>
              <w:t>16.</w:t>
            </w:r>
          </w:p>
        </w:tc>
        <w:tc>
          <w:tcPr>
            <w:tcW w:w="5373" w:type="dxa"/>
            <w:tcBorders>
              <w:top w:val="single" w:sz="4" w:space="0" w:color="auto"/>
              <w:left w:val="single" w:sz="4" w:space="0" w:color="auto"/>
              <w:bottom w:val="single" w:sz="4" w:space="0" w:color="auto"/>
              <w:right w:val="single" w:sz="4" w:space="0" w:color="auto"/>
            </w:tcBorders>
            <w:hideMark/>
          </w:tcPr>
          <w:p w14:paraId="07DD1134" w14:textId="77777777" w:rsidR="00402FDF" w:rsidRPr="00EF3720" w:rsidRDefault="00402FDF" w:rsidP="00816E09">
            <w:pPr>
              <w:jc w:val="both"/>
              <w:rPr>
                <w:sz w:val="22"/>
                <w:szCs w:val="22"/>
              </w:rPr>
            </w:pPr>
            <w:r w:rsidRPr="00EF3720">
              <w:rPr>
                <w:color w:val="000000"/>
                <w:sz w:val="22"/>
                <w:szCs w:val="22"/>
              </w:rPr>
              <w:t>Ligos, profesinės reabilitacijos, motinystės, tėvystės, vaiko priežiūros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6E9B721" w14:textId="77777777" w:rsidR="00402FDF" w:rsidRPr="00EF3720" w:rsidRDefault="00402FDF" w:rsidP="00816E09">
            <w:pPr>
              <w:jc w:val="center"/>
              <w:rPr>
                <w:sz w:val="22"/>
                <w:szCs w:val="22"/>
              </w:rPr>
            </w:pPr>
            <w:r w:rsidRPr="00EF3720">
              <w:rPr>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F235285" w14:textId="77777777" w:rsidR="00402FDF" w:rsidRPr="00EF3720" w:rsidRDefault="00402FDF" w:rsidP="00816E09">
            <w:pPr>
              <w:jc w:val="center"/>
              <w:rPr>
                <w:sz w:val="22"/>
                <w:szCs w:val="22"/>
              </w:rPr>
            </w:pPr>
            <w:r w:rsidRPr="00EF3720">
              <w:rPr>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9217083" w14:textId="77777777" w:rsidR="00402FDF" w:rsidRPr="00EF3720" w:rsidRDefault="00402FDF" w:rsidP="00816E09">
            <w:pPr>
              <w:jc w:val="center"/>
              <w:rPr>
                <w:sz w:val="22"/>
                <w:szCs w:val="22"/>
              </w:rPr>
            </w:pPr>
            <w:r w:rsidRPr="00EF3720">
              <w:rPr>
                <w:sz w:val="22"/>
                <w:szCs w:val="22"/>
              </w:rPr>
              <w:t>x</w:t>
            </w:r>
          </w:p>
        </w:tc>
      </w:tr>
      <w:tr w:rsidR="00402FDF" w:rsidRPr="00EF3720" w14:paraId="5B4D3836"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04701D60" w14:textId="77777777" w:rsidR="00402FDF" w:rsidRPr="00EF3720" w:rsidRDefault="00402FDF" w:rsidP="00816E09">
            <w:pPr>
              <w:jc w:val="center"/>
              <w:rPr>
                <w:sz w:val="22"/>
                <w:szCs w:val="22"/>
              </w:rPr>
            </w:pPr>
            <w:r w:rsidRPr="00EF3720">
              <w:rPr>
                <w:sz w:val="22"/>
                <w:szCs w:val="22"/>
              </w:rPr>
              <w:t>17.</w:t>
            </w:r>
          </w:p>
        </w:tc>
        <w:tc>
          <w:tcPr>
            <w:tcW w:w="5373" w:type="dxa"/>
            <w:tcBorders>
              <w:top w:val="single" w:sz="4" w:space="0" w:color="auto"/>
              <w:left w:val="single" w:sz="4" w:space="0" w:color="auto"/>
              <w:bottom w:val="single" w:sz="4" w:space="0" w:color="auto"/>
              <w:right w:val="single" w:sz="4" w:space="0" w:color="auto"/>
            </w:tcBorders>
            <w:hideMark/>
          </w:tcPr>
          <w:p w14:paraId="5C23AB56" w14:textId="77777777" w:rsidR="00402FDF" w:rsidRPr="00EF3720" w:rsidRDefault="00402FDF" w:rsidP="00816E09">
            <w:pPr>
              <w:jc w:val="both"/>
              <w:rPr>
                <w:sz w:val="22"/>
                <w:szCs w:val="22"/>
              </w:rPr>
            </w:pPr>
            <w:r w:rsidRPr="00EF3720">
              <w:rPr>
                <w:color w:val="000000"/>
                <w:sz w:val="22"/>
                <w:szCs w:val="22"/>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tcBorders>
              <w:top w:val="single" w:sz="4" w:space="0" w:color="auto"/>
              <w:left w:val="single" w:sz="4" w:space="0" w:color="auto"/>
              <w:bottom w:val="single" w:sz="4" w:space="0" w:color="auto"/>
              <w:right w:val="single" w:sz="4" w:space="0" w:color="auto"/>
            </w:tcBorders>
            <w:vAlign w:val="center"/>
          </w:tcPr>
          <w:p w14:paraId="5F70FCAC"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0C9A4B0C"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163DC8CE" w14:textId="77777777" w:rsidR="00402FDF" w:rsidRPr="00EF3720" w:rsidRDefault="00402FDF" w:rsidP="00816E09">
            <w:pPr>
              <w:jc w:val="center"/>
              <w:rPr>
                <w:sz w:val="22"/>
                <w:szCs w:val="22"/>
              </w:rPr>
            </w:pPr>
          </w:p>
        </w:tc>
      </w:tr>
      <w:tr w:rsidR="00402FDF" w:rsidRPr="00EF3720" w14:paraId="6B09B5E1"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3C72645B" w14:textId="77777777" w:rsidR="00402FDF" w:rsidRPr="00EF3720" w:rsidRDefault="00402FDF" w:rsidP="00816E09">
            <w:pPr>
              <w:jc w:val="center"/>
              <w:rPr>
                <w:sz w:val="22"/>
                <w:szCs w:val="22"/>
              </w:rPr>
            </w:pPr>
            <w:r w:rsidRPr="00EF3720">
              <w:rPr>
                <w:sz w:val="22"/>
                <w:szCs w:val="22"/>
              </w:rPr>
              <w:t>18.</w:t>
            </w:r>
          </w:p>
        </w:tc>
        <w:tc>
          <w:tcPr>
            <w:tcW w:w="5373" w:type="dxa"/>
            <w:tcBorders>
              <w:top w:val="single" w:sz="4" w:space="0" w:color="auto"/>
              <w:left w:val="single" w:sz="4" w:space="0" w:color="auto"/>
              <w:bottom w:val="single" w:sz="4" w:space="0" w:color="auto"/>
              <w:right w:val="single" w:sz="4" w:space="0" w:color="auto"/>
            </w:tcBorders>
            <w:hideMark/>
          </w:tcPr>
          <w:p w14:paraId="0B80D0C0" w14:textId="77777777" w:rsidR="00402FDF" w:rsidRPr="00EF3720" w:rsidRDefault="00402FDF" w:rsidP="00816E09">
            <w:pPr>
              <w:jc w:val="both"/>
              <w:rPr>
                <w:sz w:val="22"/>
                <w:szCs w:val="22"/>
              </w:rPr>
            </w:pPr>
            <w:r w:rsidRPr="00EF3720">
              <w:rPr>
                <w:sz w:val="22"/>
                <w:szCs w:val="22"/>
              </w:rPr>
              <w:t>Turtinės ar neturtinės žalos atlyginimas (įskaitant periodinę ir vienkartinę netekto darbingumo kompensaciją)</w:t>
            </w:r>
          </w:p>
        </w:tc>
        <w:tc>
          <w:tcPr>
            <w:tcW w:w="1260" w:type="dxa"/>
            <w:tcBorders>
              <w:top w:val="single" w:sz="4" w:space="0" w:color="auto"/>
              <w:left w:val="single" w:sz="4" w:space="0" w:color="auto"/>
              <w:bottom w:val="single" w:sz="4" w:space="0" w:color="auto"/>
              <w:right w:val="single" w:sz="4" w:space="0" w:color="auto"/>
            </w:tcBorders>
            <w:vAlign w:val="center"/>
          </w:tcPr>
          <w:p w14:paraId="67D5197C"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753F8BAD"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21DE5FB0" w14:textId="77777777" w:rsidR="00402FDF" w:rsidRPr="00EF3720" w:rsidRDefault="00402FDF" w:rsidP="00816E09">
            <w:pPr>
              <w:jc w:val="center"/>
              <w:rPr>
                <w:sz w:val="22"/>
                <w:szCs w:val="22"/>
              </w:rPr>
            </w:pPr>
          </w:p>
        </w:tc>
      </w:tr>
      <w:tr w:rsidR="00402FDF" w:rsidRPr="00EF3720" w14:paraId="05A4186A"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6E937BDC" w14:textId="77777777" w:rsidR="00402FDF" w:rsidRPr="00EF3720" w:rsidRDefault="00402FDF" w:rsidP="00816E09">
            <w:pPr>
              <w:jc w:val="center"/>
              <w:rPr>
                <w:sz w:val="22"/>
                <w:szCs w:val="22"/>
              </w:rPr>
            </w:pPr>
            <w:r w:rsidRPr="00EF3720">
              <w:rPr>
                <w:sz w:val="22"/>
                <w:szCs w:val="22"/>
              </w:rPr>
              <w:t>19.</w:t>
            </w:r>
          </w:p>
        </w:tc>
        <w:tc>
          <w:tcPr>
            <w:tcW w:w="5373" w:type="dxa"/>
            <w:tcBorders>
              <w:top w:val="single" w:sz="4" w:space="0" w:color="auto"/>
              <w:left w:val="single" w:sz="4" w:space="0" w:color="auto"/>
              <w:bottom w:val="single" w:sz="4" w:space="0" w:color="auto"/>
              <w:right w:val="single" w:sz="4" w:space="0" w:color="auto"/>
            </w:tcBorders>
            <w:hideMark/>
          </w:tcPr>
          <w:p w14:paraId="2B03A255" w14:textId="77777777" w:rsidR="00402FDF" w:rsidRPr="00EF3720" w:rsidRDefault="00402FDF" w:rsidP="00816E09">
            <w:pPr>
              <w:jc w:val="both"/>
              <w:rPr>
                <w:sz w:val="22"/>
                <w:szCs w:val="22"/>
              </w:rPr>
            </w:pPr>
            <w:r w:rsidRPr="00EF3720">
              <w:rPr>
                <w:sz w:val="22"/>
                <w:szCs w:val="22"/>
              </w:rPr>
              <w:t>Turto pardavimo pajamos, išskyrus įskaitomas į turtą</w:t>
            </w:r>
          </w:p>
        </w:tc>
        <w:tc>
          <w:tcPr>
            <w:tcW w:w="1260" w:type="dxa"/>
            <w:tcBorders>
              <w:top w:val="single" w:sz="4" w:space="0" w:color="auto"/>
              <w:left w:val="single" w:sz="4" w:space="0" w:color="auto"/>
              <w:bottom w:val="single" w:sz="4" w:space="0" w:color="auto"/>
              <w:right w:val="single" w:sz="4" w:space="0" w:color="auto"/>
            </w:tcBorders>
            <w:vAlign w:val="center"/>
          </w:tcPr>
          <w:p w14:paraId="457750A6"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0D5DCBDF"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6262DC23" w14:textId="77777777" w:rsidR="00402FDF" w:rsidRPr="00EF3720" w:rsidRDefault="00402FDF" w:rsidP="00816E09">
            <w:pPr>
              <w:jc w:val="center"/>
              <w:rPr>
                <w:sz w:val="22"/>
                <w:szCs w:val="22"/>
              </w:rPr>
            </w:pPr>
          </w:p>
        </w:tc>
      </w:tr>
      <w:tr w:rsidR="00402FDF" w:rsidRPr="00EF3720" w14:paraId="293CBF7B"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03494AFE" w14:textId="77777777" w:rsidR="00402FDF" w:rsidRPr="00EF3720" w:rsidRDefault="00402FDF" w:rsidP="00816E09">
            <w:pPr>
              <w:jc w:val="center"/>
              <w:rPr>
                <w:sz w:val="22"/>
                <w:szCs w:val="22"/>
              </w:rPr>
            </w:pPr>
            <w:r w:rsidRPr="00EF3720">
              <w:rPr>
                <w:sz w:val="22"/>
                <w:szCs w:val="22"/>
              </w:rPr>
              <w:t>20.</w:t>
            </w:r>
          </w:p>
        </w:tc>
        <w:tc>
          <w:tcPr>
            <w:tcW w:w="5373" w:type="dxa"/>
            <w:tcBorders>
              <w:top w:val="single" w:sz="4" w:space="0" w:color="auto"/>
              <w:left w:val="single" w:sz="4" w:space="0" w:color="auto"/>
              <w:bottom w:val="single" w:sz="4" w:space="0" w:color="auto"/>
              <w:right w:val="single" w:sz="4" w:space="0" w:color="auto"/>
            </w:tcBorders>
            <w:hideMark/>
          </w:tcPr>
          <w:p w14:paraId="2DCE9365" w14:textId="77777777" w:rsidR="00402FDF" w:rsidRPr="00EF3720" w:rsidRDefault="00402FDF" w:rsidP="00816E09">
            <w:pPr>
              <w:jc w:val="both"/>
              <w:rPr>
                <w:sz w:val="22"/>
                <w:szCs w:val="22"/>
              </w:rPr>
            </w:pPr>
            <w:r w:rsidRPr="00EF3720">
              <w:rPr>
                <w:sz w:val="22"/>
                <w:szCs w:val="22"/>
              </w:rPr>
              <w:t>Pajamos už kilnojamojo ar nekilnojamojo daikto nuomą</w:t>
            </w:r>
          </w:p>
        </w:tc>
        <w:tc>
          <w:tcPr>
            <w:tcW w:w="1260" w:type="dxa"/>
            <w:tcBorders>
              <w:top w:val="single" w:sz="4" w:space="0" w:color="auto"/>
              <w:left w:val="single" w:sz="4" w:space="0" w:color="auto"/>
              <w:bottom w:val="single" w:sz="4" w:space="0" w:color="auto"/>
              <w:right w:val="single" w:sz="4" w:space="0" w:color="auto"/>
            </w:tcBorders>
            <w:vAlign w:val="center"/>
          </w:tcPr>
          <w:p w14:paraId="68F9481B"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3E50306A" w14:textId="77777777" w:rsidR="00402FDF" w:rsidRPr="00EF3720" w:rsidRDefault="00402FDF" w:rsidP="00816E09">
            <w:pPr>
              <w:jc w:val="center"/>
              <w:rPr>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255E2EF9" w14:textId="77777777" w:rsidR="00402FDF" w:rsidRPr="00EF3720" w:rsidRDefault="00402FDF" w:rsidP="00816E09">
            <w:pPr>
              <w:jc w:val="center"/>
              <w:rPr>
                <w:sz w:val="22"/>
                <w:szCs w:val="22"/>
              </w:rPr>
            </w:pPr>
          </w:p>
        </w:tc>
      </w:tr>
      <w:tr w:rsidR="00402FDF" w:rsidRPr="00EF3720" w14:paraId="2B00CBE3"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1A8A8DEE" w14:textId="77777777" w:rsidR="00402FDF" w:rsidRPr="00EF3720" w:rsidRDefault="00402FDF" w:rsidP="00816E09">
            <w:pPr>
              <w:jc w:val="center"/>
              <w:rPr>
                <w:sz w:val="22"/>
                <w:szCs w:val="22"/>
              </w:rPr>
            </w:pPr>
            <w:r w:rsidRPr="00EF3720">
              <w:rPr>
                <w:sz w:val="22"/>
                <w:szCs w:val="22"/>
              </w:rPr>
              <w:t>21.</w:t>
            </w:r>
          </w:p>
        </w:tc>
        <w:tc>
          <w:tcPr>
            <w:tcW w:w="5373" w:type="dxa"/>
            <w:tcBorders>
              <w:top w:val="single" w:sz="4" w:space="0" w:color="auto"/>
              <w:left w:val="single" w:sz="4" w:space="0" w:color="auto"/>
              <w:bottom w:val="single" w:sz="4" w:space="0" w:color="auto"/>
              <w:right w:val="single" w:sz="4" w:space="0" w:color="auto"/>
            </w:tcBorders>
            <w:hideMark/>
          </w:tcPr>
          <w:p w14:paraId="5073986F" w14:textId="77777777" w:rsidR="00402FDF" w:rsidRPr="00EF3720" w:rsidRDefault="00402FDF" w:rsidP="00816E09">
            <w:pPr>
              <w:jc w:val="both"/>
              <w:rPr>
                <w:sz w:val="22"/>
                <w:szCs w:val="22"/>
              </w:rPr>
            </w:pPr>
            <w:r w:rsidRPr="00EF3720">
              <w:rPr>
                <w:sz w:val="22"/>
                <w:szCs w:val="22"/>
              </w:rPr>
              <w:t>Loterijų ar kitų žaidimų laimėjimai, prizai</w:t>
            </w:r>
          </w:p>
        </w:tc>
        <w:tc>
          <w:tcPr>
            <w:tcW w:w="1260" w:type="dxa"/>
            <w:tcBorders>
              <w:top w:val="single" w:sz="4" w:space="0" w:color="auto"/>
              <w:left w:val="single" w:sz="4" w:space="0" w:color="auto"/>
              <w:bottom w:val="single" w:sz="4" w:space="0" w:color="auto"/>
              <w:right w:val="single" w:sz="4" w:space="0" w:color="auto"/>
            </w:tcBorders>
            <w:vAlign w:val="center"/>
          </w:tcPr>
          <w:p w14:paraId="7DABC445" w14:textId="77777777" w:rsidR="00402FDF" w:rsidRPr="00EF3720" w:rsidRDefault="00402FDF" w:rsidP="00816E09">
            <w:pPr>
              <w:jc w:val="center"/>
              <w:rPr>
                <w:b/>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41958520" w14:textId="77777777" w:rsidR="00402FDF" w:rsidRPr="00EF3720" w:rsidRDefault="00402FDF" w:rsidP="00816E09">
            <w:pPr>
              <w:jc w:val="center"/>
              <w:rPr>
                <w:b/>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2020F26C" w14:textId="77777777" w:rsidR="00402FDF" w:rsidRPr="00EF3720" w:rsidRDefault="00402FDF" w:rsidP="00816E09">
            <w:pPr>
              <w:jc w:val="center"/>
              <w:rPr>
                <w:b/>
                <w:sz w:val="22"/>
                <w:szCs w:val="22"/>
              </w:rPr>
            </w:pPr>
          </w:p>
        </w:tc>
      </w:tr>
      <w:tr w:rsidR="00402FDF" w:rsidRPr="00EF3720" w14:paraId="1DE4A453"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589A9536" w14:textId="77777777" w:rsidR="00402FDF" w:rsidRPr="00EF3720" w:rsidRDefault="00402FDF" w:rsidP="00816E09">
            <w:pPr>
              <w:jc w:val="center"/>
              <w:rPr>
                <w:sz w:val="22"/>
                <w:szCs w:val="22"/>
              </w:rPr>
            </w:pPr>
            <w:r w:rsidRPr="00EF3720">
              <w:rPr>
                <w:sz w:val="22"/>
                <w:szCs w:val="22"/>
              </w:rPr>
              <w:t>22.</w:t>
            </w:r>
          </w:p>
        </w:tc>
        <w:tc>
          <w:tcPr>
            <w:tcW w:w="5373" w:type="dxa"/>
            <w:tcBorders>
              <w:top w:val="single" w:sz="4" w:space="0" w:color="auto"/>
              <w:left w:val="single" w:sz="4" w:space="0" w:color="auto"/>
              <w:bottom w:val="single" w:sz="4" w:space="0" w:color="auto"/>
              <w:right w:val="single" w:sz="4" w:space="0" w:color="auto"/>
            </w:tcBorders>
            <w:hideMark/>
          </w:tcPr>
          <w:p w14:paraId="3D5B18FA" w14:textId="77777777" w:rsidR="00402FDF" w:rsidRPr="00EF3720" w:rsidRDefault="00402FDF" w:rsidP="00816E09">
            <w:pPr>
              <w:jc w:val="both"/>
              <w:rPr>
                <w:sz w:val="22"/>
                <w:szCs w:val="22"/>
              </w:rPr>
            </w:pPr>
            <w:r w:rsidRPr="00EF3720">
              <w:rPr>
                <w:sz w:val="22"/>
                <w:szCs w:val="22"/>
              </w:rPr>
              <w:t>Stipendijos</w:t>
            </w:r>
          </w:p>
        </w:tc>
        <w:tc>
          <w:tcPr>
            <w:tcW w:w="1260" w:type="dxa"/>
            <w:tcBorders>
              <w:top w:val="single" w:sz="4" w:space="0" w:color="auto"/>
              <w:left w:val="single" w:sz="4" w:space="0" w:color="auto"/>
              <w:bottom w:val="single" w:sz="4" w:space="0" w:color="auto"/>
              <w:right w:val="single" w:sz="4" w:space="0" w:color="auto"/>
            </w:tcBorders>
          </w:tcPr>
          <w:p w14:paraId="6AD9F8EC"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72F683A"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0BE4188" w14:textId="77777777" w:rsidR="00402FDF" w:rsidRPr="00EF3720" w:rsidRDefault="00402FDF" w:rsidP="00816E09">
            <w:pPr>
              <w:rPr>
                <w:sz w:val="22"/>
                <w:szCs w:val="22"/>
              </w:rPr>
            </w:pPr>
          </w:p>
        </w:tc>
      </w:tr>
      <w:tr w:rsidR="00402FDF" w:rsidRPr="00EF3720" w14:paraId="1C3C0646"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6780B42E" w14:textId="77777777" w:rsidR="00402FDF" w:rsidRPr="00EF3720" w:rsidRDefault="00402FDF" w:rsidP="00816E09">
            <w:pPr>
              <w:ind w:firstLine="124"/>
              <w:rPr>
                <w:sz w:val="22"/>
                <w:szCs w:val="22"/>
              </w:rPr>
            </w:pPr>
            <w:r w:rsidRPr="00EF3720">
              <w:rPr>
                <w:sz w:val="22"/>
                <w:szCs w:val="22"/>
              </w:rPr>
              <w:t>23.</w:t>
            </w:r>
          </w:p>
        </w:tc>
        <w:tc>
          <w:tcPr>
            <w:tcW w:w="5373" w:type="dxa"/>
            <w:tcBorders>
              <w:top w:val="single" w:sz="4" w:space="0" w:color="auto"/>
              <w:left w:val="single" w:sz="4" w:space="0" w:color="auto"/>
              <w:bottom w:val="single" w:sz="4" w:space="0" w:color="auto"/>
              <w:right w:val="single" w:sz="4" w:space="0" w:color="auto"/>
            </w:tcBorders>
            <w:hideMark/>
          </w:tcPr>
          <w:p w14:paraId="4F8D3E9C" w14:textId="77777777" w:rsidR="00402FDF" w:rsidRPr="00EF3720" w:rsidRDefault="00402FDF" w:rsidP="00816E09">
            <w:pPr>
              <w:jc w:val="both"/>
              <w:rPr>
                <w:sz w:val="22"/>
                <w:szCs w:val="22"/>
              </w:rPr>
            </w:pPr>
            <w:r w:rsidRPr="00EF3720">
              <w:rPr>
                <w:sz w:val="22"/>
                <w:szCs w:val="22"/>
              </w:rPr>
              <w:t>Gautos (negrąžintos) paskolos ar jų dalis</w:t>
            </w:r>
          </w:p>
        </w:tc>
        <w:tc>
          <w:tcPr>
            <w:tcW w:w="1260" w:type="dxa"/>
            <w:tcBorders>
              <w:top w:val="single" w:sz="4" w:space="0" w:color="auto"/>
              <w:left w:val="single" w:sz="4" w:space="0" w:color="auto"/>
              <w:bottom w:val="single" w:sz="4" w:space="0" w:color="auto"/>
              <w:right w:val="single" w:sz="4" w:space="0" w:color="auto"/>
            </w:tcBorders>
          </w:tcPr>
          <w:p w14:paraId="78A7CC6C"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85A3EB3"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9242F6C" w14:textId="77777777" w:rsidR="00402FDF" w:rsidRPr="00EF3720" w:rsidRDefault="00402FDF" w:rsidP="00816E09">
            <w:pPr>
              <w:rPr>
                <w:sz w:val="22"/>
                <w:szCs w:val="22"/>
              </w:rPr>
            </w:pPr>
          </w:p>
        </w:tc>
      </w:tr>
      <w:tr w:rsidR="00402FDF" w:rsidRPr="00EF3720" w14:paraId="15C9C928"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45C95C35" w14:textId="77777777" w:rsidR="00402FDF" w:rsidRPr="00EF3720" w:rsidRDefault="00402FDF" w:rsidP="00816E09">
            <w:pPr>
              <w:ind w:firstLine="124"/>
              <w:rPr>
                <w:sz w:val="22"/>
                <w:szCs w:val="22"/>
              </w:rPr>
            </w:pPr>
            <w:r w:rsidRPr="00EF3720">
              <w:rPr>
                <w:sz w:val="22"/>
                <w:szCs w:val="22"/>
              </w:rPr>
              <w:t>24.</w:t>
            </w:r>
          </w:p>
        </w:tc>
        <w:tc>
          <w:tcPr>
            <w:tcW w:w="5373" w:type="dxa"/>
            <w:tcBorders>
              <w:top w:val="single" w:sz="4" w:space="0" w:color="auto"/>
              <w:left w:val="single" w:sz="4" w:space="0" w:color="auto"/>
              <w:bottom w:val="single" w:sz="4" w:space="0" w:color="auto"/>
              <w:right w:val="single" w:sz="4" w:space="0" w:color="auto"/>
            </w:tcBorders>
            <w:hideMark/>
          </w:tcPr>
          <w:p w14:paraId="58E3409C" w14:textId="77777777" w:rsidR="00402FDF" w:rsidRPr="00EF3720" w:rsidRDefault="00402FDF" w:rsidP="00816E09">
            <w:pPr>
              <w:jc w:val="both"/>
              <w:rPr>
                <w:sz w:val="22"/>
                <w:szCs w:val="22"/>
              </w:rPr>
            </w:pPr>
            <w:r w:rsidRPr="00EF3720">
              <w:rPr>
                <w:sz w:val="22"/>
                <w:szCs w:val="22"/>
              </w:rPr>
              <w:t>Gautos dovanų piniginės lėšos</w:t>
            </w:r>
          </w:p>
        </w:tc>
        <w:tc>
          <w:tcPr>
            <w:tcW w:w="1260" w:type="dxa"/>
            <w:tcBorders>
              <w:top w:val="single" w:sz="4" w:space="0" w:color="auto"/>
              <w:left w:val="single" w:sz="4" w:space="0" w:color="auto"/>
              <w:bottom w:val="single" w:sz="4" w:space="0" w:color="auto"/>
              <w:right w:val="single" w:sz="4" w:space="0" w:color="auto"/>
            </w:tcBorders>
          </w:tcPr>
          <w:p w14:paraId="213274F8"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7BE0ED5"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14BD8D2" w14:textId="77777777" w:rsidR="00402FDF" w:rsidRPr="00EF3720" w:rsidRDefault="00402FDF" w:rsidP="00816E09">
            <w:pPr>
              <w:rPr>
                <w:sz w:val="22"/>
                <w:szCs w:val="22"/>
              </w:rPr>
            </w:pPr>
          </w:p>
        </w:tc>
      </w:tr>
      <w:tr w:rsidR="00402FDF" w:rsidRPr="00EF3720" w14:paraId="4FD9D376"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7936C757" w14:textId="77777777" w:rsidR="00402FDF" w:rsidRPr="00EF3720" w:rsidRDefault="00402FDF" w:rsidP="00816E09">
            <w:pPr>
              <w:jc w:val="center"/>
              <w:rPr>
                <w:sz w:val="22"/>
                <w:szCs w:val="22"/>
              </w:rPr>
            </w:pPr>
            <w:r w:rsidRPr="00EF3720">
              <w:rPr>
                <w:sz w:val="22"/>
                <w:szCs w:val="22"/>
              </w:rPr>
              <w:t>25.</w:t>
            </w:r>
          </w:p>
        </w:tc>
        <w:tc>
          <w:tcPr>
            <w:tcW w:w="5373" w:type="dxa"/>
            <w:tcBorders>
              <w:top w:val="single" w:sz="4" w:space="0" w:color="auto"/>
              <w:left w:val="single" w:sz="4" w:space="0" w:color="auto"/>
              <w:bottom w:val="single" w:sz="4" w:space="0" w:color="auto"/>
              <w:right w:val="single" w:sz="4" w:space="0" w:color="auto"/>
            </w:tcBorders>
            <w:hideMark/>
          </w:tcPr>
          <w:p w14:paraId="458A3D35" w14:textId="77777777" w:rsidR="00402FDF" w:rsidRPr="00EF3720" w:rsidRDefault="00402FDF" w:rsidP="00816E09">
            <w:pPr>
              <w:jc w:val="both"/>
              <w:rPr>
                <w:sz w:val="22"/>
                <w:szCs w:val="22"/>
              </w:rPr>
            </w:pPr>
            <w:r w:rsidRPr="00EF3720">
              <w:rPr>
                <w:sz w:val="22"/>
                <w:szCs w:val="22"/>
              </w:rPr>
              <w:t>Paveldėtos piniginės lėšos</w:t>
            </w:r>
          </w:p>
        </w:tc>
        <w:tc>
          <w:tcPr>
            <w:tcW w:w="1260" w:type="dxa"/>
            <w:tcBorders>
              <w:top w:val="single" w:sz="4" w:space="0" w:color="auto"/>
              <w:left w:val="single" w:sz="4" w:space="0" w:color="auto"/>
              <w:bottom w:val="single" w:sz="4" w:space="0" w:color="auto"/>
              <w:right w:val="single" w:sz="4" w:space="0" w:color="auto"/>
            </w:tcBorders>
          </w:tcPr>
          <w:p w14:paraId="635AE39B"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0DAAAD8"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FD8EBC5" w14:textId="77777777" w:rsidR="00402FDF" w:rsidRPr="00EF3720" w:rsidRDefault="00402FDF" w:rsidP="00816E09">
            <w:pPr>
              <w:rPr>
                <w:sz w:val="22"/>
                <w:szCs w:val="22"/>
              </w:rPr>
            </w:pPr>
          </w:p>
        </w:tc>
      </w:tr>
      <w:tr w:rsidR="00402FDF" w:rsidRPr="00EF3720" w14:paraId="3D7BF60C"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7292291C" w14:textId="77777777" w:rsidR="00402FDF" w:rsidRPr="00EF3720" w:rsidRDefault="00402FDF" w:rsidP="00816E09">
            <w:pPr>
              <w:jc w:val="center"/>
              <w:rPr>
                <w:sz w:val="22"/>
                <w:szCs w:val="22"/>
              </w:rPr>
            </w:pPr>
            <w:r w:rsidRPr="00EF3720">
              <w:rPr>
                <w:sz w:val="22"/>
                <w:szCs w:val="22"/>
              </w:rPr>
              <w:t>26.</w:t>
            </w:r>
          </w:p>
        </w:tc>
        <w:tc>
          <w:tcPr>
            <w:tcW w:w="5373" w:type="dxa"/>
            <w:tcBorders>
              <w:top w:val="single" w:sz="4" w:space="0" w:color="auto"/>
              <w:left w:val="single" w:sz="4" w:space="0" w:color="auto"/>
              <w:bottom w:val="single" w:sz="4" w:space="0" w:color="auto"/>
              <w:right w:val="single" w:sz="4" w:space="0" w:color="auto"/>
            </w:tcBorders>
            <w:hideMark/>
          </w:tcPr>
          <w:p w14:paraId="6C400FCE" w14:textId="77777777" w:rsidR="00402FDF" w:rsidRPr="00EF3720" w:rsidRDefault="00402FDF" w:rsidP="00816E09">
            <w:pPr>
              <w:jc w:val="both"/>
              <w:rPr>
                <w:sz w:val="22"/>
                <w:szCs w:val="22"/>
              </w:rPr>
            </w:pPr>
            <w:r w:rsidRPr="00EF3720">
              <w:rPr>
                <w:sz w:val="22"/>
                <w:szCs w:val="22"/>
              </w:rPr>
              <w:t>Užsienyje ar iš užsienio valstybės gautos piniginės lėšos</w:t>
            </w:r>
          </w:p>
        </w:tc>
        <w:tc>
          <w:tcPr>
            <w:tcW w:w="1260" w:type="dxa"/>
            <w:tcBorders>
              <w:top w:val="single" w:sz="4" w:space="0" w:color="auto"/>
              <w:left w:val="single" w:sz="4" w:space="0" w:color="auto"/>
              <w:bottom w:val="single" w:sz="4" w:space="0" w:color="auto"/>
              <w:right w:val="single" w:sz="4" w:space="0" w:color="auto"/>
            </w:tcBorders>
          </w:tcPr>
          <w:p w14:paraId="70AB3CC2"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446C01B"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944BFB9" w14:textId="77777777" w:rsidR="00402FDF" w:rsidRPr="00EF3720" w:rsidRDefault="00402FDF" w:rsidP="00816E09">
            <w:pPr>
              <w:rPr>
                <w:sz w:val="22"/>
                <w:szCs w:val="22"/>
              </w:rPr>
            </w:pPr>
          </w:p>
        </w:tc>
      </w:tr>
      <w:tr w:rsidR="00402FDF" w:rsidRPr="00EF3720" w14:paraId="4913CF6B" w14:textId="77777777" w:rsidTr="00816E09">
        <w:trPr>
          <w:cantSplit/>
        </w:trPr>
        <w:tc>
          <w:tcPr>
            <w:tcW w:w="675" w:type="dxa"/>
            <w:tcBorders>
              <w:top w:val="single" w:sz="4" w:space="0" w:color="auto"/>
              <w:left w:val="single" w:sz="4" w:space="0" w:color="auto"/>
              <w:bottom w:val="single" w:sz="4" w:space="0" w:color="auto"/>
              <w:right w:val="single" w:sz="4" w:space="0" w:color="auto"/>
            </w:tcBorders>
            <w:hideMark/>
          </w:tcPr>
          <w:p w14:paraId="579AFC08" w14:textId="77777777" w:rsidR="00402FDF" w:rsidRPr="00EF3720" w:rsidRDefault="00402FDF" w:rsidP="00816E09">
            <w:pPr>
              <w:rPr>
                <w:sz w:val="22"/>
                <w:szCs w:val="22"/>
              </w:rPr>
            </w:pPr>
            <w:r w:rsidRPr="00EF3720">
              <w:rPr>
                <w:sz w:val="22"/>
                <w:szCs w:val="22"/>
              </w:rPr>
              <w:lastRenderedPageBreak/>
              <w:t>27.</w:t>
            </w:r>
          </w:p>
        </w:tc>
        <w:tc>
          <w:tcPr>
            <w:tcW w:w="5373" w:type="dxa"/>
            <w:tcBorders>
              <w:top w:val="single" w:sz="4" w:space="0" w:color="auto"/>
              <w:left w:val="single" w:sz="4" w:space="0" w:color="auto"/>
              <w:bottom w:val="single" w:sz="4" w:space="0" w:color="auto"/>
              <w:right w:val="single" w:sz="4" w:space="0" w:color="auto"/>
            </w:tcBorders>
            <w:hideMark/>
          </w:tcPr>
          <w:p w14:paraId="6FC3984B" w14:textId="77777777" w:rsidR="00402FDF" w:rsidRPr="00EF3720" w:rsidRDefault="00402FDF" w:rsidP="00816E09">
            <w:pPr>
              <w:jc w:val="both"/>
              <w:rPr>
                <w:sz w:val="22"/>
                <w:szCs w:val="22"/>
              </w:rPr>
            </w:pPr>
            <w:r w:rsidRPr="00EF3720">
              <w:rPr>
                <w:sz w:val="22"/>
                <w:szCs w:val="22"/>
              </w:rPr>
              <w:t>Kitos faktiškai gautos lėšos (grąžintos gyventojų pajamų mokesčio permokų sumos ir kt.)</w:t>
            </w:r>
          </w:p>
        </w:tc>
        <w:tc>
          <w:tcPr>
            <w:tcW w:w="1260" w:type="dxa"/>
            <w:tcBorders>
              <w:top w:val="single" w:sz="4" w:space="0" w:color="auto"/>
              <w:left w:val="single" w:sz="4" w:space="0" w:color="auto"/>
              <w:bottom w:val="single" w:sz="4" w:space="0" w:color="auto"/>
              <w:right w:val="single" w:sz="4" w:space="0" w:color="auto"/>
            </w:tcBorders>
          </w:tcPr>
          <w:p w14:paraId="3DB669D6"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A07027F"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9F78E1E" w14:textId="77777777" w:rsidR="00402FDF" w:rsidRPr="00EF3720" w:rsidRDefault="00402FDF" w:rsidP="00816E09">
            <w:pPr>
              <w:rPr>
                <w:sz w:val="22"/>
                <w:szCs w:val="22"/>
              </w:rPr>
            </w:pPr>
          </w:p>
        </w:tc>
      </w:tr>
      <w:tr w:rsidR="00402FDF" w:rsidRPr="00EF3720" w14:paraId="329F8716" w14:textId="77777777" w:rsidTr="00816E09">
        <w:trPr>
          <w:cantSplit/>
        </w:trPr>
        <w:tc>
          <w:tcPr>
            <w:tcW w:w="6048" w:type="dxa"/>
            <w:gridSpan w:val="2"/>
            <w:tcBorders>
              <w:top w:val="single" w:sz="4" w:space="0" w:color="auto"/>
              <w:left w:val="single" w:sz="4" w:space="0" w:color="auto"/>
              <w:bottom w:val="single" w:sz="4" w:space="0" w:color="auto"/>
              <w:right w:val="single" w:sz="4" w:space="0" w:color="auto"/>
            </w:tcBorders>
            <w:hideMark/>
          </w:tcPr>
          <w:p w14:paraId="18091065" w14:textId="77777777" w:rsidR="00402FDF" w:rsidRPr="00EF3720" w:rsidRDefault="00402FDF" w:rsidP="00816E09">
            <w:pPr>
              <w:jc w:val="both"/>
              <w:rPr>
                <w:b/>
                <w:sz w:val="22"/>
                <w:szCs w:val="22"/>
              </w:rPr>
            </w:pPr>
            <w:r w:rsidRPr="00EF3720">
              <w:rPr>
                <w:b/>
                <w:sz w:val="22"/>
                <w:szCs w:val="22"/>
              </w:rPr>
              <w:t>Viso pajamų</w:t>
            </w:r>
          </w:p>
        </w:tc>
        <w:tc>
          <w:tcPr>
            <w:tcW w:w="1260" w:type="dxa"/>
            <w:tcBorders>
              <w:top w:val="single" w:sz="4" w:space="0" w:color="auto"/>
              <w:left w:val="single" w:sz="4" w:space="0" w:color="auto"/>
              <w:bottom w:val="single" w:sz="4" w:space="0" w:color="auto"/>
              <w:right w:val="single" w:sz="4" w:space="0" w:color="auto"/>
            </w:tcBorders>
          </w:tcPr>
          <w:p w14:paraId="2EC6A1F9"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540988A" w14:textId="77777777" w:rsidR="00402FDF" w:rsidRPr="00EF3720" w:rsidRDefault="00402FDF" w:rsidP="00816E09">
            <w:pPr>
              <w:rPr>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A2899C2" w14:textId="77777777" w:rsidR="00402FDF" w:rsidRPr="00EF3720" w:rsidRDefault="00402FDF" w:rsidP="00816E09">
            <w:pPr>
              <w:rPr>
                <w:sz w:val="22"/>
                <w:szCs w:val="22"/>
              </w:rPr>
            </w:pPr>
          </w:p>
        </w:tc>
      </w:tr>
      <w:tr w:rsidR="00402FDF" w:rsidRPr="00EF3720" w14:paraId="76CB450C" w14:textId="77777777" w:rsidTr="00816E09">
        <w:trPr>
          <w:cantSplit/>
        </w:trPr>
        <w:tc>
          <w:tcPr>
            <w:tcW w:w="6048" w:type="dxa"/>
            <w:gridSpan w:val="2"/>
            <w:tcBorders>
              <w:top w:val="single" w:sz="4" w:space="0" w:color="auto"/>
              <w:left w:val="single" w:sz="4" w:space="0" w:color="auto"/>
              <w:bottom w:val="single" w:sz="4" w:space="0" w:color="auto"/>
              <w:right w:val="single" w:sz="4" w:space="0" w:color="auto"/>
            </w:tcBorders>
            <w:hideMark/>
          </w:tcPr>
          <w:p w14:paraId="2D0E2824" w14:textId="77777777" w:rsidR="00402FDF" w:rsidRPr="00EF3720" w:rsidRDefault="00402FDF" w:rsidP="00816E09">
            <w:pPr>
              <w:jc w:val="both"/>
              <w:rPr>
                <w:b/>
                <w:sz w:val="22"/>
                <w:szCs w:val="22"/>
              </w:rPr>
            </w:pPr>
            <w:r w:rsidRPr="00EF3720">
              <w:rPr>
                <w:b/>
                <w:color w:val="000000"/>
                <w:sz w:val="22"/>
                <w:szCs w:val="22"/>
              </w:rPr>
              <w:t xml:space="preserve">Asmens pajamos vienam šeimos nariui per mėnesį - </w:t>
            </w:r>
          </w:p>
        </w:tc>
        <w:tc>
          <w:tcPr>
            <w:tcW w:w="3780" w:type="dxa"/>
            <w:gridSpan w:val="3"/>
            <w:tcBorders>
              <w:top w:val="single" w:sz="4" w:space="0" w:color="auto"/>
              <w:left w:val="single" w:sz="4" w:space="0" w:color="auto"/>
              <w:bottom w:val="single" w:sz="4" w:space="0" w:color="auto"/>
              <w:right w:val="single" w:sz="4" w:space="0" w:color="auto"/>
            </w:tcBorders>
          </w:tcPr>
          <w:p w14:paraId="1326BC0E" w14:textId="77777777" w:rsidR="00402FDF" w:rsidRPr="00EF3720" w:rsidRDefault="00402FDF" w:rsidP="00816E09">
            <w:pPr>
              <w:suppressAutoHyphens/>
              <w:ind w:firstLine="1054"/>
              <w:jc w:val="both"/>
              <w:textAlignment w:val="center"/>
              <w:rPr>
                <w:b/>
                <w:color w:val="000000"/>
                <w:sz w:val="22"/>
                <w:szCs w:val="22"/>
              </w:rPr>
            </w:pPr>
            <w:r w:rsidRPr="00EF3720">
              <w:rPr>
                <w:b/>
                <w:color w:val="000000"/>
                <w:sz w:val="22"/>
                <w:szCs w:val="22"/>
              </w:rPr>
              <w:t xml:space="preserve">Eur  </w:t>
            </w:r>
          </w:p>
          <w:p w14:paraId="500929CB" w14:textId="77777777" w:rsidR="00402FDF" w:rsidRPr="00EF3720" w:rsidRDefault="00402FDF" w:rsidP="00816E09">
            <w:pPr>
              <w:suppressAutoHyphens/>
              <w:ind w:firstLine="1054"/>
              <w:jc w:val="both"/>
              <w:textAlignment w:val="center"/>
              <w:rPr>
                <w:bCs/>
                <w:color w:val="000000"/>
                <w:sz w:val="22"/>
                <w:szCs w:val="22"/>
              </w:rPr>
            </w:pPr>
            <w:r w:rsidRPr="00EF3720">
              <w:rPr>
                <w:bCs/>
                <w:color w:val="000000"/>
                <w:sz w:val="22"/>
                <w:szCs w:val="22"/>
              </w:rPr>
              <w:t>(pildo specialistas)</w:t>
            </w:r>
          </w:p>
          <w:p w14:paraId="0A95403E" w14:textId="77777777" w:rsidR="00402FDF" w:rsidRPr="00EF3720" w:rsidRDefault="00402FDF" w:rsidP="00816E09">
            <w:pPr>
              <w:suppressAutoHyphens/>
              <w:jc w:val="both"/>
              <w:textAlignment w:val="center"/>
              <w:rPr>
                <w:b/>
                <w:color w:val="000000"/>
                <w:sz w:val="22"/>
                <w:szCs w:val="22"/>
              </w:rPr>
            </w:pPr>
          </w:p>
          <w:p w14:paraId="1ACE48CB" w14:textId="77777777" w:rsidR="00402FDF" w:rsidRPr="00EF3720" w:rsidRDefault="00402FDF" w:rsidP="00816E09">
            <w:pPr>
              <w:suppressAutoHyphens/>
              <w:jc w:val="both"/>
              <w:textAlignment w:val="center"/>
              <w:rPr>
                <w:sz w:val="22"/>
                <w:szCs w:val="22"/>
              </w:rPr>
            </w:pPr>
          </w:p>
        </w:tc>
      </w:tr>
    </w:tbl>
    <w:p w14:paraId="6F24CB20" w14:textId="77777777" w:rsidR="00402FDF" w:rsidRPr="00EF3720" w:rsidRDefault="00402FDF" w:rsidP="00402FDF">
      <w:pPr>
        <w:suppressAutoHyphens/>
        <w:jc w:val="both"/>
        <w:textAlignment w:val="center"/>
        <w:rPr>
          <w:i/>
          <w:color w:val="000000"/>
          <w:sz w:val="16"/>
          <w:szCs w:val="16"/>
        </w:rPr>
      </w:pPr>
      <w:r w:rsidRPr="00EF3720">
        <w:rPr>
          <w:i/>
          <w:color w:val="000000"/>
          <w:sz w:val="16"/>
          <w:szCs w:val="16"/>
          <w:vertAlign w:val="superscript"/>
        </w:rPr>
        <w:t>4</w:t>
      </w:r>
      <w:r w:rsidRPr="00EF3720">
        <w:rPr>
          <w:i/>
          <w:color w:val="000000"/>
          <w:sz w:val="16"/>
          <w:szCs w:val="16"/>
        </w:rPr>
        <w:t>Pareiškėjui nereikia pateikti dokumentų, jei informacija gaunama iš valstybės registrų ir žinybinių registrų bei valstybės informacinių sistemų.</w:t>
      </w:r>
    </w:p>
    <w:p w14:paraId="71918EDF" w14:textId="77777777" w:rsidR="00402FDF" w:rsidRPr="00EF3720" w:rsidRDefault="00402FDF" w:rsidP="00402FDF">
      <w:pPr>
        <w:rPr>
          <w:i/>
          <w:color w:val="000000"/>
          <w:sz w:val="16"/>
          <w:szCs w:val="16"/>
        </w:rPr>
      </w:pPr>
      <w:r w:rsidRPr="00EF3720">
        <w:rPr>
          <w:i/>
          <w:color w:val="000000"/>
          <w:sz w:val="16"/>
          <w:szCs w:val="16"/>
        </w:rPr>
        <w:t>X -  pildo specialistas</w:t>
      </w:r>
    </w:p>
    <w:p w14:paraId="7822F1C7" w14:textId="77777777" w:rsidR="00402FDF" w:rsidRPr="00EF3720" w:rsidRDefault="00402FDF" w:rsidP="00402FDF">
      <w:pPr>
        <w:jc w:val="both"/>
        <w:rPr>
          <w:i/>
          <w:sz w:val="20"/>
        </w:rPr>
      </w:pPr>
    </w:p>
    <w:p w14:paraId="6FA2475E" w14:textId="77777777" w:rsidR="00402FDF" w:rsidRPr="00EF3720" w:rsidRDefault="00402FDF" w:rsidP="00402FDF">
      <w:pPr>
        <w:jc w:val="both"/>
        <w:rPr>
          <w:b/>
          <w:sz w:val="10"/>
          <w:szCs w:val="10"/>
        </w:rPr>
      </w:pPr>
      <w:r w:rsidRPr="00EF3720">
        <w:t xml:space="preserve"> </w:t>
      </w:r>
    </w:p>
    <w:p w14:paraId="3F98C687" w14:textId="77777777" w:rsidR="00402FDF" w:rsidRPr="00EF3720" w:rsidRDefault="00402FDF" w:rsidP="00402FDF">
      <w:pPr>
        <w:tabs>
          <w:tab w:val="left" w:pos="284"/>
        </w:tabs>
        <w:jc w:val="both"/>
      </w:pPr>
      <w:r w:rsidRPr="00EF3720">
        <w:rPr>
          <w:b/>
        </w:rPr>
        <w:t>3.</w:t>
      </w:r>
      <w:r w:rsidRPr="00EF3720">
        <w:rPr>
          <w:b/>
        </w:rPr>
        <w:tab/>
        <w:t>VIENKARTINĘ PARAMĄ PRAŠAU</w:t>
      </w:r>
      <w:r w:rsidRPr="00EF3720">
        <w:rPr>
          <w:i/>
          <w:color w:val="000000"/>
        </w:rPr>
        <w:t xml:space="preserve"> </w:t>
      </w:r>
      <w:r w:rsidRPr="00EF3720">
        <w:rPr>
          <w:i/>
          <w:color w:val="000000"/>
          <w:sz w:val="22"/>
          <w:szCs w:val="22"/>
        </w:rPr>
        <w:t xml:space="preserve">(pažymėti pasirinktą būdą </w:t>
      </w:r>
      <w:r w:rsidRPr="00EF3720">
        <w:rPr>
          <w:sz w:val="22"/>
          <w:szCs w:val="22"/>
        </w:rPr>
        <w:sym w:font="Wingdings 2" w:char="F051"/>
      </w:r>
      <w:r w:rsidRPr="00EF3720">
        <w:rPr>
          <w:i/>
          <w:color w:val="000000"/>
          <w:sz w:val="22"/>
          <w:szCs w:val="22"/>
        </w:rPr>
        <w:t>)</w:t>
      </w:r>
      <w:r w:rsidRPr="00EF3720">
        <w:rPr>
          <w:color w:val="000000"/>
          <w:sz w:val="22"/>
          <w:szCs w:val="22"/>
        </w:rPr>
        <w:t>:</w:t>
      </w:r>
    </w:p>
    <w:p w14:paraId="6304F9BD" w14:textId="77777777" w:rsidR="00402FDF" w:rsidRPr="00EF3720" w:rsidRDefault="00402FDF" w:rsidP="00402FDF">
      <w:pPr>
        <w:ind w:left="-142"/>
        <w:rPr>
          <w:sz w:val="6"/>
          <w:szCs w:val="6"/>
        </w:rPr>
      </w:pPr>
    </w:p>
    <w:p w14:paraId="50EDB98D" w14:textId="77777777" w:rsidR="00402FDF" w:rsidRPr="00EF3720" w:rsidRDefault="00402FDF" w:rsidP="00402FDF">
      <w:pPr>
        <w:suppressAutoHyphens/>
        <w:ind w:right="-1"/>
        <w:jc w:val="both"/>
        <w:textAlignment w:val="center"/>
        <w:rPr>
          <w:color w:val="000000"/>
        </w:rPr>
      </w:pPr>
      <w:r w:rsidRPr="00EF3720">
        <w:rPr>
          <w:color w:val="000000"/>
        </w:rPr>
        <w:sym w:font="Webdings" w:char="F063"/>
      </w:r>
      <w:r w:rsidRPr="00EF3720">
        <w:rPr>
          <w:color w:val="000000"/>
        </w:rPr>
        <w:t xml:space="preserve"> 3.1. PERVESTI Į SĄSKAITĄ:</w:t>
      </w:r>
    </w:p>
    <w:p w14:paraId="4AF433A8" w14:textId="77777777" w:rsidR="00402FDF" w:rsidRPr="00EF3720" w:rsidRDefault="00402FDF" w:rsidP="00402FDF">
      <w:pPr>
        <w:suppressAutoHyphens/>
        <w:ind w:right="-1"/>
        <w:jc w:val="both"/>
        <w:textAlignment w:val="center"/>
        <w:rPr>
          <w:color w:val="000000"/>
          <w:sz w:val="6"/>
          <w:szCs w:val="6"/>
        </w:rPr>
      </w:pPr>
    </w:p>
    <w:p w14:paraId="156EA148" w14:textId="77777777" w:rsidR="00402FDF" w:rsidRPr="00EF3720" w:rsidRDefault="00402FDF" w:rsidP="00402FDF">
      <w:pPr>
        <w:suppressAutoHyphens/>
        <w:ind w:left="-142" w:right="-1"/>
        <w:jc w:val="both"/>
        <w:textAlignment w:val="center"/>
        <w:rPr>
          <w:color w:val="000000"/>
          <w:sz w:val="10"/>
          <w:szCs w:val="10"/>
        </w:rPr>
      </w:pPr>
    </w:p>
    <w:p w14:paraId="502DF430" w14:textId="77777777" w:rsidR="00402FDF" w:rsidRPr="00EF3720" w:rsidRDefault="00402FDF" w:rsidP="00402FDF">
      <w:pPr>
        <w:tabs>
          <w:tab w:val="left" w:pos="142"/>
        </w:tabs>
        <w:jc w:val="both"/>
      </w:pPr>
      <w:r w:rsidRPr="00EF3720">
        <w:rPr>
          <w:sz w:val="22"/>
          <w:szCs w:val="22"/>
        </w:rPr>
        <w:sym w:font="Webdings" w:char="F063"/>
      </w:r>
      <w:r w:rsidRPr="00EF3720">
        <w:rPr>
          <w:sz w:val="22"/>
          <w:szCs w:val="22"/>
        </w:rPr>
        <w:t xml:space="preserve"> </w:t>
      </w:r>
      <w:r w:rsidRPr="00EF3720">
        <w:t xml:space="preserve">pareiškėjo asmeninę </w:t>
      </w:r>
      <w:r w:rsidRPr="00EF3720">
        <w:rPr>
          <w:sz w:val="22"/>
          <w:szCs w:val="22"/>
        </w:rPr>
        <w:sym w:font="Webdings" w:char="F063"/>
      </w:r>
      <w:r w:rsidRPr="00EF3720">
        <w:rPr>
          <w:sz w:val="22"/>
          <w:szCs w:val="22"/>
        </w:rPr>
        <w:t xml:space="preserve"> </w:t>
      </w:r>
      <w:r w:rsidRPr="00EF3720">
        <w:t xml:space="preserve">juridinio asmens </w:t>
      </w:r>
      <w:r w:rsidRPr="00EF3720">
        <w:rPr>
          <w:sz w:val="22"/>
          <w:szCs w:val="22"/>
        </w:rPr>
        <w:sym w:font="Webdings" w:char="F063"/>
      </w:r>
      <w:r w:rsidRPr="00EF3720">
        <w:rPr>
          <w:sz w:val="22"/>
          <w:szCs w:val="22"/>
        </w:rPr>
        <w:t xml:space="preserve"> </w:t>
      </w:r>
      <w:r w:rsidRPr="00EF3720">
        <w:t>juridinio asmens statuso neturinčios organizacijos</w:t>
      </w:r>
    </w:p>
    <w:p w14:paraId="0DFDB5A6" w14:textId="77777777" w:rsidR="00402FDF" w:rsidRPr="00EF3720" w:rsidRDefault="00402FDF" w:rsidP="00402FDF">
      <w:pPr>
        <w:tabs>
          <w:tab w:val="left" w:pos="142"/>
        </w:tabs>
        <w:jc w:val="both"/>
        <w:rPr>
          <w:sz w:val="12"/>
          <w:szCs w:val="12"/>
        </w:rPr>
      </w:pPr>
    </w:p>
    <w:p w14:paraId="592E5D79" w14:textId="77777777" w:rsidR="00402FDF" w:rsidRPr="00EF3720" w:rsidRDefault="00402FDF" w:rsidP="00402FDF">
      <w:pPr>
        <w:jc w:val="both"/>
      </w:pPr>
      <w:r w:rsidRPr="00EF3720">
        <w:t xml:space="preserve">3.1.1. Lietuvoje esančioje mokėjimo ar kredito įstaigoje (banke ar kt.) </w:t>
      </w:r>
      <w:r w:rsidRPr="00EF3720">
        <w:sym w:font="Webdings" w:char="F063"/>
      </w:r>
      <w:r w:rsidRPr="00EF3720">
        <w:t xml:space="preserve"> Taip </w:t>
      </w:r>
      <w:r w:rsidRPr="00EF3720">
        <w:sym w:font="Webdings" w:char="F063"/>
      </w:r>
      <w:r w:rsidRPr="00EF3720">
        <w:t xml:space="preserve"> Ne</w:t>
      </w:r>
    </w:p>
    <w:p w14:paraId="62C4BF53" w14:textId="77777777" w:rsidR="00402FDF" w:rsidRPr="00EF3720" w:rsidRDefault="00402FDF" w:rsidP="00402FDF">
      <w:pPr>
        <w:ind w:firstLine="27"/>
        <w:jc w:val="both"/>
        <w:rPr>
          <w:sz w:val="4"/>
          <w:szCs w:val="4"/>
        </w:rPr>
      </w:pPr>
    </w:p>
    <w:p w14:paraId="30ECC139" w14:textId="77777777" w:rsidR="00402FDF" w:rsidRPr="00EF3720" w:rsidRDefault="00402FDF" w:rsidP="00402FDF">
      <w:pPr>
        <w:tabs>
          <w:tab w:val="left" w:pos="142"/>
          <w:tab w:val="left" w:pos="709"/>
        </w:tabs>
        <w:jc w:val="both"/>
        <w:rPr>
          <w:sz w:val="22"/>
          <w:szCs w:val="22"/>
        </w:rPr>
      </w:pPr>
      <w:r w:rsidRPr="00EF3720">
        <w:rPr>
          <w:sz w:val="22"/>
          <w:szCs w:val="22"/>
        </w:rPr>
        <w:t>Mokėjimo ar kredito įstaigos (banko ar kt.) pavadinimas___________________________________________</w:t>
      </w:r>
    </w:p>
    <w:p w14:paraId="05BD7B08" w14:textId="77777777" w:rsidR="00402FDF" w:rsidRPr="00EF3720" w:rsidRDefault="00402FDF" w:rsidP="00402FDF">
      <w:pPr>
        <w:tabs>
          <w:tab w:val="left" w:pos="142"/>
          <w:tab w:val="left" w:pos="709"/>
        </w:tabs>
        <w:jc w:val="both"/>
        <w:rPr>
          <w:sz w:val="20"/>
        </w:rPr>
      </w:pPr>
      <w:r w:rsidRPr="00EF3720">
        <w:rPr>
          <w:sz w:val="22"/>
          <w:szCs w:val="22"/>
        </w:rPr>
        <w:t>________________________________________________________________________________________</w:t>
      </w:r>
    </w:p>
    <w:p w14:paraId="512594C8" w14:textId="77777777" w:rsidR="00402FDF" w:rsidRPr="00EF3720" w:rsidRDefault="00402FDF" w:rsidP="00402FDF">
      <w:pPr>
        <w:tabs>
          <w:tab w:val="left" w:pos="142"/>
          <w:tab w:val="left" w:pos="709"/>
        </w:tabs>
        <w:jc w:val="both"/>
        <w:rPr>
          <w:sz w:val="20"/>
        </w:rPr>
      </w:pPr>
      <w:r w:rsidRPr="00EF3720">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402FDF" w:rsidRPr="00EF3720" w14:paraId="5D104E18" w14:textId="77777777" w:rsidTr="00816E09">
        <w:tc>
          <w:tcPr>
            <w:tcW w:w="281" w:type="dxa"/>
            <w:tcBorders>
              <w:top w:val="single" w:sz="4" w:space="0" w:color="auto"/>
              <w:left w:val="single" w:sz="4" w:space="0" w:color="auto"/>
              <w:bottom w:val="single" w:sz="4" w:space="0" w:color="auto"/>
              <w:right w:val="single" w:sz="4" w:space="0" w:color="auto"/>
            </w:tcBorders>
          </w:tcPr>
          <w:p w14:paraId="29C9A34F"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78AE1B2"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60134E4"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756F6C1"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E45217B"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D223D94"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25A14510"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6E338AD"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60211B9"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86ECDFB"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DE105FA"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CAF21F6"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5B6A18C"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A606720"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F612CB6"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DFD2626"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3AD4616"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966A25D" w14:textId="77777777" w:rsidR="00402FDF" w:rsidRPr="00EF3720" w:rsidRDefault="00402FDF" w:rsidP="00816E09">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16FCAF7" w14:textId="77777777" w:rsidR="00402FDF" w:rsidRPr="00EF3720" w:rsidRDefault="00402FDF" w:rsidP="00816E09">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8CA1EE6" w14:textId="77777777" w:rsidR="00402FDF" w:rsidRPr="00EF3720" w:rsidRDefault="00402FDF" w:rsidP="00816E09">
            <w:pPr>
              <w:tabs>
                <w:tab w:val="left" w:pos="142"/>
                <w:tab w:val="left" w:pos="709"/>
              </w:tabs>
              <w:jc w:val="both"/>
              <w:rPr>
                <w:sz w:val="22"/>
                <w:szCs w:val="22"/>
              </w:rPr>
            </w:pPr>
          </w:p>
        </w:tc>
      </w:tr>
    </w:tbl>
    <w:p w14:paraId="5590E82D" w14:textId="77777777" w:rsidR="00402FDF" w:rsidRPr="00EF3720" w:rsidRDefault="00402FDF" w:rsidP="00402FDF">
      <w:pPr>
        <w:jc w:val="both"/>
        <w:rPr>
          <w:sz w:val="10"/>
          <w:szCs w:val="10"/>
        </w:rPr>
      </w:pPr>
    </w:p>
    <w:p w14:paraId="3327F10C" w14:textId="77777777" w:rsidR="00402FDF" w:rsidRPr="00EF3720" w:rsidRDefault="00402FDF" w:rsidP="00402FDF">
      <w:pPr>
        <w:jc w:val="both"/>
        <w:rPr>
          <w:sz w:val="10"/>
          <w:szCs w:val="10"/>
        </w:rPr>
      </w:pPr>
    </w:p>
    <w:p w14:paraId="1E572603" w14:textId="77777777" w:rsidR="00402FDF" w:rsidRPr="00EF3720" w:rsidRDefault="00402FDF" w:rsidP="00402FDF">
      <w:pPr>
        <w:jc w:val="both"/>
        <w:rPr>
          <w:sz w:val="20"/>
        </w:rPr>
      </w:pPr>
      <w:r w:rsidRPr="00EF3720">
        <w:rPr>
          <w:b/>
          <w:bCs/>
          <w:sz w:val="20"/>
        </w:rPr>
        <w:t>4. TVIRTINU,</w:t>
      </w:r>
      <w:r w:rsidRPr="00EF3720">
        <w:rPr>
          <w:sz w:val="20"/>
        </w:rPr>
        <w:t xml:space="preserve"> kad šiame prašyme-paraiškoje, jo prieduose ir kartu su jais pateiktuose dokumentuose, jų kopijose (skaitmeninėse kopijose) nurodyta informacija yra teisinga.</w:t>
      </w:r>
    </w:p>
    <w:p w14:paraId="105A13F7" w14:textId="77777777" w:rsidR="00402FDF" w:rsidRPr="00EF3720" w:rsidRDefault="00402FDF" w:rsidP="00402FDF">
      <w:pPr>
        <w:jc w:val="both"/>
        <w:rPr>
          <w:b/>
          <w:bCs/>
          <w:sz w:val="20"/>
        </w:rPr>
      </w:pPr>
    </w:p>
    <w:p w14:paraId="6ABC9A28" w14:textId="77777777" w:rsidR="00402FDF" w:rsidRPr="00EF3720" w:rsidRDefault="00402FDF" w:rsidP="00402FDF">
      <w:pPr>
        <w:jc w:val="both"/>
        <w:rPr>
          <w:bCs/>
          <w:sz w:val="20"/>
        </w:rPr>
      </w:pPr>
      <w:r w:rsidRPr="00EF3720">
        <w:rPr>
          <w:b/>
          <w:bCs/>
          <w:sz w:val="20"/>
        </w:rPr>
        <w:t>5. ĮSIPAREIGOJU</w:t>
      </w:r>
      <w:r w:rsidRPr="00EF3720">
        <w:rPr>
          <w:bCs/>
          <w:sz w:val="20"/>
        </w:rPr>
        <w:t xml:space="preserve"> </w:t>
      </w:r>
    </w:p>
    <w:p w14:paraId="6072EFE8" w14:textId="77777777" w:rsidR="00402FDF" w:rsidRPr="00EF3720" w:rsidRDefault="00402FDF" w:rsidP="00402FDF">
      <w:pPr>
        <w:jc w:val="both"/>
        <w:rPr>
          <w:sz w:val="20"/>
        </w:rPr>
      </w:pPr>
      <w:r w:rsidRPr="00EF3720">
        <w:rPr>
          <w:bCs/>
          <w:sz w:val="20"/>
        </w:rPr>
        <w:t xml:space="preserve">5.1. </w:t>
      </w:r>
      <w:r w:rsidRPr="00EF3720">
        <w:rPr>
          <w:b/>
          <w:sz w:val="20"/>
        </w:rPr>
        <w:t>nedelsiant</w:t>
      </w:r>
      <w:r w:rsidRPr="00EF3720">
        <w:rPr>
          <w:sz w:val="20"/>
        </w:rPr>
        <w:t xml:space="preserve"> savivaldybės administracijai pranešti apie duomenų pasikeitimą ar atsiradusias aplinkybes, turinčias įtakos teisei į vienkartinę paramą </w:t>
      </w:r>
      <w:r w:rsidRPr="00EF3720">
        <w:rPr>
          <w:rFonts w:cs="Palemonas"/>
          <w:sz w:val="20"/>
        </w:rPr>
        <w:t>arba jos dydžiui</w:t>
      </w:r>
      <w:r w:rsidRPr="00EF3720">
        <w:rPr>
          <w:sz w:val="20"/>
        </w:rPr>
        <w:t xml:space="preserve"> (aplinkybės nurodytos Informaciniame lapelyje);</w:t>
      </w:r>
    </w:p>
    <w:p w14:paraId="346A8F64" w14:textId="77777777" w:rsidR="00402FDF" w:rsidRPr="00EF3720" w:rsidRDefault="00402FDF" w:rsidP="00402FDF">
      <w:pPr>
        <w:jc w:val="both"/>
        <w:rPr>
          <w:bCs/>
          <w:sz w:val="20"/>
        </w:rPr>
      </w:pPr>
      <w:r w:rsidRPr="00EF3720">
        <w:rPr>
          <w:sz w:val="20"/>
        </w:rPr>
        <w:t xml:space="preserve">5.2. </w:t>
      </w:r>
      <w:r w:rsidRPr="00EF3720">
        <w:rPr>
          <w:rFonts w:eastAsia="SimSun"/>
          <w:sz w:val="20"/>
        </w:rPr>
        <w:t>ne vėliau kaip per 30 dienų informuoti Savivaldybės administraciją apie patikslintą gyventojų pajamų mokesčio deklaraciją.</w:t>
      </w:r>
    </w:p>
    <w:p w14:paraId="770BCFAF" w14:textId="77777777" w:rsidR="00402FDF" w:rsidRPr="00EF3720" w:rsidRDefault="00402FDF" w:rsidP="00402FDF">
      <w:pPr>
        <w:jc w:val="both"/>
        <w:rPr>
          <w:bCs/>
          <w:sz w:val="20"/>
        </w:rPr>
      </w:pPr>
    </w:p>
    <w:p w14:paraId="1B2B5D0B" w14:textId="16CFF1CC" w:rsidR="00402FDF" w:rsidRPr="00EF3720" w:rsidRDefault="00402FDF" w:rsidP="00402FDF">
      <w:pPr>
        <w:jc w:val="both"/>
        <w:rPr>
          <w:b/>
          <w:bCs/>
          <w:sz w:val="20"/>
        </w:rPr>
      </w:pPr>
      <w:r w:rsidRPr="00EF3720">
        <w:rPr>
          <w:b/>
          <w:bCs/>
          <w:sz w:val="20"/>
        </w:rPr>
        <w:t xml:space="preserve">6. </w:t>
      </w:r>
      <w:r w:rsidR="000103A6" w:rsidRPr="00EF3720">
        <w:rPr>
          <w:rFonts w:eastAsia="Calibri"/>
          <w:b/>
          <w:sz w:val="20"/>
        </w:rPr>
        <w:t>ŽINAU IR SUTINKU</w:t>
      </w:r>
      <w:r w:rsidRPr="00EF3720">
        <w:rPr>
          <w:b/>
          <w:bCs/>
          <w:sz w:val="20"/>
        </w:rPr>
        <w:t>:</w:t>
      </w:r>
    </w:p>
    <w:p w14:paraId="699D3B32" w14:textId="3E9C8CBD" w:rsidR="00402FDF" w:rsidRPr="00EF3720" w:rsidRDefault="00402FDF" w:rsidP="00402FDF">
      <w:pPr>
        <w:jc w:val="both"/>
        <w:rPr>
          <w:sz w:val="20"/>
        </w:rPr>
      </w:pPr>
      <w:r w:rsidRPr="00EF3720">
        <w:rPr>
          <w:sz w:val="20"/>
        </w:rPr>
        <w:t xml:space="preserve">6.1. </w:t>
      </w:r>
      <w:r w:rsidR="000103A6">
        <w:rPr>
          <w:sz w:val="20"/>
        </w:rPr>
        <w:t xml:space="preserve">kad </w:t>
      </w:r>
      <w:r w:rsidRPr="00EF3720">
        <w:rPr>
          <w:sz w:val="20"/>
        </w:rPr>
        <w:t>turiu pateikti visą teisingą informaciją ir būtinus dokumentus, reikalingus vienkartinei paramai gauti;</w:t>
      </w:r>
    </w:p>
    <w:p w14:paraId="4FF4E2F3" w14:textId="406FBA70" w:rsidR="00402FDF" w:rsidRDefault="00402FDF" w:rsidP="00402FDF">
      <w:pPr>
        <w:jc w:val="both"/>
        <w:rPr>
          <w:sz w:val="20"/>
        </w:rPr>
      </w:pPr>
      <w:r w:rsidRPr="00EF3720">
        <w:rPr>
          <w:sz w:val="20"/>
        </w:rPr>
        <w:t xml:space="preserve">6.2. </w:t>
      </w:r>
      <w:r w:rsidR="000103A6">
        <w:rPr>
          <w:sz w:val="20"/>
        </w:rPr>
        <w:t xml:space="preserve">kad </w:t>
      </w:r>
      <w:r w:rsidRPr="00EF3720">
        <w:rPr>
          <w:sz w:val="20"/>
        </w:rPr>
        <w:t>nuslėpęs (-</w:t>
      </w:r>
      <w:proofErr w:type="spellStart"/>
      <w:r w:rsidRPr="00EF3720">
        <w:rPr>
          <w:sz w:val="20"/>
        </w:rPr>
        <w:t>usi</w:t>
      </w:r>
      <w:proofErr w:type="spellEnd"/>
      <w:r w:rsidRPr="00EF3720">
        <w:rPr>
          <w:sz w:val="20"/>
        </w:rPr>
        <w:t>) ar pateikęs (-</w:t>
      </w:r>
      <w:proofErr w:type="spellStart"/>
      <w:r w:rsidRPr="00EF3720">
        <w:rPr>
          <w:sz w:val="20"/>
        </w:rPr>
        <w:t>usi</w:t>
      </w:r>
      <w:proofErr w:type="spellEnd"/>
      <w:r w:rsidRPr="00EF3720">
        <w:rPr>
          <w:sz w:val="20"/>
        </w:rPr>
        <w:t>) neteisingus duomenis, reikalingus vienkartinei paramai gauti, ir dėl to neteisėtai ją gavęs (-</w:t>
      </w:r>
      <w:proofErr w:type="spellStart"/>
      <w:r w:rsidRPr="00EF3720">
        <w:rPr>
          <w:sz w:val="20"/>
        </w:rPr>
        <w:t>usi</w:t>
      </w:r>
      <w:proofErr w:type="spellEnd"/>
      <w:r w:rsidRPr="00EF3720">
        <w:rPr>
          <w:sz w:val="20"/>
        </w:rPr>
        <w:t>), turėsiu grąžinti neteisėtai gautą pinigų sumą arba ji bus išieškoma įstatymų nustatyta tvarka</w:t>
      </w:r>
      <w:r w:rsidR="009E0B49">
        <w:rPr>
          <w:sz w:val="20"/>
        </w:rPr>
        <w:t>;</w:t>
      </w:r>
    </w:p>
    <w:p w14:paraId="471FF241" w14:textId="65F4A584" w:rsidR="009E0B49" w:rsidRPr="00EF3720" w:rsidRDefault="009E0B49" w:rsidP="00402FDF">
      <w:pPr>
        <w:jc w:val="both"/>
        <w:rPr>
          <w:sz w:val="20"/>
        </w:rPr>
      </w:pPr>
      <w:r>
        <w:rPr>
          <w:sz w:val="20"/>
        </w:rPr>
        <w:t xml:space="preserve">6.3. </w:t>
      </w:r>
      <w:r w:rsidRPr="009E0B49">
        <w:rPr>
          <w:sz w:val="20"/>
        </w:rPr>
        <w:t>kad socialinės paramos skyrimo ir mokėjimo tikslais, teisės aktų nustatyta tvarka apie mane ir bendrai gyvenančius asmenis iš kitų institucijų bus renkama informacija, reikalinga pašalpai</w:t>
      </w:r>
      <w:r w:rsidR="00122882">
        <w:rPr>
          <w:sz w:val="20"/>
        </w:rPr>
        <w:t xml:space="preserve"> (išmokai)</w:t>
      </w:r>
      <w:r w:rsidRPr="009E0B49">
        <w:rPr>
          <w:sz w:val="20"/>
        </w:rPr>
        <w:t xml:space="preserve"> skirti, ir kad duomenys apie skirtą pašalpą </w:t>
      </w:r>
      <w:r w:rsidR="00122882">
        <w:rPr>
          <w:sz w:val="20"/>
        </w:rPr>
        <w:t xml:space="preserve">(išmoką) </w:t>
      </w:r>
      <w:r w:rsidRPr="009E0B49">
        <w:rPr>
          <w:sz w:val="20"/>
        </w:rPr>
        <w:t>man gali būti teikiama kitoms institucijoms;</w:t>
      </w:r>
    </w:p>
    <w:p w14:paraId="51E1BDFD" w14:textId="1847335E" w:rsidR="009E0B49" w:rsidRPr="00EF3720" w:rsidRDefault="000103A6" w:rsidP="00402FDF">
      <w:pPr>
        <w:tabs>
          <w:tab w:val="left" w:pos="540"/>
        </w:tabs>
        <w:suppressAutoHyphens/>
        <w:autoSpaceDN w:val="0"/>
        <w:ind w:right="-17"/>
        <w:jc w:val="both"/>
        <w:rPr>
          <w:rFonts w:eastAsia="SimSun"/>
          <w:sz w:val="20"/>
        </w:rPr>
      </w:pPr>
      <w:r>
        <w:rPr>
          <w:rFonts w:eastAsia="SimSun"/>
          <w:sz w:val="20"/>
        </w:rPr>
        <w:t>6</w:t>
      </w:r>
      <w:r w:rsidR="00402FDF" w:rsidRPr="00EF3720">
        <w:rPr>
          <w:rFonts w:eastAsia="SimSun"/>
          <w:sz w:val="20"/>
        </w:rPr>
        <w:t>.</w:t>
      </w:r>
      <w:r w:rsidR="00122882">
        <w:rPr>
          <w:rFonts w:eastAsia="SimSun"/>
          <w:sz w:val="20"/>
        </w:rPr>
        <w:t>4</w:t>
      </w:r>
      <w:r w:rsidR="00402FDF" w:rsidRPr="00EF3720">
        <w:rPr>
          <w:rFonts w:eastAsia="SimSun"/>
          <w:sz w:val="20"/>
        </w:rPr>
        <w:t>. sudaryti Socialin</w:t>
      </w:r>
      <w:r>
        <w:rPr>
          <w:rFonts w:eastAsia="SimSun"/>
          <w:sz w:val="20"/>
        </w:rPr>
        <w:t>ės</w:t>
      </w:r>
      <w:r w:rsidR="00402FDF" w:rsidRPr="00EF3720">
        <w:rPr>
          <w:rFonts w:eastAsia="SimSun"/>
          <w:sz w:val="20"/>
        </w:rPr>
        <w:t xml:space="preserve"> rūpybos skyriaus darbuotojams galimybę tikrinti mano (bendrai gyvenančių asmenų) buities ir gyvenimo sąlygas.</w:t>
      </w:r>
    </w:p>
    <w:p w14:paraId="2787F4FE" w14:textId="77777777" w:rsidR="00402FDF" w:rsidRPr="00EF3720" w:rsidRDefault="00402FDF" w:rsidP="00402FDF">
      <w:pPr>
        <w:ind w:hanging="10"/>
        <w:rPr>
          <w:b/>
          <w:color w:val="000000"/>
        </w:rPr>
      </w:pPr>
    </w:p>
    <w:p w14:paraId="25CE6982" w14:textId="71809E93" w:rsidR="00402FDF" w:rsidRPr="00EF3720" w:rsidRDefault="009E0B49" w:rsidP="00402FDF">
      <w:pPr>
        <w:ind w:hanging="10"/>
        <w:jc w:val="both"/>
        <w:rPr>
          <w:sz w:val="20"/>
        </w:rPr>
      </w:pPr>
      <w:r>
        <w:rPr>
          <w:b/>
          <w:color w:val="000000"/>
          <w:sz w:val="20"/>
        </w:rPr>
        <w:t>7</w:t>
      </w:r>
      <w:r w:rsidR="00402FDF" w:rsidRPr="00EF3720">
        <w:rPr>
          <w:b/>
          <w:color w:val="000000"/>
          <w:sz w:val="20"/>
        </w:rPr>
        <w:t>.</w:t>
      </w:r>
      <w:r w:rsidR="00402FDF" w:rsidRPr="00EF3720">
        <w:rPr>
          <w:b/>
          <w:color w:val="000000"/>
        </w:rPr>
        <w:t xml:space="preserve"> </w:t>
      </w:r>
      <w:bookmarkStart w:id="1" w:name="_Hlk110593712"/>
      <w:r w:rsidR="00402FDF" w:rsidRPr="00EF3720">
        <w:rPr>
          <w:sz w:val="20"/>
        </w:rPr>
        <w:t>Pasirašydamas/-a patvirtinu, kad esu informuotas/-a, kad Palangos miesto savivaldybės administracija Lietuvos Respublikos ir Europos Sąjungos teisės aktuose, reglamentuojančiuose asmens duomenų apsaugą, nustatyta tvarka gaus ir tvarkys duomenis ir informaciją apie mane ir bendrai gyvenančius asmenis, kuriais vadovaujantis nustatoma teisė į materialinę paramą, iš valstybės registrų (kadastrų), žinybinių registrų, valstybės informacinių sistemų, kitų informacinių sistemų. Asmens duomenų tvarkymo tikslai – įvertinti, ar asmenys (asmuo) turi teisę gauti materialinę paramą, taip pat ją administruoti. Dokumentai (įskaitant dokumentus, kuriuose yra asmens duomenų) saugomi ir tvarkomi savivaldybės administracijoje Lietuvos Respublikos dokumentų ir archyvų įstatymo nustatyta tvarka Lietuvos vyriausiojo archyvaro nustatytais terminais.</w:t>
      </w:r>
      <w:r w:rsidR="00402FDF" w:rsidRPr="00EF3720">
        <w:rPr>
          <w:color w:val="000000"/>
          <w:sz w:val="20"/>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w:t>
      </w:r>
      <w:r w:rsidR="00402FDF" w:rsidRPr="00EF3720">
        <w:rPr>
          <w:sz w:val="20"/>
        </w:rPr>
        <w:t xml:space="preserve"> </w:t>
      </w:r>
      <w:r w:rsidR="00402FDF" w:rsidRPr="00EF3720">
        <w:rPr>
          <w:color w:val="000000"/>
          <w:sz w:val="20"/>
        </w:rPr>
        <w:t>dėl duomenų subjekto teisių įgyvendinimo, nustatyta tvarka.</w:t>
      </w:r>
      <w:r w:rsidR="00402FDF" w:rsidRPr="00EF3720">
        <w:rPr>
          <w:sz w:val="20"/>
        </w:rPr>
        <w:t xml:space="preserve"> </w:t>
      </w:r>
    </w:p>
    <w:p w14:paraId="7AB26160" w14:textId="1D4D7349" w:rsidR="00402FDF" w:rsidRPr="00EF3720" w:rsidRDefault="009E0B49" w:rsidP="00402FDF">
      <w:pPr>
        <w:jc w:val="both"/>
        <w:rPr>
          <w:rFonts w:eastAsia="Calibri" w:cs="Calibri"/>
          <w:iCs/>
          <w:color w:val="000000"/>
          <w:sz w:val="20"/>
        </w:rPr>
      </w:pPr>
      <w:r>
        <w:rPr>
          <w:b/>
          <w:bCs/>
          <w:sz w:val="20"/>
        </w:rPr>
        <w:t>8</w:t>
      </w:r>
      <w:r w:rsidR="00402FDF" w:rsidRPr="00EF3720">
        <w:rPr>
          <w:b/>
          <w:bCs/>
          <w:sz w:val="20"/>
        </w:rPr>
        <w:t>.</w:t>
      </w:r>
      <w:r w:rsidR="00402FDF" w:rsidRPr="00EF3720">
        <w:rPr>
          <w:sz w:val="20"/>
        </w:rPr>
        <w:t xml:space="preserve"> Suprantu, kad mano teisės gali būti įgyvendintos tik nustačius mano tapatybę, taip pat kiekvienu konkrečiu atveju įvertinus mano prašymo pagrįstumą.</w:t>
      </w:r>
    </w:p>
    <w:bookmarkEnd w:id="1"/>
    <w:p w14:paraId="284E8A76" w14:textId="77777777" w:rsidR="00402FDF" w:rsidRPr="00EF3720" w:rsidRDefault="00402FDF" w:rsidP="00402FDF">
      <w:pPr>
        <w:rPr>
          <w:rFonts w:eastAsia="Calibri" w:cs="Calibri"/>
          <w:color w:val="000000"/>
          <w:sz w:val="22"/>
          <w:szCs w:val="22"/>
        </w:rPr>
      </w:pPr>
    </w:p>
    <w:p w14:paraId="6822A65C" w14:textId="77777777" w:rsidR="00402FDF" w:rsidRPr="00EF3720" w:rsidRDefault="00402FDF" w:rsidP="00402FDF">
      <w:pPr>
        <w:jc w:val="both"/>
        <w:rPr>
          <w:bCs/>
          <w:sz w:val="10"/>
          <w:szCs w:val="10"/>
        </w:rPr>
      </w:pPr>
    </w:p>
    <w:p w14:paraId="1454FAEE" w14:textId="71A04B15" w:rsidR="00402FDF" w:rsidRPr="00EF3720" w:rsidRDefault="009E0B49" w:rsidP="00402FDF">
      <w:pPr>
        <w:tabs>
          <w:tab w:val="left" w:pos="709"/>
          <w:tab w:val="left" w:pos="1276"/>
        </w:tabs>
        <w:jc w:val="both"/>
        <w:textAlignment w:val="center"/>
        <w:rPr>
          <w:color w:val="000000"/>
          <w:sz w:val="22"/>
          <w:szCs w:val="22"/>
        </w:rPr>
      </w:pPr>
      <w:r>
        <w:rPr>
          <w:b/>
          <w:bCs/>
        </w:rPr>
        <w:t>9</w:t>
      </w:r>
      <w:r w:rsidR="00402FDF" w:rsidRPr="00EF3720">
        <w:rPr>
          <w:b/>
          <w:bCs/>
        </w:rPr>
        <w:t xml:space="preserve">. </w:t>
      </w:r>
      <w:r w:rsidR="00402FDF" w:rsidRPr="00EF3720">
        <w:rPr>
          <w:b/>
          <w:color w:val="000000"/>
        </w:rPr>
        <w:t>INFORMACIJĄ APIE PRIIMTUS SPRENDIMUS DĖL VIENKARTINĖS PARAMOS SKYRIMO / NESKYRIMO PRAŠAU TEIKTI</w:t>
      </w:r>
      <w:r w:rsidR="00402FDF" w:rsidRPr="00EF3720">
        <w:rPr>
          <w:color w:val="000000"/>
        </w:rPr>
        <w:t xml:space="preserve"> </w:t>
      </w:r>
      <w:r w:rsidR="00402FDF" w:rsidRPr="00EF3720">
        <w:rPr>
          <w:i/>
          <w:color w:val="000000"/>
          <w:sz w:val="22"/>
          <w:szCs w:val="22"/>
        </w:rPr>
        <w:t>(nurodyti vieną iš būdų)</w:t>
      </w:r>
      <w:r w:rsidR="00402FDF" w:rsidRPr="00EF3720">
        <w:rPr>
          <w:color w:val="000000"/>
          <w:sz w:val="22"/>
          <w:szCs w:val="22"/>
        </w:rPr>
        <w:t>:</w:t>
      </w:r>
    </w:p>
    <w:p w14:paraId="1B2B3855" w14:textId="77777777" w:rsidR="00402FDF" w:rsidRPr="00EF3720" w:rsidRDefault="00402FDF" w:rsidP="00402FDF">
      <w:pPr>
        <w:tabs>
          <w:tab w:val="left" w:pos="435"/>
          <w:tab w:val="left" w:pos="709"/>
          <w:tab w:val="left" w:pos="1276"/>
        </w:tabs>
        <w:ind w:left="435" w:hanging="435"/>
        <w:jc w:val="both"/>
        <w:textAlignment w:val="center"/>
        <w:rPr>
          <w:color w:val="000000"/>
        </w:rPr>
      </w:pPr>
      <w:r w:rsidRPr="00EF3720">
        <w:rPr>
          <w:color w:val="000000"/>
        </w:rPr>
        <w:sym w:font="Webdings" w:char="F063"/>
      </w:r>
      <w:r w:rsidRPr="00EF3720">
        <w:rPr>
          <w:color w:val="000000"/>
        </w:rPr>
        <w:t xml:space="preserve"> paštu, korespondencijos adresas ____________________________________________________;</w:t>
      </w:r>
    </w:p>
    <w:p w14:paraId="641CCD5F" w14:textId="77777777" w:rsidR="00402FDF" w:rsidRPr="00EF3720" w:rsidRDefault="00402FDF" w:rsidP="00402FDF">
      <w:pPr>
        <w:tabs>
          <w:tab w:val="left" w:pos="435"/>
          <w:tab w:val="left" w:pos="709"/>
          <w:tab w:val="left" w:pos="1276"/>
        </w:tabs>
        <w:ind w:left="435" w:hanging="435"/>
        <w:jc w:val="both"/>
        <w:textAlignment w:val="center"/>
        <w:rPr>
          <w:color w:val="000000"/>
        </w:rPr>
      </w:pPr>
      <w:r w:rsidRPr="00EF3720">
        <w:rPr>
          <w:color w:val="000000"/>
        </w:rPr>
        <w:sym w:font="Webdings" w:char="F063"/>
      </w:r>
      <w:r w:rsidRPr="00EF3720">
        <w:rPr>
          <w:color w:val="000000"/>
          <w:sz w:val="31"/>
        </w:rPr>
        <w:tab/>
      </w:r>
      <w:r w:rsidRPr="00EF3720">
        <w:rPr>
          <w:color w:val="000000"/>
        </w:rPr>
        <w:t>elektroniniu paštu, el. p. adresas___________________________________________________;</w:t>
      </w:r>
    </w:p>
    <w:p w14:paraId="3FFFB411" w14:textId="77777777" w:rsidR="00402FDF" w:rsidRPr="00EF3720" w:rsidRDefault="00402FDF" w:rsidP="00402FDF">
      <w:pPr>
        <w:tabs>
          <w:tab w:val="left" w:pos="426"/>
          <w:tab w:val="left" w:pos="709"/>
          <w:tab w:val="left" w:pos="1276"/>
        </w:tabs>
        <w:jc w:val="both"/>
        <w:textAlignment w:val="center"/>
        <w:rPr>
          <w:b/>
          <w:color w:val="000000"/>
          <w:sz w:val="10"/>
          <w:szCs w:val="10"/>
        </w:rPr>
      </w:pPr>
    </w:p>
    <w:p w14:paraId="4FABC1FF" w14:textId="56A5A970" w:rsidR="00402FDF" w:rsidRPr="00EF3720" w:rsidRDefault="00402FDF" w:rsidP="00402FDF">
      <w:pPr>
        <w:tabs>
          <w:tab w:val="left" w:pos="426"/>
          <w:tab w:val="left" w:pos="709"/>
          <w:tab w:val="left" w:pos="1276"/>
        </w:tabs>
        <w:jc w:val="both"/>
        <w:textAlignment w:val="center"/>
        <w:rPr>
          <w:color w:val="000000"/>
          <w:sz w:val="22"/>
          <w:szCs w:val="22"/>
        </w:rPr>
      </w:pPr>
      <w:r w:rsidRPr="00EF3720">
        <w:rPr>
          <w:b/>
          <w:color w:val="000000"/>
        </w:rPr>
        <w:t>1</w:t>
      </w:r>
      <w:r w:rsidR="009E0B49">
        <w:rPr>
          <w:b/>
          <w:color w:val="000000"/>
        </w:rPr>
        <w:t>0</w:t>
      </w:r>
      <w:r w:rsidRPr="00EF3720">
        <w:rPr>
          <w:b/>
          <w:color w:val="000000"/>
        </w:rPr>
        <w:t>. PATVIRTINU, KAD INFORMACINĮ LAPELĮ GAVAU:</w:t>
      </w:r>
      <w:r w:rsidRPr="00EF3720">
        <w:rPr>
          <w:color w:val="000000"/>
        </w:rPr>
        <w:t xml:space="preserve"> __________________________.</w:t>
      </w:r>
      <w:r w:rsidRPr="00EF3720">
        <w:rPr>
          <w:color w:val="000000"/>
        </w:rPr>
        <w:tab/>
      </w:r>
      <w:r w:rsidRPr="00EF3720">
        <w:rPr>
          <w:color w:val="000000"/>
        </w:rPr>
        <w:tab/>
      </w:r>
      <w:r w:rsidRPr="00EF3720">
        <w:rPr>
          <w:color w:val="000000"/>
        </w:rPr>
        <w:tab/>
      </w:r>
      <w:r w:rsidRPr="00EF3720">
        <w:rPr>
          <w:color w:val="000000"/>
        </w:rPr>
        <w:tab/>
      </w:r>
      <w:r w:rsidRPr="00EF3720">
        <w:rPr>
          <w:color w:val="000000"/>
        </w:rPr>
        <w:tab/>
        <w:t xml:space="preserve">                                                                                     </w:t>
      </w:r>
      <w:r w:rsidRPr="00EF3720">
        <w:rPr>
          <w:color w:val="000000"/>
          <w:sz w:val="20"/>
          <w:vertAlign w:val="superscript"/>
        </w:rPr>
        <w:t>(pareiškėjo parašas)</w:t>
      </w:r>
    </w:p>
    <w:p w14:paraId="0B3E3AF7" w14:textId="49E11F88" w:rsidR="00402FDF" w:rsidRPr="00EF3720" w:rsidRDefault="00402FDF" w:rsidP="00402FDF">
      <w:pPr>
        <w:jc w:val="both"/>
        <w:rPr>
          <w:i/>
          <w:sz w:val="22"/>
          <w:szCs w:val="22"/>
        </w:rPr>
      </w:pPr>
      <w:r w:rsidRPr="00EF3720">
        <w:rPr>
          <w:b/>
          <w:bCs/>
        </w:rPr>
        <w:t>1</w:t>
      </w:r>
      <w:r w:rsidR="009E0B49">
        <w:rPr>
          <w:b/>
          <w:bCs/>
        </w:rPr>
        <w:t>1</w:t>
      </w:r>
      <w:r w:rsidRPr="00EF3720">
        <w:rPr>
          <w:b/>
          <w:bCs/>
        </w:rPr>
        <w:t>. PRIDEDAMA</w:t>
      </w:r>
      <w:r w:rsidRPr="00EF3720">
        <w:rPr>
          <w:b/>
          <w:bCs/>
          <w:vertAlign w:val="superscript"/>
        </w:rPr>
        <w:t xml:space="preserve"> </w:t>
      </w:r>
      <w:r w:rsidRPr="00EF3720">
        <w:rPr>
          <w:bCs/>
          <w:i/>
          <w:sz w:val="20"/>
        </w:rPr>
        <w:t xml:space="preserve">(nurodyti </w:t>
      </w:r>
      <w:r w:rsidRPr="00EF3720">
        <w:rPr>
          <w:i/>
          <w:sz w:val="20"/>
        </w:rPr>
        <w:t>pridedamus dokumentus):</w:t>
      </w:r>
    </w:p>
    <w:p w14:paraId="6D68DBB6" w14:textId="160F7A60" w:rsidR="00402FDF" w:rsidRPr="00EF3720" w:rsidRDefault="009E0B49" w:rsidP="00402FDF">
      <w:pPr>
        <w:ind w:hanging="10"/>
      </w:pPr>
      <w:r>
        <w:lastRenderedPageBreak/>
        <w:t>11.</w:t>
      </w:r>
      <w:r w:rsidR="00402FDF" w:rsidRPr="00EF3720">
        <w:t>1. Pažymos apie pajamas, ______ lapas (-ų).</w:t>
      </w:r>
    </w:p>
    <w:p w14:paraId="6AC1C7FB" w14:textId="3D7121C0" w:rsidR="00402FDF" w:rsidRPr="00EF3720" w:rsidRDefault="009E0B49" w:rsidP="00402FDF">
      <w:pPr>
        <w:ind w:hanging="10"/>
      </w:pPr>
      <w:r>
        <w:t>11.</w:t>
      </w:r>
      <w:r w:rsidR="00402FDF" w:rsidRPr="00EF3720">
        <w:t>2. Įmonės, įstaigos, organizacijos, fondo ar antstolio išduota pažyma apie lėšas vaikui išlaikyti, ____ lapas (-ų).</w:t>
      </w:r>
    </w:p>
    <w:p w14:paraId="2721D38F" w14:textId="05DBC342" w:rsidR="00402FDF" w:rsidRPr="00EF3720" w:rsidRDefault="009E0B49" w:rsidP="00402FDF">
      <w:pPr>
        <w:ind w:hanging="10"/>
      </w:pPr>
      <w:r>
        <w:t>11.</w:t>
      </w:r>
      <w:r w:rsidR="00402FDF" w:rsidRPr="00EF3720">
        <w:t>3. Dokumento, suteikiančio Europos Sąjungos valstybės narės piliečiui ir jo šeimos nariui teisę gyventi Lietuvos Respublikoje, ar dokumento, suteikiančio užsieniečiui teisę laikinai gyventi Lietuvos Respublikoje, kopija (pabraukti), _____ lapas (-ų).</w:t>
      </w:r>
    </w:p>
    <w:p w14:paraId="57BDD397" w14:textId="251A48F7" w:rsidR="00402FDF" w:rsidRPr="00EF3720" w:rsidRDefault="009E0B49" w:rsidP="00402FDF">
      <w:pPr>
        <w:ind w:hanging="10"/>
      </w:pPr>
      <w:r>
        <w:t>11.</w:t>
      </w:r>
      <w:r w:rsidR="00402FDF" w:rsidRPr="00EF3720">
        <w:t>4. P</w:t>
      </w:r>
      <w:r w:rsidR="00402FDF" w:rsidRPr="00EF3720">
        <w:rPr>
          <w:rFonts w:eastAsia="SimSun"/>
          <w:lang w:eastAsia="zh-CN"/>
        </w:rPr>
        <w:t xml:space="preserve">riešgaisrinės apsaugos tarnybos ar kitų institucijų pažymas, </w:t>
      </w:r>
      <w:r w:rsidR="00402FDF" w:rsidRPr="00EF3720">
        <w:t>_____ lapas (-ų).</w:t>
      </w:r>
    </w:p>
    <w:p w14:paraId="286B1C00" w14:textId="2223975F" w:rsidR="00402FDF" w:rsidRPr="00EF3720" w:rsidRDefault="009E0B49" w:rsidP="00402FDF">
      <w:pPr>
        <w:ind w:hanging="10"/>
      </w:pPr>
      <w:r>
        <w:rPr>
          <w:rFonts w:eastAsia="SimSun"/>
        </w:rPr>
        <w:t>11.</w:t>
      </w:r>
      <w:r w:rsidR="00402FDF" w:rsidRPr="00EF3720">
        <w:rPr>
          <w:rFonts w:eastAsia="SimSun"/>
        </w:rPr>
        <w:t>5. Gyventojo ar šeimos Pajamų mokesčio deklaracija, (Valstybinės mokesčių inspekcijos priimtos ir patvirtintos),</w:t>
      </w:r>
      <w:r w:rsidR="00402FDF" w:rsidRPr="00EF3720">
        <w:t xml:space="preserve"> _____ lapas (-ų).</w:t>
      </w:r>
    </w:p>
    <w:p w14:paraId="301E052A" w14:textId="32B98860" w:rsidR="00402FDF" w:rsidRPr="00EF3720" w:rsidRDefault="009E0B49" w:rsidP="00402FDF">
      <w:pPr>
        <w:ind w:hanging="10"/>
      </w:pPr>
      <w:r>
        <w:rPr>
          <w:rFonts w:eastAsia="SimSun"/>
        </w:rPr>
        <w:t>11.</w:t>
      </w:r>
      <w:r w:rsidR="00402FDF" w:rsidRPr="00EF3720">
        <w:rPr>
          <w:rFonts w:eastAsia="SimSun"/>
        </w:rPr>
        <w:t>6. Aukštojo arba aukštesniojo mokslo (dieninių studijų) diplomo kopiją</w:t>
      </w:r>
      <w:r w:rsidR="00402FDF" w:rsidRPr="00EF3720">
        <w:t>, _____ lapas (-ų).</w:t>
      </w:r>
    </w:p>
    <w:p w14:paraId="0AB8FBF2" w14:textId="406B3BCC" w:rsidR="00402FDF" w:rsidRPr="00EF3720" w:rsidRDefault="009E0B49" w:rsidP="00402FDF">
      <w:pPr>
        <w:ind w:right="-285" w:hanging="10"/>
      </w:pPr>
      <w:r>
        <w:t>11.</w:t>
      </w:r>
      <w:r w:rsidR="00402FDF" w:rsidRPr="00EF3720">
        <w:t xml:space="preserve">7. </w:t>
      </w:r>
      <w:r w:rsidR="00402FDF" w:rsidRPr="00EF3720">
        <w:rPr>
          <w:rFonts w:eastAsia="SimSun"/>
        </w:rPr>
        <w:t>Valstybinės mokesčių inspekcijos pažymą apie asmens už praėjusius kalendorinius metus sumokėtą gyventojų pajamų mokestį bei kad asmuo neskolingas Valstybės biudžetui</w:t>
      </w:r>
      <w:r w:rsidR="00402FDF" w:rsidRPr="00EF3720">
        <w:t xml:space="preserve"> _____ </w:t>
      </w:r>
      <w:bookmarkStart w:id="2" w:name="_Hlk109199163"/>
      <w:r w:rsidR="00402FDF" w:rsidRPr="00EF3720">
        <w:t>lapas (-ų).</w:t>
      </w:r>
    </w:p>
    <w:p w14:paraId="75A624AA" w14:textId="2D2C89E3" w:rsidR="00402FDF" w:rsidRPr="00EF3720" w:rsidRDefault="009E0B49" w:rsidP="00402FDF">
      <w:pPr>
        <w:ind w:hanging="10"/>
      </w:pPr>
      <w:r>
        <w:t>11.</w:t>
      </w:r>
      <w:r w:rsidR="00402FDF" w:rsidRPr="00EF3720">
        <w:t xml:space="preserve">8. </w:t>
      </w:r>
      <w:r w:rsidR="00402FDF" w:rsidRPr="00EF3720">
        <w:rPr>
          <w:bCs/>
          <w:szCs w:val="22"/>
        </w:rPr>
        <w:t xml:space="preserve">Pažymą apie deklaruotą gyvenamąją vietą 3 m. laikotarpiu iki gyvenamosios vietos Palangos miesto savivaldybėje deklaravimo, _____ </w:t>
      </w:r>
      <w:bookmarkEnd w:id="2"/>
      <w:r w:rsidR="00402FDF" w:rsidRPr="00EF3720">
        <w:t>lapas (-ų).</w:t>
      </w:r>
    </w:p>
    <w:p w14:paraId="01D97EFB" w14:textId="096128A8" w:rsidR="00402FDF" w:rsidRPr="00EF3720" w:rsidRDefault="009E0B49" w:rsidP="00402FDF">
      <w:pPr>
        <w:ind w:hanging="10"/>
      </w:pPr>
      <w:r>
        <w:t>11.</w:t>
      </w:r>
      <w:r w:rsidR="00402FDF" w:rsidRPr="00EF3720">
        <w:t>9. Kiti (įrašyti) __________________________________________________________________, ______ lapas (-ų).</w:t>
      </w:r>
    </w:p>
    <w:p w14:paraId="0FE901FB" w14:textId="77777777" w:rsidR="00402FDF" w:rsidRPr="00EF3720" w:rsidRDefault="00402FDF" w:rsidP="00402FDF">
      <w:pPr>
        <w:ind w:hanging="10"/>
        <w:rPr>
          <w:bCs/>
        </w:rPr>
      </w:pPr>
    </w:p>
    <w:p w14:paraId="78FDC6C2" w14:textId="77777777" w:rsidR="00402FDF" w:rsidRPr="00EF3720" w:rsidRDefault="00402FDF" w:rsidP="00402FDF">
      <w:pPr>
        <w:ind w:right="-28"/>
        <w:jc w:val="both"/>
        <w:rPr>
          <w:bCs/>
        </w:rPr>
      </w:pPr>
    </w:p>
    <w:p w14:paraId="3ABF09BF" w14:textId="77777777" w:rsidR="00402FDF" w:rsidRPr="00EF3720" w:rsidRDefault="00402FDF" w:rsidP="00402FDF">
      <w:pPr>
        <w:jc w:val="both"/>
        <w:rPr>
          <w:sz w:val="10"/>
          <w:szCs w:val="10"/>
        </w:rPr>
      </w:pPr>
    </w:p>
    <w:p w14:paraId="4DE5B53C" w14:textId="77777777" w:rsidR="00402FDF" w:rsidRPr="00EF3720" w:rsidRDefault="00402FDF" w:rsidP="00402FDF">
      <w:pPr>
        <w:jc w:val="both"/>
      </w:pPr>
      <w:r w:rsidRPr="00EF3720">
        <w:t>Pareiškėjas             ________________   _____________________________________________</w:t>
      </w:r>
    </w:p>
    <w:p w14:paraId="00669844" w14:textId="77777777" w:rsidR="00402FDF" w:rsidRPr="00EF3720" w:rsidRDefault="00402FDF" w:rsidP="00402FDF">
      <w:pPr>
        <w:ind w:firstLine="2594"/>
        <w:jc w:val="both"/>
        <w:rPr>
          <w:vertAlign w:val="superscript"/>
        </w:rPr>
      </w:pPr>
      <w:r w:rsidRPr="00EF3720">
        <w:rPr>
          <w:vertAlign w:val="superscript"/>
        </w:rPr>
        <w:t>(parašas)</w:t>
      </w:r>
      <w:r w:rsidRPr="00EF3720">
        <w:rPr>
          <w:vertAlign w:val="superscript"/>
        </w:rPr>
        <w:tab/>
      </w:r>
      <w:r w:rsidRPr="00EF3720">
        <w:rPr>
          <w:vertAlign w:val="superscript"/>
        </w:rPr>
        <w:tab/>
      </w:r>
      <w:r w:rsidRPr="00EF3720">
        <w:rPr>
          <w:vertAlign w:val="superscript"/>
        </w:rPr>
        <w:tab/>
        <w:t xml:space="preserve">      </w:t>
      </w:r>
      <w:r w:rsidRPr="00EF3720">
        <w:rPr>
          <w:vertAlign w:val="superscript"/>
        </w:rPr>
        <w:tab/>
        <w:t xml:space="preserve">            (vardas ir pavardė) </w:t>
      </w:r>
    </w:p>
    <w:p w14:paraId="7AEC1788" w14:textId="77777777" w:rsidR="00402FDF" w:rsidRPr="00EF3720" w:rsidRDefault="00402FDF" w:rsidP="00402FDF">
      <w:pPr>
        <w:ind w:firstLine="2594"/>
        <w:jc w:val="both"/>
        <w:rPr>
          <w:vertAlign w:val="superscript"/>
        </w:rPr>
      </w:pPr>
    </w:p>
    <w:p w14:paraId="4E4FAA67" w14:textId="3E3DD4F3" w:rsidR="00402FDF" w:rsidRPr="00EF3720" w:rsidRDefault="00402FDF" w:rsidP="00402FDF">
      <w:pPr>
        <w:ind w:hanging="10"/>
        <w:rPr>
          <w:rFonts w:eastAsia="Calibri" w:cs="Calibri"/>
          <w:color w:val="000000"/>
          <w:sz w:val="22"/>
          <w:szCs w:val="22"/>
        </w:rPr>
      </w:pPr>
      <w:r w:rsidRPr="00EF3720">
        <w:rPr>
          <w:bCs/>
          <w:color w:val="000000"/>
          <w:szCs w:val="22"/>
        </w:rPr>
        <w:t>Atstovas</w:t>
      </w:r>
      <w:r w:rsidRPr="00EF3720">
        <w:rPr>
          <w:color w:val="000000"/>
          <w:szCs w:val="22"/>
        </w:rPr>
        <w:t xml:space="preserve">       </w:t>
      </w:r>
      <w:r w:rsidRPr="00EF3720">
        <w:rPr>
          <w:color w:val="000000"/>
          <w:sz w:val="22"/>
          <w:szCs w:val="22"/>
        </w:rPr>
        <w:t xml:space="preserve"> ____________________</w:t>
      </w:r>
      <w:r w:rsidRPr="00EF3720">
        <w:rPr>
          <w:color w:val="000000"/>
          <w:szCs w:val="22"/>
        </w:rPr>
        <w:t xml:space="preserve">        _____________________________________________</w:t>
      </w:r>
    </w:p>
    <w:p w14:paraId="61490C28" w14:textId="77777777" w:rsidR="00402FDF" w:rsidRPr="00EF3720" w:rsidRDefault="00402FDF" w:rsidP="00402FDF">
      <w:pPr>
        <w:ind w:firstLine="2594"/>
        <w:jc w:val="both"/>
        <w:rPr>
          <w:sz w:val="22"/>
          <w:szCs w:val="22"/>
        </w:rPr>
      </w:pPr>
      <w:r w:rsidRPr="00EF3720">
        <w:rPr>
          <w:color w:val="000000"/>
          <w:sz w:val="22"/>
          <w:szCs w:val="22"/>
        </w:rPr>
        <w:t xml:space="preserve"> </w:t>
      </w:r>
      <w:r w:rsidRPr="00EF3720">
        <w:rPr>
          <w:color w:val="000000"/>
          <w:vertAlign w:val="superscript"/>
        </w:rPr>
        <w:t>(parašas)                                                                                             (vardas ir pavardė)</w:t>
      </w:r>
    </w:p>
    <w:p w14:paraId="4A643319" w14:textId="77777777" w:rsidR="00402FDF" w:rsidRPr="00EF3720" w:rsidRDefault="00402FDF" w:rsidP="00402FDF">
      <w:pPr>
        <w:jc w:val="both"/>
      </w:pPr>
    </w:p>
    <w:p w14:paraId="01091463" w14:textId="77777777" w:rsidR="00402FDF" w:rsidRPr="00EF3720" w:rsidRDefault="00402FDF" w:rsidP="00402FDF">
      <w:pPr>
        <w:jc w:val="both"/>
      </w:pPr>
    </w:p>
    <w:p w14:paraId="545FC652" w14:textId="77777777" w:rsidR="00402FDF" w:rsidRPr="00EF3720" w:rsidRDefault="00402FDF" w:rsidP="00402FDF">
      <w:pPr>
        <w:jc w:val="both"/>
      </w:pPr>
      <w:r w:rsidRPr="00EF3720">
        <w:t>Bylos Nr. ____________</w:t>
      </w:r>
    </w:p>
    <w:p w14:paraId="79482602" w14:textId="77777777" w:rsidR="00402FDF" w:rsidRPr="00EF3720" w:rsidRDefault="00402FDF" w:rsidP="00402FDF">
      <w:pPr>
        <w:jc w:val="both"/>
      </w:pPr>
      <w:r w:rsidRPr="00EF3720">
        <w:t>Prašymas vienkartinei paramai gauti pateiktas ____________________________Nr. __________</w:t>
      </w:r>
    </w:p>
    <w:p w14:paraId="5FE70772" w14:textId="77777777" w:rsidR="00402FDF" w:rsidRPr="00EF3720" w:rsidRDefault="00402FDF" w:rsidP="00402FDF">
      <w:pPr>
        <w:ind w:firstLine="5631"/>
        <w:jc w:val="both"/>
        <w:rPr>
          <w:sz w:val="22"/>
          <w:szCs w:val="22"/>
        </w:rPr>
      </w:pPr>
      <w:r w:rsidRPr="00EF3720">
        <w:rPr>
          <w:sz w:val="22"/>
          <w:szCs w:val="22"/>
        </w:rPr>
        <w:t>(gavimo data)</w:t>
      </w:r>
    </w:p>
    <w:p w14:paraId="3D158FD5" w14:textId="77777777" w:rsidR="00402FDF" w:rsidRPr="00EF3720" w:rsidRDefault="00402FDF" w:rsidP="00402FDF">
      <w:pPr>
        <w:ind w:left="709"/>
        <w:jc w:val="both"/>
      </w:pPr>
      <w:r w:rsidRPr="00EF3720">
        <w:sym w:font="Webdings" w:char="F063"/>
      </w:r>
      <w:r w:rsidRPr="00EF3720">
        <w:t xml:space="preserve"> Pateikti visi reikalingi dokumentai</w:t>
      </w:r>
    </w:p>
    <w:p w14:paraId="7F3BBC09" w14:textId="77777777" w:rsidR="00402FDF" w:rsidRPr="00EF3720" w:rsidRDefault="00402FDF" w:rsidP="00402FDF">
      <w:pPr>
        <w:ind w:left="709"/>
        <w:jc w:val="both"/>
        <w:rPr>
          <w:bCs/>
        </w:rPr>
      </w:pPr>
      <w:r w:rsidRPr="00EF3720">
        <w:sym w:font="Webdings" w:char="F063"/>
      </w:r>
      <w:r w:rsidRPr="00EF3720">
        <w:t xml:space="preserve"> </w:t>
      </w:r>
      <w:r w:rsidRPr="00EF3720">
        <w:rPr>
          <w:bCs/>
        </w:rPr>
        <w:t>Nepateikti vienkartinei paramai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1388"/>
        <w:gridCol w:w="2340"/>
      </w:tblGrid>
      <w:tr w:rsidR="00402FDF" w:rsidRPr="00EF3720" w14:paraId="2A858E21" w14:textId="77777777" w:rsidTr="00816E09">
        <w:trPr>
          <w:trHeight w:val="159"/>
        </w:trPr>
        <w:tc>
          <w:tcPr>
            <w:tcW w:w="5920" w:type="dxa"/>
            <w:tcBorders>
              <w:top w:val="single" w:sz="4" w:space="0" w:color="auto"/>
              <w:left w:val="single" w:sz="4" w:space="0" w:color="auto"/>
              <w:bottom w:val="single" w:sz="4" w:space="0" w:color="auto"/>
              <w:right w:val="single" w:sz="4" w:space="0" w:color="auto"/>
            </w:tcBorders>
            <w:vAlign w:val="center"/>
          </w:tcPr>
          <w:p w14:paraId="31A9A76C" w14:textId="77777777" w:rsidR="00402FDF" w:rsidRPr="00EF3720" w:rsidRDefault="00402FDF" w:rsidP="00816E09">
            <w:pPr>
              <w:jc w:val="center"/>
              <w:rPr>
                <w:b/>
              </w:rPr>
            </w:pPr>
            <w:r w:rsidRPr="00EF3720">
              <w:rPr>
                <w:b/>
                <w:bCs/>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14:paraId="5488A157" w14:textId="77777777" w:rsidR="00402FDF" w:rsidRPr="00EF3720" w:rsidRDefault="00402FDF" w:rsidP="00816E09">
            <w:pPr>
              <w:jc w:val="center"/>
              <w:rPr>
                <w:b/>
              </w:rPr>
            </w:pPr>
            <w:r w:rsidRPr="00EF3720">
              <w:rPr>
                <w:b/>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18A26EE9" w14:textId="77777777" w:rsidR="00402FDF" w:rsidRPr="00EF3720" w:rsidRDefault="00402FDF" w:rsidP="00816E09">
            <w:pPr>
              <w:jc w:val="center"/>
              <w:rPr>
                <w:b/>
              </w:rPr>
            </w:pPr>
            <w:r w:rsidRPr="00EF3720">
              <w:rPr>
                <w:b/>
              </w:rPr>
              <w:t>Dokumentus priėmusio darbuotojo vardas, pavardė ir parašas</w:t>
            </w:r>
          </w:p>
        </w:tc>
      </w:tr>
      <w:tr w:rsidR="00402FDF" w:rsidRPr="00EF3720" w14:paraId="7F17677C" w14:textId="77777777" w:rsidTr="00816E09">
        <w:tc>
          <w:tcPr>
            <w:tcW w:w="5920" w:type="dxa"/>
            <w:tcBorders>
              <w:top w:val="single" w:sz="4" w:space="0" w:color="auto"/>
              <w:left w:val="single" w:sz="4" w:space="0" w:color="auto"/>
              <w:bottom w:val="single" w:sz="4" w:space="0" w:color="auto"/>
              <w:right w:val="single" w:sz="4" w:space="0" w:color="auto"/>
            </w:tcBorders>
          </w:tcPr>
          <w:p w14:paraId="60AA4547" w14:textId="77777777" w:rsidR="00402FDF" w:rsidRPr="00EF3720" w:rsidRDefault="00402FDF" w:rsidP="00816E09">
            <w:pPr>
              <w:jc w:val="both"/>
            </w:pPr>
          </w:p>
        </w:tc>
        <w:tc>
          <w:tcPr>
            <w:tcW w:w="1388" w:type="dxa"/>
            <w:tcBorders>
              <w:top w:val="single" w:sz="4" w:space="0" w:color="auto"/>
              <w:left w:val="single" w:sz="4" w:space="0" w:color="auto"/>
              <w:bottom w:val="single" w:sz="4" w:space="0" w:color="auto"/>
              <w:right w:val="single" w:sz="4" w:space="0" w:color="auto"/>
            </w:tcBorders>
          </w:tcPr>
          <w:p w14:paraId="7F30A4F5" w14:textId="77777777" w:rsidR="00402FDF" w:rsidRPr="00EF3720" w:rsidRDefault="00402FDF" w:rsidP="00816E09">
            <w:pPr>
              <w:jc w:val="both"/>
            </w:pPr>
          </w:p>
        </w:tc>
        <w:tc>
          <w:tcPr>
            <w:tcW w:w="2340" w:type="dxa"/>
            <w:tcBorders>
              <w:top w:val="single" w:sz="4" w:space="0" w:color="auto"/>
              <w:left w:val="single" w:sz="4" w:space="0" w:color="auto"/>
              <w:bottom w:val="single" w:sz="4" w:space="0" w:color="auto"/>
              <w:right w:val="single" w:sz="4" w:space="0" w:color="auto"/>
            </w:tcBorders>
          </w:tcPr>
          <w:p w14:paraId="083547FD" w14:textId="77777777" w:rsidR="00402FDF" w:rsidRPr="00EF3720" w:rsidRDefault="00402FDF" w:rsidP="00816E09">
            <w:pPr>
              <w:jc w:val="both"/>
            </w:pPr>
          </w:p>
        </w:tc>
      </w:tr>
      <w:tr w:rsidR="00402FDF" w:rsidRPr="00EF3720" w14:paraId="605317E0" w14:textId="77777777" w:rsidTr="00816E09">
        <w:tc>
          <w:tcPr>
            <w:tcW w:w="5920" w:type="dxa"/>
            <w:tcBorders>
              <w:top w:val="single" w:sz="4" w:space="0" w:color="auto"/>
              <w:left w:val="single" w:sz="4" w:space="0" w:color="auto"/>
              <w:bottom w:val="single" w:sz="4" w:space="0" w:color="auto"/>
              <w:right w:val="single" w:sz="4" w:space="0" w:color="auto"/>
            </w:tcBorders>
          </w:tcPr>
          <w:p w14:paraId="3FE9F130" w14:textId="77777777" w:rsidR="00402FDF" w:rsidRPr="00EF3720" w:rsidRDefault="00402FDF" w:rsidP="00816E09">
            <w:pPr>
              <w:jc w:val="both"/>
            </w:pPr>
          </w:p>
        </w:tc>
        <w:tc>
          <w:tcPr>
            <w:tcW w:w="1388" w:type="dxa"/>
            <w:tcBorders>
              <w:top w:val="single" w:sz="4" w:space="0" w:color="auto"/>
              <w:left w:val="single" w:sz="4" w:space="0" w:color="auto"/>
              <w:bottom w:val="single" w:sz="4" w:space="0" w:color="auto"/>
              <w:right w:val="single" w:sz="4" w:space="0" w:color="auto"/>
            </w:tcBorders>
          </w:tcPr>
          <w:p w14:paraId="0CD6A312" w14:textId="77777777" w:rsidR="00402FDF" w:rsidRPr="00EF3720" w:rsidRDefault="00402FDF" w:rsidP="00816E09">
            <w:pPr>
              <w:jc w:val="both"/>
            </w:pPr>
          </w:p>
        </w:tc>
        <w:tc>
          <w:tcPr>
            <w:tcW w:w="2340" w:type="dxa"/>
            <w:tcBorders>
              <w:top w:val="single" w:sz="4" w:space="0" w:color="auto"/>
              <w:left w:val="single" w:sz="4" w:space="0" w:color="auto"/>
              <w:bottom w:val="single" w:sz="4" w:space="0" w:color="auto"/>
              <w:right w:val="single" w:sz="4" w:space="0" w:color="auto"/>
            </w:tcBorders>
          </w:tcPr>
          <w:p w14:paraId="213A9AD8" w14:textId="77777777" w:rsidR="00402FDF" w:rsidRPr="00EF3720" w:rsidRDefault="00402FDF" w:rsidP="00816E09">
            <w:pPr>
              <w:jc w:val="both"/>
            </w:pPr>
          </w:p>
        </w:tc>
      </w:tr>
      <w:tr w:rsidR="00402FDF" w:rsidRPr="00EF3720" w14:paraId="35138D4B" w14:textId="77777777" w:rsidTr="00816E09">
        <w:tc>
          <w:tcPr>
            <w:tcW w:w="5920" w:type="dxa"/>
            <w:tcBorders>
              <w:top w:val="single" w:sz="4" w:space="0" w:color="auto"/>
              <w:left w:val="single" w:sz="4" w:space="0" w:color="auto"/>
              <w:bottom w:val="single" w:sz="4" w:space="0" w:color="auto"/>
              <w:right w:val="single" w:sz="4" w:space="0" w:color="auto"/>
            </w:tcBorders>
          </w:tcPr>
          <w:p w14:paraId="6EC7CA2F" w14:textId="77777777" w:rsidR="00402FDF" w:rsidRPr="00EF3720" w:rsidRDefault="00402FDF" w:rsidP="00816E09">
            <w:pPr>
              <w:jc w:val="both"/>
            </w:pPr>
          </w:p>
        </w:tc>
        <w:tc>
          <w:tcPr>
            <w:tcW w:w="1388" w:type="dxa"/>
            <w:tcBorders>
              <w:top w:val="single" w:sz="4" w:space="0" w:color="auto"/>
              <w:left w:val="single" w:sz="4" w:space="0" w:color="auto"/>
              <w:bottom w:val="single" w:sz="4" w:space="0" w:color="auto"/>
              <w:right w:val="single" w:sz="4" w:space="0" w:color="auto"/>
            </w:tcBorders>
          </w:tcPr>
          <w:p w14:paraId="01A456CD" w14:textId="77777777" w:rsidR="00402FDF" w:rsidRPr="00EF3720" w:rsidRDefault="00402FDF" w:rsidP="00816E09">
            <w:pPr>
              <w:jc w:val="both"/>
            </w:pPr>
          </w:p>
        </w:tc>
        <w:tc>
          <w:tcPr>
            <w:tcW w:w="2340" w:type="dxa"/>
            <w:tcBorders>
              <w:top w:val="single" w:sz="4" w:space="0" w:color="auto"/>
              <w:left w:val="single" w:sz="4" w:space="0" w:color="auto"/>
              <w:bottom w:val="single" w:sz="4" w:space="0" w:color="auto"/>
              <w:right w:val="single" w:sz="4" w:space="0" w:color="auto"/>
            </w:tcBorders>
          </w:tcPr>
          <w:p w14:paraId="18A2B557" w14:textId="77777777" w:rsidR="00402FDF" w:rsidRPr="00EF3720" w:rsidRDefault="00402FDF" w:rsidP="00816E09">
            <w:pPr>
              <w:jc w:val="both"/>
            </w:pPr>
          </w:p>
        </w:tc>
      </w:tr>
    </w:tbl>
    <w:p w14:paraId="4A204E8C" w14:textId="77777777" w:rsidR="00402FDF" w:rsidRPr="00EF3720" w:rsidRDefault="00402FDF" w:rsidP="00402FDF">
      <w:pPr>
        <w:jc w:val="both"/>
      </w:pPr>
      <w:r w:rsidRPr="00EF3720">
        <w:t>Prašymą ir dokumentus priėmė</w:t>
      </w:r>
    </w:p>
    <w:p w14:paraId="54724050" w14:textId="77777777" w:rsidR="00402FDF" w:rsidRPr="00EF3720" w:rsidRDefault="00402FDF" w:rsidP="00402FD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02FDF" w:rsidRPr="00EF3720" w14:paraId="209AEB68" w14:textId="77777777" w:rsidTr="00816E09">
        <w:tc>
          <w:tcPr>
            <w:tcW w:w="3216" w:type="dxa"/>
            <w:tcBorders>
              <w:top w:val="nil"/>
              <w:left w:val="nil"/>
              <w:bottom w:val="nil"/>
              <w:right w:val="nil"/>
            </w:tcBorders>
          </w:tcPr>
          <w:p w14:paraId="3E1A315A" w14:textId="77777777" w:rsidR="00402FDF" w:rsidRPr="00EF3720" w:rsidRDefault="00402FDF" w:rsidP="00816E09">
            <w:pPr>
              <w:jc w:val="both"/>
            </w:pPr>
            <w:r w:rsidRPr="00EF3720">
              <w:t xml:space="preserve">_________________________  </w:t>
            </w:r>
          </w:p>
          <w:p w14:paraId="0DE41FF1" w14:textId="77777777" w:rsidR="00402FDF" w:rsidRPr="00EF3720" w:rsidRDefault="00402FDF" w:rsidP="00816E09">
            <w:pPr>
              <w:ind w:firstLine="124"/>
              <w:jc w:val="both"/>
            </w:pPr>
            <w:r w:rsidRPr="00EF3720">
              <w:t>(pareigų pavadinimas)</w:t>
            </w:r>
          </w:p>
        </w:tc>
        <w:tc>
          <w:tcPr>
            <w:tcW w:w="6516" w:type="dxa"/>
            <w:tcBorders>
              <w:top w:val="nil"/>
              <w:left w:val="nil"/>
              <w:bottom w:val="nil"/>
              <w:right w:val="nil"/>
            </w:tcBorders>
          </w:tcPr>
          <w:p w14:paraId="03AA16A7" w14:textId="77777777" w:rsidR="00402FDF" w:rsidRPr="00EF3720" w:rsidRDefault="00402FDF" w:rsidP="00816E09">
            <w:pPr>
              <w:ind w:firstLine="62"/>
              <w:jc w:val="both"/>
            </w:pPr>
            <w:r w:rsidRPr="00EF3720">
              <w:t>_________________   ________________________________</w:t>
            </w:r>
          </w:p>
          <w:p w14:paraId="2F33BDB1" w14:textId="77777777" w:rsidR="00402FDF" w:rsidRPr="00EF3720" w:rsidRDefault="00402FDF" w:rsidP="00816E09">
            <w:pPr>
              <w:ind w:firstLine="620"/>
              <w:jc w:val="both"/>
            </w:pPr>
            <w:r w:rsidRPr="00EF3720">
              <w:t>(parašas)                               (vardas ir pavardė)</w:t>
            </w:r>
          </w:p>
          <w:p w14:paraId="6F00EB8A" w14:textId="77777777" w:rsidR="00402FDF" w:rsidRPr="00EF3720" w:rsidRDefault="00402FDF" w:rsidP="00816E09">
            <w:pPr>
              <w:jc w:val="both"/>
              <w:rPr>
                <w:sz w:val="10"/>
                <w:szCs w:val="10"/>
              </w:rPr>
            </w:pPr>
          </w:p>
          <w:p w14:paraId="11590ED6" w14:textId="77777777" w:rsidR="00402FDF" w:rsidRPr="00EF3720" w:rsidRDefault="00402FDF" w:rsidP="00816E09">
            <w:pPr>
              <w:jc w:val="both"/>
            </w:pPr>
          </w:p>
        </w:tc>
      </w:tr>
    </w:tbl>
    <w:p w14:paraId="7245A914" w14:textId="77777777" w:rsidR="00402FDF" w:rsidRPr="00EF3720" w:rsidRDefault="00402FDF" w:rsidP="00402FDF">
      <w:pPr>
        <w:tabs>
          <w:tab w:val="left" w:pos="7088"/>
        </w:tabs>
        <w:ind w:left="5670"/>
        <w:jc w:val="both"/>
        <w:sectPr w:rsidR="00402FDF" w:rsidRPr="00EF3720" w:rsidSect="00121518">
          <w:headerReference w:type="even" r:id="rId8"/>
          <w:headerReference w:type="default" r:id="rId9"/>
          <w:footerReference w:type="even" r:id="rId10"/>
          <w:footerReference w:type="default" r:id="rId11"/>
          <w:headerReference w:type="first" r:id="rId12"/>
          <w:footerReference w:type="first" r:id="rId13"/>
          <w:pgSz w:w="11907" w:h="16840" w:code="9"/>
          <w:pgMar w:top="851" w:right="567" w:bottom="851" w:left="1560" w:header="425" w:footer="851" w:gutter="0"/>
          <w:pgNumType w:start="1"/>
          <w:cols w:space="1296"/>
          <w:titlePg/>
          <w:docGrid w:linePitch="326"/>
        </w:sectPr>
      </w:pPr>
      <w:r w:rsidRPr="00EF3720">
        <w:br w:type="page"/>
      </w:r>
    </w:p>
    <w:p w14:paraId="75745C39" w14:textId="77777777" w:rsidR="00402FDF" w:rsidRPr="00EF3720" w:rsidRDefault="00402FDF" w:rsidP="00402FDF">
      <w:pPr>
        <w:tabs>
          <w:tab w:val="left" w:pos="7088"/>
        </w:tabs>
        <w:ind w:left="5670"/>
        <w:jc w:val="both"/>
      </w:pPr>
      <w:r w:rsidRPr="00EF3720">
        <w:lastRenderedPageBreak/>
        <w:t>Informacinis lapelis, kuris įteikiamas užregistravus Prašymą vienkartinei paramai gauti</w:t>
      </w:r>
    </w:p>
    <w:p w14:paraId="0C02EF92" w14:textId="77777777" w:rsidR="00402FDF" w:rsidRPr="00EF3720" w:rsidRDefault="00402FDF" w:rsidP="00A92C5A"/>
    <w:p w14:paraId="67AD6710" w14:textId="77777777" w:rsidR="00402FDF" w:rsidRPr="00EF3720" w:rsidRDefault="00402FDF" w:rsidP="00402FDF">
      <w:pPr>
        <w:pBdr>
          <w:bottom w:val="single" w:sz="6" w:space="1" w:color="auto"/>
        </w:pBdr>
        <w:ind w:firstLine="720"/>
        <w:jc w:val="center"/>
        <w:rPr>
          <w:b/>
        </w:rPr>
      </w:pPr>
      <w:r w:rsidRPr="00EF3720">
        <w:rPr>
          <w:b/>
        </w:rPr>
        <w:t>INFORMACINIS LAPELIS</w:t>
      </w:r>
    </w:p>
    <w:p w14:paraId="0257C568" w14:textId="77777777" w:rsidR="00402FDF" w:rsidRPr="00EF3720" w:rsidRDefault="00402FDF" w:rsidP="00A92C5A">
      <w:pPr>
        <w:pBdr>
          <w:bottom w:val="single" w:sz="6" w:space="1" w:color="auto"/>
        </w:pBdr>
        <w:rPr>
          <w:b/>
        </w:rPr>
      </w:pPr>
    </w:p>
    <w:p w14:paraId="7C3CCC2B" w14:textId="77777777" w:rsidR="00402FDF" w:rsidRPr="00EF3720" w:rsidRDefault="00402FDF" w:rsidP="00402FDF">
      <w:pPr>
        <w:ind w:firstLine="720"/>
        <w:jc w:val="center"/>
      </w:pPr>
      <w:r w:rsidRPr="00EF3720">
        <w:t>(asmens, kuriam įteikiamas lapelis, vardas ir pavardė)</w:t>
      </w:r>
    </w:p>
    <w:p w14:paraId="43717FF7" w14:textId="77777777" w:rsidR="00402FDF" w:rsidRPr="00EF3720" w:rsidRDefault="00402FDF" w:rsidP="00402FDF">
      <w:pPr>
        <w:jc w:val="both"/>
      </w:pPr>
      <w:r w:rsidRPr="00EF3720">
        <w:t>Bylos Nr. ____________</w:t>
      </w:r>
    </w:p>
    <w:p w14:paraId="7446F853" w14:textId="77777777" w:rsidR="00402FDF" w:rsidRPr="00EF3720" w:rsidRDefault="00402FDF" w:rsidP="00402FDF">
      <w:pPr>
        <w:jc w:val="both"/>
      </w:pPr>
      <w:r w:rsidRPr="00EF3720">
        <w:t>Prašymas vienkartinei paramai gauti pateiktas __________________________ Nr. ___________</w:t>
      </w:r>
    </w:p>
    <w:p w14:paraId="61B180EF" w14:textId="77777777" w:rsidR="00402FDF" w:rsidRPr="00EF3720" w:rsidRDefault="00402FDF" w:rsidP="00402FDF">
      <w:pPr>
        <w:ind w:firstLine="5312"/>
        <w:jc w:val="both"/>
      </w:pPr>
      <w:r w:rsidRPr="00EF3720">
        <w:t xml:space="preserve">(gavimo data) </w:t>
      </w:r>
    </w:p>
    <w:p w14:paraId="71AC4988" w14:textId="77777777" w:rsidR="00402FDF" w:rsidRPr="00EF3720" w:rsidRDefault="00402FDF" w:rsidP="00402FDF">
      <w:pPr>
        <w:jc w:val="both"/>
      </w:pPr>
    </w:p>
    <w:p w14:paraId="798DD825" w14:textId="77777777" w:rsidR="00402FDF" w:rsidRPr="00EF3720" w:rsidRDefault="00402FDF" w:rsidP="00402FDF">
      <w:pPr>
        <w:jc w:val="both"/>
      </w:pPr>
      <w:r w:rsidRPr="00EF3720">
        <w:sym w:font="Webdings" w:char="F063"/>
      </w:r>
      <w:r w:rsidRPr="00EF3720">
        <w:t xml:space="preserve"> Pateikti visi reikalingi dokumentai</w:t>
      </w:r>
    </w:p>
    <w:p w14:paraId="51A9F974" w14:textId="77777777" w:rsidR="00402FDF" w:rsidRPr="00EF3720" w:rsidRDefault="00402FDF" w:rsidP="00402FDF">
      <w:pPr>
        <w:jc w:val="both"/>
      </w:pPr>
      <w:r w:rsidRPr="00EF3720">
        <w:sym w:font="Webdings" w:char="F063"/>
      </w:r>
      <w:r w:rsidRPr="00EF3720">
        <w:t xml:space="preserve"> Nepateikti vienkartinei paramai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402FDF" w:rsidRPr="00EF3720" w14:paraId="70929CE3" w14:textId="77777777" w:rsidTr="00816E09">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00D3B448" w14:textId="77777777" w:rsidR="00402FDF" w:rsidRPr="00EF3720" w:rsidRDefault="00402FDF" w:rsidP="00816E09">
            <w:pPr>
              <w:jc w:val="center"/>
            </w:pPr>
            <w:r w:rsidRPr="00EF3720">
              <w:rPr>
                <w:bCs/>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14:paraId="54B7D92A" w14:textId="77777777" w:rsidR="00402FDF" w:rsidRPr="00EF3720" w:rsidRDefault="00402FDF" w:rsidP="00816E09">
            <w:pPr>
              <w:jc w:val="center"/>
            </w:pPr>
            <w:r w:rsidRPr="00EF3720">
              <w:t>Pateikti iki</w:t>
            </w:r>
          </w:p>
        </w:tc>
        <w:tc>
          <w:tcPr>
            <w:tcW w:w="2340" w:type="dxa"/>
            <w:tcBorders>
              <w:top w:val="single" w:sz="4" w:space="0" w:color="auto"/>
              <w:left w:val="single" w:sz="4" w:space="0" w:color="auto"/>
              <w:bottom w:val="single" w:sz="4" w:space="0" w:color="auto"/>
              <w:right w:val="single" w:sz="4" w:space="0" w:color="auto"/>
            </w:tcBorders>
            <w:vAlign w:val="center"/>
          </w:tcPr>
          <w:p w14:paraId="2C130424" w14:textId="77777777" w:rsidR="00402FDF" w:rsidRPr="00EF3720" w:rsidRDefault="00402FDF" w:rsidP="00816E09">
            <w:pPr>
              <w:jc w:val="center"/>
            </w:pPr>
            <w:r w:rsidRPr="00EF3720">
              <w:t>Dokumentus priėmusio darbuotojo vardas, pavardė ir parašas</w:t>
            </w:r>
          </w:p>
        </w:tc>
      </w:tr>
      <w:tr w:rsidR="00402FDF" w:rsidRPr="00EF3720" w14:paraId="4C3D9738" w14:textId="77777777" w:rsidTr="00816E09">
        <w:tc>
          <w:tcPr>
            <w:tcW w:w="5778" w:type="dxa"/>
            <w:tcBorders>
              <w:top w:val="single" w:sz="4" w:space="0" w:color="auto"/>
              <w:left w:val="single" w:sz="4" w:space="0" w:color="auto"/>
              <w:bottom w:val="single" w:sz="4" w:space="0" w:color="auto"/>
              <w:right w:val="single" w:sz="4" w:space="0" w:color="auto"/>
            </w:tcBorders>
          </w:tcPr>
          <w:p w14:paraId="43999911" w14:textId="77777777" w:rsidR="00402FDF" w:rsidRPr="00EF3720" w:rsidRDefault="00402FDF" w:rsidP="00816E09">
            <w:pPr>
              <w:jc w:val="both"/>
            </w:pPr>
          </w:p>
        </w:tc>
        <w:tc>
          <w:tcPr>
            <w:tcW w:w="1530" w:type="dxa"/>
            <w:tcBorders>
              <w:top w:val="single" w:sz="4" w:space="0" w:color="auto"/>
              <w:left w:val="single" w:sz="4" w:space="0" w:color="auto"/>
              <w:bottom w:val="single" w:sz="4" w:space="0" w:color="auto"/>
              <w:right w:val="single" w:sz="4" w:space="0" w:color="auto"/>
            </w:tcBorders>
          </w:tcPr>
          <w:p w14:paraId="7691EA87" w14:textId="77777777" w:rsidR="00402FDF" w:rsidRPr="00EF3720" w:rsidRDefault="00402FDF" w:rsidP="00816E09">
            <w:pPr>
              <w:jc w:val="both"/>
            </w:pPr>
          </w:p>
        </w:tc>
        <w:tc>
          <w:tcPr>
            <w:tcW w:w="2340" w:type="dxa"/>
            <w:tcBorders>
              <w:top w:val="single" w:sz="4" w:space="0" w:color="auto"/>
              <w:left w:val="single" w:sz="4" w:space="0" w:color="auto"/>
              <w:bottom w:val="single" w:sz="4" w:space="0" w:color="auto"/>
              <w:right w:val="single" w:sz="4" w:space="0" w:color="auto"/>
            </w:tcBorders>
          </w:tcPr>
          <w:p w14:paraId="56DF3693" w14:textId="77777777" w:rsidR="00402FDF" w:rsidRPr="00EF3720" w:rsidRDefault="00402FDF" w:rsidP="00816E09">
            <w:pPr>
              <w:jc w:val="both"/>
            </w:pPr>
          </w:p>
        </w:tc>
      </w:tr>
      <w:tr w:rsidR="00402FDF" w:rsidRPr="00EF3720" w14:paraId="3C8B3844" w14:textId="77777777" w:rsidTr="00816E09">
        <w:tc>
          <w:tcPr>
            <w:tcW w:w="5778" w:type="dxa"/>
            <w:tcBorders>
              <w:top w:val="single" w:sz="4" w:space="0" w:color="auto"/>
              <w:left w:val="single" w:sz="4" w:space="0" w:color="auto"/>
              <w:bottom w:val="single" w:sz="4" w:space="0" w:color="auto"/>
              <w:right w:val="single" w:sz="4" w:space="0" w:color="auto"/>
            </w:tcBorders>
          </w:tcPr>
          <w:p w14:paraId="71DF15CF" w14:textId="77777777" w:rsidR="00402FDF" w:rsidRPr="00EF3720" w:rsidRDefault="00402FDF" w:rsidP="00816E09">
            <w:pPr>
              <w:jc w:val="both"/>
            </w:pPr>
          </w:p>
        </w:tc>
        <w:tc>
          <w:tcPr>
            <w:tcW w:w="1530" w:type="dxa"/>
            <w:tcBorders>
              <w:top w:val="single" w:sz="4" w:space="0" w:color="auto"/>
              <w:left w:val="single" w:sz="4" w:space="0" w:color="auto"/>
              <w:bottom w:val="single" w:sz="4" w:space="0" w:color="auto"/>
              <w:right w:val="single" w:sz="4" w:space="0" w:color="auto"/>
            </w:tcBorders>
          </w:tcPr>
          <w:p w14:paraId="16549792" w14:textId="77777777" w:rsidR="00402FDF" w:rsidRPr="00EF3720" w:rsidRDefault="00402FDF" w:rsidP="00816E09">
            <w:pPr>
              <w:jc w:val="both"/>
            </w:pPr>
          </w:p>
        </w:tc>
        <w:tc>
          <w:tcPr>
            <w:tcW w:w="2340" w:type="dxa"/>
            <w:tcBorders>
              <w:top w:val="single" w:sz="4" w:space="0" w:color="auto"/>
              <w:left w:val="single" w:sz="4" w:space="0" w:color="auto"/>
              <w:bottom w:val="single" w:sz="4" w:space="0" w:color="auto"/>
              <w:right w:val="single" w:sz="4" w:space="0" w:color="auto"/>
            </w:tcBorders>
          </w:tcPr>
          <w:p w14:paraId="464768C5" w14:textId="77777777" w:rsidR="00402FDF" w:rsidRPr="00EF3720" w:rsidRDefault="00402FDF" w:rsidP="00816E09">
            <w:pPr>
              <w:jc w:val="both"/>
            </w:pPr>
          </w:p>
        </w:tc>
      </w:tr>
      <w:tr w:rsidR="00402FDF" w:rsidRPr="00EF3720" w14:paraId="3F279CB4" w14:textId="77777777" w:rsidTr="00816E09">
        <w:tc>
          <w:tcPr>
            <w:tcW w:w="5778" w:type="dxa"/>
            <w:tcBorders>
              <w:top w:val="single" w:sz="4" w:space="0" w:color="auto"/>
              <w:left w:val="single" w:sz="4" w:space="0" w:color="auto"/>
              <w:bottom w:val="single" w:sz="4" w:space="0" w:color="auto"/>
              <w:right w:val="single" w:sz="4" w:space="0" w:color="auto"/>
            </w:tcBorders>
          </w:tcPr>
          <w:p w14:paraId="43FA555B" w14:textId="77777777" w:rsidR="00402FDF" w:rsidRPr="00EF3720" w:rsidRDefault="00402FDF" w:rsidP="00816E09">
            <w:pPr>
              <w:jc w:val="both"/>
            </w:pPr>
          </w:p>
        </w:tc>
        <w:tc>
          <w:tcPr>
            <w:tcW w:w="1530" w:type="dxa"/>
            <w:tcBorders>
              <w:top w:val="single" w:sz="4" w:space="0" w:color="auto"/>
              <w:left w:val="single" w:sz="4" w:space="0" w:color="auto"/>
              <w:bottom w:val="single" w:sz="4" w:space="0" w:color="auto"/>
              <w:right w:val="single" w:sz="4" w:space="0" w:color="auto"/>
            </w:tcBorders>
          </w:tcPr>
          <w:p w14:paraId="75A956ED" w14:textId="77777777" w:rsidR="00402FDF" w:rsidRPr="00EF3720" w:rsidRDefault="00402FDF" w:rsidP="00816E09">
            <w:pPr>
              <w:jc w:val="both"/>
            </w:pPr>
          </w:p>
        </w:tc>
        <w:tc>
          <w:tcPr>
            <w:tcW w:w="2340" w:type="dxa"/>
            <w:tcBorders>
              <w:top w:val="single" w:sz="4" w:space="0" w:color="auto"/>
              <w:left w:val="single" w:sz="4" w:space="0" w:color="auto"/>
              <w:bottom w:val="single" w:sz="4" w:space="0" w:color="auto"/>
              <w:right w:val="single" w:sz="4" w:space="0" w:color="auto"/>
            </w:tcBorders>
          </w:tcPr>
          <w:p w14:paraId="7C78BE40" w14:textId="77777777" w:rsidR="00402FDF" w:rsidRPr="00EF3720" w:rsidRDefault="00402FDF" w:rsidP="00816E09">
            <w:pPr>
              <w:jc w:val="both"/>
            </w:pPr>
          </w:p>
        </w:tc>
      </w:tr>
    </w:tbl>
    <w:p w14:paraId="6DB37E2E" w14:textId="77777777" w:rsidR="00402FDF" w:rsidRPr="00EF3720" w:rsidRDefault="00402FDF" w:rsidP="00402FDF">
      <w:pPr>
        <w:jc w:val="both"/>
      </w:pPr>
    </w:p>
    <w:p w14:paraId="19FC8DEB" w14:textId="77777777" w:rsidR="00402FDF" w:rsidRPr="00EF3720" w:rsidRDefault="00402FDF" w:rsidP="00402FDF">
      <w:pPr>
        <w:jc w:val="both"/>
      </w:pPr>
      <w:r w:rsidRPr="00EF3720">
        <w:t>Prašymą ir dokumentus priėmė</w:t>
      </w:r>
    </w:p>
    <w:p w14:paraId="08DD36BC" w14:textId="77777777" w:rsidR="00402FDF" w:rsidRPr="00EF3720" w:rsidRDefault="00402FDF" w:rsidP="00402FD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02FDF" w:rsidRPr="00EF3720" w14:paraId="33915D53" w14:textId="77777777" w:rsidTr="00816E09">
        <w:tc>
          <w:tcPr>
            <w:tcW w:w="3168" w:type="dxa"/>
            <w:tcBorders>
              <w:top w:val="nil"/>
              <w:left w:val="nil"/>
              <w:bottom w:val="nil"/>
              <w:right w:val="nil"/>
            </w:tcBorders>
          </w:tcPr>
          <w:p w14:paraId="29896CEA" w14:textId="77777777" w:rsidR="00402FDF" w:rsidRPr="00EF3720" w:rsidRDefault="00402FDF" w:rsidP="00816E09">
            <w:pPr>
              <w:jc w:val="both"/>
            </w:pPr>
            <w:r w:rsidRPr="00EF3720">
              <w:t>________________________</w:t>
            </w:r>
          </w:p>
          <w:p w14:paraId="182423B4" w14:textId="77777777" w:rsidR="00402FDF" w:rsidRPr="00EF3720" w:rsidRDefault="00402FDF" w:rsidP="00816E09">
            <w:pPr>
              <w:ind w:firstLine="342"/>
              <w:jc w:val="both"/>
            </w:pPr>
            <w:r w:rsidRPr="00EF3720">
              <w:t>(pareigų pavadinimas)</w:t>
            </w:r>
          </w:p>
        </w:tc>
        <w:tc>
          <w:tcPr>
            <w:tcW w:w="6516" w:type="dxa"/>
            <w:tcBorders>
              <w:top w:val="nil"/>
              <w:left w:val="nil"/>
              <w:bottom w:val="nil"/>
              <w:right w:val="nil"/>
            </w:tcBorders>
          </w:tcPr>
          <w:p w14:paraId="3D7A69F0" w14:textId="77777777" w:rsidR="00402FDF" w:rsidRPr="00EF3720" w:rsidRDefault="00402FDF" w:rsidP="00816E09">
            <w:pPr>
              <w:ind w:firstLine="57"/>
              <w:jc w:val="both"/>
            </w:pPr>
            <w:r w:rsidRPr="00EF3720">
              <w:t>___________________          ___________________________</w:t>
            </w:r>
          </w:p>
          <w:p w14:paraId="1C3EE2D9" w14:textId="77777777" w:rsidR="00402FDF" w:rsidRPr="00EF3720" w:rsidRDefault="00402FDF" w:rsidP="00816E09">
            <w:pPr>
              <w:ind w:firstLine="684"/>
              <w:jc w:val="both"/>
            </w:pPr>
            <w:r w:rsidRPr="00EF3720">
              <w:t>(parašas)                                        (vardas ir pavardė)</w:t>
            </w:r>
          </w:p>
        </w:tc>
      </w:tr>
    </w:tbl>
    <w:p w14:paraId="6AB5FF5C" w14:textId="77777777" w:rsidR="00402FDF" w:rsidRPr="00EF3720" w:rsidRDefault="00402FDF" w:rsidP="00402FDF">
      <w:pPr>
        <w:jc w:val="both"/>
      </w:pPr>
    </w:p>
    <w:p w14:paraId="63124DD4" w14:textId="77777777" w:rsidR="00402FDF" w:rsidRPr="00EF3720" w:rsidRDefault="00402FDF" w:rsidP="00A92C5A">
      <w:pPr>
        <w:rPr>
          <w:b/>
        </w:rPr>
      </w:pPr>
    </w:p>
    <w:p w14:paraId="50409CF3" w14:textId="77777777" w:rsidR="00402FDF" w:rsidRPr="00EF3720" w:rsidRDefault="00402FDF" w:rsidP="00A92C5A">
      <w:pPr>
        <w:rPr>
          <w:b/>
        </w:rPr>
      </w:pPr>
    </w:p>
    <w:p w14:paraId="59D1F56F" w14:textId="77777777" w:rsidR="00402FDF" w:rsidRPr="00EF3720" w:rsidRDefault="00402FDF" w:rsidP="00402FDF">
      <w:pPr>
        <w:ind w:firstLine="709"/>
        <w:jc w:val="center"/>
        <w:rPr>
          <w:b/>
        </w:rPr>
      </w:pPr>
      <w:r w:rsidRPr="00EF3720">
        <w:rPr>
          <w:b/>
        </w:rPr>
        <w:t>BŪTINA ŽINOTI</w:t>
      </w:r>
    </w:p>
    <w:p w14:paraId="66C19763" w14:textId="77777777" w:rsidR="00402FDF" w:rsidRPr="00EF3720" w:rsidRDefault="00402FDF" w:rsidP="00A92C5A">
      <w:pPr>
        <w:ind w:firstLine="709"/>
        <w:rPr>
          <w:b/>
        </w:rPr>
      </w:pPr>
    </w:p>
    <w:p w14:paraId="2BD998AB" w14:textId="4CA460AD" w:rsidR="00402FDF" w:rsidRPr="00EF3720" w:rsidRDefault="00402FDF" w:rsidP="00402FDF">
      <w:pPr>
        <w:ind w:firstLine="709"/>
        <w:jc w:val="both"/>
      </w:pPr>
      <w:r w:rsidRPr="00EF3720">
        <w:t xml:space="preserve">1. Vienkartinė parama skiriama ir mokama vadovaujantis Lietuvos Respublikos piniginės socialinės paramos nepasiturintiems gyventojams įstatymu ir Palangos miesto savivaldybės tarybos </w:t>
      </w:r>
      <w:r w:rsidR="009E0B49">
        <w:t xml:space="preserve">patvirtintu </w:t>
      </w:r>
      <w:r w:rsidR="00950CAB" w:rsidRPr="00950CAB">
        <w:t>Piniginės socialinės paramos teikimo tvarkos</w:t>
      </w:r>
      <w:r w:rsidRPr="00EF3720">
        <w:t xml:space="preserve"> aprašu.</w:t>
      </w:r>
    </w:p>
    <w:p w14:paraId="55C29A95" w14:textId="77777777" w:rsidR="00402FDF" w:rsidRPr="00EF3720" w:rsidRDefault="00402FDF" w:rsidP="00402FDF">
      <w:pPr>
        <w:tabs>
          <w:tab w:val="left" w:pos="709"/>
        </w:tabs>
        <w:ind w:firstLine="709"/>
        <w:jc w:val="both"/>
        <w:rPr>
          <w:bCs/>
        </w:rPr>
      </w:pPr>
      <w:r w:rsidRPr="00EF3720">
        <w:t xml:space="preserve">2. Asmuo, pateikęs prašymą vienkartinei paramai gauti, trūkstamus dokumentus privalo pateikti ne vėliau kaip per 1 mėnesį nuo prašymo pateikimo dienos. </w:t>
      </w:r>
      <w:r w:rsidRPr="00EF3720">
        <w:rPr>
          <w:bCs/>
        </w:rPr>
        <w:t>Kai vidutinės pajamos apskaičiuojamos</w:t>
      </w:r>
      <w:r w:rsidRPr="00EF3720">
        <w:t xml:space="preserve"> </w:t>
      </w:r>
      <w:r w:rsidRPr="00EF3720">
        <w:rPr>
          <w:bCs/>
        </w:rPr>
        <w:t>pagal kreipimosi mėnesio pajamas, –  ne vėliau kaip per 2 mėnesius nuo prašymo pateikimo dienos.</w:t>
      </w:r>
    </w:p>
    <w:p w14:paraId="25B12464" w14:textId="77777777" w:rsidR="00402FDF" w:rsidRPr="00EF3720" w:rsidRDefault="00402FDF" w:rsidP="00402FDF">
      <w:pPr>
        <w:ind w:firstLine="720"/>
        <w:jc w:val="both"/>
      </w:pPr>
      <w:r w:rsidRPr="00EF3720">
        <w:t>3. Vienkartinė parama neskiriama ar neišmokama:</w:t>
      </w:r>
    </w:p>
    <w:p w14:paraId="17CDD723" w14:textId="77777777" w:rsidR="00402FDF" w:rsidRPr="00EF3720" w:rsidRDefault="00402FDF" w:rsidP="00402FDF">
      <w:pPr>
        <w:ind w:firstLine="720"/>
        <w:jc w:val="both"/>
      </w:pPr>
      <w:r w:rsidRPr="00EF3720">
        <w:t>3.1. pareiškėjui, pateikusiam prašymą, mirus;</w:t>
      </w:r>
    </w:p>
    <w:p w14:paraId="4EC32624" w14:textId="77777777" w:rsidR="00402FDF" w:rsidRPr="00EF3720" w:rsidRDefault="00402FDF" w:rsidP="00402FDF">
      <w:pPr>
        <w:ind w:firstLine="720"/>
        <w:jc w:val="both"/>
      </w:pPr>
      <w:r w:rsidRPr="00EF3720">
        <w:t>3.2. paaiškėjus, kad pareiškėjas suimtas ar atlieka bausmę;</w:t>
      </w:r>
    </w:p>
    <w:p w14:paraId="2F9B1769" w14:textId="77777777" w:rsidR="00402FDF" w:rsidRPr="00EF3720" w:rsidRDefault="00402FDF" w:rsidP="00402FDF">
      <w:pPr>
        <w:ind w:firstLine="720"/>
        <w:jc w:val="both"/>
      </w:pPr>
      <w:r w:rsidRPr="00EF3720">
        <w:t>3.3. paaiškėjus, kad pareiškėjui paskelbta paieška ar jis teismo pripažintas nežinia kur esančiu;</w:t>
      </w:r>
    </w:p>
    <w:p w14:paraId="6BDDD2EF" w14:textId="77777777" w:rsidR="00402FDF" w:rsidRPr="00EF3720" w:rsidRDefault="00402FDF" w:rsidP="00402FDF">
      <w:pPr>
        <w:ind w:firstLine="720"/>
        <w:jc w:val="both"/>
      </w:pPr>
      <w:r w:rsidRPr="00EF3720">
        <w:t>3.4. jeigu pareiškėjui teikiamos trumpalaikės ar ilgalaikės socialinės globos paslaugos;</w:t>
      </w:r>
    </w:p>
    <w:p w14:paraId="37F21914" w14:textId="77777777" w:rsidR="00402FDF" w:rsidRPr="00EF3720" w:rsidRDefault="00402FDF" w:rsidP="00402FDF">
      <w:pPr>
        <w:ind w:firstLine="720"/>
        <w:jc w:val="both"/>
      </w:pPr>
      <w:r w:rsidRPr="00EF3720">
        <w:t>3.5. tris kartus be pateisinamos priežasties pareiškėjo neradus namuose ir jam nesudarius galimybių specialistui surašyti buities ir gyvenimo sąlygų patikrinimo akto;</w:t>
      </w:r>
    </w:p>
    <w:p w14:paraId="5DB8F0A7" w14:textId="77777777" w:rsidR="00402FDF" w:rsidRPr="00EF3720" w:rsidRDefault="00402FDF" w:rsidP="00402FDF">
      <w:pPr>
        <w:ind w:firstLine="720"/>
        <w:jc w:val="both"/>
      </w:pPr>
      <w:r w:rsidRPr="00EF3720">
        <w:t>3.6. jeigu paaiškėja, kad pareiškėjas kreipdamasis dėl vienkartinės paramos nuslėpė arba pateikė neteisingus, neišsamius duomenis apie bendrai gyvenančius asmenis;</w:t>
      </w:r>
    </w:p>
    <w:p w14:paraId="742B0201" w14:textId="119F5933" w:rsidR="00402FDF" w:rsidRPr="00A92C5A" w:rsidRDefault="00402FDF" w:rsidP="00A92C5A">
      <w:pPr>
        <w:ind w:firstLine="720"/>
        <w:jc w:val="both"/>
      </w:pPr>
      <w:r w:rsidRPr="00EF3720">
        <w:t>3.7. jeigu asmuo nustatytu laiku nepateikia trūkstamų dokumentų.</w:t>
      </w:r>
    </w:p>
    <w:p w14:paraId="4A7944EE" w14:textId="77777777" w:rsidR="00402FDF" w:rsidRPr="00EF3720" w:rsidRDefault="00402FDF" w:rsidP="009F06A7">
      <w:pPr>
        <w:tabs>
          <w:tab w:val="left" w:pos="426"/>
        </w:tabs>
        <w:jc w:val="both"/>
        <w:rPr>
          <w:bCs/>
          <w:sz w:val="20"/>
        </w:rPr>
      </w:pPr>
    </w:p>
    <w:sectPr w:rsidR="00402FDF" w:rsidRPr="00EF3720" w:rsidSect="003D01C8">
      <w:pgSz w:w="11907" w:h="16840" w:code="9"/>
      <w:pgMar w:top="851" w:right="567" w:bottom="851" w:left="1559"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DF6D8" w14:textId="77777777" w:rsidR="00075057" w:rsidRDefault="00075057" w:rsidP="00AE51A6">
      <w:r>
        <w:separator/>
      </w:r>
    </w:p>
  </w:endnote>
  <w:endnote w:type="continuationSeparator" w:id="0">
    <w:p w14:paraId="221DD9A5" w14:textId="77777777" w:rsidR="00075057" w:rsidRDefault="00075057" w:rsidP="00AE5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egoe UI">
    <w:panose1 w:val="020B0502040204020203"/>
    <w:charset w:val="BA"/>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1DEE9" w14:textId="77777777" w:rsidR="00402FDF" w:rsidRDefault="00402FDF">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451871B" w14:textId="77777777" w:rsidR="00402FDF" w:rsidRDefault="00402FDF">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79657" w14:textId="77777777" w:rsidR="00402FDF" w:rsidRDefault="00402FDF">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42C44" w14:textId="77777777" w:rsidR="00402FDF" w:rsidRDefault="00402FDF">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E1FCA" w14:textId="77777777" w:rsidR="00075057" w:rsidRDefault="00075057" w:rsidP="00AE51A6">
      <w:r>
        <w:separator/>
      </w:r>
    </w:p>
  </w:footnote>
  <w:footnote w:type="continuationSeparator" w:id="0">
    <w:p w14:paraId="51B906FD" w14:textId="77777777" w:rsidR="00075057" w:rsidRDefault="00075057" w:rsidP="00AE5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041C7" w14:textId="0B06C27E" w:rsidR="00402FDF" w:rsidRDefault="00402FD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sidR="00121518">
      <w:rPr>
        <w:rFonts w:ascii="TimesLT" w:hAnsi="TimesLT"/>
        <w:noProof/>
        <w:sz w:val="20"/>
        <w:lang w:val="en-GB"/>
      </w:rPr>
      <w:t>1</w:t>
    </w:r>
    <w:r>
      <w:rPr>
        <w:rFonts w:ascii="TimesLT" w:hAnsi="TimesLT"/>
        <w:sz w:val="20"/>
        <w:lang w:val="en-GB"/>
      </w:rPr>
      <w:fldChar w:fldCharType="end"/>
    </w:r>
  </w:p>
  <w:p w14:paraId="7E381C19" w14:textId="77777777" w:rsidR="00402FDF" w:rsidRDefault="00402FDF">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7A5B" w14:textId="77777777" w:rsidR="00402FDF" w:rsidRPr="00487916" w:rsidRDefault="00402FDF" w:rsidP="00D253A2">
    <w:pPr>
      <w:framePr w:wrap="auto" w:vAnchor="text" w:hAnchor="page" w:x="6277" w:y="17"/>
      <w:tabs>
        <w:tab w:val="center" w:pos="4819"/>
        <w:tab w:val="right" w:pos="9638"/>
      </w:tabs>
      <w:rPr>
        <w:lang w:val="en-GB"/>
      </w:rPr>
    </w:pPr>
    <w:r w:rsidRPr="00487916">
      <w:rPr>
        <w:lang w:val="en-GB"/>
      </w:rPr>
      <w:fldChar w:fldCharType="begin"/>
    </w:r>
    <w:r w:rsidRPr="00487916">
      <w:rPr>
        <w:lang w:val="en-GB"/>
      </w:rPr>
      <w:instrText xml:space="preserve">PAGE  </w:instrText>
    </w:r>
    <w:r w:rsidRPr="00487916">
      <w:rPr>
        <w:lang w:val="en-GB"/>
      </w:rPr>
      <w:fldChar w:fldCharType="separate"/>
    </w:r>
    <w:r w:rsidRPr="00487916">
      <w:rPr>
        <w:noProof/>
        <w:lang w:val="en-GB"/>
      </w:rPr>
      <w:t>2</w:t>
    </w:r>
    <w:r w:rsidRPr="00487916">
      <w:rPr>
        <w:lang w:val="en-GB"/>
      </w:rPr>
      <w:fldChar w:fldCharType="end"/>
    </w:r>
  </w:p>
  <w:p w14:paraId="6749CF45" w14:textId="77777777" w:rsidR="00402FDF" w:rsidRDefault="00402FDF">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1D117" w14:textId="77777777" w:rsidR="00402FDF" w:rsidRDefault="00402FDF">
    <w:pPr>
      <w:tabs>
        <w:tab w:val="center" w:pos="4819"/>
        <w:tab w:val="right" w:pos="9638"/>
      </w:tabs>
      <w:rPr>
        <w:rFonts w:ascii="TimesLT" w:hAnsi="TimesLT"/>
        <w:sz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3DC9"/>
    <w:multiLevelType w:val="hybridMultilevel"/>
    <w:tmpl w:val="F424BB10"/>
    <w:lvl w:ilvl="0" w:tplc="3C10AA0A">
      <w:start w:val="1"/>
      <w:numFmt w:val="decimal"/>
      <w:lvlText w:val="%1."/>
      <w:lvlJc w:val="left"/>
      <w:pPr>
        <w:ind w:left="1069" w:hanging="360"/>
      </w:pPr>
      <w:rPr>
        <w:rFonts w:eastAsiaTheme="minorHAnsi" w:cstheme="minorBidi"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B77250"/>
    <w:multiLevelType w:val="multilevel"/>
    <w:tmpl w:val="4DC03334"/>
    <w:lvl w:ilvl="0">
      <w:start w:val="136"/>
      <w:numFmt w:val="decimal"/>
      <w:lvlText w:val="%1"/>
      <w:lvlJc w:val="left"/>
      <w:pPr>
        <w:ind w:left="540" w:hanging="540"/>
      </w:pPr>
      <w:rPr>
        <w:rFonts w:hint="default"/>
      </w:rPr>
    </w:lvl>
    <w:lvl w:ilvl="1">
      <w:start w:val="1"/>
      <w:numFmt w:val="decimal"/>
      <w:lvlText w:val="%1.%2"/>
      <w:lvlJc w:val="left"/>
      <w:pPr>
        <w:ind w:left="1609" w:hanging="54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 w15:restartNumberingAfterBreak="0">
    <w:nsid w:val="3FCA6154"/>
    <w:multiLevelType w:val="multilevel"/>
    <w:tmpl w:val="77BE249A"/>
    <w:lvl w:ilvl="0">
      <w:start w:val="1"/>
      <w:numFmt w:val="decimal"/>
      <w:lvlText w:val="%1."/>
      <w:lvlJc w:val="left"/>
      <w:pPr>
        <w:ind w:left="7550" w:hanging="1596"/>
      </w:pPr>
      <w:rPr>
        <w:rFonts w:hint="default"/>
        <w:b w:val="0"/>
        <w:color w:val="auto"/>
      </w:rPr>
    </w:lvl>
    <w:lvl w:ilvl="1">
      <w:start w:val="1"/>
      <w:numFmt w:val="decimal"/>
      <w:isLgl/>
      <w:lvlText w:val="%1.%2."/>
      <w:lvlJc w:val="left"/>
      <w:pPr>
        <w:ind w:left="7950"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abstractNum w:abstractNumId="3" w15:restartNumberingAfterBreak="0">
    <w:nsid w:val="5A011FBB"/>
    <w:multiLevelType w:val="multilevel"/>
    <w:tmpl w:val="00E6E084"/>
    <w:lvl w:ilvl="0">
      <w:start w:val="1"/>
      <w:numFmt w:val="decimal"/>
      <w:lvlText w:val="%1."/>
      <w:lvlJc w:val="left"/>
      <w:pPr>
        <w:ind w:left="1080" w:hanging="360"/>
      </w:pPr>
      <w:rPr>
        <w:rFonts w:hint="default"/>
      </w:rPr>
    </w:lvl>
    <w:lvl w:ilvl="1">
      <w:start w:val="1"/>
      <w:numFmt w:val="decimal"/>
      <w:isLgl/>
      <w:lvlText w:val="%1.%2."/>
      <w:lvlJc w:val="left"/>
      <w:pPr>
        <w:ind w:left="1996" w:hanging="720"/>
      </w:pPr>
      <w:rPr>
        <w:rFonts w:hint="default"/>
      </w:rPr>
    </w:lvl>
    <w:lvl w:ilvl="2">
      <w:start w:val="1"/>
      <w:numFmt w:val="decimal"/>
      <w:isLgl/>
      <w:lvlText w:val="%1.%2.%3."/>
      <w:lvlJc w:val="left"/>
      <w:pPr>
        <w:ind w:left="2552" w:hanging="720"/>
      </w:pPr>
      <w:rPr>
        <w:rFonts w:hint="default"/>
      </w:rPr>
    </w:lvl>
    <w:lvl w:ilvl="3">
      <w:start w:val="1"/>
      <w:numFmt w:val="decimal"/>
      <w:isLgl/>
      <w:lvlText w:val="%1.%2.%3.%4."/>
      <w:lvlJc w:val="left"/>
      <w:pPr>
        <w:ind w:left="3468" w:hanging="1080"/>
      </w:pPr>
      <w:rPr>
        <w:rFonts w:hint="default"/>
      </w:rPr>
    </w:lvl>
    <w:lvl w:ilvl="4">
      <w:start w:val="1"/>
      <w:numFmt w:val="decimal"/>
      <w:isLgl/>
      <w:lvlText w:val="%1.%2.%3.%4.%5."/>
      <w:lvlJc w:val="left"/>
      <w:pPr>
        <w:ind w:left="4024" w:hanging="1080"/>
      </w:pPr>
      <w:rPr>
        <w:rFonts w:hint="default"/>
      </w:rPr>
    </w:lvl>
    <w:lvl w:ilvl="5">
      <w:start w:val="1"/>
      <w:numFmt w:val="decimal"/>
      <w:isLgl/>
      <w:lvlText w:val="%1.%2.%3.%4.%5.%6."/>
      <w:lvlJc w:val="left"/>
      <w:pPr>
        <w:ind w:left="4940" w:hanging="1440"/>
      </w:pPr>
      <w:rPr>
        <w:rFonts w:hint="default"/>
      </w:rPr>
    </w:lvl>
    <w:lvl w:ilvl="6">
      <w:start w:val="1"/>
      <w:numFmt w:val="decimal"/>
      <w:isLgl/>
      <w:lvlText w:val="%1.%2.%3.%4.%5.%6.%7."/>
      <w:lvlJc w:val="left"/>
      <w:pPr>
        <w:ind w:left="5496" w:hanging="1440"/>
      </w:pPr>
      <w:rPr>
        <w:rFonts w:hint="default"/>
      </w:rPr>
    </w:lvl>
    <w:lvl w:ilvl="7">
      <w:start w:val="1"/>
      <w:numFmt w:val="decimal"/>
      <w:isLgl/>
      <w:lvlText w:val="%1.%2.%3.%4.%5.%6.%7.%8."/>
      <w:lvlJc w:val="left"/>
      <w:pPr>
        <w:ind w:left="6412" w:hanging="1800"/>
      </w:pPr>
      <w:rPr>
        <w:rFonts w:hint="default"/>
      </w:rPr>
    </w:lvl>
    <w:lvl w:ilvl="8">
      <w:start w:val="1"/>
      <w:numFmt w:val="decimal"/>
      <w:isLgl/>
      <w:lvlText w:val="%1.%2.%3.%4.%5.%6.%7.%8.%9."/>
      <w:lvlJc w:val="left"/>
      <w:pPr>
        <w:ind w:left="6968" w:hanging="1800"/>
      </w:pPr>
      <w:rPr>
        <w:rFonts w:hint="default"/>
      </w:rPr>
    </w:lvl>
  </w:abstractNum>
  <w:num w:numId="1" w16cid:durableId="1387025028">
    <w:abstractNumId w:val="3"/>
  </w:num>
  <w:num w:numId="2" w16cid:durableId="1278177692">
    <w:abstractNumId w:val="2"/>
  </w:num>
  <w:num w:numId="3" w16cid:durableId="363291157">
    <w:abstractNumId w:val="0"/>
  </w:num>
  <w:num w:numId="4" w16cid:durableId="2125882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E29"/>
    <w:rsid w:val="0000018F"/>
    <w:rsid w:val="000103A6"/>
    <w:rsid w:val="000132FA"/>
    <w:rsid w:val="000352F1"/>
    <w:rsid w:val="0004200B"/>
    <w:rsid w:val="00051F4F"/>
    <w:rsid w:val="00061BD0"/>
    <w:rsid w:val="00075057"/>
    <w:rsid w:val="00083246"/>
    <w:rsid w:val="00087935"/>
    <w:rsid w:val="0009013C"/>
    <w:rsid w:val="00094E51"/>
    <w:rsid w:val="000A2D88"/>
    <w:rsid w:val="000B23C1"/>
    <w:rsid w:val="000B2C60"/>
    <w:rsid w:val="000C0298"/>
    <w:rsid w:val="000D3AF3"/>
    <w:rsid w:val="000D645B"/>
    <w:rsid w:val="000E51B9"/>
    <w:rsid w:val="000F04EC"/>
    <w:rsid w:val="00103AAA"/>
    <w:rsid w:val="0011014A"/>
    <w:rsid w:val="001140E5"/>
    <w:rsid w:val="00120CC3"/>
    <w:rsid w:val="00121518"/>
    <w:rsid w:val="00122882"/>
    <w:rsid w:val="00150D25"/>
    <w:rsid w:val="00161A5C"/>
    <w:rsid w:val="001632A8"/>
    <w:rsid w:val="001633F3"/>
    <w:rsid w:val="0017482C"/>
    <w:rsid w:val="00181C9E"/>
    <w:rsid w:val="001859FC"/>
    <w:rsid w:val="00193C99"/>
    <w:rsid w:val="001B2E57"/>
    <w:rsid w:val="001E62AD"/>
    <w:rsid w:val="001E69F8"/>
    <w:rsid w:val="001F5EF7"/>
    <w:rsid w:val="00212ECC"/>
    <w:rsid w:val="002149D3"/>
    <w:rsid w:val="00215622"/>
    <w:rsid w:val="00221E66"/>
    <w:rsid w:val="0026026C"/>
    <w:rsid w:val="0027735E"/>
    <w:rsid w:val="002810B6"/>
    <w:rsid w:val="00283984"/>
    <w:rsid w:val="00283CE3"/>
    <w:rsid w:val="00296E89"/>
    <w:rsid w:val="002978C1"/>
    <w:rsid w:val="002A570D"/>
    <w:rsid w:val="002D3563"/>
    <w:rsid w:val="00310EAF"/>
    <w:rsid w:val="00311123"/>
    <w:rsid w:val="00320036"/>
    <w:rsid w:val="0033731A"/>
    <w:rsid w:val="003435BB"/>
    <w:rsid w:val="00354608"/>
    <w:rsid w:val="00360161"/>
    <w:rsid w:val="00361923"/>
    <w:rsid w:val="003627D7"/>
    <w:rsid w:val="00362B62"/>
    <w:rsid w:val="00372A82"/>
    <w:rsid w:val="003B4898"/>
    <w:rsid w:val="003B5835"/>
    <w:rsid w:val="003C2BA9"/>
    <w:rsid w:val="003D11C5"/>
    <w:rsid w:val="003E09E3"/>
    <w:rsid w:val="003E2ECE"/>
    <w:rsid w:val="003E40AC"/>
    <w:rsid w:val="003E6031"/>
    <w:rsid w:val="00402FDF"/>
    <w:rsid w:val="00403822"/>
    <w:rsid w:val="004060E9"/>
    <w:rsid w:val="0041735E"/>
    <w:rsid w:val="00427C87"/>
    <w:rsid w:val="00430C22"/>
    <w:rsid w:val="00437942"/>
    <w:rsid w:val="0044490B"/>
    <w:rsid w:val="0044554C"/>
    <w:rsid w:val="004558BF"/>
    <w:rsid w:val="004579EF"/>
    <w:rsid w:val="004602AC"/>
    <w:rsid w:val="00492397"/>
    <w:rsid w:val="004B144F"/>
    <w:rsid w:val="004C14AF"/>
    <w:rsid w:val="004D632C"/>
    <w:rsid w:val="00503D75"/>
    <w:rsid w:val="00523129"/>
    <w:rsid w:val="005247D3"/>
    <w:rsid w:val="00533901"/>
    <w:rsid w:val="00552A66"/>
    <w:rsid w:val="00567015"/>
    <w:rsid w:val="00567EF7"/>
    <w:rsid w:val="00577801"/>
    <w:rsid w:val="00580FA7"/>
    <w:rsid w:val="0058146C"/>
    <w:rsid w:val="00585B65"/>
    <w:rsid w:val="005969BD"/>
    <w:rsid w:val="005A467B"/>
    <w:rsid w:val="005B7EB1"/>
    <w:rsid w:val="005C0CFB"/>
    <w:rsid w:val="005C1896"/>
    <w:rsid w:val="005C4E3A"/>
    <w:rsid w:val="005D2D40"/>
    <w:rsid w:val="005E00AB"/>
    <w:rsid w:val="005E4B5D"/>
    <w:rsid w:val="005E71A6"/>
    <w:rsid w:val="00600C66"/>
    <w:rsid w:val="00606B7F"/>
    <w:rsid w:val="00610AB7"/>
    <w:rsid w:val="00613461"/>
    <w:rsid w:val="0063766C"/>
    <w:rsid w:val="00664866"/>
    <w:rsid w:val="0066532C"/>
    <w:rsid w:val="00672C10"/>
    <w:rsid w:val="0068408D"/>
    <w:rsid w:val="00686E39"/>
    <w:rsid w:val="006B0C45"/>
    <w:rsid w:val="006C5419"/>
    <w:rsid w:val="006D78E6"/>
    <w:rsid w:val="006F7F55"/>
    <w:rsid w:val="00710E50"/>
    <w:rsid w:val="00722CFF"/>
    <w:rsid w:val="00722EF8"/>
    <w:rsid w:val="00733B08"/>
    <w:rsid w:val="0073784C"/>
    <w:rsid w:val="00743C78"/>
    <w:rsid w:val="007655D7"/>
    <w:rsid w:val="0077556C"/>
    <w:rsid w:val="00797B04"/>
    <w:rsid w:val="007A27B5"/>
    <w:rsid w:val="007A6B41"/>
    <w:rsid w:val="007B2B95"/>
    <w:rsid w:val="007C3756"/>
    <w:rsid w:val="007F0196"/>
    <w:rsid w:val="00812C17"/>
    <w:rsid w:val="00813D53"/>
    <w:rsid w:val="008166B0"/>
    <w:rsid w:val="00816D3A"/>
    <w:rsid w:val="00820C48"/>
    <w:rsid w:val="0082522A"/>
    <w:rsid w:val="00830E82"/>
    <w:rsid w:val="00837319"/>
    <w:rsid w:val="008458A6"/>
    <w:rsid w:val="0087713F"/>
    <w:rsid w:val="00887974"/>
    <w:rsid w:val="008B329C"/>
    <w:rsid w:val="008D0BCB"/>
    <w:rsid w:val="008D631E"/>
    <w:rsid w:val="008E32F2"/>
    <w:rsid w:val="008F210B"/>
    <w:rsid w:val="008F69D1"/>
    <w:rsid w:val="0091773D"/>
    <w:rsid w:val="00920CA0"/>
    <w:rsid w:val="00923D51"/>
    <w:rsid w:val="00924BB6"/>
    <w:rsid w:val="00946FAF"/>
    <w:rsid w:val="009503D7"/>
    <w:rsid w:val="00950CAB"/>
    <w:rsid w:val="00955007"/>
    <w:rsid w:val="009552FE"/>
    <w:rsid w:val="00956A2E"/>
    <w:rsid w:val="00960AB8"/>
    <w:rsid w:val="009671FB"/>
    <w:rsid w:val="00967B07"/>
    <w:rsid w:val="009A242E"/>
    <w:rsid w:val="009B07E1"/>
    <w:rsid w:val="009C1028"/>
    <w:rsid w:val="009C1223"/>
    <w:rsid w:val="009C27D0"/>
    <w:rsid w:val="009E0B49"/>
    <w:rsid w:val="009E3D26"/>
    <w:rsid w:val="009F06A7"/>
    <w:rsid w:val="009F16A5"/>
    <w:rsid w:val="009F1CB0"/>
    <w:rsid w:val="00A00772"/>
    <w:rsid w:val="00A02662"/>
    <w:rsid w:val="00A175F6"/>
    <w:rsid w:val="00A21B62"/>
    <w:rsid w:val="00A307F3"/>
    <w:rsid w:val="00A36311"/>
    <w:rsid w:val="00A366B3"/>
    <w:rsid w:val="00A40DDD"/>
    <w:rsid w:val="00A51FFA"/>
    <w:rsid w:val="00A52B8B"/>
    <w:rsid w:val="00A56D02"/>
    <w:rsid w:val="00A66910"/>
    <w:rsid w:val="00A92C5A"/>
    <w:rsid w:val="00A92FA5"/>
    <w:rsid w:val="00A93E7B"/>
    <w:rsid w:val="00A96B28"/>
    <w:rsid w:val="00AB3BB5"/>
    <w:rsid w:val="00AD6ADE"/>
    <w:rsid w:val="00AE51A6"/>
    <w:rsid w:val="00AF12F9"/>
    <w:rsid w:val="00B05968"/>
    <w:rsid w:val="00B11948"/>
    <w:rsid w:val="00B142C8"/>
    <w:rsid w:val="00B503A0"/>
    <w:rsid w:val="00B51A51"/>
    <w:rsid w:val="00B51C81"/>
    <w:rsid w:val="00B54E29"/>
    <w:rsid w:val="00B609E7"/>
    <w:rsid w:val="00B65338"/>
    <w:rsid w:val="00B72C56"/>
    <w:rsid w:val="00B77F59"/>
    <w:rsid w:val="00B9503E"/>
    <w:rsid w:val="00B95E45"/>
    <w:rsid w:val="00BA0629"/>
    <w:rsid w:val="00BA1AE0"/>
    <w:rsid w:val="00BB6CC0"/>
    <w:rsid w:val="00C248DC"/>
    <w:rsid w:val="00C27C48"/>
    <w:rsid w:val="00C6364D"/>
    <w:rsid w:val="00C86B53"/>
    <w:rsid w:val="00C934A3"/>
    <w:rsid w:val="00CA3789"/>
    <w:rsid w:val="00CC7410"/>
    <w:rsid w:val="00CF1147"/>
    <w:rsid w:val="00D067C0"/>
    <w:rsid w:val="00D31A29"/>
    <w:rsid w:val="00D557E8"/>
    <w:rsid w:val="00D63A6E"/>
    <w:rsid w:val="00D80FDE"/>
    <w:rsid w:val="00D91A6A"/>
    <w:rsid w:val="00D939B4"/>
    <w:rsid w:val="00DA552B"/>
    <w:rsid w:val="00DA6351"/>
    <w:rsid w:val="00DC1683"/>
    <w:rsid w:val="00DD3605"/>
    <w:rsid w:val="00DD4C88"/>
    <w:rsid w:val="00DE061A"/>
    <w:rsid w:val="00DE0A97"/>
    <w:rsid w:val="00DE7DD2"/>
    <w:rsid w:val="00E00D19"/>
    <w:rsid w:val="00E01E56"/>
    <w:rsid w:val="00E123E6"/>
    <w:rsid w:val="00E21AB3"/>
    <w:rsid w:val="00E25409"/>
    <w:rsid w:val="00E35D5C"/>
    <w:rsid w:val="00E47DB5"/>
    <w:rsid w:val="00E539B7"/>
    <w:rsid w:val="00E57F81"/>
    <w:rsid w:val="00E65062"/>
    <w:rsid w:val="00E71535"/>
    <w:rsid w:val="00E862C6"/>
    <w:rsid w:val="00E91F9F"/>
    <w:rsid w:val="00EB75EA"/>
    <w:rsid w:val="00EC5F6B"/>
    <w:rsid w:val="00EC7109"/>
    <w:rsid w:val="00ED2BE8"/>
    <w:rsid w:val="00EE1F5A"/>
    <w:rsid w:val="00EF0345"/>
    <w:rsid w:val="00F23772"/>
    <w:rsid w:val="00F25245"/>
    <w:rsid w:val="00F31156"/>
    <w:rsid w:val="00F4187D"/>
    <w:rsid w:val="00F455DF"/>
    <w:rsid w:val="00F45FC9"/>
    <w:rsid w:val="00F715C0"/>
    <w:rsid w:val="00F74023"/>
    <w:rsid w:val="00F845B0"/>
    <w:rsid w:val="00F87F84"/>
    <w:rsid w:val="00F914D4"/>
    <w:rsid w:val="00FA15BC"/>
    <w:rsid w:val="00FA3E0C"/>
    <w:rsid w:val="00FB4847"/>
    <w:rsid w:val="00FC3765"/>
    <w:rsid w:val="00FC470C"/>
    <w:rsid w:val="00FC7E96"/>
    <w:rsid w:val="00FD2AB7"/>
    <w:rsid w:val="00FE435C"/>
    <w:rsid w:val="00FE5BBC"/>
    <w:rsid w:val="00FF0367"/>
    <w:rsid w:val="00FF56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5C3ABA9"/>
  <w15:docId w15:val="{F2DF9696-A697-49A7-8298-CE662212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2"/>
        <w:lang w:val="lt-L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4E29"/>
    <w:pPr>
      <w:spacing w:line="240" w:lineRule="auto"/>
    </w:pPr>
    <w:rPr>
      <w:rFonts w:eastAsia="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F914D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914D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AE51A6"/>
    <w:pPr>
      <w:tabs>
        <w:tab w:val="center" w:pos="4819"/>
        <w:tab w:val="right" w:pos="9638"/>
      </w:tabs>
    </w:pPr>
  </w:style>
  <w:style w:type="character" w:customStyle="1" w:styleId="AntratsDiagrama">
    <w:name w:val="Antraštės Diagrama"/>
    <w:basedOn w:val="Numatytasispastraiposriftas"/>
    <w:link w:val="Antrats"/>
    <w:uiPriority w:val="99"/>
    <w:rsid w:val="00AE51A6"/>
    <w:rPr>
      <w:rFonts w:eastAsia="Times New Roman"/>
      <w:szCs w:val="24"/>
      <w:lang w:eastAsia="lt-LT"/>
    </w:rPr>
  </w:style>
  <w:style w:type="paragraph" w:styleId="Porat">
    <w:name w:val="footer"/>
    <w:basedOn w:val="prastasis"/>
    <w:link w:val="PoratDiagrama"/>
    <w:uiPriority w:val="99"/>
    <w:unhideWhenUsed/>
    <w:rsid w:val="00AE51A6"/>
    <w:pPr>
      <w:tabs>
        <w:tab w:val="center" w:pos="4819"/>
        <w:tab w:val="right" w:pos="9638"/>
      </w:tabs>
    </w:pPr>
  </w:style>
  <w:style w:type="character" w:customStyle="1" w:styleId="PoratDiagrama">
    <w:name w:val="Poraštė Diagrama"/>
    <w:basedOn w:val="Numatytasispastraiposriftas"/>
    <w:link w:val="Porat"/>
    <w:uiPriority w:val="99"/>
    <w:rsid w:val="00AE51A6"/>
    <w:rPr>
      <w:rFonts w:eastAsia="Times New Roman"/>
      <w:szCs w:val="24"/>
      <w:lang w:eastAsia="lt-LT"/>
    </w:rPr>
  </w:style>
  <w:style w:type="character" w:styleId="Komentaronuoroda">
    <w:name w:val="annotation reference"/>
    <w:basedOn w:val="Numatytasispastraiposriftas"/>
    <w:uiPriority w:val="99"/>
    <w:semiHidden/>
    <w:unhideWhenUsed/>
    <w:rsid w:val="005C1896"/>
    <w:rPr>
      <w:sz w:val="16"/>
      <w:szCs w:val="16"/>
    </w:rPr>
  </w:style>
  <w:style w:type="paragraph" w:styleId="Komentarotekstas">
    <w:name w:val="annotation text"/>
    <w:basedOn w:val="prastasis"/>
    <w:link w:val="KomentarotekstasDiagrama"/>
    <w:uiPriority w:val="99"/>
    <w:semiHidden/>
    <w:unhideWhenUsed/>
    <w:rsid w:val="005C1896"/>
    <w:rPr>
      <w:sz w:val="20"/>
      <w:szCs w:val="20"/>
    </w:rPr>
  </w:style>
  <w:style w:type="character" w:customStyle="1" w:styleId="KomentarotekstasDiagrama">
    <w:name w:val="Komentaro tekstas Diagrama"/>
    <w:basedOn w:val="Numatytasispastraiposriftas"/>
    <w:link w:val="Komentarotekstas"/>
    <w:uiPriority w:val="99"/>
    <w:semiHidden/>
    <w:rsid w:val="005C1896"/>
    <w:rPr>
      <w:rFonts w:eastAsia="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5C1896"/>
    <w:rPr>
      <w:b/>
      <w:bCs/>
    </w:rPr>
  </w:style>
  <w:style w:type="character" w:customStyle="1" w:styleId="KomentarotemaDiagrama">
    <w:name w:val="Komentaro tema Diagrama"/>
    <w:basedOn w:val="KomentarotekstasDiagrama"/>
    <w:link w:val="Komentarotema"/>
    <w:uiPriority w:val="99"/>
    <w:semiHidden/>
    <w:rsid w:val="005C1896"/>
    <w:rPr>
      <w:rFonts w:eastAsia="Times New Roman"/>
      <w:b/>
      <w:bCs/>
      <w:sz w:val="20"/>
      <w:szCs w:val="20"/>
      <w:lang w:eastAsia="lt-LT"/>
    </w:rPr>
  </w:style>
  <w:style w:type="paragraph" w:styleId="Sraopastraipa">
    <w:name w:val="List Paragraph"/>
    <w:basedOn w:val="prastasis"/>
    <w:uiPriority w:val="34"/>
    <w:qFormat/>
    <w:rsid w:val="00CC7410"/>
    <w:pPr>
      <w:ind w:left="720"/>
      <w:contextualSpacing/>
    </w:pPr>
  </w:style>
  <w:style w:type="paragraph" w:styleId="Pataisymai">
    <w:name w:val="Revision"/>
    <w:hidden/>
    <w:uiPriority w:val="99"/>
    <w:semiHidden/>
    <w:rsid w:val="003D11C5"/>
    <w:pPr>
      <w:spacing w:line="240" w:lineRule="auto"/>
    </w:pPr>
    <w:rPr>
      <w:rFonts w:eastAsia="Times New Roman"/>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96332">
      <w:bodyDiv w:val="1"/>
      <w:marLeft w:val="0"/>
      <w:marRight w:val="0"/>
      <w:marTop w:val="0"/>
      <w:marBottom w:val="0"/>
      <w:divBdr>
        <w:top w:val="none" w:sz="0" w:space="0" w:color="auto"/>
        <w:left w:val="none" w:sz="0" w:space="0" w:color="auto"/>
        <w:bottom w:val="none" w:sz="0" w:space="0" w:color="auto"/>
        <w:right w:val="none" w:sz="0" w:space="0" w:color="auto"/>
      </w:divBdr>
      <w:divsChild>
        <w:div w:id="1141650750">
          <w:marLeft w:val="0"/>
          <w:marRight w:val="0"/>
          <w:marTop w:val="0"/>
          <w:marBottom w:val="0"/>
          <w:divBdr>
            <w:top w:val="none" w:sz="0" w:space="0" w:color="auto"/>
            <w:left w:val="none" w:sz="0" w:space="0" w:color="auto"/>
            <w:bottom w:val="none" w:sz="0" w:space="0" w:color="auto"/>
            <w:right w:val="none" w:sz="0" w:space="0" w:color="auto"/>
          </w:divBdr>
          <w:divsChild>
            <w:div w:id="676806739">
              <w:marLeft w:val="0"/>
              <w:marRight w:val="0"/>
              <w:marTop w:val="0"/>
              <w:marBottom w:val="0"/>
              <w:divBdr>
                <w:top w:val="none" w:sz="0" w:space="0" w:color="auto"/>
                <w:left w:val="none" w:sz="0" w:space="0" w:color="auto"/>
                <w:bottom w:val="none" w:sz="0" w:space="0" w:color="auto"/>
                <w:right w:val="none" w:sz="0" w:space="0" w:color="auto"/>
              </w:divBdr>
              <w:divsChild>
                <w:div w:id="727072970">
                  <w:marLeft w:val="0"/>
                  <w:marRight w:val="0"/>
                  <w:marTop w:val="0"/>
                  <w:marBottom w:val="0"/>
                  <w:divBdr>
                    <w:top w:val="none" w:sz="0" w:space="0" w:color="auto"/>
                    <w:left w:val="none" w:sz="0" w:space="0" w:color="auto"/>
                    <w:bottom w:val="none" w:sz="0" w:space="0" w:color="auto"/>
                    <w:right w:val="none" w:sz="0" w:space="0" w:color="auto"/>
                  </w:divBdr>
                </w:div>
                <w:div w:id="1158691100">
                  <w:marLeft w:val="0"/>
                  <w:marRight w:val="0"/>
                  <w:marTop w:val="0"/>
                  <w:marBottom w:val="0"/>
                  <w:divBdr>
                    <w:top w:val="none" w:sz="0" w:space="0" w:color="auto"/>
                    <w:left w:val="none" w:sz="0" w:space="0" w:color="auto"/>
                    <w:bottom w:val="none" w:sz="0" w:space="0" w:color="auto"/>
                    <w:right w:val="none" w:sz="0" w:space="0" w:color="auto"/>
                  </w:divBdr>
                </w:div>
                <w:div w:id="1573389503">
                  <w:marLeft w:val="0"/>
                  <w:marRight w:val="0"/>
                  <w:marTop w:val="0"/>
                  <w:marBottom w:val="0"/>
                  <w:divBdr>
                    <w:top w:val="none" w:sz="0" w:space="0" w:color="auto"/>
                    <w:left w:val="none" w:sz="0" w:space="0" w:color="auto"/>
                    <w:bottom w:val="none" w:sz="0" w:space="0" w:color="auto"/>
                    <w:right w:val="none" w:sz="0" w:space="0" w:color="auto"/>
                  </w:divBdr>
                </w:div>
                <w:div w:id="19400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031368">
      <w:bodyDiv w:val="1"/>
      <w:marLeft w:val="0"/>
      <w:marRight w:val="0"/>
      <w:marTop w:val="0"/>
      <w:marBottom w:val="0"/>
      <w:divBdr>
        <w:top w:val="none" w:sz="0" w:space="0" w:color="auto"/>
        <w:left w:val="none" w:sz="0" w:space="0" w:color="auto"/>
        <w:bottom w:val="none" w:sz="0" w:space="0" w:color="auto"/>
        <w:right w:val="none" w:sz="0" w:space="0" w:color="auto"/>
      </w:divBdr>
    </w:div>
    <w:div w:id="849753264">
      <w:bodyDiv w:val="1"/>
      <w:marLeft w:val="0"/>
      <w:marRight w:val="0"/>
      <w:marTop w:val="0"/>
      <w:marBottom w:val="0"/>
      <w:divBdr>
        <w:top w:val="none" w:sz="0" w:space="0" w:color="auto"/>
        <w:left w:val="none" w:sz="0" w:space="0" w:color="auto"/>
        <w:bottom w:val="none" w:sz="0" w:space="0" w:color="auto"/>
        <w:right w:val="none" w:sz="0" w:space="0" w:color="auto"/>
      </w:divBdr>
    </w:div>
    <w:div w:id="941112599">
      <w:bodyDiv w:val="1"/>
      <w:marLeft w:val="0"/>
      <w:marRight w:val="0"/>
      <w:marTop w:val="0"/>
      <w:marBottom w:val="0"/>
      <w:divBdr>
        <w:top w:val="none" w:sz="0" w:space="0" w:color="auto"/>
        <w:left w:val="none" w:sz="0" w:space="0" w:color="auto"/>
        <w:bottom w:val="none" w:sz="0" w:space="0" w:color="auto"/>
        <w:right w:val="none" w:sz="0" w:space="0" w:color="auto"/>
      </w:divBdr>
    </w:div>
    <w:div w:id="1014920872">
      <w:bodyDiv w:val="1"/>
      <w:marLeft w:val="0"/>
      <w:marRight w:val="0"/>
      <w:marTop w:val="0"/>
      <w:marBottom w:val="0"/>
      <w:divBdr>
        <w:top w:val="none" w:sz="0" w:space="0" w:color="auto"/>
        <w:left w:val="none" w:sz="0" w:space="0" w:color="auto"/>
        <w:bottom w:val="none" w:sz="0" w:space="0" w:color="auto"/>
        <w:right w:val="none" w:sz="0" w:space="0" w:color="auto"/>
      </w:divBdr>
    </w:div>
    <w:div w:id="1488403172">
      <w:bodyDiv w:val="1"/>
      <w:marLeft w:val="0"/>
      <w:marRight w:val="0"/>
      <w:marTop w:val="0"/>
      <w:marBottom w:val="0"/>
      <w:divBdr>
        <w:top w:val="none" w:sz="0" w:space="0" w:color="auto"/>
        <w:left w:val="none" w:sz="0" w:space="0" w:color="auto"/>
        <w:bottom w:val="none" w:sz="0" w:space="0" w:color="auto"/>
        <w:right w:val="none" w:sz="0" w:space="0" w:color="auto"/>
      </w:divBdr>
    </w:div>
    <w:div w:id="157963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56ac002e4a3849e8a4ded31b500b8e9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464C0-2AC8-4A45-A33E-D612C378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56ac002e4a3849e8a4ded31b500b8e92</Template>
  <TotalTime>1</TotalTime>
  <Pages>5</Pages>
  <Words>8756</Words>
  <Characters>4992</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DĖL DIREKTORIAUS 2019 M. VASARIO 21 D. ĮSAKYMO NR. A1-212 PAKEITIMO</vt:lpstr>
    </vt:vector>
  </TitlesOfParts>
  <Manager>2020-10-27</Manager>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DIREKTORIAUS 2019 M. VASARIO 21 D. ĮSAKYMO NR. A1-212 PAKEITIMO</dc:title>
  <dc:subject>A1-1553</dc:subject>
  <dc:creator>PALANGOS MIESTO SAVIVALDYBĖS ADMINISTRACIJOS DIREKTORIUS</dc:creator>
  <cp:keywords/>
  <dc:description/>
  <cp:lastModifiedBy>Dalia Baranauskienė</cp:lastModifiedBy>
  <cp:revision>3</cp:revision>
  <cp:lastPrinted>2022-08-09T07:17:00Z</cp:lastPrinted>
  <dcterms:created xsi:type="dcterms:W3CDTF">2022-08-11T11:49:00Z</dcterms:created>
  <dcterms:modified xsi:type="dcterms:W3CDTF">2022-08-11T11:50:00Z</dcterms:modified>
  <cp:category>ĮSAKYMAS</cp:category>
</cp:coreProperties>
</file>