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3AB53" w14:textId="77777777" w:rsidR="005F1646" w:rsidRPr="00F93D32" w:rsidRDefault="005F1646" w:rsidP="005F1646">
      <w:pPr>
        <w:pStyle w:val="Pagrindinistekstas"/>
        <w:ind w:firstLine="5387"/>
        <w:rPr>
          <w:rFonts w:ascii="Palemonas" w:hAnsi="Palemonas"/>
          <w:lang w:val="lt-LT"/>
        </w:rPr>
      </w:pPr>
      <w:r w:rsidRPr="00F93D32">
        <w:rPr>
          <w:rFonts w:ascii="Palemonas" w:hAnsi="Palemonas"/>
          <w:lang w:val="lt-LT"/>
        </w:rPr>
        <w:t>Leidimo įrengti išorinę reklama</w:t>
      </w:r>
    </w:p>
    <w:p w14:paraId="6740773A" w14:textId="77777777" w:rsidR="005F1646" w:rsidRPr="00F93D32" w:rsidRDefault="005F1646" w:rsidP="005F1646">
      <w:pPr>
        <w:pStyle w:val="Pagrindinistekstas"/>
        <w:ind w:firstLine="5387"/>
        <w:rPr>
          <w:rFonts w:ascii="Palemonas" w:hAnsi="Palemonas"/>
          <w:lang w:val="lt-LT"/>
        </w:rPr>
      </w:pPr>
      <w:r w:rsidRPr="00F93D32">
        <w:rPr>
          <w:rFonts w:ascii="Palemonas" w:hAnsi="Palemonas"/>
          <w:lang w:val="lt-LT"/>
        </w:rPr>
        <w:t>Palangos miesto savivaldybės teritorijoje</w:t>
      </w:r>
    </w:p>
    <w:p w14:paraId="2F2AD160" w14:textId="77777777" w:rsidR="005F1646" w:rsidRPr="00F93D32" w:rsidRDefault="005F1646" w:rsidP="005F1646">
      <w:pPr>
        <w:pStyle w:val="Pagrindinistekstas"/>
        <w:ind w:firstLine="5387"/>
        <w:rPr>
          <w:rFonts w:ascii="Palemonas" w:hAnsi="Palemonas"/>
          <w:lang w:val="lt-LT"/>
        </w:rPr>
      </w:pPr>
      <w:r w:rsidRPr="00F93D32">
        <w:rPr>
          <w:rFonts w:ascii="Palemonas" w:hAnsi="Palemonas"/>
          <w:lang w:val="lt-LT"/>
        </w:rPr>
        <w:t>išdavimo tvarkos aprašo</w:t>
      </w:r>
    </w:p>
    <w:tbl>
      <w:tblPr>
        <w:tblpPr w:leftFromText="180" w:rightFromText="180" w:vertAnchor="page" w:horzAnchor="margin" w:tblpY="17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776"/>
        <w:gridCol w:w="24"/>
        <w:gridCol w:w="4632"/>
      </w:tblGrid>
      <w:tr w:rsidR="001853CE" w:rsidRPr="006B56F2" w14:paraId="5633C366" w14:textId="77777777" w:rsidTr="001853CE">
        <w:trPr>
          <w:trHeight w:val="1757"/>
        </w:trPr>
        <w:tc>
          <w:tcPr>
            <w:tcW w:w="4776" w:type="dxa"/>
            <w:vAlign w:val="center"/>
          </w:tcPr>
          <w:p w14:paraId="3BECC544" w14:textId="77777777" w:rsidR="001853CE" w:rsidRPr="006B56F2" w:rsidRDefault="001853CE" w:rsidP="001853CE">
            <w:pPr>
              <w:spacing w:before="240"/>
              <w:rPr>
                <w:rFonts w:ascii="Palemonas" w:hAnsi="Palemonas"/>
                <w:b/>
                <w:bCs/>
              </w:rPr>
            </w:pPr>
            <w:r w:rsidRPr="006B56F2">
              <w:rPr>
                <w:rFonts w:ascii="Palemonas" w:hAnsi="Palemonas"/>
                <w:b/>
                <w:bCs/>
              </w:rPr>
              <w:t>PROJEKTUOTOJO PAVADINIMAS ARBA PREKĖS ŽENKLAS</w:t>
            </w:r>
          </w:p>
        </w:tc>
        <w:tc>
          <w:tcPr>
            <w:tcW w:w="4656" w:type="dxa"/>
            <w:gridSpan w:val="2"/>
            <w:vAlign w:val="center"/>
          </w:tcPr>
          <w:p w14:paraId="05588C8F" w14:textId="77777777" w:rsidR="001853CE" w:rsidRPr="006B56F2" w:rsidRDefault="001853CE" w:rsidP="001853CE">
            <w:pPr>
              <w:rPr>
                <w:rFonts w:ascii="Palemonas" w:hAnsi="Palemonas" w:cs="Arial"/>
              </w:rPr>
            </w:pPr>
            <w:r w:rsidRPr="006B56F2">
              <w:rPr>
                <w:rFonts w:ascii="Palemonas" w:hAnsi="Palemonas" w:cs="Arial"/>
              </w:rPr>
              <w:t>DUOMENYS APIE PROJEKTUOTOJĄ:</w:t>
            </w:r>
          </w:p>
          <w:p w14:paraId="31150F09" w14:textId="77777777" w:rsidR="001853CE" w:rsidRPr="006B56F2" w:rsidRDefault="001853CE" w:rsidP="001853CE">
            <w:pPr>
              <w:rPr>
                <w:rFonts w:ascii="Palemonas" w:hAnsi="Palemonas" w:cs="Arial"/>
              </w:rPr>
            </w:pPr>
            <w:r w:rsidRPr="006B56F2">
              <w:rPr>
                <w:rFonts w:ascii="Palemonas" w:hAnsi="Palemonas" w:cs="Arial"/>
                <w:b/>
              </w:rPr>
              <w:t>Registracijos adresas</w:t>
            </w:r>
          </w:p>
          <w:p w14:paraId="0FEE91E2" w14:textId="77777777" w:rsidR="001853CE" w:rsidRPr="006B56F2" w:rsidRDefault="001853CE" w:rsidP="001853CE">
            <w:pPr>
              <w:rPr>
                <w:rFonts w:ascii="Palemonas" w:hAnsi="Palemonas" w:cs="Arial"/>
              </w:rPr>
            </w:pPr>
            <w:r w:rsidRPr="006B56F2">
              <w:rPr>
                <w:rFonts w:ascii="Palemonas" w:hAnsi="Palemonas" w:cs="Arial"/>
              </w:rPr>
              <w:t>Palangos g. 0, LT-00000, Palanga</w:t>
            </w:r>
          </w:p>
          <w:p w14:paraId="4E5F34C3" w14:textId="6EA1C652" w:rsidR="001853CE" w:rsidRPr="006B56F2" w:rsidRDefault="001853CE" w:rsidP="001853CE">
            <w:pPr>
              <w:rPr>
                <w:rFonts w:ascii="Palemonas" w:hAnsi="Palemonas" w:cs="Arial"/>
              </w:rPr>
            </w:pPr>
            <w:r w:rsidRPr="006B56F2">
              <w:rPr>
                <w:rFonts w:ascii="Palemonas" w:hAnsi="Palemonas" w:cs="Arial"/>
                <w:b/>
              </w:rPr>
              <w:t xml:space="preserve">Tel. </w:t>
            </w:r>
            <w:r w:rsidRPr="006B56F2">
              <w:rPr>
                <w:rFonts w:ascii="Palemonas" w:hAnsi="Palemonas" w:cs="Arial"/>
              </w:rPr>
              <w:t>(0 460) 12</w:t>
            </w:r>
            <w:r w:rsidR="00036002">
              <w:rPr>
                <w:rFonts w:ascii="Palemonas" w:hAnsi="Palemonas" w:cs="Arial"/>
              </w:rPr>
              <w:t xml:space="preserve"> </w:t>
            </w:r>
            <w:r w:rsidRPr="006B56F2">
              <w:rPr>
                <w:rFonts w:ascii="Palemonas" w:hAnsi="Palemonas" w:cs="Arial"/>
              </w:rPr>
              <w:t>345</w:t>
            </w:r>
          </w:p>
          <w:p w14:paraId="3577F661" w14:textId="77777777" w:rsidR="001853CE" w:rsidRPr="006B56F2" w:rsidRDefault="001853CE" w:rsidP="001853CE">
            <w:pPr>
              <w:rPr>
                <w:rFonts w:ascii="Palemonas" w:hAnsi="Palemonas" w:cs="Arial"/>
              </w:rPr>
            </w:pPr>
            <w:r w:rsidRPr="006B56F2">
              <w:rPr>
                <w:rFonts w:ascii="Palemonas" w:hAnsi="Palemonas" w:cs="Arial"/>
                <w:b/>
              </w:rPr>
              <w:t xml:space="preserve">El. paštas </w:t>
            </w:r>
            <w:r w:rsidRPr="006B56F2">
              <w:rPr>
                <w:rFonts w:ascii="Palemonas" w:hAnsi="Palemonas" w:cs="Arial"/>
              </w:rPr>
              <w:t>info@pastas.lt</w:t>
            </w:r>
          </w:p>
        </w:tc>
      </w:tr>
      <w:tr w:rsidR="001853CE" w:rsidRPr="006B56F2" w14:paraId="3F3817F6" w14:textId="77777777" w:rsidTr="001853CE">
        <w:trPr>
          <w:trHeight w:val="8154"/>
        </w:trPr>
        <w:tc>
          <w:tcPr>
            <w:tcW w:w="9432" w:type="dxa"/>
            <w:gridSpan w:val="3"/>
          </w:tcPr>
          <w:p w14:paraId="1ADC09EE" w14:textId="77777777" w:rsidR="001853CE" w:rsidRPr="006B56F2" w:rsidRDefault="001853CE" w:rsidP="001853CE">
            <w:pPr>
              <w:rPr>
                <w:rFonts w:ascii="Palemonas" w:hAnsi="Palemonas"/>
                <w:sz w:val="36"/>
                <w:szCs w:val="36"/>
              </w:rPr>
            </w:pPr>
          </w:p>
          <w:p w14:paraId="0675BC31" w14:textId="77777777" w:rsidR="001853CE" w:rsidRPr="006B56F2" w:rsidRDefault="001853CE" w:rsidP="001853CE">
            <w:pPr>
              <w:jc w:val="center"/>
              <w:rPr>
                <w:rFonts w:ascii="Palemonas" w:hAnsi="Palemonas"/>
                <w:sz w:val="36"/>
                <w:szCs w:val="36"/>
              </w:rPr>
            </w:pPr>
            <w:r w:rsidRPr="006B56F2">
              <w:rPr>
                <w:rFonts w:ascii="Palemonas" w:hAnsi="Palemonas"/>
                <w:sz w:val="36"/>
                <w:szCs w:val="36"/>
              </w:rPr>
              <w:t>IŠORINĖS VAIZDINĖS REKLAMOS PROJEKTAS</w:t>
            </w:r>
          </w:p>
          <w:p w14:paraId="6DC15746" w14:textId="77777777" w:rsidR="001853CE" w:rsidRPr="006B56F2" w:rsidRDefault="001853CE" w:rsidP="001853CE">
            <w:pPr>
              <w:rPr>
                <w:rFonts w:ascii="Palemonas" w:hAnsi="Palemonas"/>
                <w:sz w:val="36"/>
                <w:szCs w:val="36"/>
              </w:rPr>
            </w:pPr>
          </w:p>
          <w:p w14:paraId="2D3E1077" w14:textId="77777777" w:rsidR="001853CE" w:rsidRPr="006B56F2" w:rsidRDefault="001853CE" w:rsidP="001853CE">
            <w:pPr>
              <w:rPr>
                <w:rFonts w:ascii="Palemonas" w:hAnsi="Palemonas"/>
                <w:sz w:val="36"/>
                <w:szCs w:val="36"/>
              </w:rPr>
            </w:pPr>
          </w:p>
          <w:p w14:paraId="410A7EC5" w14:textId="77777777" w:rsidR="001853CE" w:rsidRPr="006B56F2" w:rsidRDefault="001853CE" w:rsidP="001853CE">
            <w:pPr>
              <w:jc w:val="center"/>
              <w:rPr>
                <w:rFonts w:ascii="Palemonas" w:hAnsi="Palemonas"/>
                <w:sz w:val="36"/>
                <w:szCs w:val="36"/>
              </w:rPr>
            </w:pPr>
            <w:r w:rsidRPr="006B56F2">
              <w:rPr>
                <w:rFonts w:ascii="Palemonas" w:hAnsi="Palemonas"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77107AB" wp14:editId="76401F42">
                      <wp:simplePos x="0" y="0"/>
                      <wp:positionH relativeFrom="column">
                        <wp:posOffset>512445</wp:posOffset>
                      </wp:positionH>
                      <wp:positionV relativeFrom="paragraph">
                        <wp:posOffset>69215</wp:posOffset>
                      </wp:positionV>
                      <wp:extent cx="4776470" cy="3074035"/>
                      <wp:effectExtent l="11430" t="6985" r="12700" b="14605"/>
                      <wp:wrapNone/>
                      <wp:docPr id="5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76470" cy="3074035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C0504D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066DC35F" w14:textId="77777777" w:rsidR="001853CE" w:rsidRPr="00972384" w:rsidRDefault="001853CE" w:rsidP="001853CE">
                                  <w:pPr>
                                    <w:spacing w:before="1400"/>
                                    <w:jc w:val="center"/>
                                    <w:rPr>
                                      <w:rFonts w:ascii="Palemonas" w:hAnsi="Palemonas"/>
                                      <w:sz w:val="96"/>
                                      <w:szCs w:val="96"/>
                                    </w:rPr>
                                  </w:pPr>
                                  <w:r w:rsidRPr="00972384">
                                    <w:rPr>
                                      <w:rFonts w:ascii="Palemonas" w:hAnsi="Palemonas"/>
                                      <w:sz w:val="96"/>
                                      <w:szCs w:val="96"/>
                                    </w:rPr>
                                    <w:t>REKLAMA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77107AB" id="_x0000_t109" coordsize="21600,21600" o:spt="109" path="m,l,21600r21600,l21600,xe">
                      <v:stroke joinstyle="miter"/>
                      <v:path gradientshapeok="t" o:connecttype="rect"/>
                    </v:shapetype>
                    <v:shape id="AutoShape 3" o:spid="_x0000_s1026" type="#_x0000_t109" style="position:absolute;left:0;text-align:left;margin-left:40.35pt;margin-top:5.45pt;width:376.1pt;height:242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" strokecolor="#c0504d" strokeweight="1pt">
                      <v:stroke dashstyle="dash"/>
                      <v:shadow color="#868686"/>
                      <v:textbox>
                        <w:txbxContent>
                          <w:p w14:paraId="066DC35F" w14:textId="77777777" w:rsidR="001853CE" w:rsidRPr="00972384" w:rsidRDefault="001853CE" w:rsidP="001853CE">
                            <w:pPr>
                              <w:spacing w:before="1400"/>
                              <w:jc w:val="center"/>
                              <w:rPr>
                                <w:rFonts w:ascii="Palemonas" w:hAnsi="Palemonas"/>
                                <w:sz w:val="96"/>
                                <w:szCs w:val="96"/>
                              </w:rPr>
                            </w:pPr>
                            <w:r w:rsidRPr="00972384">
                              <w:rPr>
                                <w:rFonts w:ascii="Palemonas" w:hAnsi="Palemonas"/>
                                <w:sz w:val="96"/>
                                <w:szCs w:val="96"/>
                              </w:rPr>
                              <w:t>REKLAMA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AAE27BA" w14:textId="77777777" w:rsidR="001853CE" w:rsidRPr="006B56F2" w:rsidRDefault="001853CE" w:rsidP="001853CE">
            <w:pPr>
              <w:jc w:val="center"/>
              <w:rPr>
                <w:rFonts w:ascii="Palemonas" w:hAnsi="Palemonas"/>
                <w:sz w:val="36"/>
                <w:szCs w:val="36"/>
              </w:rPr>
            </w:pPr>
          </w:p>
          <w:p w14:paraId="1636F472" w14:textId="77777777" w:rsidR="001853CE" w:rsidRPr="006B56F2" w:rsidRDefault="001853CE" w:rsidP="001853CE">
            <w:pPr>
              <w:jc w:val="center"/>
              <w:rPr>
                <w:rFonts w:ascii="Palemonas" w:hAnsi="Palemonas"/>
                <w:sz w:val="36"/>
                <w:szCs w:val="36"/>
              </w:rPr>
            </w:pPr>
          </w:p>
          <w:p w14:paraId="554C8624" w14:textId="77777777" w:rsidR="001853CE" w:rsidRPr="006B56F2" w:rsidRDefault="001853CE" w:rsidP="001853CE">
            <w:pPr>
              <w:jc w:val="center"/>
              <w:rPr>
                <w:rFonts w:ascii="Palemonas" w:hAnsi="Palemonas"/>
                <w:sz w:val="36"/>
                <w:szCs w:val="36"/>
              </w:rPr>
            </w:pPr>
          </w:p>
          <w:p w14:paraId="73C2ECEA" w14:textId="77777777" w:rsidR="001853CE" w:rsidRPr="006B56F2" w:rsidRDefault="001853CE" w:rsidP="001853CE">
            <w:pPr>
              <w:jc w:val="center"/>
              <w:rPr>
                <w:rFonts w:ascii="Palemonas" w:hAnsi="Palemonas"/>
                <w:sz w:val="36"/>
                <w:szCs w:val="36"/>
              </w:rPr>
            </w:pPr>
          </w:p>
          <w:p w14:paraId="1807C50C" w14:textId="77777777" w:rsidR="001853CE" w:rsidRPr="006B56F2" w:rsidRDefault="001853CE" w:rsidP="001853CE">
            <w:pPr>
              <w:jc w:val="center"/>
              <w:rPr>
                <w:rFonts w:ascii="Palemonas" w:hAnsi="Palemonas"/>
                <w:sz w:val="36"/>
                <w:szCs w:val="36"/>
              </w:rPr>
            </w:pPr>
          </w:p>
          <w:p w14:paraId="7D1F1088" w14:textId="77777777" w:rsidR="001853CE" w:rsidRPr="006B56F2" w:rsidRDefault="001853CE" w:rsidP="001853CE">
            <w:pPr>
              <w:jc w:val="center"/>
              <w:rPr>
                <w:rFonts w:ascii="Palemonas" w:hAnsi="Palemonas"/>
                <w:sz w:val="36"/>
                <w:szCs w:val="36"/>
              </w:rPr>
            </w:pPr>
          </w:p>
          <w:p w14:paraId="2BCA33EF" w14:textId="77777777" w:rsidR="001853CE" w:rsidRPr="006B56F2" w:rsidRDefault="001853CE" w:rsidP="001853CE">
            <w:pPr>
              <w:rPr>
                <w:rFonts w:ascii="Palemonas" w:hAnsi="Palemonas"/>
                <w:sz w:val="36"/>
                <w:szCs w:val="36"/>
              </w:rPr>
            </w:pPr>
          </w:p>
          <w:p w14:paraId="07371B7D" w14:textId="77777777" w:rsidR="001853CE" w:rsidRPr="006B56F2" w:rsidRDefault="001853CE" w:rsidP="001853CE">
            <w:pPr>
              <w:jc w:val="center"/>
              <w:rPr>
                <w:rFonts w:ascii="Palemonas" w:hAnsi="Palemonas"/>
              </w:rPr>
            </w:pPr>
          </w:p>
          <w:p w14:paraId="68263EB5" w14:textId="77777777" w:rsidR="001853CE" w:rsidRPr="006B56F2" w:rsidRDefault="001853CE" w:rsidP="001853CE">
            <w:pPr>
              <w:jc w:val="center"/>
              <w:rPr>
                <w:rFonts w:ascii="Palemonas" w:hAnsi="Palemonas"/>
              </w:rPr>
            </w:pPr>
          </w:p>
          <w:p w14:paraId="1E409DB7" w14:textId="77777777" w:rsidR="001853CE" w:rsidRPr="006B56F2" w:rsidRDefault="001853CE" w:rsidP="001853CE">
            <w:pPr>
              <w:jc w:val="center"/>
              <w:rPr>
                <w:rFonts w:ascii="Palemonas" w:hAnsi="Palemonas"/>
              </w:rPr>
            </w:pPr>
          </w:p>
          <w:p w14:paraId="2FEF47E7" w14:textId="77777777" w:rsidR="001853CE" w:rsidRPr="006B56F2" w:rsidRDefault="001853CE" w:rsidP="001853CE">
            <w:pPr>
              <w:jc w:val="center"/>
              <w:rPr>
                <w:rFonts w:ascii="Palemonas" w:hAnsi="Palemonas"/>
              </w:rPr>
            </w:pPr>
          </w:p>
          <w:p w14:paraId="09A63B45" w14:textId="77777777" w:rsidR="001853CE" w:rsidRPr="006B56F2" w:rsidRDefault="001853CE" w:rsidP="001853CE">
            <w:pPr>
              <w:jc w:val="center"/>
              <w:rPr>
                <w:rFonts w:ascii="Palemonas" w:hAnsi="Palemonas"/>
              </w:rPr>
            </w:pPr>
          </w:p>
          <w:p w14:paraId="493C6B15" w14:textId="77777777" w:rsidR="001853CE" w:rsidRPr="006B56F2" w:rsidRDefault="001853CE" w:rsidP="001853CE">
            <w:pPr>
              <w:jc w:val="center"/>
              <w:rPr>
                <w:rFonts w:ascii="Palemonas" w:hAnsi="Palemonas"/>
              </w:rPr>
            </w:pPr>
          </w:p>
          <w:p w14:paraId="2DE4D421" w14:textId="77777777" w:rsidR="001853CE" w:rsidRPr="006B56F2" w:rsidRDefault="001853CE" w:rsidP="001853CE">
            <w:pPr>
              <w:rPr>
                <w:rFonts w:ascii="Palemonas" w:hAnsi="Palemonas"/>
              </w:rPr>
            </w:pPr>
          </w:p>
          <w:p w14:paraId="3EAAC51D" w14:textId="77777777" w:rsidR="001853CE" w:rsidRPr="006B56F2" w:rsidRDefault="001853CE" w:rsidP="001853CE">
            <w:pPr>
              <w:rPr>
                <w:rFonts w:ascii="Palemonas" w:hAnsi="Palemonas"/>
              </w:rPr>
            </w:pPr>
          </w:p>
          <w:p w14:paraId="3858BC2F" w14:textId="0CE0703B" w:rsidR="001853CE" w:rsidRPr="006B56F2" w:rsidRDefault="001853CE" w:rsidP="001853CE">
            <w:pPr>
              <w:jc w:val="center"/>
              <w:rPr>
                <w:rFonts w:ascii="Palemonas" w:hAnsi="Palemonas"/>
              </w:rPr>
            </w:pPr>
            <w:r w:rsidRPr="006B56F2">
              <w:rPr>
                <w:rFonts w:ascii="Palemonas" w:hAnsi="Palemonas"/>
              </w:rPr>
              <w:t>202</w:t>
            </w:r>
            <w:r w:rsidR="001A3F0E">
              <w:rPr>
                <w:rFonts w:ascii="Palemonas" w:hAnsi="Palemonas"/>
              </w:rPr>
              <w:t>5</w:t>
            </w:r>
            <w:r w:rsidRPr="006B56F2">
              <w:rPr>
                <w:rFonts w:ascii="Palemonas" w:hAnsi="Palemonas"/>
              </w:rPr>
              <w:t>-00-00</w:t>
            </w:r>
          </w:p>
        </w:tc>
      </w:tr>
      <w:tr w:rsidR="001853CE" w:rsidRPr="006B56F2" w14:paraId="7716ACA5" w14:textId="77777777" w:rsidTr="001853CE">
        <w:trPr>
          <w:trHeight w:val="691"/>
        </w:trPr>
        <w:tc>
          <w:tcPr>
            <w:tcW w:w="4800" w:type="dxa"/>
            <w:gridSpan w:val="2"/>
            <w:vAlign w:val="center"/>
          </w:tcPr>
          <w:p w14:paraId="65FC1DBE" w14:textId="77777777" w:rsidR="001853CE" w:rsidRPr="006B56F2" w:rsidRDefault="001853CE" w:rsidP="001853CE">
            <w:pPr>
              <w:spacing w:before="100" w:beforeAutospacing="1"/>
              <w:rPr>
                <w:rFonts w:ascii="Palemonas" w:hAnsi="Palemonas"/>
                <w:b/>
                <w:bCs/>
              </w:rPr>
            </w:pPr>
            <w:r w:rsidRPr="006B56F2">
              <w:rPr>
                <w:rFonts w:ascii="Palemonas" w:hAnsi="Palemonas"/>
                <w:b/>
                <w:bCs/>
              </w:rPr>
              <w:t>REKLAMOS OBJEKTO ADRESAS</w:t>
            </w:r>
          </w:p>
        </w:tc>
        <w:tc>
          <w:tcPr>
            <w:tcW w:w="4632" w:type="dxa"/>
            <w:vAlign w:val="center"/>
          </w:tcPr>
          <w:p w14:paraId="140DF903" w14:textId="77777777" w:rsidR="001853CE" w:rsidRPr="006B56F2" w:rsidRDefault="001853CE" w:rsidP="001853CE">
            <w:pPr>
              <w:rPr>
                <w:rFonts w:ascii="Palemonas" w:hAnsi="Palemonas"/>
              </w:rPr>
            </w:pPr>
            <w:r w:rsidRPr="006B56F2">
              <w:rPr>
                <w:rFonts w:ascii="Palemonas" w:hAnsi="Palemonas"/>
              </w:rPr>
              <w:t>Palangos g. 00, Palanga</w:t>
            </w:r>
          </w:p>
        </w:tc>
      </w:tr>
      <w:tr w:rsidR="001853CE" w:rsidRPr="006B56F2" w14:paraId="46C2AD51" w14:textId="77777777" w:rsidTr="001853CE">
        <w:trPr>
          <w:trHeight w:val="1407"/>
        </w:trPr>
        <w:tc>
          <w:tcPr>
            <w:tcW w:w="4800" w:type="dxa"/>
            <w:gridSpan w:val="2"/>
            <w:vAlign w:val="center"/>
          </w:tcPr>
          <w:p w14:paraId="3BEA3DDD" w14:textId="77777777" w:rsidR="001853CE" w:rsidRPr="006B56F2" w:rsidRDefault="001853CE" w:rsidP="001853CE">
            <w:pPr>
              <w:rPr>
                <w:rFonts w:ascii="Palemonas" w:hAnsi="Palemonas"/>
                <w:b/>
                <w:bCs/>
              </w:rPr>
            </w:pPr>
            <w:r w:rsidRPr="006B56F2">
              <w:rPr>
                <w:rFonts w:ascii="Palemonas" w:hAnsi="Palemonas"/>
                <w:b/>
                <w:bCs/>
              </w:rPr>
              <w:t>UŽSAKOVAS</w:t>
            </w:r>
          </w:p>
        </w:tc>
        <w:tc>
          <w:tcPr>
            <w:tcW w:w="4632" w:type="dxa"/>
            <w:vAlign w:val="center"/>
          </w:tcPr>
          <w:p w14:paraId="24540DF2" w14:textId="77777777" w:rsidR="001853CE" w:rsidRPr="006B56F2" w:rsidRDefault="001853CE" w:rsidP="001853CE">
            <w:pPr>
              <w:rPr>
                <w:rFonts w:ascii="Palemonas" w:hAnsi="Palemonas"/>
              </w:rPr>
            </w:pPr>
            <w:r w:rsidRPr="006B56F2">
              <w:rPr>
                <w:rFonts w:ascii="Palemonas" w:hAnsi="Palemonas"/>
              </w:rPr>
              <w:t>UAB „Pavadinimas“</w:t>
            </w:r>
          </w:p>
          <w:p w14:paraId="47A7BB67" w14:textId="77777777" w:rsidR="001853CE" w:rsidRPr="006B56F2" w:rsidRDefault="001853CE" w:rsidP="001853CE">
            <w:pPr>
              <w:rPr>
                <w:rFonts w:ascii="Palemonas" w:hAnsi="Palemonas"/>
              </w:rPr>
            </w:pPr>
            <w:r w:rsidRPr="006B56F2">
              <w:rPr>
                <w:rFonts w:ascii="Palemonas" w:hAnsi="Palemonas"/>
              </w:rPr>
              <w:t>Kodas 123456789</w:t>
            </w:r>
          </w:p>
          <w:p w14:paraId="08CD4AFE" w14:textId="77777777" w:rsidR="001853CE" w:rsidRPr="006B56F2" w:rsidRDefault="001853CE" w:rsidP="001853CE">
            <w:pPr>
              <w:rPr>
                <w:rFonts w:ascii="Palemonas" w:hAnsi="Palemonas"/>
              </w:rPr>
            </w:pPr>
            <w:r w:rsidRPr="006B56F2">
              <w:rPr>
                <w:rFonts w:ascii="Palemonas" w:hAnsi="Palemonas"/>
              </w:rPr>
              <w:t>Palangos g. 00, LT-00000 Palanga</w:t>
            </w:r>
          </w:p>
        </w:tc>
      </w:tr>
      <w:tr w:rsidR="001853CE" w:rsidRPr="006B56F2" w14:paraId="4A20CD4E" w14:textId="77777777" w:rsidTr="001853CE">
        <w:trPr>
          <w:trHeight w:val="1620"/>
        </w:trPr>
        <w:tc>
          <w:tcPr>
            <w:tcW w:w="4800" w:type="dxa"/>
            <w:gridSpan w:val="2"/>
            <w:vAlign w:val="center"/>
          </w:tcPr>
          <w:p w14:paraId="357FDB5C" w14:textId="77777777" w:rsidR="001853CE" w:rsidRPr="006B56F2" w:rsidRDefault="001853CE" w:rsidP="001853CE">
            <w:pPr>
              <w:rPr>
                <w:rFonts w:ascii="Palemonas" w:hAnsi="Palemonas"/>
                <w:b/>
                <w:bCs/>
              </w:rPr>
            </w:pPr>
            <w:r w:rsidRPr="006B56F2">
              <w:rPr>
                <w:rFonts w:ascii="Palemonas" w:hAnsi="Palemonas"/>
                <w:b/>
                <w:bCs/>
              </w:rPr>
              <w:t>PROJEKTUOTOJAS/DIZAINERIS</w:t>
            </w:r>
          </w:p>
        </w:tc>
        <w:tc>
          <w:tcPr>
            <w:tcW w:w="4632" w:type="dxa"/>
            <w:vAlign w:val="center"/>
          </w:tcPr>
          <w:p w14:paraId="050F3796" w14:textId="77777777" w:rsidR="001853CE" w:rsidRPr="006B56F2" w:rsidRDefault="001853CE" w:rsidP="001853CE">
            <w:pPr>
              <w:rPr>
                <w:rFonts w:ascii="Palemonas" w:hAnsi="Palemonas"/>
              </w:rPr>
            </w:pPr>
            <w:r w:rsidRPr="006B56F2">
              <w:rPr>
                <w:rFonts w:ascii="Palemonas" w:hAnsi="Palemonas"/>
              </w:rPr>
              <w:t xml:space="preserve">Vardenis </w:t>
            </w:r>
            <w:proofErr w:type="spellStart"/>
            <w:r w:rsidRPr="006B56F2">
              <w:rPr>
                <w:rFonts w:ascii="Palemonas" w:hAnsi="Palemonas"/>
              </w:rPr>
              <w:t>Pavardenis</w:t>
            </w:r>
            <w:proofErr w:type="spellEnd"/>
          </w:p>
          <w:p w14:paraId="33D41CD5" w14:textId="35E47111" w:rsidR="001853CE" w:rsidRPr="006B56F2" w:rsidRDefault="001853CE" w:rsidP="001853CE">
            <w:pPr>
              <w:rPr>
                <w:rFonts w:ascii="Palemonas" w:hAnsi="Palemonas"/>
              </w:rPr>
            </w:pPr>
            <w:r w:rsidRPr="006B56F2">
              <w:rPr>
                <w:rFonts w:ascii="Palemonas" w:hAnsi="Palemonas"/>
              </w:rPr>
              <w:t>Tel. (0 460) 12</w:t>
            </w:r>
            <w:r w:rsidR="00BB67CE">
              <w:rPr>
                <w:rFonts w:ascii="Palemonas" w:hAnsi="Palemonas"/>
              </w:rPr>
              <w:t xml:space="preserve"> </w:t>
            </w:r>
            <w:r w:rsidRPr="006B56F2">
              <w:rPr>
                <w:rFonts w:ascii="Palemonas" w:hAnsi="Palemonas"/>
              </w:rPr>
              <w:t>345, mob. +3700000000</w:t>
            </w:r>
          </w:p>
          <w:p w14:paraId="6B62D8B7" w14:textId="77777777" w:rsidR="001853CE" w:rsidRPr="006B56F2" w:rsidRDefault="001853CE" w:rsidP="001853CE">
            <w:pPr>
              <w:rPr>
                <w:rFonts w:ascii="Palemonas" w:hAnsi="Palemonas"/>
              </w:rPr>
            </w:pPr>
            <w:r w:rsidRPr="006B56F2">
              <w:rPr>
                <w:rFonts w:ascii="Palemonas" w:hAnsi="Palemonas"/>
              </w:rPr>
              <w:t>El. paštas vardenis.pavardenis@projektuotojas.lt</w:t>
            </w:r>
          </w:p>
        </w:tc>
      </w:tr>
    </w:tbl>
    <w:p w14:paraId="1746AB64" w14:textId="48C5ED09" w:rsidR="004F0B96" w:rsidRPr="00F93D32" w:rsidRDefault="004C0391" w:rsidP="001853CE">
      <w:pPr>
        <w:pStyle w:val="Pagrindinistekstas"/>
        <w:ind w:firstLine="5387"/>
        <w:rPr>
          <w:rFonts w:ascii="Palemonas" w:hAnsi="Palemonas"/>
          <w:lang w:val="lt-LT"/>
        </w:rPr>
      </w:pPr>
      <w:r w:rsidRPr="00F93D32">
        <w:rPr>
          <w:rFonts w:ascii="Palemonas" w:hAnsi="Palemonas"/>
          <w:lang w:val="lt-LT"/>
        </w:rPr>
        <w:t>2 priedas</w:t>
      </w:r>
    </w:p>
    <w:p w14:paraId="4D311717" w14:textId="77777777" w:rsidR="001853CE" w:rsidRPr="00F93D32" w:rsidRDefault="001853CE" w:rsidP="00A32431">
      <w:pPr>
        <w:pStyle w:val="Pagrindinistekstas"/>
        <w:rPr>
          <w:rFonts w:ascii="Palemonas" w:hAnsi="Palemonas"/>
          <w:lang w:val="lt-LT"/>
        </w:rPr>
      </w:pPr>
    </w:p>
    <w:p w14:paraId="444F4F4C" w14:textId="6C234C7B" w:rsidR="001853CE" w:rsidRPr="006B56F2" w:rsidRDefault="001853CE" w:rsidP="004C0391">
      <w:pPr>
        <w:jc w:val="both"/>
        <w:rPr>
          <w:rFonts w:ascii="Palemonas" w:hAnsi="Palemonas"/>
        </w:rPr>
      </w:pPr>
    </w:p>
    <w:p w14:paraId="4550D346" w14:textId="77777777" w:rsidR="004C0391" w:rsidRPr="006B56F2" w:rsidRDefault="004C0391" w:rsidP="004C0391">
      <w:pPr>
        <w:jc w:val="both"/>
        <w:rPr>
          <w:rFonts w:ascii="Palemonas" w:hAnsi="Palemonas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39"/>
        <w:gridCol w:w="2160"/>
        <w:gridCol w:w="1365"/>
        <w:gridCol w:w="1763"/>
        <w:gridCol w:w="1192"/>
        <w:gridCol w:w="1142"/>
      </w:tblGrid>
      <w:tr w:rsidR="001853CE" w:rsidRPr="006B56F2" w14:paraId="6BA36364" w14:textId="77777777" w:rsidTr="003922DB">
        <w:trPr>
          <w:trHeight w:val="1625"/>
        </w:trPr>
        <w:tc>
          <w:tcPr>
            <w:tcW w:w="9261" w:type="dxa"/>
            <w:gridSpan w:val="6"/>
          </w:tcPr>
          <w:p w14:paraId="15E83FFF" w14:textId="77777777" w:rsidR="001853CE" w:rsidRPr="006B56F2" w:rsidRDefault="001853CE" w:rsidP="003922DB">
            <w:pPr>
              <w:spacing w:before="240"/>
              <w:jc w:val="center"/>
              <w:rPr>
                <w:rFonts w:ascii="Palemonas" w:hAnsi="Palemonas"/>
                <w:b/>
                <w:bCs/>
                <w:sz w:val="28"/>
                <w:szCs w:val="28"/>
              </w:rPr>
            </w:pPr>
            <w:r w:rsidRPr="006B56F2">
              <w:rPr>
                <w:rFonts w:ascii="Palemonas" w:hAnsi="Palemonas"/>
                <w:b/>
                <w:bCs/>
                <w:sz w:val="28"/>
                <w:szCs w:val="28"/>
              </w:rPr>
              <w:t>UAB „PAVADINIMAS“</w:t>
            </w:r>
          </w:p>
          <w:p w14:paraId="09EBCBEB" w14:textId="77777777" w:rsidR="001853CE" w:rsidRPr="006B56F2" w:rsidRDefault="001853CE" w:rsidP="003922DB">
            <w:pPr>
              <w:jc w:val="center"/>
              <w:rPr>
                <w:rFonts w:ascii="Palemonas" w:hAnsi="Palemonas"/>
                <w:b/>
                <w:bCs/>
                <w:sz w:val="28"/>
                <w:szCs w:val="28"/>
              </w:rPr>
            </w:pPr>
            <w:r w:rsidRPr="006B56F2">
              <w:rPr>
                <w:rFonts w:ascii="Palemonas" w:hAnsi="Palemonas"/>
                <w:b/>
                <w:bCs/>
                <w:sz w:val="28"/>
                <w:szCs w:val="28"/>
              </w:rPr>
              <w:t>IŠORINĖS VAIZDINĖS REKLAMOS (IŠKABOS) ĮRENGIMO PROJEKTAS</w:t>
            </w:r>
          </w:p>
          <w:p w14:paraId="35FAA547" w14:textId="77777777" w:rsidR="001853CE" w:rsidRPr="006B56F2" w:rsidRDefault="001853CE" w:rsidP="003922DB">
            <w:pPr>
              <w:jc w:val="center"/>
              <w:rPr>
                <w:rFonts w:ascii="Palemonas" w:hAnsi="Palemonas"/>
                <w:b/>
              </w:rPr>
            </w:pPr>
            <w:r w:rsidRPr="006B56F2">
              <w:rPr>
                <w:rFonts w:ascii="Palemonas" w:hAnsi="Palemonas"/>
                <w:b/>
                <w:bCs/>
                <w:sz w:val="28"/>
                <w:szCs w:val="28"/>
              </w:rPr>
              <w:t>AIŠKINAMASIS RAŠTAS</w:t>
            </w:r>
          </w:p>
        </w:tc>
      </w:tr>
      <w:tr w:rsidR="001853CE" w:rsidRPr="006B56F2" w14:paraId="2CCBBCBF" w14:textId="77777777" w:rsidTr="003922DB">
        <w:trPr>
          <w:trHeight w:val="10437"/>
        </w:trPr>
        <w:tc>
          <w:tcPr>
            <w:tcW w:w="9261" w:type="dxa"/>
            <w:gridSpan w:val="6"/>
          </w:tcPr>
          <w:p w14:paraId="7628E1EB" w14:textId="77777777" w:rsidR="001853CE" w:rsidRPr="006B56F2" w:rsidRDefault="001853CE" w:rsidP="003922DB">
            <w:pPr>
              <w:rPr>
                <w:rFonts w:ascii="Palemonas" w:hAnsi="Palemonas"/>
              </w:rPr>
            </w:pPr>
          </w:p>
          <w:p w14:paraId="196FF879" w14:textId="77777777" w:rsidR="001853CE" w:rsidRPr="006B56F2" w:rsidRDefault="001853CE" w:rsidP="003922DB">
            <w:pPr>
              <w:rPr>
                <w:rFonts w:ascii="Palemonas" w:hAnsi="Palemonas"/>
                <w:b/>
                <w:bCs/>
              </w:rPr>
            </w:pPr>
            <w:r w:rsidRPr="006B56F2">
              <w:rPr>
                <w:rFonts w:ascii="Palemonas" w:hAnsi="Palemonas"/>
                <w:b/>
                <w:bCs/>
              </w:rPr>
              <w:t>Bendrieji duomenys: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784"/>
              <w:gridCol w:w="5246"/>
            </w:tblGrid>
            <w:tr w:rsidR="001853CE" w:rsidRPr="006B56F2" w14:paraId="5F5F8F0E" w14:textId="77777777" w:rsidTr="003922DB">
              <w:trPr>
                <w:trHeight w:val="247"/>
              </w:trPr>
              <w:tc>
                <w:tcPr>
                  <w:tcW w:w="3784" w:type="dxa"/>
                </w:tcPr>
                <w:p w14:paraId="779BF66C" w14:textId="77777777" w:rsidR="001853CE" w:rsidRPr="006B56F2" w:rsidRDefault="001853CE" w:rsidP="003922DB">
                  <w:pPr>
                    <w:rPr>
                      <w:rFonts w:ascii="Palemonas" w:hAnsi="Palemonas"/>
                      <w:b/>
                    </w:rPr>
                  </w:pPr>
                  <w:r w:rsidRPr="006B56F2">
                    <w:rPr>
                      <w:rFonts w:ascii="Palemonas" w:hAnsi="Palemonas"/>
                      <w:b/>
                    </w:rPr>
                    <w:t>Objekto adresas</w:t>
                  </w:r>
                </w:p>
              </w:tc>
              <w:tc>
                <w:tcPr>
                  <w:tcW w:w="5246" w:type="dxa"/>
                </w:tcPr>
                <w:p w14:paraId="35497D7A" w14:textId="77777777" w:rsidR="001853CE" w:rsidRPr="006B56F2" w:rsidRDefault="001853CE" w:rsidP="003922DB">
                  <w:pPr>
                    <w:rPr>
                      <w:rFonts w:ascii="Palemonas" w:hAnsi="Palemonas"/>
                    </w:rPr>
                  </w:pPr>
                  <w:r w:rsidRPr="006B56F2">
                    <w:rPr>
                      <w:rFonts w:ascii="Palemonas" w:hAnsi="Palemonas"/>
                    </w:rPr>
                    <w:t>Palangos g. 00, Palanga</w:t>
                  </w:r>
                </w:p>
              </w:tc>
            </w:tr>
            <w:tr w:rsidR="001853CE" w:rsidRPr="006B56F2" w14:paraId="220E4606" w14:textId="77777777" w:rsidTr="003922DB">
              <w:trPr>
                <w:trHeight w:val="247"/>
              </w:trPr>
              <w:tc>
                <w:tcPr>
                  <w:tcW w:w="3784" w:type="dxa"/>
                </w:tcPr>
                <w:p w14:paraId="6FFFEED7" w14:textId="77777777" w:rsidR="001853CE" w:rsidRPr="006B56F2" w:rsidRDefault="001853CE" w:rsidP="003922DB">
                  <w:pPr>
                    <w:rPr>
                      <w:rFonts w:ascii="Palemonas" w:hAnsi="Palemonas"/>
                      <w:b/>
                    </w:rPr>
                  </w:pPr>
                  <w:r w:rsidRPr="006B56F2">
                    <w:rPr>
                      <w:rFonts w:ascii="Palemonas" w:hAnsi="Palemonas"/>
                      <w:b/>
                    </w:rPr>
                    <w:t>Seniūnija</w:t>
                  </w:r>
                </w:p>
              </w:tc>
              <w:tc>
                <w:tcPr>
                  <w:tcW w:w="5246" w:type="dxa"/>
                </w:tcPr>
                <w:p w14:paraId="487A9761" w14:textId="77777777" w:rsidR="001853CE" w:rsidRPr="006B56F2" w:rsidRDefault="001853CE" w:rsidP="003922DB">
                  <w:pPr>
                    <w:rPr>
                      <w:rFonts w:ascii="Palemonas" w:hAnsi="Palemonas"/>
                    </w:rPr>
                  </w:pPr>
                  <w:r w:rsidRPr="006B56F2">
                    <w:rPr>
                      <w:rFonts w:ascii="Palemonas" w:hAnsi="Palemonas"/>
                    </w:rPr>
                    <w:t>Palangos sen.</w:t>
                  </w:r>
                </w:p>
              </w:tc>
            </w:tr>
            <w:tr w:rsidR="001853CE" w:rsidRPr="006B56F2" w14:paraId="1909477D" w14:textId="77777777" w:rsidTr="003922DB">
              <w:trPr>
                <w:trHeight w:val="57"/>
              </w:trPr>
              <w:tc>
                <w:tcPr>
                  <w:tcW w:w="3784" w:type="dxa"/>
                </w:tcPr>
                <w:p w14:paraId="18A1093B" w14:textId="77777777" w:rsidR="001853CE" w:rsidRPr="006B56F2" w:rsidRDefault="001853CE" w:rsidP="003922DB">
                  <w:pPr>
                    <w:rPr>
                      <w:rFonts w:ascii="Palemonas" w:hAnsi="Palemonas"/>
                      <w:b/>
                      <w:bCs/>
                    </w:rPr>
                  </w:pPr>
                  <w:r w:rsidRPr="006B56F2">
                    <w:rPr>
                      <w:rFonts w:ascii="Palemonas" w:hAnsi="Palemonas"/>
                      <w:b/>
                      <w:bCs/>
                    </w:rPr>
                    <w:t>Zona (pagal reklamos specialųjį planą)</w:t>
                  </w:r>
                </w:p>
              </w:tc>
              <w:tc>
                <w:tcPr>
                  <w:tcW w:w="5246" w:type="dxa"/>
                </w:tcPr>
                <w:p w14:paraId="74EBE6FC" w14:textId="77777777" w:rsidR="001853CE" w:rsidRPr="006B56F2" w:rsidRDefault="001853CE" w:rsidP="003922DB">
                  <w:pPr>
                    <w:rPr>
                      <w:rFonts w:ascii="Palemonas" w:hAnsi="Palemonas"/>
                    </w:rPr>
                  </w:pPr>
                </w:p>
              </w:tc>
            </w:tr>
            <w:tr w:rsidR="001853CE" w:rsidRPr="006B56F2" w14:paraId="152FBC5B" w14:textId="77777777" w:rsidTr="003922DB">
              <w:trPr>
                <w:trHeight w:val="57"/>
              </w:trPr>
              <w:tc>
                <w:tcPr>
                  <w:tcW w:w="3784" w:type="dxa"/>
                </w:tcPr>
                <w:p w14:paraId="1408364B" w14:textId="77777777" w:rsidR="001853CE" w:rsidRPr="006B56F2" w:rsidRDefault="001853CE" w:rsidP="003922DB">
                  <w:pPr>
                    <w:rPr>
                      <w:rFonts w:ascii="Palemonas" w:hAnsi="Palemonas"/>
                      <w:b/>
                    </w:rPr>
                  </w:pPr>
                  <w:r w:rsidRPr="006B56F2">
                    <w:rPr>
                      <w:rFonts w:ascii="Palemonas" w:hAnsi="Palemonas"/>
                      <w:b/>
                    </w:rPr>
                    <w:t>Bendras reklamos plotas</w:t>
                  </w:r>
                </w:p>
              </w:tc>
              <w:tc>
                <w:tcPr>
                  <w:tcW w:w="5246" w:type="dxa"/>
                </w:tcPr>
                <w:p w14:paraId="1A179159" w14:textId="77777777" w:rsidR="001853CE" w:rsidRPr="006B56F2" w:rsidRDefault="001853CE" w:rsidP="003922DB">
                  <w:pPr>
                    <w:rPr>
                      <w:rFonts w:ascii="Palemonas" w:hAnsi="Palemonas"/>
                    </w:rPr>
                  </w:pPr>
                  <w:r w:rsidRPr="006B56F2">
                    <w:rPr>
                      <w:rFonts w:ascii="Palemonas" w:hAnsi="Palemonas"/>
                    </w:rPr>
                    <w:t>0,00 kv. m</w:t>
                  </w:r>
                </w:p>
              </w:tc>
            </w:tr>
          </w:tbl>
          <w:p w14:paraId="6359AB4D" w14:textId="77777777" w:rsidR="001853CE" w:rsidRPr="006B56F2" w:rsidRDefault="001853CE" w:rsidP="003922DB">
            <w:pPr>
              <w:jc w:val="both"/>
              <w:rPr>
                <w:rFonts w:ascii="Palemonas" w:hAnsi="Palemonas"/>
              </w:rPr>
            </w:pPr>
          </w:p>
          <w:p w14:paraId="020D8450" w14:textId="77777777" w:rsidR="001853CE" w:rsidRPr="006B56F2" w:rsidRDefault="001853CE" w:rsidP="003922DB">
            <w:pPr>
              <w:jc w:val="both"/>
              <w:rPr>
                <w:rFonts w:ascii="Palemonas" w:hAnsi="Palemonas"/>
                <w:b/>
              </w:rPr>
            </w:pPr>
            <w:r w:rsidRPr="006B56F2">
              <w:rPr>
                <w:rFonts w:ascii="Palemonas" w:hAnsi="Palemonas"/>
                <w:b/>
              </w:rPr>
              <w:t>Duomenys apie projektuojamus įrengti reklamos elementus:</w:t>
            </w:r>
          </w:p>
          <w:p w14:paraId="5B99B4A5" w14:textId="77777777" w:rsidR="001853CE" w:rsidRPr="006B56F2" w:rsidRDefault="001853CE" w:rsidP="001853CE">
            <w:pPr>
              <w:numPr>
                <w:ilvl w:val="0"/>
                <w:numId w:val="6"/>
              </w:numPr>
              <w:jc w:val="both"/>
              <w:rPr>
                <w:rFonts w:ascii="Palemonas" w:hAnsi="Palemonas"/>
                <w:b/>
              </w:rPr>
            </w:pPr>
            <w:r w:rsidRPr="006B56F2">
              <w:rPr>
                <w:rFonts w:ascii="Palemonas" w:hAnsi="Palemonas"/>
                <w:b/>
              </w:rPr>
              <w:t>Pagrindinė iškaba:</w:t>
            </w:r>
          </w:p>
          <w:p w14:paraId="32B41801" w14:textId="77777777" w:rsidR="001853CE" w:rsidRPr="006B56F2" w:rsidRDefault="001853CE" w:rsidP="001853CE">
            <w:pPr>
              <w:numPr>
                <w:ilvl w:val="1"/>
                <w:numId w:val="6"/>
              </w:numPr>
              <w:jc w:val="both"/>
              <w:rPr>
                <w:rFonts w:ascii="Palemonas" w:hAnsi="Palemonas"/>
              </w:rPr>
            </w:pPr>
            <w:r w:rsidRPr="006B56F2">
              <w:rPr>
                <w:rFonts w:ascii="Palemonas" w:hAnsi="Palemonas"/>
              </w:rPr>
              <w:t>dydis – ilgis × plotis mm;</w:t>
            </w:r>
          </w:p>
          <w:p w14:paraId="4209A4B9" w14:textId="77777777" w:rsidR="001853CE" w:rsidRPr="006B56F2" w:rsidRDefault="001853CE" w:rsidP="001853CE">
            <w:pPr>
              <w:numPr>
                <w:ilvl w:val="1"/>
                <w:numId w:val="6"/>
              </w:numPr>
              <w:jc w:val="both"/>
              <w:rPr>
                <w:rFonts w:ascii="Palemonas" w:hAnsi="Palemonas"/>
              </w:rPr>
            </w:pPr>
            <w:r w:rsidRPr="006B56F2">
              <w:rPr>
                <w:rFonts w:ascii="Palemonas" w:hAnsi="Palemonas"/>
              </w:rPr>
              <w:t>reklamos plotas – plotas kv. m;</w:t>
            </w:r>
          </w:p>
          <w:p w14:paraId="07011631" w14:textId="0688CA3D" w:rsidR="001853CE" w:rsidRPr="006B56F2" w:rsidRDefault="001853CE" w:rsidP="001853CE">
            <w:pPr>
              <w:numPr>
                <w:ilvl w:val="1"/>
                <w:numId w:val="6"/>
              </w:numPr>
              <w:jc w:val="both"/>
              <w:rPr>
                <w:rFonts w:ascii="Palemonas" w:hAnsi="Palemonas"/>
              </w:rPr>
            </w:pPr>
            <w:r w:rsidRPr="006B56F2">
              <w:rPr>
                <w:rFonts w:ascii="Palemonas" w:hAnsi="Palemonas"/>
              </w:rPr>
              <w:t>medžiaga (-</w:t>
            </w:r>
            <w:proofErr w:type="spellStart"/>
            <w:r w:rsidRPr="006B56F2">
              <w:rPr>
                <w:rFonts w:ascii="Palemonas" w:hAnsi="Palemonas"/>
              </w:rPr>
              <w:t>os</w:t>
            </w:r>
            <w:proofErr w:type="spellEnd"/>
            <w:r w:rsidRPr="006B56F2">
              <w:rPr>
                <w:rFonts w:ascii="Palemonas" w:hAnsi="Palemonas"/>
              </w:rPr>
              <w:t>) – pvz.: tent</w:t>
            </w:r>
            <w:r w:rsidR="001A3F0E">
              <w:rPr>
                <w:rFonts w:ascii="Palemonas" w:hAnsi="Palemonas"/>
              </w:rPr>
              <w:t>o audinys</w:t>
            </w:r>
            <w:r w:rsidRPr="006B56F2">
              <w:rPr>
                <w:rFonts w:ascii="Palemonas" w:hAnsi="Palemonas"/>
              </w:rPr>
              <w:t xml:space="preserve">, aliuminio </w:t>
            </w:r>
            <w:r w:rsidR="001A3F0E">
              <w:rPr>
                <w:rFonts w:ascii="Palemonas" w:hAnsi="Palemonas"/>
              </w:rPr>
              <w:t xml:space="preserve">kompozito </w:t>
            </w:r>
            <w:r w:rsidRPr="006B56F2">
              <w:rPr>
                <w:rFonts w:ascii="Palemonas" w:hAnsi="Palemonas"/>
              </w:rPr>
              <w:t xml:space="preserve">plokštė, </w:t>
            </w:r>
            <w:r w:rsidR="001A3F0E">
              <w:rPr>
                <w:rFonts w:ascii="Palemonas" w:hAnsi="Palemonas"/>
              </w:rPr>
              <w:t>organinis stiklas</w:t>
            </w:r>
            <w:r w:rsidRPr="006B56F2">
              <w:rPr>
                <w:rFonts w:ascii="Palemonas" w:hAnsi="Palemonas"/>
              </w:rPr>
              <w:t xml:space="preserve"> ir pan.;</w:t>
            </w:r>
          </w:p>
          <w:p w14:paraId="4FBD0621" w14:textId="77777777" w:rsidR="001853CE" w:rsidRPr="006B56F2" w:rsidRDefault="001853CE" w:rsidP="001853CE">
            <w:pPr>
              <w:numPr>
                <w:ilvl w:val="1"/>
                <w:numId w:val="6"/>
              </w:numPr>
              <w:jc w:val="both"/>
              <w:rPr>
                <w:rFonts w:ascii="Palemonas" w:hAnsi="Palemonas"/>
              </w:rPr>
            </w:pPr>
            <w:r w:rsidRPr="006B56F2">
              <w:rPr>
                <w:rFonts w:ascii="Palemonas" w:hAnsi="Palemonas"/>
              </w:rPr>
              <w:t>apšvietimas – nėra/yra (pvz., LED elementai);</w:t>
            </w:r>
          </w:p>
          <w:p w14:paraId="21A0FFE6" w14:textId="77777777" w:rsidR="001853CE" w:rsidRPr="006B56F2" w:rsidRDefault="001853CE" w:rsidP="001853CE">
            <w:pPr>
              <w:numPr>
                <w:ilvl w:val="1"/>
                <w:numId w:val="6"/>
              </w:numPr>
              <w:jc w:val="both"/>
              <w:rPr>
                <w:rFonts w:ascii="Palemonas" w:hAnsi="Palemonas"/>
              </w:rPr>
            </w:pPr>
            <w:r w:rsidRPr="006B56F2">
              <w:rPr>
                <w:rFonts w:ascii="Palemonas" w:hAnsi="Palemonas"/>
              </w:rPr>
              <w:t>konstrukcijos aprašymas:</w:t>
            </w:r>
          </w:p>
          <w:p w14:paraId="3885E136" w14:textId="48C33A4F" w:rsidR="001853CE" w:rsidRPr="006B56F2" w:rsidRDefault="001853CE" w:rsidP="003922DB">
            <w:pPr>
              <w:tabs>
                <w:tab w:val="left" w:pos="8749"/>
              </w:tabs>
              <w:ind w:left="825" w:right="293"/>
              <w:jc w:val="both"/>
              <w:rPr>
                <w:rFonts w:ascii="Palemonas" w:hAnsi="Palemonas"/>
              </w:rPr>
            </w:pPr>
            <w:r w:rsidRPr="006B56F2">
              <w:rPr>
                <w:rFonts w:ascii="Palemonas" w:hAnsi="Palemonas"/>
              </w:rPr>
              <w:t xml:space="preserve">Aprašymo pavyzdys. 1. Reklamos/iškabos konstrukcija gaminama iš plastiko. Tvirtinama varžtais prie pastato sienos. Nešviečia. 2. Iškabos pagrindas gaminamas ir priekinė ženklo dalis frezuojama iš </w:t>
            </w:r>
            <w:r w:rsidR="001A3F0E">
              <w:rPr>
                <w:rFonts w:ascii="Palemonas" w:hAnsi="Palemonas"/>
              </w:rPr>
              <w:t xml:space="preserve">aliuminio </w:t>
            </w:r>
            <w:r w:rsidRPr="006B56F2">
              <w:rPr>
                <w:rFonts w:ascii="Palemonas" w:hAnsi="Palemonas"/>
              </w:rPr>
              <w:t>kompozi</w:t>
            </w:r>
            <w:r w:rsidR="001A3F0E">
              <w:rPr>
                <w:rFonts w:ascii="Palemonas" w:hAnsi="Palemonas"/>
              </w:rPr>
              <w:t>to</w:t>
            </w:r>
            <w:r w:rsidRPr="006B56F2">
              <w:rPr>
                <w:rFonts w:ascii="Palemonas" w:hAnsi="Palemonas"/>
              </w:rPr>
              <w:t xml:space="preserve"> plokštės. Tūrinės raidės tvirtinamos prie stačiakampių aliuminio vamzdžių, kurie dažomi kuo panašesne į fasadą spalva. Apšvietimo elementai montuojami tūrinių raidžių vidinėje dalyje, šviečia į fasadą (</w:t>
            </w:r>
            <w:proofErr w:type="spellStart"/>
            <w:r w:rsidRPr="006B56F2">
              <w:rPr>
                <w:rFonts w:ascii="Palemonas" w:hAnsi="Palemonas"/>
              </w:rPr>
              <w:t>aureolinis</w:t>
            </w:r>
            <w:proofErr w:type="spellEnd"/>
            <w:r w:rsidRPr="006B56F2">
              <w:rPr>
                <w:rFonts w:ascii="Palemonas" w:hAnsi="Palemonas"/>
              </w:rPr>
              <w:t xml:space="preserve"> apšvietimas).</w:t>
            </w:r>
          </w:p>
          <w:p w14:paraId="031DB97A" w14:textId="77777777" w:rsidR="001853CE" w:rsidRPr="006B56F2" w:rsidRDefault="001853CE" w:rsidP="003922DB">
            <w:pPr>
              <w:jc w:val="both"/>
              <w:rPr>
                <w:rFonts w:ascii="Palemonas" w:hAnsi="Palemonas"/>
              </w:rPr>
            </w:pPr>
          </w:p>
          <w:p w14:paraId="26611D2B" w14:textId="77777777" w:rsidR="001853CE" w:rsidRPr="006B56F2" w:rsidRDefault="001853CE" w:rsidP="001853CE">
            <w:pPr>
              <w:numPr>
                <w:ilvl w:val="0"/>
                <w:numId w:val="6"/>
              </w:numPr>
              <w:jc w:val="both"/>
              <w:rPr>
                <w:rFonts w:ascii="Palemonas" w:hAnsi="Palemonas"/>
                <w:b/>
              </w:rPr>
            </w:pPr>
            <w:r w:rsidRPr="006B56F2">
              <w:rPr>
                <w:rFonts w:ascii="Palemonas" w:hAnsi="Palemonas"/>
                <w:b/>
              </w:rPr>
              <w:t>Papildoma iškaba:</w:t>
            </w:r>
          </w:p>
          <w:p w14:paraId="76A8B5AA" w14:textId="77777777" w:rsidR="001853CE" w:rsidRPr="006B56F2" w:rsidRDefault="001853CE" w:rsidP="001853CE">
            <w:pPr>
              <w:numPr>
                <w:ilvl w:val="1"/>
                <w:numId w:val="6"/>
              </w:numPr>
              <w:jc w:val="both"/>
              <w:rPr>
                <w:rFonts w:ascii="Palemonas" w:hAnsi="Palemonas"/>
              </w:rPr>
            </w:pPr>
            <w:r w:rsidRPr="006B56F2">
              <w:rPr>
                <w:rFonts w:ascii="Palemonas" w:hAnsi="Palemonas"/>
              </w:rPr>
              <w:t>dydis – ilgis × plotis mm;</w:t>
            </w:r>
          </w:p>
          <w:p w14:paraId="414E30B2" w14:textId="77777777" w:rsidR="001853CE" w:rsidRPr="006B56F2" w:rsidRDefault="001853CE" w:rsidP="001853CE">
            <w:pPr>
              <w:numPr>
                <w:ilvl w:val="1"/>
                <w:numId w:val="6"/>
              </w:numPr>
              <w:jc w:val="both"/>
              <w:rPr>
                <w:rFonts w:ascii="Palemonas" w:hAnsi="Palemonas"/>
              </w:rPr>
            </w:pPr>
            <w:r w:rsidRPr="006B56F2">
              <w:rPr>
                <w:rFonts w:ascii="Palemonas" w:hAnsi="Palemonas"/>
              </w:rPr>
              <w:t>reklamos plotas – plotas kv. m;</w:t>
            </w:r>
          </w:p>
          <w:p w14:paraId="6FAEF2E7" w14:textId="77777777" w:rsidR="001853CE" w:rsidRPr="006B56F2" w:rsidRDefault="001853CE" w:rsidP="001853CE">
            <w:pPr>
              <w:numPr>
                <w:ilvl w:val="1"/>
                <w:numId w:val="6"/>
              </w:numPr>
              <w:jc w:val="both"/>
              <w:rPr>
                <w:rFonts w:ascii="Palemonas" w:hAnsi="Palemonas"/>
                <w:b/>
              </w:rPr>
            </w:pPr>
            <w:r w:rsidRPr="006B56F2">
              <w:rPr>
                <w:rFonts w:ascii="Palemonas" w:hAnsi="Palemonas"/>
              </w:rPr>
              <w:t>medžiaga (-</w:t>
            </w:r>
            <w:proofErr w:type="spellStart"/>
            <w:r w:rsidRPr="006B56F2">
              <w:rPr>
                <w:rFonts w:ascii="Palemonas" w:hAnsi="Palemonas"/>
              </w:rPr>
              <w:t>os</w:t>
            </w:r>
            <w:proofErr w:type="spellEnd"/>
            <w:r w:rsidRPr="006B56F2">
              <w:rPr>
                <w:rFonts w:ascii="Palemonas" w:hAnsi="Palemonas"/>
              </w:rPr>
              <w:t>) – šviesai laidus baltas stiklas, apklijuotas lipnia plėvele;</w:t>
            </w:r>
          </w:p>
          <w:p w14:paraId="25A98ABF" w14:textId="77777777" w:rsidR="001853CE" w:rsidRPr="006B56F2" w:rsidRDefault="001853CE" w:rsidP="001853CE">
            <w:pPr>
              <w:numPr>
                <w:ilvl w:val="1"/>
                <w:numId w:val="6"/>
              </w:numPr>
              <w:jc w:val="both"/>
              <w:rPr>
                <w:rFonts w:ascii="Palemonas" w:hAnsi="Palemonas"/>
              </w:rPr>
            </w:pPr>
            <w:r w:rsidRPr="006B56F2">
              <w:rPr>
                <w:rFonts w:ascii="Palemonas" w:hAnsi="Palemonas"/>
              </w:rPr>
              <w:t>apšvietimas – nėra/yra (pvz., LED elementai);</w:t>
            </w:r>
          </w:p>
          <w:p w14:paraId="743C7A8E" w14:textId="77777777" w:rsidR="001853CE" w:rsidRPr="006B56F2" w:rsidRDefault="001853CE" w:rsidP="001853CE">
            <w:pPr>
              <w:numPr>
                <w:ilvl w:val="1"/>
                <w:numId w:val="6"/>
              </w:numPr>
              <w:jc w:val="both"/>
              <w:rPr>
                <w:rFonts w:ascii="Palemonas" w:hAnsi="Palemonas"/>
                <w:b/>
              </w:rPr>
            </w:pPr>
            <w:r w:rsidRPr="006B56F2">
              <w:rPr>
                <w:rFonts w:ascii="Palemonas" w:hAnsi="Palemonas"/>
              </w:rPr>
              <w:t>konstrukcijos aprašymas:</w:t>
            </w:r>
          </w:p>
          <w:p w14:paraId="4F368A21" w14:textId="77777777" w:rsidR="001853CE" w:rsidRPr="006B56F2" w:rsidRDefault="001853CE" w:rsidP="003922DB">
            <w:pPr>
              <w:ind w:left="825" w:right="293"/>
              <w:jc w:val="both"/>
              <w:rPr>
                <w:rFonts w:ascii="Palemonas" w:hAnsi="Palemonas"/>
              </w:rPr>
            </w:pPr>
            <w:r w:rsidRPr="006B56F2">
              <w:rPr>
                <w:rFonts w:ascii="Palemonas" w:hAnsi="Palemonas"/>
              </w:rPr>
              <w:t>Aprašymo pavyzdys. Iškabos konstrukcija gaminama iš šviesai laidaus balto stiklo. Tvirtinama varžtais statmenai pastato fasadui.</w:t>
            </w:r>
          </w:p>
          <w:p w14:paraId="7A5DE73B" w14:textId="77777777" w:rsidR="001853CE" w:rsidRPr="006B56F2" w:rsidRDefault="001853CE" w:rsidP="003922DB">
            <w:pPr>
              <w:jc w:val="both"/>
              <w:rPr>
                <w:rFonts w:ascii="Palemonas" w:hAnsi="Palemonas"/>
                <w:bCs/>
              </w:rPr>
            </w:pPr>
          </w:p>
          <w:p w14:paraId="7F7CBB11" w14:textId="77777777" w:rsidR="001853CE" w:rsidRPr="006B56F2" w:rsidRDefault="001853CE" w:rsidP="001853CE">
            <w:pPr>
              <w:numPr>
                <w:ilvl w:val="0"/>
                <w:numId w:val="6"/>
              </w:numPr>
              <w:jc w:val="both"/>
              <w:rPr>
                <w:rFonts w:ascii="Palemonas" w:hAnsi="Palemonas"/>
                <w:b/>
              </w:rPr>
            </w:pPr>
            <w:r w:rsidRPr="006B56F2">
              <w:rPr>
                <w:rFonts w:ascii="Palemonas" w:hAnsi="Palemonas"/>
                <w:b/>
              </w:rPr>
              <w:t>Reklaminiai lipdukai ant stiklo:</w:t>
            </w:r>
          </w:p>
          <w:p w14:paraId="6F216619" w14:textId="77777777" w:rsidR="001853CE" w:rsidRPr="006B56F2" w:rsidRDefault="001853CE" w:rsidP="001853CE">
            <w:pPr>
              <w:numPr>
                <w:ilvl w:val="1"/>
                <w:numId w:val="6"/>
              </w:numPr>
              <w:jc w:val="both"/>
              <w:rPr>
                <w:rFonts w:ascii="Palemonas" w:hAnsi="Palemonas"/>
              </w:rPr>
            </w:pPr>
            <w:r w:rsidRPr="006B56F2">
              <w:rPr>
                <w:rFonts w:ascii="Palemonas" w:hAnsi="Palemonas"/>
              </w:rPr>
              <w:t>kiekis – __ vnt.;</w:t>
            </w:r>
          </w:p>
          <w:p w14:paraId="6F56AEB6" w14:textId="77777777" w:rsidR="001853CE" w:rsidRPr="006B56F2" w:rsidRDefault="001853CE" w:rsidP="001853CE">
            <w:pPr>
              <w:numPr>
                <w:ilvl w:val="1"/>
                <w:numId w:val="6"/>
              </w:numPr>
              <w:jc w:val="both"/>
              <w:rPr>
                <w:rFonts w:ascii="Palemonas" w:hAnsi="Palemonas"/>
              </w:rPr>
            </w:pPr>
            <w:r w:rsidRPr="006B56F2">
              <w:rPr>
                <w:rFonts w:ascii="Palemonas" w:hAnsi="Palemonas"/>
              </w:rPr>
              <w:t>dydis – ilgis × plotis mm;</w:t>
            </w:r>
          </w:p>
          <w:p w14:paraId="6B797007" w14:textId="77777777" w:rsidR="001853CE" w:rsidRPr="006B56F2" w:rsidRDefault="001853CE" w:rsidP="001853CE">
            <w:pPr>
              <w:numPr>
                <w:ilvl w:val="1"/>
                <w:numId w:val="6"/>
              </w:numPr>
              <w:jc w:val="both"/>
              <w:rPr>
                <w:rFonts w:ascii="Palemonas" w:hAnsi="Palemonas"/>
                <w:b/>
              </w:rPr>
            </w:pPr>
            <w:r w:rsidRPr="006B56F2">
              <w:rPr>
                <w:rFonts w:ascii="Palemonas" w:hAnsi="Palemonas"/>
              </w:rPr>
              <w:t>reklamos plotas – plotas kv. m.</w:t>
            </w:r>
          </w:p>
        </w:tc>
      </w:tr>
      <w:tr w:rsidR="001853CE" w:rsidRPr="006B56F2" w14:paraId="0EFB53B3" w14:textId="77777777" w:rsidTr="003922DB">
        <w:trPr>
          <w:trHeight w:val="794"/>
        </w:trPr>
        <w:tc>
          <w:tcPr>
            <w:tcW w:w="5164" w:type="dxa"/>
            <w:gridSpan w:val="3"/>
            <w:vAlign w:val="center"/>
          </w:tcPr>
          <w:p w14:paraId="1F14BD23" w14:textId="77777777" w:rsidR="001853CE" w:rsidRPr="006B56F2" w:rsidRDefault="001853CE" w:rsidP="003922DB">
            <w:pPr>
              <w:rPr>
                <w:rFonts w:ascii="Palemonas" w:hAnsi="Palemonas"/>
              </w:rPr>
            </w:pPr>
            <w:r w:rsidRPr="006B56F2">
              <w:rPr>
                <w:rFonts w:ascii="Palemonas" w:hAnsi="Palemonas"/>
              </w:rPr>
              <w:t>PROJEKTUOTOJAS</w:t>
            </w:r>
          </w:p>
          <w:p w14:paraId="79A8A1B5" w14:textId="77777777" w:rsidR="001853CE" w:rsidRPr="006B56F2" w:rsidRDefault="001853CE" w:rsidP="003922DB">
            <w:pPr>
              <w:rPr>
                <w:rFonts w:ascii="Palemonas" w:hAnsi="Palemonas"/>
              </w:rPr>
            </w:pPr>
            <w:r w:rsidRPr="006B56F2">
              <w:rPr>
                <w:rFonts w:ascii="Palemonas" w:hAnsi="Palemonas"/>
              </w:rPr>
              <w:t>UAB „Pavadinimas“,</w:t>
            </w:r>
          </w:p>
          <w:p w14:paraId="55508D38" w14:textId="77777777" w:rsidR="001853CE" w:rsidRPr="006B56F2" w:rsidRDefault="001853CE" w:rsidP="003922DB">
            <w:pPr>
              <w:rPr>
                <w:rFonts w:ascii="Palemonas" w:hAnsi="Palemonas"/>
              </w:rPr>
            </w:pPr>
            <w:r w:rsidRPr="006B56F2">
              <w:rPr>
                <w:rFonts w:ascii="Palemonas" w:hAnsi="Palemonas"/>
              </w:rPr>
              <w:t>Palangos g. 00, LT-00000 Palanga</w:t>
            </w:r>
          </w:p>
        </w:tc>
        <w:tc>
          <w:tcPr>
            <w:tcW w:w="4097" w:type="dxa"/>
            <w:gridSpan w:val="3"/>
            <w:vAlign w:val="center"/>
          </w:tcPr>
          <w:p w14:paraId="0E468FEA" w14:textId="77777777" w:rsidR="001853CE" w:rsidRPr="006B56F2" w:rsidRDefault="001853CE" w:rsidP="003922DB">
            <w:pPr>
              <w:rPr>
                <w:rFonts w:ascii="Palemonas" w:hAnsi="Palemonas"/>
              </w:rPr>
            </w:pPr>
            <w:r w:rsidRPr="006B56F2">
              <w:rPr>
                <w:rFonts w:ascii="Palemonas" w:hAnsi="Palemonas"/>
              </w:rPr>
              <w:t>UŽSAKOVAS</w:t>
            </w:r>
          </w:p>
          <w:p w14:paraId="440BAD12" w14:textId="77777777" w:rsidR="001853CE" w:rsidRPr="006B56F2" w:rsidRDefault="001853CE" w:rsidP="003922DB">
            <w:pPr>
              <w:rPr>
                <w:rFonts w:ascii="Palemonas" w:hAnsi="Palemonas"/>
              </w:rPr>
            </w:pPr>
            <w:r w:rsidRPr="006B56F2">
              <w:rPr>
                <w:rFonts w:ascii="Palemonas" w:hAnsi="Palemonas"/>
              </w:rPr>
              <w:t>UAB „Užsakovas“, Palangos g. 00, LT-00000 Palanga</w:t>
            </w:r>
          </w:p>
        </w:tc>
      </w:tr>
      <w:tr w:rsidR="001853CE" w:rsidRPr="006B56F2" w14:paraId="25345DE3" w14:textId="77777777" w:rsidTr="003922DB">
        <w:trPr>
          <w:trHeight w:val="449"/>
        </w:trPr>
        <w:tc>
          <w:tcPr>
            <w:tcW w:w="1639" w:type="dxa"/>
            <w:vAlign w:val="center"/>
          </w:tcPr>
          <w:p w14:paraId="5AC6AA6E" w14:textId="77777777" w:rsidR="001853CE" w:rsidRPr="006B56F2" w:rsidRDefault="001853CE" w:rsidP="003922DB">
            <w:pPr>
              <w:jc w:val="center"/>
              <w:rPr>
                <w:rFonts w:ascii="Palemonas" w:hAnsi="Palemonas"/>
                <w:b/>
              </w:rPr>
            </w:pPr>
            <w:r w:rsidRPr="006B56F2">
              <w:rPr>
                <w:rFonts w:ascii="Palemonas" w:hAnsi="Palemonas"/>
                <w:b/>
              </w:rPr>
              <w:t>Pareigos</w:t>
            </w:r>
          </w:p>
        </w:tc>
        <w:tc>
          <w:tcPr>
            <w:tcW w:w="2160" w:type="dxa"/>
            <w:vAlign w:val="center"/>
          </w:tcPr>
          <w:p w14:paraId="128524D7" w14:textId="77777777" w:rsidR="001853CE" w:rsidRPr="006B56F2" w:rsidRDefault="001853CE" w:rsidP="003922DB">
            <w:pPr>
              <w:jc w:val="center"/>
              <w:rPr>
                <w:rFonts w:ascii="Palemonas" w:hAnsi="Palemonas"/>
                <w:b/>
              </w:rPr>
            </w:pPr>
            <w:r w:rsidRPr="006B56F2">
              <w:rPr>
                <w:rFonts w:ascii="Palemonas" w:hAnsi="Palemonas"/>
                <w:b/>
              </w:rPr>
              <w:t>Vardas ir Pavardė</w:t>
            </w:r>
          </w:p>
        </w:tc>
        <w:tc>
          <w:tcPr>
            <w:tcW w:w="1365" w:type="dxa"/>
            <w:vAlign w:val="center"/>
          </w:tcPr>
          <w:p w14:paraId="18E30EA5" w14:textId="77777777" w:rsidR="001853CE" w:rsidRPr="006B56F2" w:rsidRDefault="001853CE" w:rsidP="003922DB">
            <w:pPr>
              <w:jc w:val="center"/>
              <w:rPr>
                <w:rFonts w:ascii="Palemonas" w:hAnsi="Palemonas"/>
                <w:b/>
              </w:rPr>
            </w:pPr>
            <w:r w:rsidRPr="006B56F2">
              <w:rPr>
                <w:rFonts w:ascii="Palemonas" w:hAnsi="Palemonas"/>
                <w:b/>
              </w:rPr>
              <w:t>Parašas</w:t>
            </w:r>
          </w:p>
        </w:tc>
        <w:tc>
          <w:tcPr>
            <w:tcW w:w="4097" w:type="dxa"/>
            <w:gridSpan w:val="3"/>
            <w:vMerge w:val="restart"/>
            <w:vAlign w:val="center"/>
          </w:tcPr>
          <w:p w14:paraId="59B58ECE" w14:textId="77777777" w:rsidR="001853CE" w:rsidRPr="006B56F2" w:rsidRDefault="001853CE" w:rsidP="003922DB">
            <w:pPr>
              <w:jc w:val="center"/>
              <w:rPr>
                <w:rFonts w:ascii="Palemonas" w:hAnsi="Palemonas"/>
              </w:rPr>
            </w:pPr>
            <w:r w:rsidRPr="006B56F2">
              <w:rPr>
                <w:rFonts w:ascii="Palemonas" w:hAnsi="Palemonas"/>
              </w:rPr>
              <w:t>Išorinės vaizdinės reklamos (iškabos) projektas</w:t>
            </w:r>
          </w:p>
        </w:tc>
      </w:tr>
      <w:tr w:rsidR="001853CE" w:rsidRPr="006B56F2" w14:paraId="083CE553" w14:textId="77777777" w:rsidTr="003922DB">
        <w:trPr>
          <w:trHeight w:val="271"/>
        </w:trPr>
        <w:tc>
          <w:tcPr>
            <w:tcW w:w="1639" w:type="dxa"/>
            <w:vAlign w:val="center"/>
          </w:tcPr>
          <w:p w14:paraId="65029A44" w14:textId="77777777" w:rsidR="001853CE" w:rsidRPr="006B56F2" w:rsidRDefault="001853CE" w:rsidP="003922DB">
            <w:pPr>
              <w:jc w:val="center"/>
              <w:rPr>
                <w:rFonts w:ascii="Palemonas" w:hAnsi="Palemonas"/>
              </w:rPr>
            </w:pPr>
            <w:r w:rsidRPr="006B56F2">
              <w:rPr>
                <w:rFonts w:ascii="Palemonas" w:hAnsi="Palemonas"/>
              </w:rPr>
              <w:t>Direktorius</w:t>
            </w:r>
          </w:p>
        </w:tc>
        <w:tc>
          <w:tcPr>
            <w:tcW w:w="2160" w:type="dxa"/>
            <w:vAlign w:val="center"/>
          </w:tcPr>
          <w:p w14:paraId="2FE50383" w14:textId="77777777" w:rsidR="001853CE" w:rsidRPr="006B56F2" w:rsidRDefault="001853CE" w:rsidP="003922DB">
            <w:pPr>
              <w:rPr>
                <w:rFonts w:ascii="Palemonas" w:hAnsi="Palemonas"/>
              </w:rPr>
            </w:pPr>
          </w:p>
        </w:tc>
        <w:tc>
          <w:tcPr>
            <w:tcW w:w="1365" w:type="dxa"/>
            <w:vAlign w:val="center"/>
          </w:tcPr>
          <w:p w14:paraId="7FC48623" w14:textId="77777777" w:rsidR="001853CE" w:rsidRPr="006B56F2" w:rsidRDefault="001853CE" w:rsidP="003922DB">
            <w:pPr>
              <w:rPr>
                <w:rFonts w:ascii="Palemonas" w:hAnsi="Palemonas"/>
              </w:rPr>
            </w:pPr>
          </w:p>
        </w:tc>
        <w:tc>
          <w:tcPr>
            <w:tcW w:w="4097" w:type="dxa"/>
            <w:gridSpan w:val="3"/>
            <w:vMerge/>
            <w:vAlign w:val="center"/>
          </w:tcPr>
          <w:p w14:paraId="315AECD8" w14:textId="77777777" w:rsidR="001853CE" w:rsidRPr="006B56F2" w:rsidRDefault="001853CE" w:rsidP="003922DB">
            <w:pPr>
              <w:rPr>
                <w:rFonts w:ascii="Palemonas" w:hAnsi="Palemonas"/>
              </w:rPr>
            </w:pPr>
          </w:p>
        </w:tc>
      </w:tr>
      <w:tr w:rsidR="001853CE" w:rsidRPr="006B56F2" w14:paraId="00958045" w14:textId="77777777" w:rsidTr="003922DB">
        <w:trPr>
          <w:trHeight w:val="275"/>
        </w:trPr>
        <w:tc>
          <w:tcPr>
            <w:tcW w:w="1639" w:type="dxa"/>
            <w:vAlign w:val="center"/>
          </w:tcPr>
          <w:p w14:paraId="2336663D" w14:textId="77777777" w:rsidR="001853CE" w:rsidRPr="006B56F2" w:rsidRDefault="001853CE" w:rsidP="003922DB">
            <w:pPr>
              <w:jc w:val="center"/>
              <w:rPr>
                <w:rFonts w:ascii="Palemonas" w:hAnsi="Palemonas"/>
              </w:rPr>
            </w:pPr>
            <w:r w:rsidRPr="006B56F2">
              <w:rPr>
                <w:rFonts w:ascii="Palemonas" w:hAnsi="Palemonas"/>
              </w:rPr>
              <w:t>Dizaineris</w:t>
            </w:r>
          </w:p>
        </w:tc>
        <w:tc>
          <w:tcPr>
            <w:tcW w:w="2160" w:type="dxa"/>
            <w:vAlign w:val="center"/>
          </w:tcPr>
          <w:p w14:paraId="78FCF7C4" w14:textId="77777777" w:rsidR="001853CE" w:rsidRPr="006B56F2" w:rsidRDefault="001853CE" w:rsidP="003922DB">
            <w:pPr>
              <w:rPr>
                <w:rFonts w:ascii="Palemonas" w:hAnsi="Palemonas"/>
              </w:rPr>
            </w:pPr>
          </w:p>
        </w:tc>
        <w:tc>
          <w:tcPr>
            <w:tcW w:w="1365" w:type="dxa"/>
            <w:vAlign w:val="center"/>
          </w:tcPr>
          <w:p w14:paraId="1BBA1098" w14:textId="77777777" w:rsidR="001853CE" w:rsidRPr="006B56F2" w:rsidRDefault="001853CE" w:rsidP="003922DB">
            <w:pPr>
              <w:rPr>
                <w:rFonts w:ascii="Palemonas" w:hAnsi="Palemonas"/>
              </w:rPr>
            </w:pPr>
          </w:p>
        </w:tc>
        <w:tc>
          <w:tcPr>
            <w:tcW w:w="1763" w:type="dxa"/>
            <w:vAlign w:val="center"/>
          </w:tcPr>
          <w:p w14:paraId="4C1B4A65" w14:textId="77777777" w:rsidR="001853CE" w:rsidRPr="006B56F2" w:rsidRDefault="001853CE" w:rsidP="003922DB">
            <w:pPr>
              <w:jc w:val="center"/>
              <w:rPr>
                <w:rFonts w:ascii="Palemonas" w:hAnsi="Palemonas"/>
              </w:rPr>
            </w:pPr>
            <w:r w:rsidRPr="006B56F2">
              <w:rPr>
                <w:rFonts w:ascii="Palemonas" w:hAnsi="Palemonas"/>
              </w:rPr>
              <w:t>Mastelis</w:t>
            </w:r>
          </w:p>
        </w:tc>
        <w:tc>
          <w:tcPr>
            <w:tcW w:w="1192" w:type="dxa"/>
            <w:vAlign w:val="center"/>
          </w:tcPr>
          <w:p w14:paraId="4E01E0DA" w14:textId="77777777" w:rsidR="001853CE" w:rsidRPr="006B56F2" w:rsidRDefault="001853CE" w:rsidP="003922DB">
            <w:pPr>
              <w:jc w:val="center"/>
              <w:rPr>
                <w:rFonts w:ascii="Palemonas" w:hAnsi="Palemonas"/>
              </w:rPr>
            </w:pPr>
            <w:r w:rsidRPr="006B56F2">
              <w:rPr>
                <w:rFonts w:ascii="Palemonas" w:hAnsi="Palemonas"/>
              </w:rPr>
              <w:t>Lapų sk.</w:t>
            </w:r>
          </w:p>
        </w:tc>
        <w:tc>
          <w:tcPr>
            <w:tcW w:w="1142" w:type="dxa"/>
            <w:vAlign w:val="center"/>
          </w:tcPr>
          <w:p w14:paraId="391BF512" w14:textId="77777777" w:rsidR="001853CE" w:rsidRPr="006B56F2" w:rsidRDefault="001853CE" w:rsidP="003922DB">
            <w:pPr>
              <w:jc w:val="center"/>
              <w:rPr>
                <w:rFonts w:ascii="Palemonas" w:hAnsi="Palemonas"/>
              </w:rPr>
            </w:pPr>
            <w:r w:rsidRPr="006B56F2">
              <w:rPr>
                <w:rFonts w:ascii="Palemonas" w:hAnsi="Palemonas"/>
              </w:rPr>
              <w:t>Lapo nr.</w:t>
            </w:r>
          </w:p>
        </w:tc>
      </w:tr>
      <w:tr w:rsidR="001853CE" w:rsidRPr="006B56F2" w14:paraId="7D44B0DB" w14:textId="77777777" w:rsidTr="003922DB">
        <w:trPr>
          <w:trHeight w:val="278"/>
        </w:trPr>
        <w:tc>
          <w:tcPr>
            <w:tcW w:w="1639" w:type="dxa"/>
          </w:tcPr>
          <w:p w14:paraId="02668A8C" w14:textId="77777777" w:rsidR="001853CE" w:rsidRPr="006B56F2" w:rsidRDefault="001853CE" w:rsidP="003922DB">
            <w:pPr>
              <w:rPr>
                <w:rFonts w:ascii="Palemonas" w:hAnsi="Palemonas"/>
              </w:rPr>
            </w:pPr>
          </w:p>
        </w:tc>
        <w:tc>
          <w:tcPr>
            <w:tcW w:w="2160" w:type="dxa"/>
            <w:vAlign w:val="center"/>
          </w:tcPr>
          <w:p w14:paraId="32DDC82C" w14:textId="77777777" w:rsidR="001853CE" w:rsidRPr="006B56F2" w:rsidRDefault="001853CE" w:rsidP="003922DB">
            <w:pPr>
              <w:rPr>
                <w:rFonts w:ascii="Palemonas" w:hAnsi="Palemonas"/>
              </w:rPr>
            </w:pPr>
          </w:p>
        </w:tc>
        <w:tc>
          <w:tcPr>
            <w:tcW w:w="1365" w:type="dxa"/>
            <w:vAlign w:val="center"/>
          </w:tcPr>
          <w:p w14:paraId="0154FE84" w14:textId="77777777" w:rsidR="001853CE" w:rsidRPr="006B56F2" w:rsidRDefault="001853CE" w:rsidP="003922DB">
            <w:pPr>
              <w:rPr>
                <w:rFonts w:ascii="Palemonas" w:hAnsi="Palemonas"/>
              </w:rPr>
            </w:pPr>
          </w:p>
        </w:tc>
        <w:tc>
          <w:tcPr>
            <w:tcW w:w="1763" w:type="dxa"/>
            <w:vAlign w:val="center"/>
          </w:tcPr>
          <w:p w14:paraId="34B4AD76" w14:textId="77777777" w:rsidR="001853CE" w:rsidRPr="006B56F2" w:rsidRDefault="001853CE" w:rsidP="003922DB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1192" w:type="dxa"/>
            <w:vAlign w:val="center"/>
          </w:tcPr>
          <w:p w14:paraId="126F5D1A" w14:textId="77777777" w:rsidR="001853CE" w:rsidRPr="006B56F2" w:rsidRDefault="001853CE" w:rsidP="003922DB">
            <w:pPr>
              <w:jc w:val="center"/>
              <w:rPr>
                <w:rFonts w:ascii="Palemonas" w:hAnsi="Palemonas"/>
              </w:rPr>
            </w:pPr>
            <w:r w:rsidRPr="006B56F2">
              <w:rPr>
                <w:rFonts w:ascii="Palemonas" w:hAnsi="Palemonas"/>
              </w:rPr>
              <w:t>6</w:t>
            </w:r>
          </w:p>
        </w:tc>
        <w:tc>
          <w:tcPr>
            <w:tcW w:w="1142" w:type="dxa"/>
            <w:vAlign w:val="center"/>
          </w:tcPr>
          <w:p w14:paraId="555371E1" w14:textId="77777777" w:rsidR="001853CE" w:rsidRPr="006B56F2" w:rsidRDefault="001853CE" w:rsidP="003922DB">
            <w:pPr>
              <w:jc w:val="center"/>
              <w:rPr>
                <w:rFonts w:ascii="Palemonas" w:hAnsi="Palemonas"/>
              </w:rPr>
            </w:pPr>
            <w:r w:rsidRPr="006B56F2">
              <w:rPr>
                <w:rFonts w:ascii="Palemonas" w:hAnsi="Palemonas"/>
              </w:rPr>
              <w:t>2</w:t>
            </w:r>
          </w:p>
        </w:tc>
      </w:tr>
    </w:tbl>
    <w:p w14:paraId="4F41C5E2" w14:textId="77777777" w:rsidR="001853CE" w:rsidRPr="006B56F2" w:rsidRDefault="001853CE" w:rsidP="001853CE">
      <w:pPr>
        <w:rPr>
          <w:rFonts w:ascii="Palemonas" w:hAnsi="Palemonas"/>
        </w:rPr>
      </w:pPr>
      <w:r w:rsidRPr="006B56F2">
        <w:rPr>
          <w:rFonts w:ascii="Palemonas" w:hAnsi="Palemonas"/>
        </w:rPr>
        <w:br w:type="page"/>
      </w:r>
    </w:p>
    <w:tbl>
      <w:tblPr>
        <w:tblpPr w:leftFromText="180" w:rightFromText="180" w:horzAnchor="margin" w:tblpY="43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39"/>
        <w:gridCol w:w="2160"/>
        <w:gridCol w:w="1365"/>
        <w:gridCol w:w="1763"/>
        <w:gridCol w:w="1192"/>
        <w:gridCol w:w="1142"/>
      </w:tblGrid>
      <w:tr w:rsidR="001853CE" w:rsidRPr="006B56F2" w14:paraId="287CB626" w14:textId="77777777" w:rsidTr="003922DB">
        <w:trPr>
          <w:trHeight w:val="1406"/>
        </w:trPr>
        <w:tc>
          <w:tcPr>
            <w:tcW w:w="9261" w:type="dxa"/>
            <w:gridSpan w:val="6"/>
            <w:vAlign w:val="center"/>
          </w:tcPr>
          <w:p w14:paraId="4E6252F7" w14:textId="77777777" w:rsidR="001853CE" w:rsidRPr="006B56F2" w:rsidRDefault="001853CE" w:rsidP="003922DB">
            <w:pPr>
              <w:jc w:val="center"/>
              <w:rPr>
                <w:rFonts w:ascii="Palemonas" w:hAnsi="Palemonas"/>
                <w:b/>
                <w:bCs/>
                <w:sz w:val="28"/>
                <w:szCs w:val="28"/>
              </w:rPr>
            </w:pPr>
            <w:r w:rsidRPr="006B56F2">
              <w:rPr>
                <w:rFonts w:ascii="Palemonas" w:hAnsi="Palemonas"/>
                <w:b/>
                <w:bCs/>
                <w:sz w:val="28"/>
                <w:szCs w:val="28"/>
              </w:rPr>
              <w:lastRenderedPageBreak/>
              <w:t>TOPOGRAFINIS PLANAS</w:t>
            </w:r>
          </w:p>
          <w:p w14:paraId="2D159D7E" w14:textId="77777777" w:rsidR="001853CE" w:rsidRPr="006B56F2" w:rsidRDefault="001853CE" w:rsidP="003922DB">
            <w:pPr>
              <w:jc w:val="center"/>
              <w:rPr>
                <w:rFonts w:ascii="Palemonas" w:hAnsi="Palemonas"/>
              </w:rPr>
            </w:pPr>
            <w:r w:rsidRPr="006B56F2">
              <w:rPr>
                <w:rFonts w:ascii="Palemonas" w:hAnsi="Palemonas"/>
              </w:rPr>
              <w:t>(KAI ĮRENGIAMA ANTŽEMINĖ REKLAMA)</w:t>
            </w:r>
          </w:p>
          <w:p w14:paraId="3147BF25" w14:textId="77777777" w:rsidR="001853CE" w:rsidRPr="006B56F2" w:rsidRDefault="001853CE" w:rsidP="003922DB">
            <w:pPr>
              <w:jc w:val="center"/>
              <w:rPr>
                <w:rFonts w:ascii="Palemonas" w:hAnsi="Palemonas"/>
                <w:b/>
                <w:bCs/>
              </w:rPr>
            </w:pPr>
            <w:r w:rsidRPr="006B56F2">
              <w:rPr>
                <w:rFonts w:ascii="Palemonas" w:hAnsi="Palemonas"/>
                <w:b/>
                <w:bCs/>
                <w:sz w:val="28"/>
                <w:szCs w:val="28"/>
              </w:rPr>
              <w:t>SITUACIJOS SCHEMA</w:t>
            </w:r>
          </w:p>
        </w:tc>
      </w:tr>
      <w:tr w:rsidR="001853CE" w:rsidRPr="006B56F2" w14:paraId="0BBD3230" w14:textId="77777777" w:rsidTr="003922DB">
        <w:trPr>
          <w:trHeight w:val="11320"/>
        </w:trPr>
        <w:tc>
          <w:tcPr>
            <w:tcW w:w="9261" w:type="dxa"/>
            <w:gridSpan w:val="6"/>
          </w:tcPr>
          <w:p w14:paraId="5364A320" w14:textId="77777777" w:rsidR="001853CE" w:rsidRPr="006B56F2" w:rsidRDefault="001853CE" w:rsidP="003922DB">
            <w:pPr>
              <w:jc w:val="both"/>
              <w:rPr>
                <w:rFonts w:ascii="Palemonas" w:hAnsi="Palemonas"/>
                <w:b/>
              </w:rPr>
            </w:pPr>
          </w:p>
          <w:p w14:paraId="56D2DBDD" w14:textId="77777777" w:rsidR="001853CE" w:rsidRPr="006B56F2" w:rsidRDefault="001853CE" w:rsidP="003922DB">
            <w:pPr>
              <w:rPr>
                <w:rFonts w:ascii="Palemonas" w:hAnsi="Palemonas"/>
                <w:b/>
              </w:rPr>
            </w:pPr>
            <w:r w:rsidRPr="006B56F2">
              <w:rPr>
                <w:rFonts w:ascii="Palemonas" w:hAnsi="Palemonas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B2F3DE8" wp14:editId="2E66B18B">
                      <wp:simplePos x="0" y="0"/>
                      <wp:positionH relativeFrom="column">
                        <wp:posOffset>363220</wp:posOffset>
                      </wp:positionH>
                      <wp:positionV relativeFrom="paragraph">
                        <wp:posOffset>3201670</wp:posOffset>
                      </wp:positionV>
                      <wp:extent cx="5090795" cy="2538095"/>
                      <wp:effectExtent l="0" t="0" r="14605" b="14605"/>
                      <wp:wrapNone/>
                      <wp:docPr id="4" name="Rectangle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90795" cy="25380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C0504D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11FF110A" w14:textId="77777777" w:rsidR="001853CE" w:rsidRPr="00E8624F" w:rsidRDefault="001853CE" w:rsidP="001853CE">
                                  <w:pPr>
                                    <w:jc w:val="center"/>
                                    <w:rPr>
                                      <w:rFonts w:ascii="Palemonas" w:hAnsi="Palemonas"/>
                                      <w:sz w:val="72"/>
                                      <w:szCs w:val="72"/>
                                    </w:rPr>
                                  </w:pPr>
                                  <w:r w:rsidRPr="00E8624F">
                                    <w:rPr>
                                      <w:rFonts w:ascii="Palemonas" w:hAnsi="Palemonas"/>
                                      <w:sz w:val="72"/>
                                      <w:szCs w:val="72"/>
                                    </w:rPr>
                                    <w:t>TOPOGRAFIJA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B2F3DE8" id="Rectangle 24" o:spid="_x0000_s1027" style="position:absolute;margin-left:28.6pt;margin-top:252.1pt;width:400.85pt;height:199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" strokecolor="#c0504d" strokeweight="1pt">
                      <v:stroke dashstyle="dash"/>
                      <v:shadow color="#868686"/>
                      <v:textbox>
                        <w:txbxContent>
                          <w:p w14:paraId="11FF110A" w14:textId="77777777" w:rsidR="001853CE" w:rsidRPr="00E8624F" w:rsidRDefault="001853CE" w:rsidP="001853CE">
                            <w:pPr>
                              <w:jc w:val="center"/>
                              <w:rPr>
                                <w:rFonts w:ascii="Palemonas" w:hAnsi="Palemonas"/>
                                <w:sz w:val="72"/>
                                <w:szCs w:val="72"/>
                              </w:rPr>
                            </w:pPr>
                            <w:r w:rsidRPr="00E8624F">
                              <w:rPr>
                                <w:rFonts w:ascii="Palemonas" w:hAnsi="Palemonas"/>
                                <w:sz w:val="72"/>
                                <w:szCs w:val="72"/>
                              </w:rPr>
                              <w:t>TOPOGRAFIJA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724993EF" w14:textId="77777777" w:rsidR="001853CE" w:rsidRPr="006B56F2" w:rsidRDefault="001853CE" w:rsidP="003922DB">
            <w:pPr>
              <w:ind w:left="360"/>
              <w:jc w:val="both"/>
              <w:rPr>
                <w:rFonts w:ascii="Palemonas" w:hAnsi="Palemonas"/>
                <w:b/>
              </w:rPr>
            </w:pPr>
            <w:r w:rsidRPr="006B56F2">
              <w:rPr>
                <w:rFonts w:ascii="Palemonas" w:hAnsi="Palemonas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4B5E72E" wp14:editId="4172A6B4">
                      <wp:simplePos x="0" y="0"/>
                      <wp:positionH relativeFrom="column">
                        <wp:posOffset>2705735</wp:posOffset>
                      </wp:positionH>
                      <wp:positionV relativeFrom="paragraph">
                        <wp:posOffset>322580</wp:posOffset>
                      </wp:positionV>
                      <wp:extent cx="2181225" cy="742950"/>
                      <wp:effectExtent l="0" t="0" r="28575" b="19050"/>
                      <wp:wrapSquare wrapText="bothSides"/>
                      <wp:docPr id="9" name="Stačiakampis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81225" cy="7429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13D5672" w14:textId="77777777" w:rsidR="001853CE" w:rsidRPr="00BF71C7" w:rsidRDefault="001853CE" w:rsidP="001853CE">
                                  <w:pPr>
                                    <w:jc w:val="center"/>
                                    <w:rPr>
                                      <w:rFonts w:ascii="Palemonas" w:hAnsi="Palemonas"/>
                                      <w:color w:val="000000" w:themeColor="text1"/>
                                    </w:rPr>
                                  </w:pPr>
                                  <w:r w:rsidRPr="00BF71C7">
                                    <w:rPr>
                                      <w:rFonts w:ascii="Palemonas" w:hAnsi="Palemonas"/>
                                      <w:color w:val="000000" w:themeColor="text1"/>
                                    </w:rPr>
                                    <w:t>Objekto adresas</w:t>
                                  </w:r>
                                </w:p>
                                <w:p w14:paraId="292A1487" w14:textId="77777777" w:rsidR="001853CE" w:rsidRPr="00BF71C7" w:rsidRDefault="001853CE" w:rsidP="001853CE">
                                  <w:pPr>
                                    <w:jc w:val="center"/>
                                    <w:rPr>
                                      <w:rFonts w:ascii="Palemonas" w:hAnsi="Palemonas"/>
                                    </w:rPr>
                                  </w:pPr>
                                  <w:r w:rsidRPr="00BF71C7">
                                    <w:rPr>
                                      <w:rFonts w:ascii="Palemonas" w:hAnsi="Palemonas"/>
                                      <w:color w:val="000000" w:themeColor="text1"/>
                                      <w:u w:val="single"/>
                                    </w:rPr>
                                    <w:t>Palangos g. 00, Palanga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4B5E72E" id="Stačiakampis 9" o:spid="_x0000_s1028" style="position:absolute;left:0;text-align:left;margin-left:213.05pt;margin-top:25.4pt;width:171.75pt;height:58.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" fillcolor="white [3212]" strokecolor="#1f3763 [1604]" strokeweight="1pt">
                      <v:textbox>
                        <w:txbxContent>
                          <w:p w14:paraId="013D5672" w14:textId="77777777" w:rsidR="001853CE" w:rsidRPr="00BF71C7" w:rsidRDefault="001853CE" w:rsidP="001853CE">
                            <w:pPr>
                              <w:jc w:val="center"/>
                              <w:rPr>
                                <w:rFonts w:ascii="Palemonas" w:hAnsi="Palemonas"/>
                                <w:color w:val="000000" w:themeColor="text1"/>
                              </w:rPr>
                            </w:pPr>
                            <w:r w:rsidRPr="00BF71C7">
                              <w:rPr>
                                <w:rFonts w:ascii="Palemonas" w:hAnsi="Palemonas"/>
                                <w:color w:val="000000" w:themeColor="text1"/>
                              </w:rPr>
                              <w:t>Objekto adresas</w:t>
                            </w:r>
                          </w:p>
                          <w:p w14:paraId="292A1487" w14:textId="77777777" w:rsidR="001853CE" w:rsidRPr="00BF71C7" w:rsidRDefault="001853CE" w:rsidP="001853CE">
                            <w:pPr>
                              <w:jc w:val="center"/>
                              <w:rPr>
                                <w:rFonts w:ascii="Palemonas" w:hAnsi="Palemonas"/>
                              </w:rPr>
                            </w:pPr>
                            <w:r w:rsidRPr="00BF71C7">
                              <w:rPr>
                                <w:rFonts w:ascii="Palemonas" w:hAnsi="Palemonas"/>
                                <w:color w:val="000000" w:themeColor="text1"/>
                                <w:u w:val="single"/>
                              </w:rPr>
                              <w:t>Palangos g. 00, Palanga</w:t>
                            </w:r>
                          </w:p>
                        </w:txbxContent>
                      </v:textbox>
                      <w10:wrap type="square"/>
                    </v:rect>
                  </w:pict>
                </mc:Fallback>
              </mc:AlternateContent>
            </w:r>
            <w:r w:rsidRPr="006B56F2">
              <w:rPr>
                <w:rFonts w:ascii="Palemonas" w:hAnsi="Palemonas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6721CCF" wp14:editId="42C80DBC">
                      <wp:simplePos x="0" y="0"/>
                      <wp:positionH relativeFrom="column">
                        <wp:posOffset>2024380</wp:posOffset>
                      </wp:positionH>
                      <wp:positionV relativeFrom="paragraph">
                        <wp:posOffset>808354</wp:posOffset>
                      </wp:positionV>
                      <wp:extent cx="728980" cy="400685"/>
                      <wp:effectExtent l="38100" t="0" r="33020" b="56515"/>
                      <wp:wrapNone/>
                      <wp:docPr id="3" name="AutoShap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728980" cy="40068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F53B99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4" o:spid="_x0000_s1026" type="#_x0000_t32" style="position:absolute;margin-left:159.4pt;margin-top:63.65pt;width:57.4pt;height:31.55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">
                      <v:stroke endarrow="block"/>
                    </v:shape>
                  </w:pict>
                </mc:Fallback>
              </mc:AlternateContent>
            </w:r>
            <w:r w:rsidRPr="006B56F2">
              <w:rPr>
                <w:rFonts w:ascii="Palemonas" w:hAnsi="Palemonas"/>
                <w:noProof/>
              </w:rPr>
              <w:drawing>
                <wp:anchor distT="0" distB="0" distL="114300" distR="114300" simplePos="0" relativeHeight="251661312" behindDoc="0" locked="0" layoutInCell="1" allowOverlap="1" wp14:anchorId="0FC3CBA7" wp14:editId="65687DCA">
                  <wp:simplePos x="0" y="0"/>
                  <wp:positionH relativeFrom="column">
                    <wp:posOffset>363220</wp:posOffset>
                  </wp:positionH>
                  <wp:positionV relativeFrom="paragraph">
                    <wp:posOffset>71755</wp:posOffset>
                  </wp:positionV>
                  <wp:extent cx="5090795" cy="2634615"/>
                  <wp:effectExtent l="0" t="0" r="0" b="0"/>
                  <wp:wrapSquare wrapText="bothSides"/>
                  <wp:docPr id="12" name="Paveikslėlis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489" t="26036" r="6262" b="435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90795" cy="2634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853CE" w:rsidRPr="006B56F2" w14:paraId="03E86C28" w14:textId="77777777" w:rsidTr="003922DB">
        <w:trPr>
          <w:trHeight w:val="794"/>
        </w:trPr>
        <w:tc>
          <w:tcPr>
            <w:tcW w:w="5164" w:type="dxa"/>
            <w:gridSpan w:val="3"/>
            <w:vAlign w:val="center"/>
          </w:tcPr>
          <w:p w14:paraId="743B0060" w14:textId="77777777" w:rsidR="001853CE" w:rsidRPr="006B56F2" w:rsidRDefault="001853CE" w:rsidP="003922DB">
            <w:pPr>
              <w:rPr>
                <w:rFonts w:ascii="Palemonas" w:hAnsi="Palemonas"/>
              </w:rPr>
            </w:pPr>
            <w:r w:rsidRPr="006B56F2">
              <w:rPr>
                <w:rFonts w:ascii="Palemonas" w:hAnsi="Palemonas"/>
              </w:rPr>
              <w:t>PROJEKTUOTOJAS</w:t>
            </w:r>
          </w:p>
          <w:p w14:paraId="168A51C6" w14:textId="77777777" w:rsidR="001853CE" w:rsidRPr="006B56F2" w:rsidRDefault="001853CE" w:rsidP="003922DB">
            <w:pPr>
              <w:rPr>
                <w:rFonts w:ascii="Palemonas" w:hAnsi="Palemonas"/>
              </w:rPr>
            </w:pPr>
            <w:r w:rsidRPr="006B56F2">
              <w:rPr>
                <w:rFonts w:ascii="Palemonas" w:hAnsi="Palemonas"/>
              </w:rPr>
              <w:t>UAB „Pavadinimas“, Palangos g. 00, LT-00000 Palanga</w:t>
            </w:r>
          </w:p>
        </w:tc>
        <w:tc>
          <w:tcPr>
            <w:tcW w:w="4097" w:type="dxa"/>
            <w:gridSpan w:val="3"/>
            <w:vAlign w:val="center"/>
          </w:tcPr>
          <w:p w14:paraId="536FC5D0" w14:textId="77777777" w:rsidR="001853CE" w:rsidRPr="006B56F2" w:rsidRDefault="001853CE" w:rsidP="003922DB">
            <w:pPr>
              <w:rPr>
                <w:rFonts w:ascii="Palemonas" w:hAnsi="Palemonas"/>
              </w:rPr>
            </w:pPr>
            <w:r w:rsidRPr="006B56F2">
              <w:rPr>
                <w:rFonts w:ascii="Palemonas" w:hAnsi="Palemonas"/>
              </w:rPr>
              <w:t>UŽSAKOVAS</w:t>
            </w:r>
          </w:p>
          <w:p w14:paraId="02048ED6" w14:textId="77777777" w:rsidR="001853CE" w:rsidRPr="006B56F2" w:rsidRDefault="001853CE" w:rsidP="003922DB">
            <w:pPr>
              <w:rPr>
                <w:rFonts w:ascii="Palemonas" w:hAnsi="Palemonas"/>
              </w:rPr>
            </w:pPr>
            <w:r w:rsidRPr="006B56F2">
              <w:rPr>
                <w:rFonts w:ascii="Palemonas" w:hAnsi="Palemonas"/>
              </w:rPr>
              <w:t>UAB „Užsakovas“, Palangos g. 00, LT-00000 Palanga</w:t>
            </w:r>
          </w:p>
        </w:tc>
      </w:tr>
      <w:tr w:rsidR="001853CE" w:rsidRPr="006B56F2" w14:paraId="64E798E9" w14:textId="77777777" w:rsidTr="003922DB">
        <w:trPr>
          <w:trHeight w:val="449"/>
        </w:trPr>
        <w:tc>
          <w:tcPr>
            <w:tcW w:w="1639" w:type="dxa"/>
            <w:vAlign w:val="center"/>
          </w:tcPr>
          <w:p w14:paraId="0689E7CB" w14:textId="77777777" w:rsidR="001853CE" w:rsidRPr="006B56F2" w:rsidRDefault="001853CE" w:rsidP="003922DB">
            <w:pPr>
              <w:jc w:val="center"/>
              <w:rPr>
                <w:rFonts w:ascii="Palemonas" w:hAnsi="Palemonas"/>
                <w:b/>
              </w:rPr>
            </w:pPr>
            <w:r w:rsidRPr="006B56F2">
              <w:rPr>
                <w:rFonts w:ascii="Palemonas" w:hAnsi="Palemonas"/>
                <w:b/>
              </w:rPr>
              <w:t>Pareigos</w:t>
            </w:r>
          </w:p>
        </w:tc>
        <w:tc>
          <w:tcPr>
            <w:tcW w:w="2160" w:type="dxa"/>
            <w:vAlign w:val="center"/>
          </w:tcPr>
          <w:p w14:paraId="738E1620" w14:textId="77777777" w:rsidR="001853CE" w:rsidRPr="006B56F2" w:rsidRDefault="001853CE" w:rsidP="003922DB">
            <w:pPr>
              <w:jc w:val="center"/>
              <w:rPr>
                <w:rFonts w:ascii="Palemonas" w:hAnsi="Palemonas"/>
                <w:b/>
              </w:rPr>
            </w:pPr>
            <w:r w:rsidRPr="006B56F2">
              <w:rPr>
                <w:rFonts w:ascii="Palemonas" w:hAnsi="Palemonas"/>
                <w:b/>
              </w:rPr>
              <w:t>Vardas ir Pavardė</w:t>
            </w:r>
          </w:p>
        </w:tc>
        <w:tc>
          <w:tcPr>
            <w:tcW w:w="1365" w:type="dxa"/>
            <w:vAlign w:val="center"/>
          </w:tcPr>
          <w:p w14:paraId="2CF3ADD5" w14:textId="77777777" w:rsidR="001853CE" w:rsidRPr="006B56F2" w:rsidRDefault="001853CE" w:rsidP="003922DB">
            <w:pPr>
              <w:jc w:val="center"/>
              <w:rPr>
                <w:rFonts w:ascii="Palemonas" w:hAnsi="Palemonas"/>
                <w:b/>
              </w:rPr>
            </w:pPr>
            <w:r w:rsidRPr="006B56F2">
              <w:rPr>
                <w:rFonts w:ascii="Palemonas" w:hAnsi="Palemonas"/>
                <w:b/>
              </w:rPr>
              <w:t>Parašas</w:t>
            </w:r>
          </w:p>
        </w:tc>
        <w:tc>
          <w:tcPr>
            <w:tcW w:w="4097" w:type="dxa"/>
            <w:gridSpan w:val="3"/>
            <w:vMerge w:val="restart"/>
            <w:vAlign w:val="center"/>
          </w:tcPr>
          <w:p w14:paraId="1B60A005" w14:textId="77777777" w:rsidR="001853CE" w:rsidRPr="006B56F2" w:rsidRDefault="001853CE" w:rsidP="003922DB">
            <w:pPr>
              <w:rPr>
                <w:rFonts w:ascii="Palemonas" w:hAnsi="Palemonas"/>
              </w:rPr>
            </w:pPr>
            <w:r w:rsidRPr="006B56F2">
              <w:rPr>
                <w:rFonts w:ascii="Palemonas" w:hAnsi="Palemonas"/>
              </w:rPr>
              <w:t>Išorinės vaizdinės reklamos (iškabos) projektas</w:t>
            </w:r>
          </w:p>
        </w:tc>
      </w:tr>
      <w:tr w:rsidR="001853CE" w:rsidRPr="006B56F2" w14:paraId="35D9FF6C" w14:textId="77777777" w:rsidTr="003922DB">
        <w:trPr>
          <w:trHeight w:val="271"/>
        </w:trPr>
        <w:tc>
          <w:tcPr>
            <w:tcW w:w="1639" w:type="dxa"/>
            <w:vAlign w:val="center"/>
          </w:tcPr>
          <w:p w14:paraId="23E20C38" w14:textId="77777777" w:rsidR="001853CE" w:rsidRPr="006B56F2" w:rsidRDefault="001853CE" w:rsidP="003922DB">
            <w:pPr>
              <w:jc w:val="center"/>
              <w:rPr>
                <w:rFonts w:ascii="Palemonas" w:hAnsi="Palemonas"/>
              </w:rPr>
            </w:pPr>
            <w:r w:rsidRPr="006B56F2">
              <w:rPr>
                <w:rFonts w:ascii="Palemonas" w:hAnsi="Palemonas"/>
              </w:rPr>
              <w:t>Direktorius</w:t>
            </w:r>
          </w:p>
        </w:tc>
        <w:tc>
          <w:tcPr>
            <w:tcW w:w="2160" w:type="dxa"/>
            <w:vAlign w:val="center"/>
          </w:tcPr>
          <w:p w14:paraId="31FB9790" w14:textId="77777777" w:rsidR="001853CE" w:rsidRPr="006B56F2" w:rsidRDefault="001853CE" w:rsidP="003922DB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1365" w:type="dxa"/>
            <w:vAlign w:val="center"/>
          </w:tcPr>
          <w:p w14:paraId="1BF23346" w14:textId="77777777" w:rsidR="001853CE" w:rsidRPr="006B56F2" w:rsidRDefault="001853CE" w:rsidP="003922DB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4097" w:type="dxa"/>
            <w:gridSpan w:val="3"/>
            <w:vMerge/>
            <w:vAlign w:val="center"/>
          </w:tcPr>
          <w:p w14:paraId="35A5D49B" w14:textId="77777777" w:rsidR="001853CE" w:rsidRPr="006B56F2" w:rsidRDefault="001853CE" w:rsidP="003922DB">
            <w:pPr>
              <w:rPr>
                <w:rFonts w:ascii="Palemonas" w:hAnsi="Palemonas"/>
              </w:rPr>
            </w:pPr>
          </w:p>
        </w:tc>
      </w:tr>
      <w:tr w:rsidR="001853CE" w:rsidRPr="006B56F2" w14:paraId="7912F9E5" w14:textId="77777777" w:rsidTr="003922DB">
        <w:trPr>
          <w:trHeight w:val="275"/>
        </w:trPr>
        <w:tc>
          <w:tcPr>
            <w:tcW w:w="1639" w:type="dxa"/>
            <w:vAlign w:val="center"/>
          </w:tcPr>
          <w:p w14:paraId="0728A628" w14:textId="77777777" w:rsidR="001853CE" w:rsidRPr="006B56F2" w:rsidRDefault="001853CE" w:rsidP="003922DB">
            <w:pPr>
              <w:jc w:val="center"/>
              <w:rPr>
                <w:rFonts w:ascii="Palemonas" w:hAnsi="Palemonas"/>
              </w:rPr>
            </w:pPr>
            <w:r w:rsidRPr="006B56F2">
              <w:rPr>
                <w:rFonts w:ascii="Palemonas" w:hAnsi="Palemonas"/>
              </w:rPr>
              <w:t>Dizaineris</w:t>
            </w:r>
          </w:p>
        </w:tc>
        <w:tc>
          <w:tcPr>
            <w:tcW w:w="2160" w:type="dxa"/>
            <w:vAlign w:val="center"/>
          </w:tcPr>
          <w:p w14:paraId="3D7B10CB" w14:textId="77777777" w:rsidR="001853CE" w:rsidRPr="006B56F2" w:rsidRDefault="001853CE" w:rsidP="003922DB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1365" w:type="dxa"/>
            <w:vAlign w:val="center"/>
          </w:tcPr>
          <w:p w14:paraId="3540016E" w14:textId="77777777" w:rsidR="001853CE" w:rsidRPr="006B56F2" w:rsidRDefault="001853CE" w:rsidP="003922DB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1763" w:type="dxa"/>
            <w:vAlign w:val="center"/>
          </w:tcPr>
          <w:p w14:paraId="7383AFF3" w14:textId="77777777" w:rsidR="001853CE" w:rsidRPr="006B56F2" w:rsidRDefault="001853CE" w:rsidP="003922DB">
            <w:pPr>
              <w:jc w:val="center"/>
              <w:rPr>
                <w:rFonts w:ascii="Palemonas" w:hAnsi="Palemonas"/>
              </w:rPr>
            </w:pPr>
            <w:r w:rsidRPr="006B56F2">
              <w:rPr>
                <w:rFonts w:ascii="Palemonas" w:hAnsi="Palemonas"/>
              </w:rPr>
              <w:t>Mastelis</w:t>
            </w:r>
          </w:p>
        </w:tc>
        <w:tc>
          <w:tcPr>
            <w:tcW w:w="1192" w:type="dxa"/>
            <w:vAlign w:val="center"/>
          </w:tcPr>
          <w:p w14:paraId="1E01F910" w14:textId="77777777" w:rsidR="001853CE" w:rsidRPr="006B56F2" w:rsidRDefault="001853CE" w:rsidP="003922DB">
            <w:pPr>
              <w:jc w:val="center"/>
              <w:rPr>
                <w:rFonts w:ascii="Palemonas" w:hAnsi="Palemonas"/>
              </w:rPr>
            </w:pPr>
            <w:r w:rsidRPr="006B56F2">
              <w:rPr>
                <w:rFonts w:ascii="Palemonas" w:hAnsi="Palemonas"/>
              </w:rPr>
              <w:t>Lapų sk.</w:t>
            </w:r>
          </w:p>
        </w:tc>
        <w:tc>
          <w:tcPr>
            <w:tcW w:w="1142" w:type="dxa"/>
            <w:vAlign w:val="center"/>
          </w:tcPr>
          <w:p w14:paraId="4CBC90FC" w14:textId="77777777" w:rsidR="001853CE" w:rsidRPr="006B56F2" w:rsidRDefault="001853CE" w:rsidP="003922DB">
            <w:pPr>
              <w:jc w:val="center"/>
              <w:rPr>
                <w:rFonts w:ascii="Palemonas" w:hAnsi="Palemonas"/>
              </w:rPr>
            </w:pPr>
            <w:r w:rsidRPr="006B56F2">
              <w:rPr>
                <w:rFonts w:ascii="Palemonas" w:hAnsi="Palemonas"/>
              </w:rPr>
              <w:t>Lapo nr.</w:t>
            </w:r>
          </w:p>
        </w:tc>
      </w:tr>
      <w:tr w:rsidR="001853CE" w:rsidRPr="006B56F2" w14:paraId="5A288E5A" w14:textId="77777777" w:rsidTr="003922DB">
        <w:trPr>
          <w:trHeight w:val="278"/>
        </w:trPr>
        <w:tc>
          <w:tcPr>
            <w:tcW w:w="1639" w:type="dxa"/>
            <w:vAlign w:val="center"/>
          </w:tcPr>
          <w:p w14:paraId="6809CB0A" w14:textId="77777777" w:rsidR="001853CE" w:rsidRPr="006B56F2" w:rsidRDefault="001853CE" w:rsidP="003922DB">
            <w:pPr>
              <w:rPr>
                <w:rFonts w:ascii="Palemonas" w:hAnsi="Palemonas"/>
              </w:rPr>
            </w:pPr>
          </w:p>
        </w:tc>
        <w:tc>
          <w:tcPr>
            <w:tcW w:w="2160" w:type="dxa"/>
            <w:vAlign w:val="center"/>
          </w:tcPr>
          <w:p w14:paraId="5ABF1A6B" w14:textId="77777777" w:rsidR="001853CE" w:rsidRPr="006B56F2" w:rsidRDefault="001853CE" w:rsidP="003922DB">
            <w:pPr>
              <w:rPr>
                <w:rFonts w:ascii="Palemonas" w:hAnsi="Palemonas"/>
              </w:rPr>
            </w:pPr>
          </w:p>
        </w:tc>
        <w:tc>
          <w:tcPr>
            <w:tcW w:w="1365" w:type="dxa"/>
            <w:vAlign w:val="center"/>
          </w:tcPr>
          <w:p w14:paraId="70656844" w14:textId="77777777" w:rsidR="001853CE" w:rsidRPr="006B56F2" w:rsidRDefault="001853CE" w:rsidP="003922DB">
            <w:pPr>
              <w:rPr>
                <w:rFonts w:ascii="Palemonas" w:hAnsi="Palemonas"/>
              </w:rPr>
            </w:pPr>
          </w:p>
        </w:tc>
        <w:tc>
          <w:tcPr>
            <w:tcW w:w="1763" w:type="dxa"/>
            <w:vAlign w:val="center"/>
          </w:tcPr>
          <w:p w14:paraId="7D5DDA08" w14:textId="77777777" w:rsidR="001853CE" w:rsidRPr="006B56F2" w:rsidRDefault="001853CE" w:rsidP="003922DB">
            <w:pPr>
              <w:jc w:val="center"/>
              <w:rPr>
                <w:rFonts w:ascii="Palemonas" w:hAnsi="Palemonas"/>
              </w:rPr>
            </w:pPr>
            <w:r w:rsidRPr="006B56F2">
              <w:rPr>
                <w:rFonts w:ascii="Palemonas" w:hAnsi="Palemonas"/>
              </w:rPr>
              <w:t>1 : 2 000</w:t>
            </w:r>
          </w:p>
        </w:tc>
        <w:tc>
          <w:tcPr>
            <w:tcW w:w="1192" w:type="dxa"/>
            <w:vAlign w:val="center"/>
          </w:tcPr>
          <w:p w14:paraId="14826350" w14:textId="77777777" w:rsidR="001853CE" w:rsidRPr="006B56F2" w:rsidRDefault="001853CE" w:rsidP="003922DB">
            <w:pPr>
              <w:jc w:val="center"/>
              <w:rPr>
                <w:rFonts w:ascii="Palemonas" w:hAnsi="Palemonas"/>
              </w:rPr>
            </w:pPr>
            <w:r w:rsidRPr="006B56F2">
              <w:rPr>
                <w:rFonts w:ascii="Palemonas" w:hAnsi="Palemonas"/>
              </w:rPr>
              <w:t>6</w:t>
            </w:r>
          </w:p>
        </w:tc>
        <w:tc>
          <w:tcPr>
            <w:tcW w:w="1142" w:type="dxa"/>
            <w:vAlign w:val="center"/>
          </w:tcPr>
          <w:p w14:paraId="6928B805" w14:textId="77777777" w:rsidR="001853CE" w:rsidRPr="006B56F2" w:rsidRDefault="001853CE" w:rsidP="003922DB">
            <w:pPr>
              <w:jc w:val="center"/>
              <w:rPr>
                <w:rFonts w:ascii="Palemonas" w:hAnsi="Palemonas"/>
              </w:rPr>
            </w:pPr>
            <w:r w:rsidRPr="006B56F2">
              <w:rPr>
                <w:rFonts w:ascii="Palemonas" w:hAnsi="Palemonas"/>
              </w:rPr>
              <w:t>3</w:t>
            </w:r>
          </w:p>
        </w:tc>
      </w:tr>
    </w:tbl>
    <w:p w14:paraId="60E9FA2B" w14:textId="77777777" w:rsidR="001853CE" w:rsidRPr="006B56F2" w:rsidRDefault="001853CE" w:rsidP="001853CE">
      <w:pPr>
        <w:rPr>
          <w:rFonts w:ascii="Palemonas" w:hAnsi="Palemonas"/>
          <w:b/>
        </w:rPr>
      </w:pPr>
      <w:r w:rsidRPr="006B56F2">
        <w:rPr>
          <w:rFonts w:ascii="Palemonas" w:hAnsi="Palemonas"/>
          <w:b/>
        </w:rPr>
        <w:br w:type="page"/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39"/>
        <w:gridCol w:w="2160"/>
        <w:gridCol w:w="1365"/>
        <w:gridCol w:w="1763"/>
        <w:gridCol w:w="1192"/>
        <w:gridCol w:w="1142"/>
      </w:tblGrid>
      <w:tr w:rsidR="001853CE" w:rsidRPr="006B56F2" w14:paraId="6DDCEDE7" w14:textId="77777777" w:rsidTr="003922DB">
        <w:trPr>
          <w:trHeight w:val="1320"/>
        </w:trPr>
        <w:tc>
          <w:tcPr>
            <w:tcW w:w="9261" w:type="dxa"/>
            <w:gridSpan w:val="6"/>
            <w:vAlign w:val="center"/>
          </w:tcPr>
          <w:p w14:paraId="46806C3C" w14:textId="77777777" w:rsidR="001853CE" w:rsidRPr="006B56F2" w:rsidRDefault="001853CE" w:rsidP="003922DB">
            <w:pPr>
              <w:jc w:val="center"/>
              <w:rPr>
                <w:rFonts w:ascii="Palemonas" w:hAnsi="Palemonas"/>
                <w:b/>
                <w:bCs/>
                <w:sz w:val="28"/>
                <w:szCs w:val="28"/>
              </w:rPr>
            </w:pPr>
            <w:r w:rsidRPr="006B56F2">
              <w:rPr>
                <w:rFonts w:ascii="Palemonas" w:hAnsi="Palemonas"/>
                <w:b/>
                <w:bCs/>
                <w:sz w:val="28"/>
                <w:szCs w:val="28"/>
              </w:rPr>
              <w:lastRenderedPageBreak/>
              <w:t>OBJEKTO, ANT KURIO ĮRENGIAMA REKLAMA,</w:t>
            </w:r>
          </w:p>
          <w:p w14:paraId="47C50EFD" w14:textId="77777777" w:rsidR="001853CE" w:rsidRPr="006B56F2" w:rsidRDefault="001853CE" w:rsidP="003922DB">
            <w:pPr>
              <w:jc w:val="center"/>
              <w:rPr>
                <w:rFonts w:ascii="Palemonas" w:hAnsi="Palemonas"/>
                <w:b/>
              </w:rPr>
            </w:pPr>
            <w:r w:rsidRPr="006B56F2">
              <w:rPr>
                <w:rFonts w:ascii="Palemonas" w:hAnsi="Palemonas"/>
                <w:b/>
                <w:bCs/>
                <w:sz w:val="28"/>
                <w:szCs w:val="28"/>
              </w:rPr>
              <w:t>ESAMOS PADĖTIES NUOTRAUKA</w:t>
            </w:r>
          </w:p>
        </w:tc>
      </w:tr>
      <w:tr w:rsidR="001853CE" w:rsidRPr="006B56F2" w14:paraId="760EA2C3" w14:textId="77777777" w:rsidTr="003922DB">
        <w:trPr>
          <w:trHeight w:val="11401"/>
        </w:trPr>
        <w:tc>
          <w:tcPr>
            <w:tcW w:w="9261" w:type="dxa"/>
            <w:gridSpan w:val="6"/>
          </w:tcPr>
          <w:p w14:paraId="4F9FA9A2" w14:textId="77777777" w:rsidR="001853CE" w:rsidRPr="006B56F2" w:rsidRDefault="001853CE" w:rsidP="003922DB">
            <w:pPr>
              <w:ind w:left="360"/>
              <w:jc w:val="both"/>
              <w:rPr>
                <w:rFonts w:ascii="Palemonas" w:hAnsi="Palemonas"/>
                <w:b/>
              </w:rPr>
            </w:pPr>
          </w:p>
          <w:p w14:paraId="3B3B894A" w14:textId="77777777" w:rsidR="001853CE" w:rsidRPr="006B56F2" w:rsidRDefault="001853CE" w:rsidP="003922DB">
            <w:pPr>
              <w:ind w:left="360"/>
              <w:jc w:val="both"/>
              <w:rPr>
                <w:rFonts w:ascii="Palemonas" w:hAnsi="Palemonas"/>
                <w:b/>
              </w:rPr>
            </w:pPr>
            <w:r w:rsidRPr="006B56F2">
              <w:rPr>
                <w:rFonts w:ascii="Palemonas" w:hAnsi="Palemonas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F368C4B" wp14:editId="0AB0E4DA">
                      <wp:simplePos x="0" y="0"/>
                      <wp:positionH relativeFrom="column">
                        <wp:posOffset>76055</wp:posOffset>
                      </wp:positionH>
                      <wp:positionV relativeFrom="paragraph">
                        <wp:posOffset>3286141</wp:posOffset>
                      </wp:positionV>
                      <wp:extent cx="5636871" cy="2428923"/>
                      <wp:effectExtent l="0" t="0" r="21590" b="28575"/>
                      <wp:wrapNone/>
                      <wp:docPr id="11" name="AutoShape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36871" cy="2428923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C0504D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42A7C670" w14:textId="77777777" w:rsidR="001853CE" w:rsidRPr="00BF71C7" w:rsidRDefault="001853CE" w:rsidP="001853CE">
                                  <w:pPr>
                                    <w:jc w:val="center"/>
                                    <w:rPr>
                                      <w:rFonts w:ascii="Palemonas" w:hAnsi="Palemonas"/>
                                      <w:sz w:val="72"/>
                                      <w:szCs w:val="72"/>
                                    </w:rPr>
                                  </w:pPr>
                                  <w:r>
                                    <w:rPr>
                                      <w:rFonts w:ascii="Palemonas" w:hAnsi="Palemonas"/>
                                      <w:sz w:val="72"/>
                                      <w:szCs w:val="72"/>
                                    </w:rPr>
                                    <w:t>NUOTRAUKA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368C4B" id="AutoShape 17" o:spid="_x0000_s1029" type="#_x0000_t109" style="position:absolute;left:0;text-align:left;margin-left:6pt;margin-top:258.75pt;width:443.85pt;height:191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" strokecolor="#c0504d" strokeweight="1pt">
                      <v:stroke dashstyle="dash"/>
                      <v:shadow color="#868686"/>
                      <v:textbox>
                        <w:txbxContent>
                          <w:p w14:paraId="42A7C670" w14:textId="77777777" w:rsidR="001853CE" w:rsidRPr="00BF71C7" w:rsidRDefault="001853CE" w:rsidP="001853CE">
                            <w:pPr>
                              <w:jc w:val="center"/>
                              <w:rPr>
                                <w:rFonts w:ascii="Palemonas" w:hAnsi="Palemonas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Palemonas" w:hAnsi="Palemonas"/>
                                <w:sz w:val="72"/>
                                <w:szCs w:val="72"/>
                              </w:rPr>
                              <w:t>NUOTRAUKA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B56F2">
              <w:rPr>
                <w:rFonts w:ascii="Palemonas" w:hAnsi="Palemonas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F483D3C" wp14:editId="51620FEC">
                      <wp:simplePos x="0" y="0"/>
                      <wp:positionH relativeFrom="column">
                        <wp:posOffset>53726</wp:posOffset>
                      </wp:positionH>
                      <wp:positionV relativeFrom="paragraph">
                        <wp:posOffset>347176</wp:posOffset>
                      </wp:positionV>
                      <wp:extent cx="5636871" cy="2428923"/>
                      <wp:effectExtent l="0" t="0" r="21590" b="28575"/>
                      <wp:wrapNone/>
                      <wp:docPr id="2" name="AutoShape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36871" cy="2428923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C0504D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39748789" w14:textId="77777777" w:rsidR="001853CE" w:rsidRPr="00BF71C7" w:rsidRDefault="001853CE" w:rsidP="001853CE">
                                  <w:pPr>
                                    <w:jc w:val="center"/>
                                    <w:rPr>
                                      <w:rFonts w:ascii="Palemonas" w:hAnsi="Palemonas"/>
                                      <w:sz w:val="72"/>
                                      <w:szCs w:val="72"/>
                                    </w:rPr>
                                  </w:pPr>
                                  <w:r>
                                    <w:rPr>
                                      <w:rFonts w:ascii="Palemonas" w:hAnsi="Palemonas"/>
                                      <w:sz w:val="72"/>
                                      <w:szCs w:val="72"/>
                                    </w:rPr>
                                    <w:t>NUOTRAUKA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483D3C" id="_x0000_s1030" type="#_x0000_t109" style="position:absolute;left:0;text-align:left;margin-left:4.25pt;margin-top:27.35pt;width:443.85pt;height:191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" strokecolor="#c0504d" strokeweight="1pt">
                      <v:stroke dashstyle="dash"/>
                      <v:shadow color="#868686"/>
                      <v:textbox>
                        <w:txbxContent>
                          <w:p w14:paraId="39748789" w14:textId="77777777" w:rsidR="001853CE" w:rsidRPr="00BF71C7" w:rsidRDefault="001853CE" w:rsidP="001853CE">
                            <w:pPr>
                              <w:jc w:val="center"/>
                              <w:rPr>
                                <w:rFonts w:ascii="Palemonas" w:hAnsi="Palemonas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Palemonas" w:hAnsi="Palemonas"/>
                                <w:sz w:val="72"/>
                                <w:szCs w:val="72"/>
                              </w:rPr>
                              <w:t>NUOTRAUKA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1853CE" w:rsidRPr="006B56F2" w14:paraId="69683E25" w14:textId="77777777" w:rsidTr="003922DB">
        <w:trPr>
          <w:trHeight w:val="794"/>
        </w:trPr>
        <w:tc>
          <w:tcPr>
            <w:tcW w:w="5164" w:type="dxa"/>
            <w:gridSpan w:val="3"/>
          </w:tcPr>
          <w:p w14:paraId="2A870C9A" w14:textId="77777777" w:rsidR="001853CE" w:rsidRPr="006B56F2" w:rsidRDefault="001853CE" w:rsidP="003922DB">
            <w:pPr>
              <w:rPr>
                <w:rFonts w:ascii="Palemonas" w:hAnsi="Palemonas"/>
              </w:rPr>
            </w:pPr>
            <w:r w:rsidRPr="006B56F2">
              <w:rPr>
                <w:rFonts w:ascii="Palemonas" w:hAnsi="Palemonas"/>
              </w:rPr>
              <w:t>PROJEKTUOTOJAS</w:t>
            </w:r>
          </w:p>
          <w:p w14:paraId="19FB29DE" w14:textId="77777777" w:rsidR="001853CE" w:rsidRPr="006B56F2" w:rsidRDefault="001853CE" w:rsidP="003922DB">
            <w:pPr>
              <w:rPr>
                <w:rFonts w:ascii="Palemonas" w:hAnsi="Palemonas"/>
              </w:rPr>
            </w:pPr>
            <w:r w:rsidRPr="006B56F2">
              <w:rPr>
                <w:rFonts w:ascii="Palemonas" w:hAnsi="Palemonas"/>
              </w:rPr>
              <w:t>UAB „Pavadinimas“, Palangos g. 00, LT-00000 Palanga</w:t>
            </w:r>
          </w:p>
        </w:tc>
        <w:tc>
          <w:tcPr>
            <w:tcW w:w="4097" w:type="dxa"/>
            <w:gridSpan w:val="3"/>
            <w:vAlign w:val="center"/>
          </w:tcPr>
          <w:p w14:paraId="5381ECC9" w14:textId="77777777" w:rsidR="001853CE" w:rsidRPr="006B56F2" w:rsidRDefault="001853CE" w:rsidP="003922DB">
            <w:pPr>
              <w:rPr>
                <w:rFonts w:ascii="Palemonas" w:hAnsi="Palemonas"/>
              </w:rPr>
            </w:pPr>
            <w:r w:rsidRPr="006B56F2">
              <w:rPr>
                <w:rFonts w:ascii="Palemonas" w:hAnsi="Palemonas"/>
              </w:rPr>
              <w:t>UŽSAKOVAS</w:t>
            </w:r>
          </w:p>
          <w:p w14:paraId="3A65AB45" w14:textId="77777777" w:rsidR="001853CE" w:rsidRPr="006B56F2" w:rsidRDefault="001853CE" w:rsidP="003922DB">
            <w:pPr>
              <w:rPr>
                <w:rFonts w:ascii="Palemonas" w:hAnsi="Palemonas"/>
              </w:rPr>
            </w:pPr>
            <w:r w:rsidRPr="006B56F2">
              <w:rPr>
                <w:rFonts w:ascii="Palemonas" w:hAnsi="Palemonas"/>
              </w:rPr>
              <w:t>UAB „Užsakovas“, Palangos g. 00, LT-00000 Palanga</w:t>
            </w:r>
          </w:p>
        </w:tc>
      </w:tr>
      <w:tr w:rsidR="001853CE" w:rsidRPr="006B56F2" w14:paraId="3EA05DF6" w14:textId="77777777" w:rsidTr="003922DB">
        <w:trPr>
          <w:trHeight w:val="449"/>
        </w:trPr>
        <w:tc>
          <w:tcPr>
            <w:tcW w:w="1639" w:type="dxa"/>
            <w:vAlign w:val="center"/>
          </w:tcPr>
          <w:p w14:paraId="5F25079A" w14:textId="77777777" w:rsidR="001853CE" w:rsidRPr="006B56F2" w:rsidRDefault="001853CE" w:rsidP="003922DB">
            <w:pPr>
              <w:jc w:val="center"/>
              <w:rPr>
                <w:rFonts w:ascii="Palemonas" w:hAnsi="Palemonas"/>
                <w:b/>
              </w:rPr>
            </w:pPr>
            <w:r w:rsidRPr="006B56F2">
              <w:rPr>
                <w:rFonts w:ascii="Palemonas" w:hAnsi="Palemonas"/>
                <w:b/>
              </w:rPr>
              <w:t>Pareigos</w:t>
            </w:r>
          </w:p>
        </w:tc>
        <w:tc>
          <w:tcPr>
            <w:tcW w:w="2160" w:type="dxa"/>
            <w:vAlign w:val="center"/>
          </w:tcPr>
          <w:p w14:paraId="2AA189F2" w14:textId="77777777" w:rsidR="001853CE" w:rsidRPr="006B56F2" w:rsidRDefault="001853CE" w:rsidP="003922DB">
            <w:pPr>
              <w:jc w:val="center"/>
              <w:rPr>
                <w:rFonts w:ascii="Palemonas" w:hAnsi="Palemonas"/>
                <w:b/>
              </w:rPr>
            </w:pPr>
            <w:r w:rsidRPr="006B56F2">
              <w:rPr>
                <w:rFonts w:ascii="Palemonas" w:hAnsi="Palemonas"/>
                <w:b/>
              </w:rPr>
              <w:t>Vardas ir Pavardė</w:t>
            </w:r>
          </w:p>
        </w:tc>
        <w:tc>
          <w:tcPr>
            <w:tcW w:w="1365" w:type="dxa"/>
            <w:vAlign w:val="center"/>
          </w:tcPr>
          <w:p w14:paraId="1235CB14" w14:textId="77777777" w:rsidR="001853CE" w:rsidRPr="006B56F2" w:rsidRDefault="001853CE" w:rsidP="003922DB">
            <w:pPr>
              <w:jc w:val="center"/>
              <w:rPr>
                <w:rFonts w:ascii="Palemonas" w:hAnsi="Palemonas"/>
                <w:b/>
              </w:rPr>
            </w:pPr>
            <w:r w:rsidRPr="006B56F2">
              <w:rPr>
                <w:rFonts w:ascii="Palemonas" w:hAnsi="Palemonas"/>
                <w:b/>
              </w:rPr>
              <w:t>Parašas</w:t>
            </w:r>
          </w:p>
        </w:tc>
        <w:tc>
          <w:tcPr>
            <w:tcW w:w="4097" w:type="dxa"/>
            <w:gridSpan w:val="3"/>
            <w:vMerge w:val="restart"/>
            <w:vAlign w:val="center"/>
          </w:tcPr>
          <w:p w14:paraId="34BC80A7" w14:textId="77777777" w:rsidR="001853CE" w:rsidRPr="006B56F2" w:rsidRDefault="001853CE" w:rsidP="003922DB">
            <w:pPr>
              <w:rPr>
                <w:rFonts w:ascii="Palemonas" w:hAnsi="Palemonas"/>
              </w:rPr>
            </w:pPr>
            <w:r w:rsidRPr="006B56F2">
              <w:rPr>
                <w:rFonts w:ascii="Palemonas" w:hAnsi="Palemonas"/>
              </w:rPr>
              <w:t>Išorinės vaizdinės reklamos (iškabos) projektas</w:t>
            </w:r>
          </w:p>
        </w:tc>
      </w:tr>
      <w:tr w:rsidR="001853CE" w:rsidRPr="006B56F2" w14:paraId="1B7BE28A" w14:textId="77777777" w:rsidTr="003922DB">
        <w:trPr>
          <w:trHeight w:val="271"/>
        </w:trPr>
        <w:tc>
          <w:tcPr>
            <w:tcW w:w="1639" w:type="dxa"/>
            <w:vAlign w:val="center"/>
          </w:tcPr>
          <w:p w14:paraId="2941714C" w14:textId="77777777" w:rsidR="001853CE" w:rsidRPr="006B56F2" w:rsidRDefault="001853CE" w:rsidP="003922DB">
            <w:pPr>
              <w:jc w:val="center"/>
              <w:rPr>
                <w:rFonts w:ascii="Palemonas" w:hAnsi="Palemonas"/>
              </w:rPr>
            </w:pPr>
            <w:r w:rsidRPr="006B56F2">
              <w:rPr>
                <w:rFonts w:ascii="Palemonas" w:hAnsi="Palemonas"/>
              </w:rPr>
              <w:t>Direktorius</w:t>
            </w:r>
          </w:p>
        </w:tc>
        <w:tc>
          <w:tcPr>
            <w:tcW w:w="2160" w:type="dxa"/>
            <w:vAlign w:val="center"/>
          </w:tcPr>
          <w:p w14:paraId="4EA43CA9" w14:textId="77777777" w:rsidR="001853CE" w:rsidRPr="006B56F2" w:rsidRDefault="001853CE" w:rsidP="003922DB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1365" w:type="dxa"/>
            <w:vAlign w:val="center"/>
          </w:tcPr>
          <w:p w14:paraId="0DB80740" w14:textId="77777777" w:rsidR="001853CE" w:rsidRPr="006B56F2" w:rsidRDefault="001853CE" w:rsidP="003922DB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4097" w:type="dxa"/>
            <w:gridSpan w:val="3"/>
            <w:vMerge/>
          </w:tcPr>
          <w:p w14:paraId="67FACC48" w14:textId="77777777" w:rsidR="001853CE" w:rsidRPr="006B56F2" w:rsidRDefault="001853CE" w:rsidP="003922DB">
            <w:pPr>
              <w:rPr>
                <w:rFonts w:ascii="Palemonas" w:hAnsi="Palemonas"/>
              </w:rPr>
            </w:pPr>
          </w:p>
        </w:tc>
      </w:tr>
      <w:tr w:rsidR="001853CE" w:rsidRPr="006B56F2" w14:paraId="5A52B29C" w14:textId="77777777" w:rsidTr="003922DB">
        <w:trPr>
          <w:trHeight w:val="275"/>
        </w:trPr>
        <w:tc>
          <w:tcPr>
            <w:tcW w:w="1639" w:type="dxa"/>
            <w:vAlign w:val="center"/>
          </w:tcPr>
          <w:p w14:paraId="7AAE8FB0" w14:textId="77777777" w:rsidR="001853CE" w:rsidRPr="006B56F2" w:rsidRDefault="001853CE" w:rsidP="003922DB">
            <w:pPr>
              <w:jc w:val="center"/>
              <w:rPr>
                <w:rFonts w:ascii="Palemonas" w:hAnsi="Palemonas"/>
              </w:rPr>
            </w:pPr>
            <w:r w:rsidRPr="006B56F2">
              <w:rPr>
                <w:rFonts w:ascii="Palemonas" w:hAnsi="Palemonas"/>
              </w:rPr>
              <w:t>Dizaineris</w:t>
            </w:r>
          </w:p>
        </w:tc>
        <w:tc>
          <w:tcPr>
            <w:tcW w:w="2160" w:type="dxa"/>
            <w:vAlign w:val="center"/>
          </w:tcPr>
          <w:p w14:paraId="15CB3EB0" w14:textId="77777777" w:rsidR="001853CE" w:rsidRPr="006B56F2" w:rsidRDefault="001853CE" w:rsidP="003922DB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1365" w:type="dxa"/>
            <w:vAlign w:val="center"/>
          </w:tcPr>
          <w:p w14:paraId="3130A135" w14:textId="77777777" w:rsidR="001853CE" w:rsidRPr="006B56F2" w:rsidRDefault="001853CE" w:rsidP="003922DB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1763" w:type="dxa"/>
            <w:vAlign w:val="center"/>
          </w:tcPr>
          <w:p w14:paraId="31A53BBB" w14:textId="77777777" w:rsidR="001853CE" w:rsidRPr="006B56F2" w:rsidRDefault="001853CE" w:rsidP="003922DB">
            <w:pPr>
              <w:jc w:val="center"/>
              <w:rPr>
                <w:rFonts w:ascii="Palemonas" w:hAnsi="Palemonas"/>
              </w:rPr>
            </w:pPr>
            <w:r w:rsidRPr="006B56F2">
              <w:rPr>
                <w:rFonts w:ascii="Palemonas" w:hAnsi="Palemonas"/>
              </w:rPr>
              <w:t>Mastelis</w:t>
            </w:r>
          </w:p>
        </w:tc>
        <w:tc>
          <w:tcPr>
            <w:tcW w:w="1192" w:type="dxa"/>
            <w:vAlign w:val="center"/>
          </w:tcPr>
          <w:p w14:paraId="2AF147BB" w14:textId="77777777" w:rsidR="001853CE" w:rsidRPr="006B56F2" w:rsidRDefault="001853CE" w:rsidP="003922DB">
            <w:pPr>
              <w:jc w:val="center"/>
              <w:rPr>
                <w:rFonts w:ascii="Palemonas" w:hAnsi="Palemonas"/>
              </w:rPr>
            </w:pPr>
            <w:r w:rsidRPr="006B56F2">
              <w:rPr>
                <w:rFonts w:ascii="Palemonas" w:hAnsi="Palemonas"/>
              </w:rPr>
              <w:t>Lapų sk.</w:t>
            </w:r>
          </w:p>
        </w:tc>
        <w:tc>
          <w:tcPr>
            <w:tcW w:w="1142" w:type="dxa"/>
            <w:vAlign w:val="center"/>
          </w:tcPr>
          <w:p w14:paraId="05599FC3" w14:textId="77777777" w:rsidR="001853CE" w:rsidRPr="006B56F2" w:rsidRDefault="001853CE" w:rsidP="003922DB">
            <w:pPr>
              <w:jc w:val="center"/>
              <w:rPr>
                <w:rFonts w:ascii="Palemonas" w:hAnsi="Palemonas"/>
              </w:rPr>
            </w:pPr>
            <w:r w:rsidRPr="006B56F2">
              <w:rPr>
                <w:rFonts w:ascii="Palemonas" w:hAnsi="Palemonas"/>
              </w:rPr>
              <w:t>Lapo nr.</w:t>
            </w:r>
          </w:p>
        </w:tc>
      </w:tr>
      <w:tr w:rsidR="001853CE" w:rsidRPr="006B56F2" w14:paraId="4F0A0668" w14:textId="77777777" w:rsidTr="003922DB">
        <w:trPr>
          <w:trHeight w:val="292"/>
        </w:trPr>
        <w:tc>
          <w:tcPr>
            <w:tcW w:w="1639" w:type="dxa"/>
            <w:vAlign w:val="center"/>
          </w:tcPr>
          <w:p w14:paraId="319B0269" w14:textId="77777777" w:rsidR="001853CE" w:rsidRPr="006B56F2" w:rsidRDefault="001853CE" w:rsidP="003922DB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2160" w:type="dxa"/>
            <w:vAlign w:val="center"/>
          </w:tcPr>
          <w:p w14:paraId="22B833AA" w14:textId="77777777" w:rsidR="001853CE" w:rsidRPr="006B56F2" w:rsidRDefault="001853CE" w:rsidP="003922DB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1365" w:type="dxa"/>
            <w:vAlign w:val="center"/>
          </w:tcPr>
          <w:p w14:paraId="0FA2B91B" w14:textId="77777777" w:rsidR="001853CE" w:rsidRPr="006B56F2" w:rsidRDefault="001853CE" w:rsidP="003922DB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1763" w:type="dxa"/>
            <w:vAlign w:val="center"/>
          </w:tcPr>
          <w:p w14:paraId="70A40B0F" w14:textId="77777777" w:rsidR="001853CE" w:rsidRPr="006B56F2" w:rsidRDefault="001853CE" w:rsidP="003922DB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1192" w:type="dxa"/>
            <w:vAlign w:val="center"/>
          </w:tcPr>
          <w:p w14:paraId="60493EE0" w14:textId="77777777" w:rsidR="001853CE" w:rsidRPr="006B56F2" w:rsidRDefault="001853CE" w:rsidP="003922DB">
            <w:pPr>
              <w:jc w:val="center"/>
              <w:rPr>
                <w:rFonts w:ascii="Palemonas" w:hAnsi="Palemonas"/>
              </w:rPr>
            </w:pPr>
            <w:r w:rsidRPr="006B56F2">
              <w:rPr>
                <w:rFonts w:ascii="Palemonas" w:hAnsi="Palemonas"/>
              </w:rPr>
              <w:t>6</w:t>
            </w:r>
          </w:p>
        </w:tc>
        <w:tc>
          <w:tcPr>
            <w:tcW w:w="1142" w:type="dxa"/>
            <w:vAlign w:val="center"/>
          </w:tcPr>
          <w:p w14:paraId="74FDFE19" w14:textId="77777777" w:rsidR="001853CE" w:rsidRPr="006B56F2" w:rsidRDefault="001853CE" w:rsidP="003922DB">
            <w:pPr>
              <w:jc w:val="center"/>
              <w:rPr>
                <w:rFonts w:ascii="Palemonas" w:hAnsi="Palemonas"/>
              </w:rPr>
            </w:pPr>
            <w:r w:rsidRPr="006B56F2">
              <w:rPr>
                <w:rFonts w:ascii="Palemonas" w:hAnsi="Palemonas"/>
              </w:rPr>
              <w:t>4</w:t>
            </w:r>
          </w:p>
        </w:tc>
      </w:tr>
    </w:tbl>
    <w:p w14:paraId="4EA4B167" w14:textId="77777777" w:rsidR="001853CE" w:rsidRPr="006B56F2" w:rsidRDefault="001853CE" w:rsidP="001853CE">
      <w:pPr>
        <w:rPr>
          <w:rFonts w:ascii="Palemonas" w:hAnsi="Palemonas"/>
        </w:rPr>
      </w:pPr>
      <w:r w:rsidRPr="006B56F2">
        <w:rPr>
          <w:rFonts w:ascii="Palemonas" w:hAnsi="Palemonas"/>
        </w:rPr>
        <w:br w:type="page"/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39"/>
        <w:gridCol w:w="2160"/>
        <w:gridCol w:w="1365"/>
        <w:gridCol w:w="1763"/>
        <w:gridCol w:w="1192"/>
        <w:gridCol w:w="1142"/>
      </w:tblGrid>
      <w:tr w:rsidR="001853CE" w:rsidRPr="006B56F2" w14:paraId="400CA762" w14:textId="77777777" w:rsidTr="003922DB">
        <w:trPr>
          <w:trHeight w:val="1258"/>
        </w:trPr>
        <w:tc>
          <w:tcPr>
            <w:tcW w:w="9261" w:type="dxa"/>
            <w:gridSpan w:val="6"/>
            <w:vAlign w:val="center"/>
          </w:tcPr>
          <w:p w14:paraId="657CC78B" w14:textId="77777777" w:rsidR="001853CE" w:rsidRPr="006B56F2" w:rsidRDefault="001853CE" w:rsidP="003922DB">
            <w:pPr>
              <w:jc w:val="center"/>
              <w:rPr>
                <w:rFonts w:ascii="Palemonas" w:hAnsi="Palemonas"/>
                <w:b/>
                <w:bCs/>
                <w:sz w:val="28"/>
                <w:szCs w:val="28"/>
              </w:rPr>
            </w:pPr>
            <w:r w:rsidRPr="006B56F2">
              <w:rPr>
                <w:rFonts w:ascii="Palemonas" w:hAnsi="Palemonas"/>
                <w:b/>
                <w:bCs/>
                <w:sz w:val="28"/>
                <w:szCs w:val="28"/>
              </w:rPr>
              <w:lastRenderedPageBreak/>
              <w:t>REKLAMOS GRAFINIS SPRENDIMAS</w:t>
            </w:r>
          </w:p>
          <w:p w14:paraId="7F000D56" w14:textId="77777777" w:rsidR="001853CE" w:rsidRPr="006B56F2" w:rsidRDefault="001853CE" w:rsidP="003922DB">
            <w:pPr>
              <w:jc w:val="center"/>
              <w:rPr>
                <w:rFonts w:ascii="Palemonas" w:hAnsi="Palemonas"/>
                <w:b/>
              </w:rPr>
            </w:pPr>
            <w:r w:rsidRPr="006B56F2">
              <w:rPr>
                <w:rFonts w:ascii="Palemonas" w:hAnsi="Palemonas"/>
              </w:rPr>
              <w:t>(VIZUALIZACIJA ARBA FOTOMONTAŽAS)</w:t>
            </w:r>
          </w:p>
        </w:tc>
      </w:tr>
      <w:tr w:rsidR="001853CE" w:rsidRPr="006B56F2" w14:paraId="3FD909D8" w14:textId="77777777" w:rsidTr="003922DB">
        <w:trPr>
          <w:trHeight w:val="11401"/>
        </w:trPr>
        <w:tc>
          <w:tcPr>
            <w:tcW w:w="9261" w:type="dxa"/>
            <w:gridSpan w:val="6"/>
          </w:tcPr>
          <w:p w14:paraId="407E4048" w14:textId="77777777" w:rsidR="001853CE" w:rsidRPr="006B56F2" w:rsidRDefault="001853CE" w:rsidP="003922DB">
            <w:pPr>
              <w:ind w:left="360"/>
              <w:jc w:val="both"/>
              <w:rPr>
                <w:rFonts w:ascii="Palemonas" w:hAnsi="Palemonas"/>
                <w:b/>
              </w:rPr>
            </w:pPr>
          </w:p>
          <w:p w14:paraId="4674D04A" w14:textId="77777777" w:rsidR="001853CE" w:rsidRPr="006B56F2" w:rsidRDefault="001853CE" w:rsidP="003922DB">
            <w:pPr>
              <w:ind w:left="360"/>
              <w:jc w:val="both"/>
              <w:rPr>
                <w:rFonts w:ascii="Palemonas" w:hAnsi="Palemonas"/>
                <w:b/>
              </w:rPr>
            </w:pPr>
            <w:r w:rsidRPr="006B56F2">
              <w:rPr>
                <w:rFonts w:ascii="Palemonas" w:hAnsi="Palemonas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D1D9377" wp14:editId="72AF378F">
                      <wp:simplePos x="0" y="0"/>
                      <wp:positionH relativeFrom="column">
                        <wp:posOffset>168910</wp:posOffset>
                      </wp:positionH>
                      <wp:positionV relativeFrom="paragraph">
                        <wp:posOffset>184785</wp:posOffset>
                      </wp:positionV>
                      <wp:extent cx="5431790" cy="2766060"/>
                      <wp:effectExtent l="0" t="0" r="16510" b="15240"/>
                      <wp:wrapNone/>
                      <wp:docPr id="1" name="AutoShap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431790" cy="2766060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C0504D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4860516A" w14:textId="77777777" w:rsidR="001853CE" w:rsidRPr="007568E2" w:rsidRDefault="001853CE" w:rsidP="001853CE">
                                  <w:pPr>
                                    <w:jc w:val="center"/>
                                    <w:rPr>
                                      <w:rFonts w:ascii="Palemonas" w:hAnsi="Palemonas"/>
                                      <w:sz w:val="52"/>
                                      <w:szCs w:val="52"/>
                                    </w:rPr>
                                  </w:pPr>
                                  <w:r w:rsidRPr="007568E2">
                                    <w:rPr>
                                      <w:rFonts w:ascii="Palemonas" w:hAnsi="Palemonas"/>
                                      <w:sz w:val="52"/>
                                      <w:szCs w:val="52"/>
                                    </w:rPr>
                                    <w:t>VIZUALIZACIJOS</w:t>
                                  </w:r>
                                </w:p>
                                <w:p w14:paraId="32201903" w14:textId="77777777" w:rsidR="001853CE" w:rsidRDefault="001853CE" w:rsidP="001853CE">
                                  <w:pPr>
                                    <w:jc w:val="center"/>
                                    <w:rPr>
                                      <w:rFonts w:ascii="Palemonas" w:hAnsi="Palemonas"/>
                                      <w:sz w:val="52"/>
                                      <w:szCs w:val="52"/>
                                    </w:rPr>
                                  </w:pPr>
                                  <w:r w:rsidRPr="007568E2">
                                    <w:rPr>
                                      <w:rFonts w:ascii="Palemonas" w:hAnsi="Palemonas"/>
                                      <w:sz w:val="52"/>
                                      <w:szCs w:val="52"/>
                                    </w:rPr>
                                    <w:t>ARBA</w:t>
                                  </w:r>
                                </w:p>
                                <w:p w14:paraId="146C6933" w14:textId="77777777" w:rsidR="001853CE" w:rsidRPr="007568E2" w:rsidRDefault="001853CE" w:rsidP="001853CE">
                                  <w:pPr>
                                    <w:jc w:val="center"/>
                                    <w:rPr>
                                      <w:rFonts w:ascii="Palemonas" w:hAnsi="Palemonas"/>
                                      <w:sz w:val="52"/>
                                      <w:szCs w:val="52"/>
                                    </w:rPr>
                                  </w:pPr>
                                  <w:r w:rsidRPr="007568E2">
                                    <w:rPr>
                                      <w:rFonts w:ascii="Palemonas" w:hAnsi="Palemonas"/>
                                      <w:sz w:val="52"/>
                                      <w:szCs w:val="52"/>
                                    </w:rPr>
                                    <w:t>FOTOMONTAŽO</w:t>
                                  </w:r>
                                </w:p>
                                <w:p w14:paraId="1E0C8C97" w14:textId="77777777" w:rsidR="001853CE" w:rsidRPr="007568E2" w:rsidRDefault="001853CE" w:rsidP="001853CE">
                                  <w:pPr>
                                    <w:jc w:val="center"/>
                                    <w:rPr>
                                      <w:rFonts w:ascii="Palemonas" w:hAnsi="Palemonas"/>
                                      <w:sz w:val="52"/>
                                      <w:szCs w:val="52"/>
                                    </w:rPr>
                                  </w:pPr>
                                  <w:r w:rsidRPr="007568E2">
                                    <w:rPr>
                                      <w:rFonts w:ascii="Palemonas" w:hAnsi="Palemonas"/>
                                      <w:sz w:val="52"/>
                                      <w:szCs w:val="52"/>
                                    </w:rPr>
                                    <w:t>NUOTRAUKA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1D9377" id="AutoShape 21" o:spid="_x0000_s1031" type="#_x0000_t109" style="position:absolute;left:0;text-align:left;margin-left:13.3pt;margin-top:14.55pt;width:427.7pt;height:217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" strokecolor="#c0504d" strokeweight="1pt">
                      <v:stroke dashstyle="dash"/>
                      <v:shadow color="#868686"/>
                      <v:textbox>
                        <w:txbxContent>
                          <w:p w14:paraId="4860516A" w14:textId="77777777" w:rsidR="001853CE" w:rsidRPr="007568E2" w:rsidRDefault="001853CE" w:rsidP="001853CE">
                            <w:pPr>
                              <w:jc w:val="center"/>
                              <w:rPr>
                                <w:rFonts w:ascii="Palemonas" w:hAnsi="Palemonas"/>
                                <w:sz w:val="52"/>
                                <w:szCs w:val="52"/>
                              </w:rPr>
                            </w:pPr>
                            <w:r w:rsidRPr="007568E2">
                              <w:rPr>
                                <w:rFonts w:ascii="Palemonas" w:hAnsi="Palemonas"/>
                                <w:sz w:val="52"/>
                                <w:szCs w:val="52"/>
                              </w:rPr>
                              <w:t>VIZUALIZACIJOS</w:t>
                            </w:r>
                          </w:p>
                          <w:p w14:paraId="32201903" w14:textId="77777777" w:rsidR="001853CE" w:rsidRDefault="001853CE" w:rsidP="001853CE">
                            <w:pPr>
                              <w:jc w:val="center"/>
                              <w:rPr>
                                <w:rFonts w:ascii="Palemonas" w:hAnsi="Palemonas"/>
                                <w:sz w:val="52"/>
                                <w:szCs w:val="52"/>
                              </w:rPr>
                            </w:pPr>
                            <w:r w:rsidRPr="007568E2">
                              <w:rPr>
                                <w:rFonts w:ascii="Palemonas" w:hAnsi="Palemonas"/>
                                <w:sz w:val="52"/>
                                <w:szCs w:val="52"/>
                              </w:rPr>
                              <w:t>ARBA</w:t>
                            </w:r>
                          </w:p>
                          <w:p w14:paraId="146C6933" w14:textId="77777777" w:rsidR="001853CE" w:rsidRPr="007568E2" w:rsidRDefault="001853CE" w:rsidP="001853CE">
                            <w:pPr>
                              <w:jc w:val="center"/>
                              <w:rPr>
                                <w:rFonts w:ascii="Palemonas" w:hAnsi="Palemonas"/>
                                <w:sz w:val="52"/>
                                <w:szCs w:val="52"/>
                              </w:rPr>
                            </w:pPr>
                            <w:r w:rsidRPr="007568E2">
                              <w:rPr>
                                <w:rFonts w:ascii="Palemonas" w:hAnsi="Palemonas"/>
                                <w:sz w:val="52"/>
                                <w:szCs w:val="52"/>
                              </w:rPr>
                              <w:t>FOTOMONTAŽO</w:t>
                            </w:r>
                          </w:p>
                          <w:p w14:paraId="1E0C8C97" w14:textId="77777777" w:rsidR="001853CE" w:rsidRPr="007568E2" w:rsidRDefault="001853CE" w:rsidP="001853CE">
                            <w:pPr>
                              <w:jc w:val="center"/>
                              <w:rPr>
                                <w:rFonts w:ascii="Palemonas" w:hAnsi="Palemonas"/>
                                <w:sz w:val="52"/>
                                <w:szCs w:val="52"/>
                              </w:rPr>
                            </w:pPr>
                            <w:r w:rsidRPr="007568E2">
                              <w:rPr>
                                <w:rFonts w:ascii="Palemonas" w:hAnsi="Palemonas"/>
                                <w:sz w:val="52"/>
                                <w:szCs w:val="52"/>
                              </w:rPr>
                              <w:t>NUOTRAUKA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0A678153" w14:textId="77777777" w:rsidR="001853CE" w:rsidRPr="006B56F2" w:rsidRDefault="001853CE" w:rsidP="003922DB">
            <w:pPr>
              <w:ind w:left="360"/>
              <w:jc w:val="right"/>
              <w:rPr>
                <w:rFonts w:ascii="Palemonas" w:hAnsi="Palemonas"/>
                <w:b/>
              </w:rPr>
            </w:pPr>
            <w:r w:rsidRPr="006B56F2">
              <w:rPr>
                <w:rFonts w:ascii="Palemonas" w:hAnsi="Palemonas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46F3688D" wp14:editId="02FECFF4">
                      <wp:simplePos x="0" y="0"/>
                      <wp:positionH relativeFrom="column">
                        <wp:posOffset>215771</wp:posOffset>
                      </wp:positionH>
                      <wp:positionV relativeFrom="paragraph">
                        <wp:posOffset>2930967</wp:posOffset>
                      </wp:positionV>
                      <wp:extent cx="5385492" cy="2939415"/>
                      <wp:effectExtent l="0" t="0" r="24765" b="13335"/>
                      <wp:wrapNone/>
                      <wp:docPr id="13" name="AutoShap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85492" cy="2939415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C0504D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627A4622" w14:textId="77777777" w:rsidR="001853CE" w:rsidRPr="007568E2" w:rsidRDefault="001853CE" w:rsidP="001853CE">
                                  <w:pPr>
                                    <w:jc w:val="center"/>
                                    <w:rPr>
                                      <w:rFonts w:ascii="Palemonas" w:hAnsi="Palemonas"/>
                                      <w:sz w:val="52"/>
                                      <w:szCs w:val="52"/>
                                    </w:rPr>
                                  </w:pPr>
                                  <w:r w:rsidRPr="007568E2">
                                    <w:rPr>
                                      <w:rFonts w:ascii="Palemonas" w:hAnsi="Palemonas"/>
                                      <w:sz w:val="52"/>
                                      <w:szCs w:val="52"/>
                                    </w:rPr>
                                    <w:t>VIZUALIZACIJOS</w:t>
                                  </w:r>
                                </w:p>
                                <w:p w14:paraId="07E178EC" w14:textId="77777777" w:rsidR="001853CE" w:rsidRDefault="001853CE" w:rsidP="001853CE">
                                  <w:pPr>
                                    <w:jc w:val="center"/>
                                    <w:rPr>
                                      <w:rFonts w:ascii="Palemonas" w:hAnsi="Palemonas"/>
                                      <w:sz w:val="52"/>
                                      <w:szCs w:val="52"/>
                                    </w:rPr>
                                  </w:pPr>
                                  <w:r w:rsidRPr="007568E2">
                                    <w:rPr>
                                      <w:rFonts w:ascii="Palemonas" w:hAnsi="Palemonas"/>
                                      <w:sz w:val="52"/>
                                      <w:szCs w:val="52"/>
                                    </w:rPr>
                                    <w:t>ARBA</w:t>
                                  </w:r>
                                </w:p>
                                <w:p w14:paraId="6FE89ECB" w14:textId="77777777" w:rsidR="001853CE" w:rsidRPr="007568E2" w:rsidRDefault="001853CE" w:rsidP="001853CE">
                                  <w:pPr>
                                    <w:jc w:val="center"/>
                                    <w:rPr>
                                      <w:rFonts w:ascii="Palemonas" w:hAnsi="Palemonas"/>
                                      <w:sz w:val="52"/>
                                      <w:szCs w:val="52"/>
                                    </w:rPr>
                                  </w:pPr>
                                  <w:r w:rsidRPr="007568E2">
                                    <w:rPr>
                                      <w:rFonts w:ascii="Palemonas" w:hAnsi="Palemonas"/>
                                      <w:sz w:val="52"/>
                                      <w:szCs w:val="52"/>
                                    </w:rPr>
                                    <w:t>FOTOMONTAŽO</w:t>
                                  </w:r>
                                </w:p>
                                <w:p w14:paraId="4A20C044" w14:textId="77777777" w:rsidR="001853CE" w:rsidRPr="007568E2" w:rsidRDefault="001853CE" w:rsidP="001853CE">
                                  <w:pPr>
                                    <w:jc w:val="center"/>
                                    <w:rPr>
                                      <w:rFonts w:ascii="Palemonas" w:hAnsi="Palemonas"/>
                                      <w:sz w:val="52"/>
                                      <w:szCs w:val="52"/>
                                    </w:rPr>
                                  </w:pPr>
                                  <w:r w:rsidRPr="007568E2">
                                    <w:rPr>
                                      <w:rFonts w:ascii="Palemonas" w:hAnsi="Palemonas"/>
                                      <w:sz w:val="52"/>
                                      <w:szCs w:val="52"/>
                                    </w:rPr>
                                    <w:t>NUOTRAUKA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F3688D" id="_x0000_s1032" type="#_x0000_t109" style="position:absolute;left:0;text-align:left;margin-left:17pt;margin-top:230.8pt;width:424.05pt;height:231.4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" strokecolor="#c0504d" strokeweight="1pt">
                      <v:stroke dashstyle="dash"/>
                      <v:shadow color="#868686"/>
                      <v:textbox>
                        <w:txbxContent>
                          <w:p w14:paraId="627A4622" w14:textId="77777777" w:rsidR="001853CE" w:rsidRPr="007568E2" w:rsidRDefault="001853CE" w:rsidP="001853CE">
                            <w:pPr>
                              <w:jc w:val="center"/>
                              <w:rPr>
                                <w:rFonts w:ascii="Palemonas" w:hAnsi="Palemonas"/>
                                <w:sz w:val="52"/>
                                <w:szCs w:val="52"/>
                              </w:rPr>
                            </w:pPr>
                            <w:r w:rsidRPr="007568E2">
                              <w:rPr>
                                <w:rFonts w:ascii="Palemonas" w:hAnsi="Palemonas"/>
                                <w:sz w:val="52"/>
                                <w:szCs w:val="52"/>
                              </w:rPr>
                              <w:t>VIZUALIZACIJOS</w:t>
                            </w:r>
                          </w:p>
                          <w:p w14:paraId="07E178EC" w14:textId="77777777" w:rsidR="001853CE" w:rsidRDefault="001853CE" w:rsidP="001853CE">
                            <w:pPr>
                              <w:jc w:val="center"/>
                              <w:rPr>
                                <w:rFonts w:ascii="Palemonas" w:hAnsi="Palemonas"/>
                                <w:sz w:val="52"/>
                                <w:szCs w:val="52"/>
                              </w:rPr>
                            </w:pPr>
                            <w:r w:rsidRPr="007568E2">
                              <w:rPr>
                                <w:rFonts w:ascii="Palemonas" w:hAnsi="Palemonas"/>
                                <w:sz w:val="52"/>
                                <w:szCs w:val="52"/>
                              </w:rPr>
                              <w:t>ARBA</w:t>
                            </w:r>
                          </w:p>
                          <w:p w14:paraId="6FE89ECB" w14:textId="77777777" w:rsidR="001853CE" w:rsidRPr="007568E2" w:rsidRDefault="001853CE" w:rsidP="001853CE">
                            <w:pPr>
                              <w:jc w:val="center"/>
                              <w:rPr>
                                <w:rFonts w:ascii="Palemonas" w:hAnsi="Palemonas"/>
                                <w:sz w:val="52"/>
                                <w:szCs w:val="52"/>
                              </w:rPr>
                            </w:pPr>
                            <w:r w:rsidRPr="007568E2">
                              <w:rPr>
                                <w:rFonts w:ascii="Palemonas" w:hAnsi="Palemonas"/>
                                <w:sz w:val="52"/>
                                <w:szCs w:val="52"/>
                              </w:rPr>
                              <w:t>FOTOMONTAŽO</w:t>
                            </w:r>
                          </w:p>
                          <w:p w14:paraId="4A20C044" w14:textId="77777777" w:rsidR="001853CE" w:rsidRPr="007568E2" w:rsidRDefault="001853CE" w:rsidP="001853CE">
                            <w:pPr>
                              <w:jc w:val="center"/>
                              <w:rPr>
                                <w:rFonts w:ascii="Palemonas" w:hAnsi="Palemonas"/>
                                <w:sz w:val="52"/>
                                <w:szCs w:val="52"/>
                              </w:rPr>
                            </w:pPr>
                            <w:r w:rsidRPr="007568E2">
                              <w:rPr>
                                <w:rFonts w:ascii="Palemonas" w:hAnsi="Palemonas"/>
                                <w:sz w:val="52"/>
                                <w:szCs w:val="52"/>
                              </w:rPr>
                              <w:t>NUOTRAUKA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1853CE" w:rsidRPr="006B56F2" w14:paraId="6D47EB8C" w14:textId="77777777" w:rsidTr="003922DB">
        <w:trPr>
          <w:trHeight w:val="794"/>
        </w:trPr>
        <w:tc>
          <w:tcPr>
            <w:tcW w:w="5164" w:type="dxa"/>
            <w:gridSpan w:val="3"/>
          </w:tcPr>
          <w:p w14:paraId="045B8242" w14:textId="77777777" w:rsidR="001853CE" w:rsidRPr="006B56F2" w:rsidRDefault="001853CE" w:rsidP="003922DB">
            <w:pPr>
              <w:rPr>
                <w:rFonts w:ascii="Palemonas" w:hAnsi="Palemonas"/>
              </w:rPr>
            </w:pPr>
            <w:r w:rsidRPr="006B56F2">
              <w:rPr>
                <w:rFonts w:ascii="Palemonas" w:hAnsi="Palemonas"/>
              </w:rPr>
              <w:t>PROJEKTUOTOJAS</w:t>
            </w:r>
          </w:p>
          <w:p w14:paraId="45A0C8D6" w14:textId="77777777" w:rsidR="001853CE" w:rsidRPr="006B56F2" w:rsidRDefault="001853CE" w:rsidP="003922DB">
            <w:pPr>
              <w:rPr>
                <w:rFonts w:ascii="Palemonas" w:hAnsi="Palemonas"/>
              </w:rPr>
            </w:pPr>
            <w:r w:rsidRPr="006B56F2">
              <w:rPr>
                <w:rFonts w:ascii="Palemonas" w:hAnsi="Palemonas"/>
              </w:rPr>
              <w:t>UAB „Pavadinimas“, Palangos g. 00, LT-00000 Palanga</w:t>
            </w:r>
          </w:p>
        </w:tc>
        <w:tc>
          <w:tcPr>
            <w:tcW w:w="4097" w:type="dxa"/>
            <w:gridSpan w:val="3"/>
          </w:tcPr>
          <w:p w14:paraId="44458FAF" w14:textId="77777777" w:rsidR="001853CE" w:rsidRPr="006B56F2" w:rsidRDefault="001853CE" w:rsidP="003922DB">
            <w:pPr>
              <w:rPr>
                <w:rFonts w:ascii="Palemonas" w:hAnsi="Palemonas"/>
              </w:rPr>
            </w:pPr>
            <w:r w:rsidRPr="006B56F2">
              <w:rPr>
                <w:rFonts w:ascii="Palemonas" w:hAnsi="Palemonas"/>
              </w:rPr>
              <w:t>UŽSAKOVAS</w:t>
            </w:r>
          </w:p>
          <w:p w14:paraId="3BA61387" w14:textId="77777777" w:rsidR="001853CE" w:rsidRPr="006B56F2" w:rsidRDefault="001853CE" w:rsidP="003922DB">
            <w:pPr>
              <w:rPr>
                <w:rFonts w:ascii="Palemonas" w:hAnsi="Palemonas"/>
              </w:rPr>
            </w:pPr>
            <w:r w:rsidRPr="006B56F2">
              <w:rPr>
                <w:rFonts w:ascii="Palemonas" w:hAnsi="Palemonas"/>
              </w:rPr>
              <w:t>UAB „Užsakovas“, Palangos g. 00, LT-00000 Palanga</w:t>
            </w:r>
          </w:p>
        </w:tc>
      </w:tr>
      <w:tr w:rsidR="001853CE" w:rsidRPr="006B56F2" w14:paraId="42C78D85" w14:textId="77777777" w:rsidTr="003922DB">
        <w:trPr>
          <w:trHeight w:val="449"/>
        </w:trPr>
        <w:tc>
          <w:tcPr>
            <w:tcW w:w="1639" w:type="dxa"/>
            <w:vAlign w:val="center"/>
          </w:tcPr>
          <w:p w14:paraId="7B243AF7" w14:textId="77777777" w:rsidR="001853CE" w:rsidRPr="006B56F2" w:rsidRDefault="001853CE" w:rsidP="003922DB">
            <w:pPr>
              <w:jc w:val="center"/>
              <w:rPr>
                <w:rFonts w:ascii="Palemonas" w:hAnsi="Palemonas"/>
                <w:b/>
              </w:rPr>
            </w:pPr>
            <w:r w:rsidRPr="006B56F2">
              <w:rPr>
                <w:rFonts w:ascii="Palemonas" w:hAnsi="Palemonas"/>
                <w:b/>
              </w:rPr>
              <w:t>Pareigos</w:t>
            </w:r>
          </w:p>
        </w:tc>
        <w:tc>
          <w:tcPr>
            <w:tcW w:w="2160" w:type="dxa"/>
            <w:vAlign w:val="center"/>
          </w:tcPr>
          <w:p w14:paraId="37F6FF28" w14:textId="77777777" w:rsidR="001853CE" w:rsidRPr="006B56F2" w:rsidRDefault="001853CE" w:rsidP="003922DB">
            <w:pPr>
              <w:jc w:val="center"/>
              <w:rPr>
                <w:rFonts w:ascii="Palemonas" w:hAnsi="Palemonas"/>
                <w:b/>
              </w:rPr>
            </w:pPr>
            <w:r w:rsidRPr="006B56F2">
              <w:rPr>
                <w:rFonts w:ascii="Palemonas" w:hAnsi="Palemonas"/>
                <w:b/>
              </w:rPr>
              <w:t>Vardas ir Pavardė</w:t>
            </w:r>
          </w:p>
        </w:tc>
        <w:tc>
          <w:tcPr>
            <w:tcW w:w="1365" w:type="dxa"/>
            <w:vAlign w:val="center"/>
          </w:tcPr>
          <w:p w14:paraId="19A76AE4" w14:textId="77777777" w:rsidR="001853CE" w:rsidRPr="006B56F2" w:rsidRDefault="001853CE" w:rsidP="003922DB">
            <w:pPr>
              <w:jc w:val="center"/>
              <w:rPr>
                <w:rFonts w:ascii="Palemonas" w:hAnsi="Palemonas"/>
                <w:b/>
              </w:rPr>
            </w:pPr>
            <w:r w:rsidRPr="006B56F2">
              <w:rPr>
                <w:rFonts w:ascii="Palemonas" w:hAnsi="Palemonas"/>
                <w:b/>
              </w:rPr>
              <w:t>Parašas</w:t>
            </w:r>
          </w:p>
        </w:tc>
        <w:tc>
          <w:tcPr>
            <w:tcW w:w="4097" w:type="dxa"/>
            <w:gridSpan w:val="3"/>
            <w:vMerge w:val="restart"/>
          </w:tcPr>
          <w:p w14:paraId="46BC59A3" w14:textId="77777777" w:rsidR="001853CE" w:rsidRPr="006B56F2" w:rsidRDefault="001853CE" w:rsidP="003922DB">
            <w:pPr>
              <w:rPr>
                <w:rFonts w:ascii="Palemonas" w:hAnsi="Palemonas"/>
              </w:rPr>
            </w:pPr>
            <w:r w:rsidRPr="006B56F2">
              <w:rPr>
                <w:rFonts w:ascii="Palemonas" w:hAnsi="Palemonas"/>
              </w:rPr>
              <w:t>Išorinės vaizdinės reklamos (iškabos) projektas</w:t>
            </w:r>
          </w:p>
        </w:tc>
      </w:tr>
      <w:tr w:rsidR="001853CE" w:rsidRPr="006B56F2" w14:paraId="770D6C01" w14:textId="77777777" w:rsidTr="003922DB">
        <w:trPr>
          <w:trHeight w:val="271"/>
        </w:trPr>
        <w:tc>
          <w:tcPr>
            <w:tcW w:w="1639" w:type="dxa"/>
          </w:tcPr>
          <w:p w14:paraId="7C8CEFD8" w14:textId="77777777" w:rsidR="001853CE" w:rsidRPr="006B56F2" w:rsidRDefault="001853CE" w:rsidP="003922DB">
            <w:pPr>
              <w:rPr>
                <w:rFonts w:ascii="Palemonas" w:hAnsi="Palemonas"/>
              </w:rPr>
            </w:pPr>
            <w:r w:rsidRPr="006B56F2">
              <w:rPr>
                <w:rFonts w:ascii="Palemonas" w:hAnsi="Palemonas"/>
              </w:rPr>
              <w:t>Direktorius</w:t>
            </w:r>
          </w:p>
        </w:tc>
        <w:tc>
          <w:tcPr>
            <w:tcW w:w="2160" w:type="dxa"/>
          </w:tcPr>
          <w:p w14:paraId="45DA2B14" w14:textId="77777777" w:rsidR="001853CE" w:rsidRPr="006B56F2" w:rsidRDefault="001853CE" w:rsidP="003922DB">
            <w:pPr>
              <w:rPr>
                <w:rFonts w:ascii="Palemonas" w:hAnsi="Palemonas"/>
              </w:rPr>
            </w:pPr>
          </w:p>
        </w:tc>
        <w:tc>
          <w:tcPr>
            <w:tcW w:w="1365" w:type="dxa"/>
          </w:tcPr>
          <w:p w14:paraId="5DB3709C" w14:textId="77777777" w:rsidR="001853CE" w:rsidRPr="006B56F2" w:rsidRDefault="001853CE" w:rsidP="003922DB">
            <w:pPr>
              <w:rPr>
                <w:rFonts w:ascii="Palemonas" w:hAnsi="Palemonas"/>
              </w:rPr>
            </w:pPr>
          </w:p>
        </w:tc>
        <w:tc>
          <w:tcPr>
            <w:tcW w:w="4097" w:type="dxa"/>
            <w:gridSpan w:val="3"/>
            <w:vMerge/>
          </w:tcPr>
          <w:p w14:paraId="47F4026A" w14:textId="77777777" w:rsidR="001853CE" w:rsidRPr="006B56F2" w:rsidRDefault="001853CE" w:rsidP="003922DB">
            <w:pPr>
              <w:rPr>
                <w:rFonts w:ascii="Palemonas" w:hAnsi="Palemonas"/>
              </w:rPr>
            </w:pPr>
          </w:p>
        </w:tc>
      </w:tr>
      <w:tr w:rsidR="001853CE" w:rsidRPr="006B56F2" w14:paraId="3C9D2265" w14:textId="77777777" w:rsidTr="003922DB">
        <w:trPr>
          <w:trHeight w:val="275"/>
        </w:trPr>
        <w:tc>
          <w:tcPr>
            <w:tcW w:w="1639" w:type="dxa"/>
          </w:tcPr>
          <w:p w14:paraId="58F557DA" w14:textId="77777777" w:rsidR="001853CE" w:rsidRPr="006B56F2" w:rsidRDefault="001853CE" w:rsidP="003922DB">
            <w:pPr>
              <w:rPr>
                <w:rFonts w:ascii="Palemonas" w:hAnsi="Palemonas"/>
              </w:rPr>
            </w:pPr>
            <w:r w:rsidRPr="006B56F2">
              <w:rPr>
                <w:rFonts w:ascii="Palemonas" w:hAnsi="Palemonas"/>
              </w:rPr>
              <w:t>Dizaineris</w:t>
            </w:r>
          </w:p>
        </w:tc>
        <w:tc>
          <w:tcPr>
            <w:tcW w:w="2160" w:type="dxa"/>
          </w:tcPr>
          <w:p w14:paraId="573818D7" w14:textId="77777777" w:rsidR="001853CE" w:rsidRPr="006B56F2" w:rsidRDefault="001853CE" w:rsidP="003922DB">
            <w:pPr>
              <w:rPr>
                <w:rFonts w:ascii="Palemonas" w:hAnsi="Palemonas"/>
              </w:rPr>
            </w:pPr>
          </w:p>
        </w:tc>
        <w:tc>
          <w:tcPr>
            <w:tcW w:w="1365" w:type="dxa"/>
          </w:tcPr>
          <w:p w14:paraId="1E1DD75C" w14:textId="77777777" w:rsidR="001853CE" w:rsidRPr="006B56F2" w:rsidRDefault="001853CE" w:rsidP="003922DB">
            <w:pPr>
              <w:rPr>
                <w:rFonts w:ascii="Palemonas" w:hAnsi="Palemonas"/>
              </w:rPr>
            </w:pPr>
          </w:p>
        </w:tc>
        <w:tc>
          <w:tcPr>
            <w:tcW w:w="1763" w:type="dxa"/>
          </w:tcPr>
          <w:p w14:paraId="79DBA36F" w14:textId="77777777" w:rsidR="001853CE" w:rsidRPr="006B56F2" w:rsidRDefault="001853CE" w:rsidP="003922DB">
            <w:pPr>
              <w:rPr>
                <w:rFonts w:ascii="Palemonas" w:hAnsi="Palemonas"/>
              </w:rPr>
            </w:pPr>
            <w:r w:rsidRPr="006B56F2">
              <w:rPr>
                <w:rFonts w:ascii="Palemonas" w:hAnsi="Palemonas"/>
              </w:rPr>
              <w:t>Mastelis</w:t>
            </w:r>
          </w:p>
        </w:tc>
        <w:tc>
          <w:tcPr>
            <w:tcW w:w="1192" w:type="dxa"/>
          </w:tcPr>
          <w:p w14:paraId="7A19D04F" w14:textId="77777777" w:rsidR="001853CE" w:rsidRPr="006B56F2" w:rsidRDefault="001853CE" w:rsidP="003922DB">
            <w:pPr>
              <w:rPr>
                <w:rFonts w:ascii="Palemonas" w:hAnsi="Palemonas"/>
              </w:rPr>
            </w:pPr>
            <w:r w:rsidRPr="006B56F2">
              <w:rPr>
                <w:rFonts w:ascii="Palemonas" w:hAnsi="Palemonas"/>
              </w:rPr>
              <w:t>Lapų sk.</w:t>
            </w:r>
          </w:p>
        </w:tc>
        <w:tc>
          <w:tcPr>
            <w:tcW w:w="1142" w:type="dxa"/>
          </w:tcPr>
          <w:p w14:paraId="4B59519F" w14:textId="77777777" w:rsidR="001853CE" w:rsidRPr="006B56F2" w:rsidRDefault="001853CE" w:rsidP="003922DB">
            <w:pPr>
              <w:rPr>
                <w:rFonts w:ascii="Palemonas" w:hAnsi="Palemonas"/>
              </w:rPr>
            </w:pPr>
            <w:r w:rsidRPr="006B56F2">
              <w:rPr>
                <w:rFonts w:ascii="Palemonas" w:hAnsi="Palemonas"/>
              </w:rPr>
              <w:t>Lapo nr.</w:t>
            </w:r>
          </w:p>
        </w:tc>
      </w:tr>
      <w:tr w:rsidR="001853CE" w:rsidRPr="006B56F2" w14:paraId="4A07F969" w14:textId="77777777" w:rsidTr="003922DB">
        <w:trPr>
          <w:trHeight w:val="278"/>
        </w:trPr>
        <w:tc>
          <w:tcPr>
            <w:tcW w:w="1639" w:type="dxa"/>
          </w:tcPr>
          <w:p w14:paraId="733D4A2A" w14:textId="77777777" w:rsidR="001853CE" w:rsidRPr="006B56F2" w:rsidRDefault="001853CE" w:rsidP="003922DB">
            <w:pPr>
              <w:rPr>
                <w:rFonts w:ascii="Palemonas" w:hAnsi="Palemonas"/>
              </w:rPr>
            </w:pPr>
          </w:p>
        </w:tc>
        <w:tc>
          <w:tcPr>
            <w:tcW w:w="2160" w:type="dxa"/>
          </w:tcPr>
          <w:p w14:paraId="1153266C" w14:textId="77777777" w:rsidR="001853CE" w:rsidRPr="006B56F2" w:rsidRDefault="001853CE" w:rsidP="003922DB">
            <w:pPr>
              <w:rPr>
                <w:rFonts w:ascii="Palemonas" w:hAnsi="Palemonas"/>
              </w:rPr>
            </w:pPr>
          </w:p>
        </w:tc>
        <w:tc>
          <w:tcPr>
            <w:tcW w:w="1365" w:type="dxa"/>
          </w:tcPr>
          <w:p w14:paraId="3DF5A5C5" w14:textId="77777777" w:rsidR="001853CE" w:rsidRPr="006B56F2" w:rsidRDefault="001853CE" w:rsidP="003922DB">
            <w:pPr>
              <w:rPr>
                <w:rFonts w:ascii="Palemonas" w:hAnsi="Palemonas"/>
              </w:rPr>
            </w:pPr>
          </w:p>
        </w:tc>
        <w:tc>
          <w:tcPr>
            <w:tcW w:w="1763" w:type="dxa"/>
          </w:tcPr>
          <w:p w14:paraId="13E55AAC" w14:textId="77777777" w:rsidR="001853CE" w:rsidRPr="006B56F2" w:rsidRDefault="001853CE" w:rsidP="003922DB">
            <w:pPr>
              <w:rPr>
                <w:rFonts w:ascii="Palemonas" w:hAnsi="Palemonas"/>
              </w:rPr>
            </w:pPr>
          </w:p>
        </w:tc>
        <w:tc>
          <w:tcPr>
            <w:tcW w:w="1192" w:type="dxa"/>
          </w:tcPr>
          <w:p w14:paraId="60D445BC" w14:textId="77777777" w:rsidR="001853CE" w:rsidRPr="006B56F2" w:rsidRDefault="001853CE" w:rsidP="003922DB">
            <w:pPr>
              <w:jc w:val="center"/>
              <w:rPr>
                <w:rFonts w:ascii="Palemonas" w:hAnsi="Palemonas"/>
              </w:rPr>
            </w:pPr>
            <w:r w:rsidRPr="006B56F2">
              <w:rPr>
                <w:rFonts w:ascii="Palemonas" w:hAnsi="Palemonas"/>
              </w:rPr>
              <w:t>6</w:t>
            </w:r>
          </w:p>
        </w:tc>
        <w:tc>
          <w:tcPr>
            <w:tcW w:w="1142" w:type="dxa"/>
          </w:tcPr>
          <w:p w14:paraId="4A84218D" w14:textId="77777777" w:rsidR="001853CE" w:rsidRPr="006B56F2" w:rsidRDefault="001853CE" w:rsidP="003922DB">
            <w:pPr>
              <w:jc w:val="center"/>
              <w:rPr>
                <w:rFonts w:ascii="Palemonas" w:hAnsi="Palemonas"/>
              </w:rPr>
            </w:pPr>
            <w:r w:rsidRPr="006B56F2">
              <w:rPr>
                <w:rFonts w:ascii="Palemonas" w:hAnsi="Palemonas"/>
              </w:rPr>
              <w:t>5</w:t>
            </w:r>
          </w:p>
        </w:tc>
      </w:tr>
    </w:tbl>
    <w:p w14:paraId="2EF80D28" w14:textId="77777777" w:rsidR="001853CE" w:rsidRPr="006B56F2" w:rsidRDefault="001853CE" w:rsidP="001853CE">
      <w:pPr>
        <w:rPr>
          <w:rFonts w:ascii="Palemonas" w:hAnsi="Palemonas"/>
        </w:rPr>
      </w:pPr>
      <w:r w:rsidRPr="006B56F2">
        <w:rPr>
          <w:rFonts w:ascii="Palemonas" w:hAnsi="Palemonas"/>
        </w:rPr>
        <w:br w:type="page"/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39"/>
        <w:gridCol w:w="2160"/>
        <w:gridCol w:w="1365"/>
        <w:gridCol w:w="1763"/>
        <w:gridCol w:w="1192"/>
        <w:gridCol w:w="1142"/>
      </w:tblGrid>
      <w:tr w:rsidR="001853CE" w:rsidRPr="006B56F2" w14:paraId="516E02C9" w14:textId="77777777" w:rsidTr="003922DB">
        <w:trPr>
          <w:trHeight w:val="1258"/>
        </w:trPr>
        <w:tc>
          <w:tcPr>
            <w:tcW w:w="9261" w:type="dxa"/>
            <w:gridSpan w:val="6"/>
            <w:vAlign w:val="center"/>
          </w:tcPr>
          <w:p w14:paraId="299DA5C0" w14:textId="77777777" w:rsidR="001853CE" w:rsidRPr="006B56F2" w:rsidRDefault="001853CE" w:rsidP="003922DB">
            <w:pPr>
              <w:jc w:val="center"/>
              <w:rPr>
                <w:rFonts w:ascii="Palemonas" w:hAnsi="Palemonas"/>
                <w:b/>
                <w:bCs/>
                <w:sz w:val="28"/>
                <w:szCs w:val="28"/>
              </w:rPr>
            </w:pPr>
            <w:r w:rsidRPr="006B56F2">
              <w:rPr>
                <w:rFonts w:ascii="Palemonas" w:hAnsi="Palemonas"/>
                <w:b/>
                <w:bCs/>
                <w:sz w:val="28"/>
                <w:szCs w:val="28"/>
              </w:rPr>
              <w:lastRenderedPageBreak/>
              <w:t>ĮRENGINIO KONSTRUKCIJOS ESKIZAS IR APRAŠYMAS. LAIKIKLIŲ IR TVIRTINIMO MAZGŲ BRĖŽINIAI.</w:t>
            </w:r>
          </w:p>
          <w:p w14:paraId="1FEC9071" w14:textId="77777777" w:rsidR="001853CE" w:rsidRPr="006B56F2" w:rsidRDefault="001853CE" w:rsidP="003922DB">
            <w:pPr>
              <w:jc w:val="center"/>
              <w:rPr>
                <w:rFonts w:ascii="Palemonas" w:hAnsi="Palemonas"/>
                <w:b/>
              </w:rPr>
            </w:pPr>
            <w:r w:rsidRPr="006B56F2">
              <w:rPr>
                <w:rFonts w:ascii="Palemonas" w:hAnsi="Palemonas"/>
                <w:b/>
                <w:bCs/>
                <w:sz w:val="28"/>
                <w:szCs w:val="28"/>
              </w:rPr>
              <w:t>TIKSLUS REKLAMOS PLOTAS</w:t>
            </w:r>
          </w:p>
        </w:tc>
      </w:tr>
      <w:tr w:rsidR="001853CE" w:rsidRPr="006B56F2" w14:paraId="48829AD0" w14:textId="77777777" w:rsidTr="003922DB">
        <w:trPr>
          <w:trHeight w:val="11401"/>
        </w:trPr>
        <w:tc>
          <w:tcPr>
            <w:tcW w:w="9261" w:type="dxa"/>
            <w:gridSpan w:val="6"/>
          </w:tcPr>
          <w:p w14:paraId="046DBAA8" w14:textId="77777777" w:rsidR="001853CE" w:rsidRPr="006B56F2" w:rsidRDefault="001853CE" w:rsidP="003922DB">
            <w:pPr>
              <w:ind w:left="360"/>
              <w:jc w:val="both"/>
              <w:rPr>
                <w:rFonts w:ascii="Palemonas" w:hAnsi="Palemonas"/>
                <w:b/>
              </w:rPr>
            </w:pPr>
          </w:p>
          <w:p w14:paraId="009E6626" w14:textId="77777777" w:rsidR="001853CE" w:rsidRPr="006B56F2" w:rsidRDefault="001853CE" w:rsidP="003922DB">
            <w:pPr>
              <w:ind w:left="360"/>
              <w:jc w:val="both"/>
              <w:rPr>
                <w:rFonts w:ascii="Palemonas" w:hAnsi="Palemonas"/>
                <w:b/>
              </w:rPr>
            </w:pPr>
          </w:p>
          <w:p w14:paraId="57C16C3C" w14:textId="77777777" w:rsidR="001853CE" w:rsidRPr="006B56F2" w:rsidRDefault="001853CE" w:rsidP="003922DB">
            <w:pPr>
              <w:ind w:left="360"/>
              <w:jc w:val="both"/>
              <w:rPr>
                <w:rFonts w:ascii="Palemonas" w:hAnsi="Palemonas"/>
                <w:b/>
              </w:rPr>
            </w:pPr>
            <w:r w:rsidRPr="006B56F2">
              <w:rPr>
                <w:rFonts w:ascii="Palemonas" w:hAnsi="Palemonas"/>
                <w:b/>
              </w:rPr>
              <w:t>Konstrukcijos aprašymas:</w:t>
            </w:r>
          </w:p>
          <w:p w14:paraId="32622EFD" w14:textId="04A0D2BA" w:rsidR="001853CE" w:rsidRPr="006B56F2" w:rsidRDefault="001853CE" w:rsidP="003922DB">
            <w:pPr>
              <w:ind w:left="360" w:right="437"/>
              <w:jc w:val="both"/>
              <w:rPr>
                <w:rFonts w:ascii="Palemonas" w:hAnsi="Palemonas"/>
                <w:i/>
              </w:rPr>
            </w:pPr>
            <w:r w:rsidRPr="006B56F2">
              <w:rPr>
                <w:rFonts w:ascii="Palemonas" w:hAnsi="Palemonas"/>
                <w:i/>
                <w:iCs/>
              </w:rPr>
              <w:t xml:space="preserve">Aprašymo pavyzdys. </w:t>
            </w:r>
            <w:r w:rsidRPr="006B56F2">
              <w:rPr>
                <w:rFonts w:ascii="Palemonas" w:hAnsi="Palemonas"/>
                <w:i/>
              </w:rPr>
              <w:t>Aliuminio rėmas skirtas 1500×1500 mm tent</w:t>
            </w:r>
            <w:r w:rsidR="001A3F0E">
              <w:rPr>
                <w:rFonts w:ascii="Palemonas" w:hAnsi="Palemonas"/>
                <w:i/>
              </w:rPr>
              <w:t>o audiniui</w:t>
            </w:r>
            <w:r w:rsidRPr="006B56F2">
              <w:rPr>
                <w:rFonts w:ascii="Palemonas" w:hAnsi="Palemonas"/>
                <w:i/>
              </w:rPr>
              <w:t>. Tvirtinamas metaliniais varžtais prie pastato fasado. Rėmo gabaritai 1600×1600 mm. Apšvietimas: LED prožektoriai. Prožektoriaus laikikliai gruntuojami ir dažomi spalva, artima rėmo spalvai.</w:t>
            </w:r>
          </w:p>
          <w:p w14:paraId="7BB16225" w14:textId="77777777" w:rsidR="001853CE" w:rsidRPr="006B56F2" w:rsidRDefault="001853CE" w:rsidP="003922DB">
            <w:pPr>
              <w:ind w:left="360"/>
              <w:jc w:val="both"/>
              <w:rPr>
                <w:rFonts w:ascii="Palemonas" w:hAnsi="Palemonas"/>
                <w:b/>
              </w:rPr>
            </w:pPr>
          </w:p>
          <w:p w14:paraId="5F0F1528" w14:textId="77777777" w:rsidR="001853CE" w:rsidRPr="006B56F2" w:rsidRDefault="001853CE" w:rsidP="003922DB">
            <w:pPr>
              <w:ind w:left="360"/>
              <w:jc w:val="both"/>
              <w:rPr>
                <w:rFonts w:ascii="Palemonas" w:hAnsi="Palemonas"/>
                <w:b/>
              </w:rPr>
            </w:pPr>
          </w:p>
          <w:p w14:paraId="60AB9923" w14:textId="77777777" w:rsidR="001853CE" w:rsidRPr="006B56F2" w:rsidRDefault="001853CE" w:rsidP="003922DB">
            <w:pPr>
              <w:ind w:left="360"/>
              <w:jc w:val="both"/>
              <w:rPr>
                <w:rFonts w:ascii="Palemonas" w:hAnsi="Palemonas"/>
                <w:b/>
              </w:rPr>
            </w:pPr>
            <w:r w:rsidRPr="006B56F2">
              <w:rPr>
                <w:rFonts w:ascii="Palemonas" w:hAnsi="Palemonas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3ED2332A" wp14:editId="2101AEF0">
                      <wp:simplePos x="0" y="0"/>
                      <wp:positionH relativeFrom="column">
                        <wp:posOffset>273050</wp:posOffset>
                      </wp:positionH>
                      <wp:positionV relativeFrom="page">
                        <wp:posOffset>1304467</wp:posOffset>
                      </wp:positionV>
                      <wp:extent cx="5334635" cy="2037080"/>
                      <wp:effectExtent l="0" t="0" r="18415" b="20320"/>
                      <wp:wrapNone/>
                      <wp:docPr id="14" name="AutoShap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34635" cy="2037080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C0504D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373ACD8A" w14:textId="77777777" w:rsidR="001853CE" w:rsidRPr="007568E2" w:rsidRDefault="001853CE" w:rsidP="001853CE">
                                  <w:pPr>
                                    <w:jc w:val="center"/>
                                    <w:rPr>
                                      <w:rFonts w:ascii="Palemonas" w:hAnsi="Palemonas"/>
                                      <w:sz w:val="52"/>
                                      <w:szCs w:val="52"/>
                                    </w:rPr>
                                  </w:pPr>
                                  <w:r>
                                    <w:rPr>
                                      <w:rFonts w:ascii="Palemonas" w:hAnsi="Palemonas"/>
                                      <w:sz w:val="52"/>
                                      <w:szCs w:val="52"/>
                                    </w:rPr>
                                    <w:t>KONSTRUKCIJA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D2332A" id="_x0000_s1033" type="#_x0000_t109" style="position:absolute;left:0;text-align:left;margin-left:21.5pt;margin-top:102.7pt;width:420.05pt;height:160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" strokecolor="#c0504d" strokeweight="1pt">
                      <v:stroke dashstyle="dash"/>
                      <v:shadow color="#868686"/>
                      <v:textbox>
                        <w:txbxContent>
                          <w:p w14:paraId="373ACD8A" w14:textId="77777777" w:rsidR="001853CE" w:rsidRPr="007568E2" w:rsidRDefault="001853CE" w:rsidP="001853CE">
                            <w:pPr>
                              <w:jc w:val="center"/>
                              <w:rPr>
                                <w:rFonts w:ascii="Palemonas" w:hAnsi="Palemonas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Palemonas" w:hAnsi="Palemonas"/>
                                <w:sz w:val="52"/>
                                <w:szCs w:val="52"/>
                              </w:rPr>
                              <w:t>KONSTRUKCIJA</w:t>
                            </w:r>
                          </w:p>
                        </w:txbxContent>
                      </v:textbox>
                      <w10:wrap anchory="page"/>
                    </v:shape>
                  </w:pict>
                </mc:Fallback>
              </mc:AlternateContent>
            </w:r>
          </w:p>
          <w:p w14:paraId="321ECC5A" w14:textId="77777777" w:rsidR="001853CE" w:rsidRPr="006B56F2" w:rsidRDefault="001853CE" w:rsidP="003922DB">
            <w:pPr>
              <w:ind w:left="360"/>
              <w:jc w:val="both"/>
              <w:rPr>
                <w:rFonts w:ascii="Palemonas" w:hAnsi="Palemonas"/>
                <w:b/>
              </w:rPr>
            </w:pPr>
          </w:p>
          <w:p w14:paraId="62925D1A" w14:textId="77777777" w:rsidR="001853CE" w:rsidRPr="006B56F2" w:rsidRDefault="001853CE" w:rsidP="003922DB">
            <w:pPr>
              <w:ind w:left="360"/>
              <w:jc w:val="both"/>
              <w:rPr>
                <w:rFonts w:ascii="Palemonas" w:hAnsi="Palemonas"/>
                <w:b/>
              </w:rPr>
            </w:pPr>
          </w:p>
          <w:p w14:paraId="240AA86E" w14:textId="77777777" w:rsidR="001853CE" w:rsidRPr="006B56F2" w:rsidRDefault="001853CE" w:rsidP="003922DB">
            <w:pPr>
              <w:ind w:left="360"/>
              <w:jc w:val="both"/>
              <w:rPr>
                <w:rFonts w:ascii="Palemonas" w:hAnsi="Palemonas"/>
                <w:b/>
              </w:rPr>
            </w:pPr>
          </w:p>
          <w:p w14:paraId="47EC52B6" w14:textId="77777777" w:rsidR="001853CE" w:rsidRPr="006B56F2" w:rsidRDefault="001853CE" w:rsidP="003922DB">
            <w:pPr>
              <w:ind w:left="360"/>
              <w:jc w:val="both"/>
              <w:rPr>
                <w:rFonts w:ascii="Palemonas" w:hAnsi="Palemonas"/>
                <w:b/>
              </w:rPr>
            </w:pPr>
          </w:p>
          <w:p w14:paraId="502DE649" w14:textId="77777777" w:rsidR="001853CE" w:rsidRPr="006B56F2" w:rsidRDefault="001853CE" w:rsidP="003922DB">
            <w:pPr>
              <w:ind w:left="360"/>
              <w:jc w:val="both"/>
              <w:rPr>
                <w:rFonts w:ascii="Palemonas" w:hAnsi="Palemonas"/>
                <w:b/>
              </w:rPr>
            </w:pPr>
          </w:p>
          <w:p w14:paraId="0BE85404" w14:textId="77777777" w:rsidR="001853CE" w:rsidRPr="006B56F2" w:rsidRDefault="001853CE" w:rsidP="003922DB">
            <w:pPr>
              <w:ind w:left="360"/>
              <w:jc w:val="both"/>
              <w:rPr>
                <w:rFonts w:ascii="Palemonas" w:hAnsi="Palemonas"/>
                <w:b/>
              </w:rPr>
            </w:pPr>
          </w:p>
          <w:p w14:paraId="6AEBDA98" w14:textId="77777777" w:rsidR="001853CE" w:rsidRPr="006B56F2" w:rsidRDefault="001853CE" w:rsidP="003922DB">
            <w:pPr>
              <w:ind w:left="360"/>
              <w:jc w:val="both"/>
              <w:rPr>
                <w:rFonts w:ascii="Palemonas" w:hAnsi="Palemonas"/>
                <w:b/>
              </w:rPr>
            </w:pPr>
          </w:p>
          <w:p w14:paraId="752DDB72" w14:textId="77777777" w:rsidR="001853CE" w:rsidRPr="006B56F2" w:rsidRDefault="001853CE" w:rsidP="003922DB">
            <w:pPr>
              <w:ind w:left="360"/>
              <w:jc w:val="both"/>
              <w:rPr>
                <w:rFonts w:ascii="Palemonas" w:hAnsi="Palemonas"/>
                <w:b/>
              </w:rPr>
            </w:pPr>
          </w:p>
          <w:p w14:paraId="7B48A9B5" w14:textId="77777777" w:rsidR="001853CE" w:rsidRPr="006B56F2" w:rsidRDefault="001853CE" w:rsidP="003922DB">
            <w:pPr>
              <w:ind w:left="360"/>
              <w:jc w:val="both"/>
              <w:rPr>
                <w:rFonts w:ascii="Palemonas" w:hAnsi="Palemonas"/>
                <w:b/>
              </w:rPr>
            </w:pPr>
          </w:p>
          <w:p w14:paraId="2DA38A5A" w14:textId="77777777" w:rsidR="001853CE" w:rsidRPr="006B56F2" w:rsidRDefault="001853CE" w:rsidP="003922DB">
            <w:pPr>
              <w:ind w:left="360"/>
              <w:jc w:val="both"/>
              <w:rPr>
                <w:rFonts w:ascii="Palemonas" w:hAnsi="Palemonas"/>
                <w:b/>
              </w:rPr>
            </w:pPr>
          </w:p>
          <w:p w14:paraId="75FF7370" w14:textId="77777777" w:rsidR="001853CE" w:rsidRPr="006B56F2" w:rsidRDefault="001853CE" w:rsidP="003922DB">
            <w:pPr>
              <w:ind w:left="360"/>
              <w:jc w:val="both"/>
              <w:rPr>
                <w:rFonts w:ascii="Palemonas" w:hAnsi="Palemonas"/>
                <w:b/>
              </w:rPr>
            </w:pPr>
          </w:p>
          <w:p w14:paraId="63FC7A3C" w14:textId="77777777" w:rsidR="001853CE" w:rsidRPr="006B56F2" w:rsidRDefault="001853CE" w:rsidP="003922DB">
            <w:pPr>
              <w:ind w:left="360"/>
              <w:jc w:val="both"/>
              <w:rPr>
                <w:rFonts w:ascii="Palemonas" w:hAnsi="Palemonas"/>
                <w:b/>
              </w:rPr>
            </w:pPr>
          </w:p>
          <w:p w14:paraId="67EA3506" w14:textId="77777777" w:rsidR="001853CE" w:rsidRPr="006B56F2" w:rsidRDefault="001853CE" w:rsidP="003922DB">
            <w:pPr>
              <w:ind w:left="360"/>
              <w:jc w:val="both"/>
              <w:rPr>
                <w:rFonts w:ascii="Palemonas" w:hAnsi="Palemonas"/>
                <w:b/>
              </w:rPr>
            </w:pPr>
          </w:p>
          <w:p w14:paraId="1F01103B" w14:textId="77777777" w:rsidR="001853CE" w:rsidRPr="006B56F2" w:rsidRDefault="001853CE" w:rsidP="003922DB">
            <w:pPr>
              <w:ind w:left="360"/>
              <w:jc w:val="both"/>
              <w:rPr>
                <w:rFonts w:ascii="Palemonas" w:hAnsi="Palemonas"/>
                <w:b/>
              </w:rPr>
            </w:pPr>
            <w:r w:rsidRPr="006B56F2">
              <w:rPr>
                <w:rFonts w:ascii="Palemonas" w:hAnsi="Palemonas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58A0EBD4" wp14:editId="3083F829">
                      <wp:simplePos x="0" y="0"/>
                      <wp:positionH relativeFrom="column">
                        <wp:posOffset>250278</wp:posOffset>
                      </wp:positionH>
                      <wp:positionV relativeFrom="page">
                        <wp:posOffset>3723776</wp:posOffset>
                      </wp:positionV>
                      <wp:extent cx="5380765" cy="2338086"/>
                      <wp:effectExtent l="0" t="0" r="10795" b="24130"/>
                      <wp:wrapNone/>
                      <wp:docPr id="15" name="AutoShap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80765" cy="2338086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C0504D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68686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65EBFEDF" w14:textId="77777777" w:rsidR="001853CE" w:rsidRPr="007568E2" w:rsidRDefault="001853CE" w:rsidP="001853CE">
                                  <w:pPr>
                                    <w:jc w:val="center"/>
                                    <w:rPr>
                                      <w:rFonts w:ascii="Palemonas" w:hAnsi="Palemonas"/>
                                      <w:sz w:val="52"/>
                                      <w:szCs w:val="52"/>
                                    </w:rPr>
                                  </w:pPr>
                                  <w:r>
                                    <w:rPr>
                                      <w:rFonts w:ascii="Palemonas" w:hAnsi="Palemonas"/>
                                      <w:sz w:val="52"/>
                                      <w:szCs w:val="52"/>
                                    </w:rPr>
                                    <w:t>LAIKIKLIŲ IR TVIRTINIMO ELEMENTŲ BRĖŽINYS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A0EBD4" id="_x0000_s1034" type="#_x0000_t109" style="position:absolute;left:0;text-align:left;margin-left:19.7pt;margin-top:293.2pt;width:423.7pt;height:184.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" strokecolor="#c0504d" strokeweight="1pt">
                      <v:stroke dashstyle="dash"/>
                      <v:shadow color="#868686"/>
                      <v:textbox>
                        <w:txbxContent>
                          <w:p w14:paraId="65EBFEDF" w14:textId="77777777" w:rsidR="001853CE" w:rsidRPr="007568E2" w:rsidRDefault="001853CE" w:rsidP="001853CE">
                            <w:pPr>
                              <w:jc w:val="center"/>
                              <w:rPr>
                                <w:rFonts w:ascii="Palemonas" w:hAnsi="Palemonas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Palemonas" w:hAnsi="Palemonas"/>
                                <w:sz w:val="52"/>
                                <w:szCs w:val="52"/>
                              </w:rPr>
                              <w:t>LAIKIKLIŲ IR TVIRTINIMO ELEMENTŲ BRĖŽINYS</w:t>
                            </w:r>
                          </w:p>
                        </w:txbxContent>
                      </v:textbox>
                      <w10:wrap anchory="page"/>
                    </v:shape>
                  </w:pict>
                </mc:Fallback>
              </mc:AlternateContent>
            </w:r>
          </w:p>
          <w:p w14:paraId="06D8743D" w14:textId="77777777" w:rsidR="001853CE" w:rsidRPr="006B56F2" w:rsidRDefault="001853CE" w:rsidP="003922DB">
            <w:pPr>
              <w:ind w:left="360"/>
              <w:jc w:val="both"/>
              <w:rPr>
                <w:rFonts w:ascii="Palemonas" w:hAnsi="Palemonas"/>
                <w:b/>
              </w:rPr>
            </w:pPr>
          </w:p>
          <w:p w14:paraId="38F0029B" w14:textId="77777777" w:rsidR="001853CE" w:rsidRPr="006B56F2" w:rsidRDefault="001853CE" w:rsidP="003922DB">
            <w:pPr>
              <w:ind w:left="360"/>
              <w:jc w:val="both"/>
              <w:rPr>
                <w:rFonts w:ascii="Palemonas" w:hAnsi="Palemonas"/>
                <w:b/>
              </w:rPr>
            </w:pPr>
          </w:p>
          <w:p w14:paraId="6AA0C1DB" w14:textId="77777777" w:rsidR="001853CE" w:rsidRPr="006B56F2" w:rsidRDefault="001853CE" w:rsidP="003922DB">
            <w:pPr>
              <w:ind w:left="360"/>
              <w:jc w:val="both"/>
              <w:rPr>
                <w:rFonts w:ascii="Palemonas" w:hAnsi="Palemonas"/>
                <w:b/>
              </w:rPr>
            </w:pPr>
          </w:p>
          <w:p w14:paraId="3439EEB0" w14:textId="77777777" w:rsidR="001853CE" w:rsidRPr="006B56F2" w:rsidRDefault="001853CE" w:rsidP="003922DB">
            <w:pPr>
              <w:ind w:left="360"/>
              <w:jc w:val="both"/>
              <w:rPr>
                <w:rFonts w:ascii="Palemonas" w:hAnsi="Palemonas"/>
                <w:b/>
              </w:rPr>
            </w:pPr>
          </w:p>
          <w:p w14:paraId="2D86A0A4" w14:textId="77777777" w:rsidR="001853CE" w:rsidRPr="006B56F2" w:rsidRDefault="001853CE" w:rsidP="003922DB">
            <w:pPr>
              <w:ind w:left="360"/>
              <w:jc w:val="both"/>
              <w:rPr>
                <w:rFonts w:ascii="Palemonas" w:hAnsi="Palemonas"/>
                <w:b/>
              </w:rPr>
            </w:pPr>
          </w:p>
          <w:p w14:paraId="20CD9117" w14:textId="77777777" w:rsidR="001853CE" w:rsidRPr="006B56F2" w:rsidRDefault="001853CE" w:rsidP="003922DB">
            <w:pPr>
              <w:ind w:left="360"/>
              <w:jc w:val="both"/>
              <w:rPr>
                <w:rFonts w:ascii="Palemonas" w:hAnsi="Palemonas"/>
                <w:b/>
              </w:rPr>
            </w:pPr>
          </w:p>
          <w:p w14:paraId="0943ED36" w14:textId="77777777" w:rsidR="001853CE" w:rsidRPr="006B56F2" w:rsidRDefault="001853CE" w:rsidP="003922DB">
            <w:pPr>
              <w:ind w:left="360"/>
              <w:jc w:val="both"/>
              <w:rPr>
                <w:rFonts w:ascii="Palemonas" w:hAnsi="Palemonas"/>
                <w:b/>
              </w:rPr>
            </w:pPr>
          </w:p>
          <w:p w14:paraId="0DEFD988" w14:textId="77777777" w:rsidR="001853CE" w:rsidRPr="006B56F2" w:rsidRDefault="001853CE" w:rsidP="003922DB">
            <w:pPr>
              <w:ind w:left="360"/>
              <w:jc w:val="both"/>
              <w:rPr>
                <w:rFonts w:ascii="Palemonas" w:hAnsi="Palemonas"/>
                <w:b/>
              </w:rPr>
            </w:pPr>
          </w:p>
          <w:p w14:paraId="4578F0A0" w14:textId="77777777" w:rsidR="001853CE" w:rsidRPr="006B56F2" w:rsidRDefault="001853CE" w:rsidP="003922DB">
            <w:pPr>
              <w:ind w:left="360"/>
              <w:jc w:val="both"/>
              <w:rPr>
                <w:rFonts w:ascii="Palemonas" w:hAnsi="Palemonas"/>
                <w:b/>
              </w:rPr>
            </w:pPr>
          </w:p>
          <w:p w14:paraId="4BB40922" w14:textId="77777777" w:rsidR="001853CE" w:rsidRPr="006B56F2" w:rsidRDefault="001853CE" w:rsidP="003922DB">
            <w:pPr>
              <w:ind w:left="360"/>
              <w:jc w:val="both"/>
              <w:rPr>
                <w:rFonts w:ascii="Palemonas" w:hAnsi="Palemonas"/>
                <w:b/>
              </w:rPr>
            </w:pPr>
          </w:p>
          <w:p w14:paraId="54CF437A" w14:textId="77777777" w:rsidR="001853CE" w:rsidRPr="006B56F2" w:rsidRDefault="001853CE" w:rsidP="003922DB">
            <w:pPr>
              <w:ind w:left="360"/>
              <w:jc w:val="both"/>
              <w:rPr>
                <w:rFonts w:ascii="Palemonas" w:hAnsi="Palemonas"/>
                <w:b/>
              </w:rPr>
            </w:pPr>
          </w:p>
          <w:p w14:paraId="2E5C8F44" w14:textId="77777777" w:rsidR="001853CE" w:rsidRPr="006B56F2" w:rsidRDefault="001853CE" w:rsidP="003922DB">
            <w:pPr>
              <w:ind w:left="360"/>
              <w:jc w:val="both"/>
              <w:rPr>
                <w:rFonts w:ascii="Palemonas" w:hAnsi="Palemonas"/>
                <w:b/>
              </w:rPr>
            </w:pPr>
          </w:p>
          <w:p w14:paraId="2FF0E56B" w14:textId="77777777" w:rsidR="001853CE" w:rsidRPr="006B56F2" w:rsidRDefault="001853CE" w:rsidP="003922DB">
            <w:pPr>
              <w:ind w:left="360"/>
              <w:jc w:val="both"/>
              <w:rPr>
                <w:rFonts w:ascii="Palemonas" w:hAnsi="Palemonas"/>
                <w:b/>
              </w:rPr>
            </w:pPr>
          </w:p>
          <w:p w14:paraId="479DF8D0" w14:textId="77777777" w:rsidR="001853CE" w:rsidRPr="006B56F2" w:rsidRDefault="001853CE" w:rsidP="003922DB">
            <w:pPr>
              <w:ind w:left="360"/>
              <w:jc w:val="both"/>
              <w:rPr>
                <w:rFonts w:ascii="Palemonas" w:hAnsi="Palemonas"/>
                <w:b/>
              </w:rPr>
            </w:pPr>
          </w:p>
          <w:p w14:paraId="125F0D38" w14:textId="77777777" w:rsidR="001853CE" w:rsidRPr="006B56F2" w:rsidRDefault="001853CE" w:rsidP="003922DB">
            <w:pPr>
              <w:ind w:left="360"/>
              <w:jc w:val="both"/>
              <w:rPr>
                <w:rFonts w:ascii="Palemonas" w:hAnsi="Palemonas"/>
                <w:b/>
              </w:rPr>
            </w:pPr>
          </w:p>
          <w:p w14:paraId="638AE606" w14:textId="77777777" w:rsidR="001853CE" w:rsidRPr="006B56F2" w:rsidRDefault="001853CE" w:rsidP="003922DB">
            <w:pPr>
              <w:ind w:left="360"/>
              <w:jc w:val="both"/>
              <w:rPr>
                <w:rFonts w:ascii="Palemonas" w:hAnsi="Palemonas"/>
                <w:b/>
              </w:rPr>
            </w:pPr>
            <w:r w:rsidRPr="006B56F2">
              <w:rPr>
                <w:rFonts w:ascii="Palemonas" w:hAnsi="Palemonas"/>
                <w:b/>
              </w:rPr>
              <w:t>Visas reklamos plotas – plotas kv. m</w:t>
            </w:r>
          </w:p>
          <w:p w14:paraId="62A7555C" w14:textId="77777777" w:rsidR="001853CE" w:rsidRPr="006B56F2" w:rsidRDefault="001853CE" w:rsidP="003922DB">
            <w:pPr>
              <w:ind w:left="360"/>
              <w:jc w:val="right"/>
              <w:rPr>
                <w:rFonts w:ascii="Palemonas" w:hAnsi="Palemonas"/>
                <w:b/>
              </w:rPr>
            </w:pPr>
          </w:p>
        </w:tc>
      </w:tr>
      <w:tr w:rsidR="001853CE" w:rsidRPr="006B56F2" w14:paraId="601845DE" w14:textId="77777777" w:rsidTr="003922DB">
        <w:trPr>
          <w:trHeight w:val="794"/>
        </w:trPr>
        <w:tc>
          <w:tcPr>
            <w:tcW w:w="5164" w:type="dxa"/>
            <w:gridSpan w:val="3"/>
          </w:tcPr>
          <w:p w14:paraId="557A0915" w14:textId="77777777" w:rsidR="001853CE" w:rsidRPr="006B56F2" w:rsidRDefault="001853CE" w:rsidP="003922DB">
            <w:pPr>
              <w:rPr>
                <w:rFonts w:ascii="Palemonas" w:hAnsi="Palemonas"/>
              </w:rPr>
            </w:pPr>
            <w:r w:rsidRPr="006B56F2">
              <w:rPr>
                <w:rFonts w:ascii="Palemonas" w:hAnsi="Palemonas"/>
              </w:rPr>
              <w:t>PROJEKTUOTOJAS</w:t>
            </w:r>
          </w:p>
          <w:p w14:paraId="45BB5D92" w14:textId="77777777" w:rsidR="001853CE" w:rsidRPr="006B56F2" w:rsidRDefault="001853CE" w:rsidP="003922DB">
            <w:pPr>
              <w:rPr>
                <w:rFonts w:ascii="Palemonas" w:hAnsi="Palemonas"/>
              </w:rPr>
            </w:pPr>
            <w:r w:rsidRPr="006B56F2">
              <w:rPr>
                <w:rFonts w:ascii="Palemonas" w:hAnsi="Palemonas"/>
              </w:rPr>
              <w:t>UAB „Pavadinimas“, Palangos g. 00, LT-00000 Palanga</w:t>
            </w:r>
          </w:p>
        </w:tc>
        <w:tc>
          <w:tcPr>
            <w:tcW w:w="4097" w:type="dxa"/>
            <w:gridSpan w:val="3"/>
          </w:tcPr>
          <w:p w14:paraId="400175F1" w14:textId="77777777" w:rsidR="001853CE" w:rsidRPr="006B56F2" w:rsidRDefault="001853CE" w:rsidP="003922DB">
            <w:pPr>
              <w:rPr>
                <w:rFonts w:ascii="Palemonas" w:hAnsi="Palemonas"/>
              </w:rPr>
            </w:pPr>
            <w:r w:rsidRPr="006B56F2">
              <w:rPr>
                <w:rFonts w:ascii="Palemonas" w:hAnsi="Palemonas"/>
              </w:rPr>
              <w:t>UŽSAKOVAS</w:t>
            </w:r>
          </w:p>
          <w:p w14:paraId="13167878" w14:textId="77777777" w:rsidR="001853CE" w:rsidRPr="006B56F2" w:rsidRDefault="001853CE" w:rsidP="003922DB">
            <w:pPr>
              <w:rPr>
                <w:rFonts w:ascii="Palemonas" w:hAnsi="Palemonas"/>
              </w:rPr>
            </w:pPr>
            <w:r w:rsidRPr="006B56F2">
              <w:rPr>
                <w:rFonts w:ascii="Palemonas" w:hAnsi="Palemonas"/>
              </w:rPr>
              <w:t>UAB „Užsakovas“, Palangos g. 00, LT-00000 Palanga</w:t>
            </w:r>
          </w:p>
        </w:tc>
      </w:tr>
      <w:tr w:rsidR="001853CE" w:rsidRPr="006B56F2" w14:paraId="01DECA2B" w14:textId="77777777" w:rsidTr="003922DB">
        <w:trPr>
          <w:trHeight w:val="449"/>
        </w:trPr>
        <w:tc>
          <w:tcPr>
            <w:tcW w:w="1639" w:type="dxa"/>
            <w:vAlign w:val="center"/>
          </w:tcPr>
          <w:p w14:paraId="1E3D5148" w14:textId="77777777" w:rsidR="001853CE" w:rsidRPr="006B56F2" w:rsidRDefault="001853CE" w:rsidP="003922DB">
            <w:pPr>
              <w:jc w:val="center"/>
              <w:rPr>
                <w:rFonts w:ascii="Palemonas" w:hAnsi="Palemonas"/>
                <w:b/>
              </w:rPr>
            </w:pPr>
            <w:r w:rsidRPr="006B56F2">
              <w:rPr>
                <w:rFonts w:ascii="Palemonas" w:hAnsi="Palemonas"/>
                <w:b/>
              </w:rPr>
              <w:t>Pareigos</w:t>
            </w:r>
          </w:p>
        </w:tc>
        <w:tc>
          <w:tcPr>
            <w:tcW w:w="2160" w:type="dxa"/>
            <w:vAlign w:val="center"/>
          </w:tcPr>
          <w:p w14:paraId="316405C2" w14:textId="77777777" w:rsidR="001853CE" w:rsidRPr="006B56F2" w:rsidRDefault="001853CE" w:rsidP="003922DB">
            <w:pPr>
              <w:jc w:val="center"/>
              <w:rPr>
                <w:rFonts w:ascii="Palemonas" w:hAnsi="Palemonas"/>
                <w:b/>
              </w:rPr>
            </w:pPr>
            <w:r w:rsidRPr="006B56F2">
              <w:rPr>
                <w:rFonts w:ascii="Palemonas" w:hAnsi="Palemonas"/>
                <w:b/>
              </w:rPr>
              <w:t>Vardas ir Pavardė</w:t>
            </w:r>
          </w:p>
        </w:tc>
        <w:tc>
          <w:tcPr>
            <w:tcW w:w="1365" w:type="dxa"/>
            <w:vAlign w:val="center"/>
          </w:tcPr>
          <w:p w14:paraId="653DABB5" w14:textId="77777777" w:rsidR="001853CE" w:rsidRPr="006B56F2" w:rsidRDefault="001853CE" w:rsidP="003922DB">
            <w:pPr>
              <w:jc w:val="center"/>
              <w:rPr>
                <w:rFonts w:ascii="Palemonas" w:hAnsi="Palemonas"/>
                <w:b/>
              </w:rPr>
            </w:pPr>
            <w:r w:rsidRPr="006B56F2">
              <w:rPr>
                <w:rFonts w:ascii="Palemonas" w:hAnsi="Palemonas"/>
                <w:b/>
              </w:rPr>
              <w:t>Parašas</w:t>
            </w:r>
          </w:p>
        </w:tc>
        <w:tc>
          <w:tcPr>
            <w:tcW w:w="4097" w:type="dxa"/>
            <w:gridSpan w:val="3"/>
            <w:vMerge w:val="restart"/>
            <w:vAlign w:val="center"/>
          </w:tcPr>
          <w:p w14:paraId="09F11C7E" w14:textId="77777777" w:rsidR="001853CE" w:rsidRPr="006B56F2" w:rsidRDefault="001853CE" w:rsidP="003922DB">
            <w:pPr>
              <w:rPr>
                <w:rFonts w:ascii="Palemonas" w:hAnsi="Palemonas"/>
              </w:rPr>
            </w:pPr>
            <w:r w:rsidRPr="006B56F2">
              <w:rPr>
                <w:rFonts w:ascii="Palemonas" w:hAnsi="Palemonas"/>
              </w:rPr>
              <w:t>Išorinės vaizdinės reklamos (iškabos) projektas</w:t>
            </w:r>
          </w:p>
        </w:tc>
      </w:tr>
      <w:tr w:rsidR="001853CE" w:rsidRPr="006B56F2" w14:paraId="2DFFB34C" w14:textId="77777777" w:rsidTr="003922DB">
        <w:trPr>
          <w:trHeight w:val="271"/>
        </w:trPr>
        <w:tc>
          <w:tcPr>
            <w:tcW w:w="1639" w:type="dxa"/>
            <w:vAlign w:val="center"/>
          </w:tcPr>
          <w:p w14:paraId="5AFE9688" w14:textId="77777777" w:rsidR="001853CE" w:rsidRPr="006B56F2" w:rsidRDefault="001853CE" w:rsidP="003922DB">
            <w:pPr>
              <w:jc w:val="center"/>
              <w:rPr>
                <w:rFonts w:ascii="Palemonas" w:hAnsi="Palemonas"/>
              </w:rPr>
            </w:pPr>
            <w:r w:rsidRPr="006B56F2">
              <w:rPr>
                <w:rFonts w:ascii="Palemonas" w:hAnsi="Palemonas"/>
              </w:rPr>
              <w:t>Direktorius</w:t>
            </w:r>
          </w:p>
        </w:tc>
        <w:tc>
          <w:tcPr>
            <w:tcW w:w="2160" w:type="dxa"/>
            <w:vAlign w:val="center"/>
          </w:tcPr>
          <w:p w14:paraId="73E1C11D" w14:textId="77777777" w:rsidR="001853CE" w:rsidRPr="006B56F2" w:rsidRDefault="001853CE" w:rsidP="003922DB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1365" w:type="dxa"/>
            <w:vAlign w:val="center"/>
          </w:tcPr>
          <w:p w14:paraId="36BA60FC" w14:textId="77777777" w:rsidR="001853CE" w:rsidRPr="006B56F2" w:rsidRDefault="001853CE" w:rsidP="003922DB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4097" w:type="dxa"/>
            <w:gridSpan w:val="3"/>
            <w:vMerge/>
          </w:tcPr>
          <w:p w14:paraId="2727694F" w14:textId="77777777" w:rsidR="001853CE" w:rsidRPr="006B56F2" w:rsidRDefault="001853CE" w:rsidP="003922DB">
            <w:pPr>
              <w:rPr>
                <w:rFonts w:ascii="Palemonas" w:hAnsi="Palemonas"/>
              </w:rPr>
            </w:pPr>
          </w:p>
        </w:tc>
      </w:tr>
      <w:tr w:rsidR="001853CE" w:rsidRPr="006B56F2" w14:paraId="7622E611" w14:textId="77777777" w:rsidTr="003922DB">
        <w:trPr>
          <w:trHeight w:val="275"/>
        </w:trPr>
        <w:tc>
          <w:tcPr>
            <w:tcW w:w="1639" w:type="dxa"/>
            <w:vAlign w:val="center"/>
          </w:tcPr>
          <w:p w14:paraId="458E3BE8" w14:textId="77777777" w:rsidR="001853CE" w:rsidRPr="006B56F2" w:rsidRDefault="001853CE" w:rsidP="003922DB">
            <w:pPr>
              <w:jc w:val="center"/>
              <w:rPr>
                <w:rFonts w:ascii="Palemonas" w:hAnsi="Palemonas"/>
              </w:rPr>
            </w:pPr>
            <w:r w:rsidRPr="006B56F2">
              <w:rPr>
                <w:rFonts w:ascii="Palemonas" w:hAnsi="Palemonas"/>
              </w:rPr>
              <w:t>Dizaineris</w:t>
            </w:r>
          </w:p>
        </w:tc>
        <w:tc>
          <w:tcPr>
            <w:tcW w:w="2160" w:type="dxa"/>
            <w:vAlign w:val="center"/>
          </w:tcPr>
          <w:p w14:paraId="7C9D1030" w14:textId="77777777" w:rsidR="001853CE" w:rsidRPr="006B56F2" w:rsidRDefault="001853CE" w:rsidP="003922DB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1365" w:type="dxa"/>
            <w:vAlign w:val="center"/>
          </w:tcPr>
          <w:p w14:paraId="30830AA2" w14:textId="77777777" w:rsidR="001853CE" w:rsidRPr="006B56F2" w:rsidRDefault="001853CE" w:rsidP="003922DB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1763" w:type="dxa"/>
            <w:vAlign w:val="center"/>
          </w:tcPr>
          <w:p w14:paraId="2E3BB2CF" w14:textId="77777777" w:rsidR="001853CE" w:rsidRPr="006B56F2" w:rsidRDefault="001853CE" w:rsidP="003922DB">
            <w:pPr>
              <w:jc w:val="center"/>
              <w:rPr>
                <w:rFonts w:ascii="Palemonas" w:hAnsi="Palemonas"/>
              </w:rPr>
            </w:pPr>
            <w:r w:rsidRPr="006B56F2">
              <w:rPr>
                <w:rFonts w:ascii="Palemonas" w:hAnsi="Palemonas"/>
              </w:rPr>
              <w:t>Mastelis</w:t>
            </w:r>
          </w:p>
        </w:tc>
        <w:tc>
          <w:tcPr>
            <w:tcW w:w="1192" w:type="dxa"/>
            <w:vAlign w:val="center"/>
          </w:tcPr>
          <w:p w14:paraId="43476D64" w14:textId="77777777" w:rsidR="001853CE" w:rsidRPr="006B56F2" w:rsidRDefault="001853CE" w:rsidP="003922DB">
            <w:pPr>
              <w:jc w:val="center"/>
              <w:rPr>
                <w:rFonts w:ascii="Palemonas" w:hAnsi="Palemonas"/>
              </w:rPr>
            </w:pPr>
            <w:r w:rsidRPr="006B56F2">
              <w:rPr>
                <w:rFonts w:ascii="Palemonas" w:hAnsi="Palemonas"/>
              </w:rPr>
              <w:t>Lapų sk.</w:t>
            </w:r>
          </w:p>
        </w:tc>
        <w:tc>
          <w:tcPr>
            <w:tcW w:w="1142" w:type="dxa"/>
            <w:vAlign w:val="center"/>
          </w:tcPr>
          <w:p w14:paraId="263C6607" w14:textId="77777777" w:rsidR="001853CE" w:rsidRPr="006B56F2" w:rsidRDefault="001853CE" w:rsidP="003922DB">
            <w:pPr>
              <w:jc w:val="center"/>
              <w:rPr>
                <w:rFonts w:ascii="Palemonas" w:hAnsi="Palemonas"/>
              </w:rPr>
            </w:pPr>
            <w:r w:rsidRPr="006B56F2">
              <w:rPr>
                <w:rFonts w:ascii="Palemonas" w:hAnsi="Palemonas"/>
              </w:rPr>
              <w:t>Lapo nr.</w:t>
            </w:r>
          </w:p>
        </w:tc>
      </w:tr>
      <w:tr w:rsidR="001853CE" w:rsidRPr="006B56F2" w14:paraId="025ED254" w14:textId="77777777" w:rsidTr="003922DB">
        <w:trPr>
          <w:trHeight w:val="278"/>
        </w:trPr>
        <w:tc>
          <w:tcPr>
            <w:tcW w:w="1639" w:type="dxa"/>
            <w:vAlign w:val="center"/>
          </w:tcPr>
          <w:p w14:paraId="33E11DFA" w14:textId="77777777" w:rsidR="001853CE" w:rsidRPr="006B56F2" w:rsidRDefault="001853CE" w:rsidP="003922DB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2160" w:type="dxa"/>
            <w:vAlign w:val="center"/>
          </w:tcPr>
          <w:p w14:paraId="5E47C6C7" w14:textId="77777777" w:rsidR="001853CE" w:rsidRPr="006B56F2" w:rsidRDefault="001853CE" w:rsidP="003922DB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1365" w:type="dxa"/>
            <w:vAlign w:val="center"/>
          </w:tcPr>
          <w:p w14:paraId="02A19AA9" w14:textId="77777777" w:rsidR="001853CE" w:rsidRPr="006B56F2" w:rsidRDefault="001853CE" w:rsidP="003922DB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1763" w:type="dxa"/>
            <w:vAlign w:val="center"/>
          </w:tcPr>
          <w:p w14:paraId="0CB6FB1F" w14:textId="77777777" w:rsidR="001853CE" w:rsidRPr="006B56F2" w:rsidRDefault="001853CE" w:rsidP="003922DB">
            <w:pPr>
              <w:jc w:val="center"/>
              <w:rPr>
                <w:rFonts w:ascii="Palemonas" w:hAnsi="Palemonas"/>
              </w:rPr>
            </w:pPr>
          </w:p>
        </w:tc>
        <w:tc>
          <w:tcPr>
            <w:tcW w:w="1192" w:type="dxa"/>
            <w:vAlign w:val="center"/>
          </w:tcPr>
          <w:p w14:paraId="62CC90CE" w14:textId="77777777" w:rsidR="001853CE" w:rsidRPr="006B56F2" w:rsidRDefault="001853CE" w:rsidP="003922DB">
            <w:pPr>
              <w:jc w:val="center"/>
              <w:rPr>
                <w:rFonts w:ascii="Palemonas" w:hAnsi="Palemonas"/>
              </w:rPr>
            </w:pPr>
            <w:r w:rsidRPr="006B56F2">
              <w:rPr>
                <w:rFonts w:ascii="Palemonas" w:hAnsi="Palemonas"/>
              </w:rPr>
              <w:t>6</w:t>
            </w:r>
          </w:p>
        </w:tc>
        <w:tc>
          <w:tcPr>
            <w:tcW w:w="1142" w:type="dxa"/>
            <w:vAlign w:val="center"/>
          </w:tcPr>
          <w:p w14:paraId="5CDC16AD" w14:textId="77777777" w:rsidR="001853CE" w:rsidRPr="006B56F2" w:rsidRDefault="001853CE" w:rsidP="003922DB">
            <w:pPr>
              <w:jc w:val="center"/>
              <w:rPr>
                <w:rFonts w:ascii="Palemonas" w:hAnsi="Palemonas"/>
              </w:rPr>
            </w:pPr>
            <w:r w:rsidRPr="006B56F2">
              <w:rPr>
                <w:rFonts w:ascii="Palemonas" w:hAnsi="Palemonas"/>
              </w:rPr>
              <w:t>6</w:t>
            </w:r>
          </w:p>
        </w:tc>
      </w:tr>
    </w:tbl>
    <w:p w14:paraId="19AD6ABB" w14:textId="30E7B368" w:rsidR="00E9363D" w:rsidRPr="006B56F2" w:rsidRDefault="00E9363D" w:rsidP="009D5C3A">
      <w:pPr>
        <w:pStyle w:val="Pagrindinistekstas"/>
        <w:rPr>
          <w:rFonts w:ascii="Palemonas" w:hAnsi="Palemonas"/>
        </w:rPr>
      </w:pPr>
    </w:p>
    <w:sectPr w:rsidR="00E9363D" w:rsidRPr="006B56F2" w:rsidSect="00746D42">
      <w:headerReference w:type="even" r:id="rId9"/>
      <w:headerReference w:type="default" r:id="rId10"/>
      <w:pgSz w:w="11906" w:h="16838" w:code="9"/>
      <w:pgMar w:top="567" w:right="567" w:bottom="567" w:left="1560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59E123" w14:textId="77777777" w:rsidR="00761A1E" w:rsidRDefault="00761A1E">
      <w:r>
        <w:separator/>
      </w:r>
    </w:p>
  </w:endnote>
  <w:endnote w:type="continuationSeparator" w:id="0">
    <w:p w14:paraId="780E0721" w14:textId="77777777" w:rsidR="00761A1E" w:rsidRDefault="00761A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646AC0" w14:textId="77777777" w:rsidR="00761A1E" w:rsidRDefault="00761A1E">
      <w:r>
        <w:separator/>
      </w:r>
    </w:p>
  </w:footnote>
  <w:footnote w:type="continuationSeparator" w:id="0">
    <w:p w14:paraId="46D67EFD" w14:textId="77777777" w:rsidR="00761A1E" w:rsidRDefault="00761A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393691" w14:textId="77777777" w:rsidR="003D5B80" w:rsidRDefault="003D5B80" w:rsidP="00D77000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68EF447F" w14:textId="77777777" w:rsidR="003D5B80" w:rsidRDefault="003D5B80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Palemonas" w:hAnsi="Palemonas"/>
      </w:rPr>
      <w:id w:val="345838665"/>
      <w:docPartObj>
        <w:docPartGallery w:val="Page Numbers (Top of Page)"/>
        <w:docPartUnique/>
      </w:docPartObj>
    </w:sdtPr>
    <w:sdtEndPr/>
    <w:sdtContent>
      <w:p w14:paraId="1AEDF2BC" w14:textId="597209AF" w:rsidR="003D5B80" w:rsidRPr="00A32431" w:rsidRDefault="0068079C" w:rsidP="0068079C">
        <w:pPr>
          <w:pStyle w:val="Antrats"/>
          <w:jc w:val="center"/>
          <w:rPr>
            <w:rFonts w:ascii="Palemonas" w:hAnsi="Palemonas"/>
          </w:rPr>
        </w:pPr>
        <w:r w:rsidRPr="00A32431">
          <w:rPr>
            <w:rFonts w:ascii="Palemonas" w:hAnsi="Palemonas"/>
          </w:rPr>
          <w:fldChar w:fldCharType="begin"/>
        </w:r>
        <w:r w:rsidRPr="00A32431">
          <w:rPr>
            <w:rFonts w:ascii="Palemonas" w:hAnsi="Palemonas"/>
          </w:rPr>
          <w:instrText>PAGE   \* MERGEFORMAT</w:instrText>
        </w:r>
        <w:r w:rsidRPr="00A32431">
          <w:rPr>
            <w:rFonts w:ascii="Palemonas" w:hAnsi="Palemonas"/>
          </w:rPr>
          <w:fldChar w:fldCharType="separate"/>
        </w:r>
        <w:r w:rsidRPr="00A32431">
          <w:rPr>
            <w:rFonts w:ascii="Palemonas" w:hAnsi="Palemonas"/>
          </w:rPr>
          <w:t>2</w:t>
        </w:r>
        <w:r w:rsidRPr="00A32431">
          <w:rPr>
            <w:rFonts w:ascii="Palemonas" w:hAnsi="Palemonas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2306C"/>
    <w:multiLevelType w:val="singleLevel"/>
    <w:tmpl w:val="D7404994"/>
    <w:lvl w:ilvl="0">
      <w:start w:val="6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 w15:restartNumberingAfterBreak="0">
    <w:nsid w:val="2AC44C39"/>
    <w:multiLevelType w:val="hybridMultilevel"/>
    <w:tmpl w:val="21343D46"/>
    <w:lvl w:ilvl="0" w:tplc="C1820C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2930AD"/>
    <w:multiLevelType w:val="multilevel"/>
    <w:tmpl w:val="C91499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i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i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i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i w:val="0"/>
      </w:rPr>
    </w:lvl>
  </w:abstractNum>
  <w:abstractNum w:abstractNumId="3" w15:restartNumberingAfterBreak="0">
    <w:nsid w:val="43794982"/>
    <w:multiLevelType w:val="hybridMultilevel"/>
    <w:tmpl w:val="0C404E3E"/>
    <w:lvl w:ilvl="0" w:tplc="B4D4DE76">
      <w:start w:val="1"/>
      <w:numFmt w:val="decimal"/>
      <w:lvlText w:val="%1."/>
      <w:lvlJc w:val="left"/>
      <w:pPr>
        <w:ind w:left="165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ind w:left="7416" w:hanging="180"/>
      </w:pPr>
    </w:lvl>
  </w:abstractNum>
  <w:abstractNum w:abstractNumId="4" w15:restartNumberingAfterBreak="0">
    <w:nsid w:val="4ED04CF1"/>
    <w:multiLevelType w:val="hybridMultilevel"/>
    <w:tmpl w:val="4058C830"/>
    <w:lvl w:ilvl="0" w:tplc="4FACCC3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EB12A93E">
      <w:numFmt w:val="none"/>
      <w:lvlText w:val=""/>
      <w:lvlJc w:val="left"/>
      <w:pPr>
        <w:tabs>
          <w:tab w:val="num" w:pos="360"/>
        </w:tabs>
      </w:pPr>
    </w:lvl>
    <w:lvl w:ilvl="2" w:tplc="418C0C30">
      <w:numFmt w:val="none"/>
      <w:lvlText w:val=""/>
      <w:lvlJc w:val="left"/>
      <w:pPr>
        <w:tabs>
          <w:tab w:val="num" w:pos="360"/>
        </w:tabs>
      </w:pPr>
    </w:lvl>
    <w:lvl w:ilvl="3" w:tplc="CF34A122">
      <w:numFmt w:val="none"/>
      <w:lvlText w:val=""/>
      <w:lvlJc w:val="left"/>
      <w:pPr>
        <w:tabs>
          <w:tab w:val="num" w:pos="360"/>
        </w:tabs>
      </w:pPr>
    </w:lvl>
    <w:lvl w:ilvl="4" w:tplc="17EAAACA">
      <w:numFmt w:val="none"/>
      <w:lvlText w:val=""/>
      <w:lvlJc w:val="left"/>
      <w:pPr>
        <w:tabs>
          <w:tab w:val="num" w:pos="360"/>
        </w:tabs>
      </w:pPr>
    </w:lvl>
    <w:lvl w:ilvl="5" w:tplc="B8540F86">
      <w:numFmt w:val="none"/>
      <w:lvlText w:val=""/>
      <w:lvlJc w:val="left"/>
      <w:pPr>
        <w:tabs>
          <w:tab w:val="num" w:pos="360"/>
        </w:tabs>
      </w:pPr>
    </w:lvl>
    <w:lvl w:ilvl="6" w:tplc="036801B2">
      <w:numFmt w:val="none"/>
      <w:lvlText w:val=""/>
      <w:lvlJc w:val="left"/>
      <w:pPr>
        <w:tabs>
          <w:tab w:val="num" w:pos="360"/>
        </w:tabs>
      </w:pPr>
    </w:lvl>
    <w:lvl w:ilvl="7" w:tplc="80EC82CE">
      <w:numFmt w:val="none"/>
      <w:lvlText w:val=""/>
      <w:lvlJc w:val="left"/>
      <w:pPr>
        <w:tabs>
          <w:tab w:val="num" w:pos="360"/>
        </w:tabs>
      </w:pPr>
    </w:lvl>
    <w:lvl w:ilvl="8" w:tplc="A7922A3E">
      <w:numFmt w:val="none"/>
      <w:lvlText w:val=""/>
      <w:lvlJc w:val="left"/>
      <w:pPr>
        <w:tabs>
          <w:tab w:val="num" w:pos="360"/>
        </w:tabs>
      </w:pPr>
    </w:lvl>
  </w:abstractNum>
  <w:abstractNum w:abstractNumId="5" w15:restartNumberingAfterBreak="0">
    <w:nsid w:val="4F2D3811"/>
    <w:multiLevelType w:val="hybridMultilevel"/>
    <w:tmpl w:val="96781EA6"/>
    <w:lvl w:ilvl="0" w:tplc="1A34B3F6">
      <w:start w:val="1"/>
      <w:numFmt w:val="upperRoman"/>
      <w:lvlText w:val="%1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 w15:restartNumberingAfterBreak="0">
    <w:nsid w:val="64F43855"/>
    <w:multiLevelType w:val="multilevel"/>
    <w:tmpl w:val="1122A30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46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9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02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65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0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838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2920" w:hanging="1800"/>
      </w:pPr>
      <w:rPr>
        <w:rFonts w:hint="default"/>
      </w:rPr>
    </w:lvl>
  </w:abstractNum>
  <w:num w:numId="1" w16cid:durableId="416946000">
    <w:abstractNumId w:val="0"/>
  </w:num>
  <w:num w:numId="2" w16cid:durableId="154538203">
    <w:abstractNumId w:val="1"/>
  </w:num>
  <w:num w:numId="3" w16cid:durableId="1595435597">
    <w:abstractNumId w:val="4"/>
  </w:num>
  <w:num w:numId="4" w16cid:durableId="1512333674">
    <w:abstractNumId w:val="5"/>
  </w:num>
  <w:num w:numId="5" w16cid:durableId="1616719238">
    <w:abstractNumId w:val="6"/>
  </w:num>
  <w:num w:numId="6" w16cid:durableId="1191576279">
    <w:abstractNumId w:val="2"/>
  </w:num>
  <w:num w:numId="7" w16cid:durableId="158036426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47"/>
  <w:hyphenationZone w:val="396"/>
  <w:drawingGridHorizontalSpacing w:val="5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1C43"/>
    <w:rsid w:val="000004DA"/>
    <w:rsid w:val="000038F9"/>
    <w:rsid w:val="00013A4A"/>
    <w:rsid w:val="00034317"/>
    <w:rsid w:val="00036002"/>
    <w:rsid w:val="00036A2E"/>
    <w:rsid w:val="00043DD2"/>
    <w:rsid w:val="00043E40"/>
    <w:rsid w:val="00054ABC"/>
    <w:rsid w:val="000565C8"/>
    <w:rsid w:val="000832E7"/>
    <w:rsid w:val="000A4E56"/>
    <w:rsid w:val="000A657E"/>
    <w:rsid w:val="000D1BAF"/>
    <w:rsid w:val="000F46F8"/>
    <w:rsid w:val="001066A4"/>
    <w:rsid w:val="00111127"/>
    <w:rsid w:val="001136A0"/>
    <w:rsid w:val="00116DE0"/>
    <w:rsid w:val="001208AC"/>
    <w:rsid w:val="00136C8F"/>
    <w:rsid w:val="00153B95"/>
    <w:rsid w:val="0017524F"/>
    <w:rsid w:val="001853CE"/>
    <w:rsid w:val="00187569"/>
    <w:rsid w:val="00190F41"/>
    <w:rsid w:val="00194A60"/>
    <w:rsid w:val="001A3F0E"/>
    <w:rsid w:val="001A4F7E"/>
    <w:rsid w:val="001B3384"/>
    <w:rsid w:val="001C0E0C"/>
    <w:rsid w:val="001C2345"/>
    <w:rsid w:val="001C41E6"/>
    <w:rsid w:val="001C548F"/>
    <w:rsid w:val="001C6E57"/>
    <w:rsid w:val="001C76EA"/>
    <w:rsid w:val="001E31A3"/>
    <w:rsid w:val="001F1F78"/>
    <w:rsid w:val="00202F40"/>
    <w:rsid w:val="00202FAA"/>
    <w:rsid w:val="00202FB7"/>
    <w:rsid w:val="00204E85"/>
    <w:rsid w:val="00207DDF"/>
    <w:rsid w:val="00216D8B"/>
    <w:rsid w:val="00223105"/>
    <w:rsid w:val="0022782B"/>
    <w:rsid w:val="0023093A"/>
    <w:rsid w:val="00231A98"/>
    <w:rsid w:val="002353CD"/>
    <w:rsid w:val="0023570A"/>
    <w:rsid w:val="002361DC"/>
    <w:rsid w:val="00241029"/>
    <w:rsid w:val="00246898"/>
    <w:rsid w:val="00252E43"/>
    <w:rsid w:val="0027195C"/>
    <w:rsid w:val="00290BEB"/>
    <w:rsid w:val="00292C00"/>
    <w:rsid w:val="0029348B"/>
    <w:rsid w:val="00294911"/>
    <w:rsid w:val="002950F6"/>
    <w:rsid w:val="002B36E2"/>
    <w:rsid w:val="002B54FB"/>
    <w:rsid w:val="002C0A6F"/>
    <w:rsid w:val="002C4EC0"/>
    <w:rsid w:val="002C7D92"/>
    <w:rsid w:val="002D51CE"/>
    <w:rsid w:val="002D5C48"/>
    <w:rsid w:val="002D64B2"/>
    <w:rsid w:val="002D6FF7"/>
    <w:rsid w:val="002F21DB"/>
    <w:rsid w:val="002F73CE"/>
    <w:rsid w:val="00300064"/>
    <w:rsid w:val="0030097E"/>
    <w:rsid w:val="003225AE"/>
    <w:rsid w:val="003548BA"/>
    <w:rsid w:val="0037510A"/>
    <w:rsid w:val="00381C43"/>
    <w:rsid w:val="00381D31"/>
    <w:rsid w:val="00396820"/>
    <w:rsid w:val="003A16B4"/>
    <w:rsid w:val="003A5BF3"/>
    <w:rsid w:val="003B7C09"/>
    <w:rsid w:val="003D5B80"/>
    <w:rsid w:val="003E19A6"/>
    <w:rsid w:val="003F48C1"/>
    <w:rsid w:val="003F4CE1"/>
    <w:rsid w:val="00404DB0"/>
    <w:rsid w:val="00411443"/>
    <w:rsid w:val="00426A3B"/>
    <w:rsid w:val="004307ED"/>
    <w:rsid w:val="00432416"/>
    <w:rsid w:val="004347F9"/>
    <w:rsid w:val="00447F98"/>
    <w:rsid w:val="00484150"/>
    <w:rsid w:val="004A6C4E"/>
    <w:rsid w:val="004C0391"/>
    <w:rsid w:val="004C68AA"/>
    <w:rsid w:val="004D0A62"/>
    <w:rsid w:val="004D3E36"/>
    <w:rsid w:val="004F0B96"/>
    <w:rsid w:val="00502574"/>
    <w:rsid w:val="0051568A"/>
    <w:rsid w:val="00516B81"/>
    <w:rsid w:val="005373A5"/>
    <w:rsid w:val="005425FF"/>
    <w:rsid w:val="005431DB"/>
    <w:rsid w:val="005504BB"/>
    <w:rsid w:val="00554263"/>
    <w:rsid w:val="00555021"/>
    <w:rsid w:val="00560BD8"/>
    <w:rsid w:val="005654A7"/>
    <w:rsid w:val="00583404"/>
    <w:rsid w:val="00591BD0"/>
    <w:rsid w:val="005C306F"/>
    <w:rsid w:val="005D6598"/>
    <w:rsid w:val="005E5411"/>
    <w:rsid w:val="005E7CA0"/>
    <w:rsid w:val="005F1646"/>
    <w:rsid w:val="00600108"/>
    <w:rsid w:val="00606E32"/>
    <w:rsid w:val="006100F6"/>
    <w:rsid w:val="00616EA8"/>
    <w:rsid w:val="00626F98"/>
    <w:rsid w:val="0063235E"/>
    <w:rsid w:val="0063353B"/>
    <w:rsid w:val="006454F2"/>
    <w:rsid w:val="006463D8"/>
    <w:rsid w:val="00671E4C"/>
    <w:rsid w:val="0068079C"/>
    <w:rsid w:val="00682689"/>
    <w:rsid w:val="00697255"/>
    <w:rsid w:val="006B56F2"/>
    <w:rsid w:val="006C15C2"/>
    <w:rsid w:val="006C20F8"/>
    <w:rsid w:val="006C26BC"/>
    <w:rsid w:val="006C7DDC"/>
    <w:rsid w:val="006E4CB0"/>
    <w:rsid w:val="006F443D"/>
    <w:rsid w:val="007008D0"/>
    <w:rsid w:val="00701206"/>
    <w:rsid w:val="0071610E"/>
    <w:rsid w:val="00722C73"/>
    <w:rsid w:val="00746D42"/>
    <w:rsid w:val="00752550"/>
    <w:rsid w:val="00755726"/>
    <w:rsid w:val="00757886"/>
    <w:rsid w:val="00757989"/>
    <w:rsid w:val="00761A1E"/>
    <w:rsid w:val="00764B77"/>
    <w:rsid w:val="00785418"/>
    <w:rsid w:val="0079512E"/>
    <w:rsid w:val="007A2CC0"/>
    <w:rsid w:val="007B1414"/>
    <w:rsid w:val="007B1B12"/>
    <w:rsid w:val="007C43BC"/>
    <w:rsid w:val="007E6885"/>
    <w:rsid w:val="007F0EF9"/>
    <w:rsid w:val="007F67B6"/>
    <w:rsid w:val="00825C81"/>
    <w:rsid w:val="00832FF3"/>
    <w:rsid w:val="008406C9"/>
    <w:rsid w:val="008501DE"/>
    <w:rsid w:val="00850C1B"/>
    <w:rsid w:val="0085616C"/>
    <w:rsid w:val="008637AB"/>
    <w:rsid w:val="00863C39"/>
    <w:rsid w:val="0086745F"/>
    <w:rsid w:val="00873A6F"/>
    <w:rsid w:val="008800B2"/>
    <w:rsid w:val="008817F0"/>
    <w:rsid w:val="00882B67"/>
    <w:rsid w:val="00883425"/>
    <w:rsid w:val="00890A74"/>
    <w:rsid w:val="008939B0"/>
    <w:rsid w:val="00896C43"/>
    <w:rsid w:val="008B7493"/>
    <w:rsid w:val="008C118B"/>
    <w:rsid w:val="008C3542"/>
    <w:rsid w:val="008C4FB1"/>
    <w:rsid w:val="008D223F"/>
    <w:rsid w:val="008D2381"/>
    <w:rsid w:val="008D3973"/>
    <w:rsid w:val="008D71A0"/>
    <w:rsid w:val="008F06E7"/>
    <w:rsid w:val="00907C61"/>
    <w:rsid w:val="00922F8D"/>
    <w:rsid w:val="00935478"/>
    <w:rsid w:val="009441A7"/>
    <w:rsid w:val="00953308"/>
    <w:rsid w:val="009622DC"/>
    <w:rsid w:val="00965535"/>
    <w:rsid w:val="00966508"/>
    <w:rsid w:val="009759A5"/>
    <w:rsid w:val="0098556A"/>
    <w:rsid w:val="009A45F0"/>
    <w:rsid w:val="009A518B"/>
    <w:rsid w:val="009A6587"/>
    <w:rsid w:val="009B3428"/>
    <w:rsid w:val="009B43AB"/>
    <w:rsid w:val="009B6FB0"/>
    <w:rsid w:val="009C6627"/>
    <w:rsid w:val="009C753F"/>
    <w:rsid w:val="009D0038"/>
    <w:rsid w:val="009D5C3A"/>
    <w:rsid w:val="009F194E"/>
    <w:rsid w:val="009F1BA3"/>
    <w:rsid w:val="00A14580"/>
    <w:rsid w:val="00A26305"/>
    <w:rsid w:val="00A32431"/>
    <w:rsid w:val="00A32DA8"/>
    <w:rsid w:val="00A40DB9"/>
    <w:rsid w:val="00A4707F"/>
    <w:rsid w:val="00A75023"/>
    <w:rsid w:val="00A75D03"/>
    <w:rsid w:val="00A83453"/>
    <w:rsid w:val="00A8515F"/>
    <w:rsid w:val="00A909FF"/>
    <w:rsid w:val="00AA653E"/>
    <w:rsid w:val="00AB306C"/>
    <w:rsid w:val="00B07193"/>
    <w:rsid w:val="00B1539A"/>
    <w:rsid w:val="00B25937"/>
    <w:rsid w:val="00B30CC1"/>
    <w:rsid w:val="00B41248"/>
    <w:rsid w:val="00B562A3"/>
    <w:rsid w:val="00B61C2E"/>
    <w:rsid w:val="00B75000"/>
    <w:rsid w:val="00B75E90"/>
    <w:rsid w:val="00B76805"/>
    <w:rsid w:val="00B92806"/>
    <w:rsid w:val="00B930AA"/>
    <w:rsid w:val="00BA1713"/>
    <w:rsid w:val="00BA1F29"/>
    <w:rsid w:val="00BB67CE"/>
    <w:rsid w:val="00BC2647"/>
    <w:rsid w:val="00BC3308"/>
    <w:rsid w:val="00BD0AFB"/>
    <w:rsid w:val="00BE4FAC"/>
    <w:rsid w:val="00BF04A8"/>
    <w:rsid w:val="00C047C4"/>
    <w:rsid w:val="00C050CA"/>
    <w:rsid w:val="00C1675A"/>
    <w:rsid w:val="00C17EA6"/>
    <w:rsid w:val="00C25A5C"/>
    <w:rsid w:val="00C3114E"/>
    <w:rsid w:val="00C35BFF"/>
    <w:rsid w:val="00C431BA"/>
    <w:rsid w:val="00C56BC1"/>
    <w:rsid w:val="00C608E6"/>
    <w:rsid w:val="00C6514F"/>
    <w:rsid w:val="00C6608A"/>
    <w:rsid w:val="00C73D92"/>
    <w:rsid w:val="00C74168"/>
    <w:rsid w:val="00C82F59"/>
    <w:rsid w:val="00C854D0"/>
    <w:rsid w:val="00C90DC3"/>
    <w:rsid w:val="00C91CD6"/>
    <w:rsid w:val="00C95F6E"/>
    <w:rsid w:val="00CA329C"/>
    <w:rsid w:val="00CA34FF"/>
    <w:rsid w:val="00CA68A6"/>
    <w:rsid w:val="00CB031E"/>
    <w:rsid w:val="00CB728F"/>
    <w:rsid w:val="00CC69DB"/>
    <w:rsid w:val="00CD2434"/>
    <w:rsid w:val="00CD6BE7"/>
    <w:rsid w:val="00CE0D81"/>
    <w:rsid w:val="00CE4D51"/>
    <w:rsid w:val="00D02E6B"/>
    <w:rsid w:val="00D11A68"/>
    <w:rsid w:val="00D12405"/>
    <w:rsid w:val="00D329CF"/>
    <w:rsid w:val="00D47730"/>
    <w:rsid w:val="00D5202F"/>
    <w:rsid w:val="00D523ED"/>
    <w:rsid w:val="00D77000"/>
    <w:rsid w:val="00D91523"/>
    <w:rsid w:val="00DA0FDE"/>
    <w:rsid w:val="00DB2E5C"/>
    <w:rsid w:val="00DB6465"/>
    <w:rsid w:val="00DB6C9A"/>
    <w:rsid w:val="00DD24E1"/>
    <w:rsid w:val="00DD645C"/>
    <w:rsid w:val="00DE2B7B"/>
    <w:rsid w:val="00DF3B69"/>
    <w:rsid w:val="00DF482F"/>
    <w:rsid w:val="00E01BF0"/>
    <w:rsid w:val="00E029E6"/>
    <w:rsid w:val="00E1304C"/>
    <w:rsid w:val="00E21E58"/>
    <w:rsid w:val="00E27A08"/>
    <w:rsid w:val="00E33D2C"/>
    <w:rsid w:val="00E511C6"/>
    <w:rsid w:val="00E55FC5"/>
    <w:rsid w:val="00E6657D"/>
    <w:rsid w:val="00E70197"/>
    <w:rsid w:val="00E91300"/>
    <w:rsid w:val="00E91EBA"/>
    <w:rsid w:val="00E9363D"/>
    <w:rsid w:val="00EA03EF"/>
    <w:rsid w:val="00EA7818"/>
    <w:rsid w:val="00EC4D09"/>
    <w:rsid w:val="00EE46F5"/>
    <w:rsid w:val="00EF387A"/>
    <w:rsid w:val="00F15D3D"/>
    <w:rsid w:val="00F20369"/>
    <w:rsid w:val="00F32125"/>
    <w:rsid w:val="00F34F63"/>
    <w:rsid w:val="00F360E1"/>
    <w:rsid w:val="00F37F9C"/>
    <w:rsid w:val="00F4696B"/>
    <w:rsid w:val="00F6178C"/>
    <w:rsid w:val="00F73365"/>
    <w:rsid w:val="00F76DEA"/>
    <w:rsid w:val="00F93D32"/>
    <w:rsid w:val="00FB4F31"/>
    <w:rsid w:val="00FD1D25"/>
    <w:rsid w:val="00FD289C"/>
    <w:rsid w:val="00FD628D"/>
    <w:rsid w:val="00FD691C"/>
    <w:rsid w:val="00FE5791"/>
    <w:rsid w:val="00FE5EFE"/>
    <w:rsid w:val="00FE650E"/>
    <w:rsid w:val="00FE69AC"/>
    <w:rsid w:val="00FF5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393C37"/>
  <w15:chartTrackingRefBased/>
  <w15:docId w15:val="{4C502727-A60E-49A3-92E7-2A65D1BC4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381C43"/>
    <w:rPr>
      <w:sz w:val="24"/>
      <w:szCs w:val="24"/>
    </w:rPr>
  </w:style>
  <w:style w:type="paragraph" w:styleId="Antrat1">
    <w:name w:val="heading 1"/>
    <w:basedOn w:val="prastasis"/>
    <w:next w:val="prastasis"/>
    <w:qFormat/>
    <w:rsid w:val="00381C43"/>
    <w:pPr>
      <w:keepNext/>
      <w:jc w:val="both"/>
      <w:outlineLvl w:val="0"/>
    </w:pPr>
    <w:rPr>
      <w:szCs w:val="20"/>
      <w:lang w:val="en-AU"/>
    </w:rPr>
  </w:style>
  <w:style w:type="paragraph" w:styleId="Antrat2">
    <w:name w:val="heading 2"/>
    <w:basedOn w:val="prastasis"/>
    <w:next w:val="prastasis"/>
    <w:link w:val="Antrat2Diagrama"/>
    <w:qFormat/>
    <w:rsid w:val="00381C43"/>
    <w:pPr>
      <w:keepNext/>
      <w:outlineLvl w:val="1"/>
    </w:pPr>
    <w:rPr>
      <w:szCs w:val="20"/>
      <w:lang w:val="en-AU"/>
    </w:rPr>
  </w:style>
  <w:style w:type="paragraph" w:styleId="Antrat3">
    <w:name w:val="heading 3"/>
    <w:basedOn w:val="prastasis"/>
    <w:next w:val="prastasis"/>
    <w:link w:val="Antrat3Diagrama"/>
    <w:qFormat/>
    <w:rsid w:val="00381C43"/>
    <w:pPr>
      <w:keepNext/>
      <w:jc w:val="center"/>
      <w:outlineLvl w:val="2"/>
    </w:pPr>
    <w:rPr>
      <w:b/>
      <w:sz w:val="22"/>
      <w:szCs w:val="20"/>
    </w:rPr>
  </w:style>
  <w:style w:type="paragraph" w:styleId="Antrat4">
    <w:name w:val="heading 4"/>
    <w:basedOn w:val="prastasis"/>
    <w:next w:val="prastasis"/>
    <w:link w:val="Antrat4Diagrama"/>
    <w:qFormat/>
    <w:rsid w:val="000565C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Antrat5">
    <w:name w:val="heading 5"/>
    <w:basedOn w:val="prastasis"/>
    <w:next w:val="prastasis"/>
    <w:qFormat/>
    <w:rsid w:val="00381C43"/>
    <w:pPr>
      <w:keepNext/>
      <w:tabs>
        <w:tab w:val="left" w:pos="420"/>
      </w:tabs>
      <w:ind w:left="420" w:hanging="420"/>
      <w:jc w:val="center"/>
      <w:outlineLvl w:val="4"/>
    </w:pPr>
    <w:rPr>
      <w:b/>
      <w:sz w:val="22"/>
      <w:szCs w:val="20"/>
      <w:lang w:val="en-US"/>
    </w:rPr>
  </w:style>
  <w:style w:type="paragraph" w:styleId="Antrat6">
    <w:name w:val="heading 6"/>
    <w:basedOn w:val="prastasis"/>
    <w:next w:val="prastasis"/>
    <w:link w:val="Antrat6Diagrama"/>
    <w:qFormat/>
    <w:rsid w:val="00381C43"/>
    <w:pPr>
      <w:keepNext/>
      <w:ind w:firstLine="720"/>
      <w:jc w:val="center"/>
      <w:outlineLvl w:val="5"/>
    </w:pPr>
    <w:rPr>
      <w:b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otekstotrauka">
    <w:name w:val="Body Text Indent"/>
    <w:basedOn w:val="prastasis"/>
    <w:rsid w:val="00381C43"/>
    <w:pPr>
      <w:ind w:firstLine="420"/>
      <w:jc w:val="both"/>
    </w:pPr>
    <w:rPr>
      <w:sz w:val="22"/>
      <w:szCs w:val="20"/>
    </w:rPr>
  </w:style>
  <w:style w:type="paragraph" w:styleId="Pagrindinistekstas">
    <w:name w:val="Body Text"/>
    <w:basedOn w:val="prastasis"/>
    <w:link w:val="PagrindinistekstasDiagrama"/>
    <w:rsid w:val="00381C43"/>
    <w:pPr>
      <w:jc w:val="both"/>
    </w:pPr>
    <w:rPr>
      <w:szCs w:val="20"/>
      <w:lang w:val="en-AU"/>
    </w:rPr>
  </w:style>
  <w:style w:type="paragraph" w:styleId="Pagrindiniotekstotrauka3">
    <w:name w:val="Body Text Indent 3"/>
    <w:basedOn w:val="prastasis"/>
    <w:link w:val="Pagrindiniotekstotrauka3Diagrama"/>
    <w:rsid w:val="00381C43"/>
    <w:pPr>
      <w:ind w:firstLine="567"/>
      <w:jc w:val="both"/>
    </w:pPr>
    <w:rPr>
      <w:rFonts w:ascii="TimesLT" w:hAnsi="TimesLT"/>
      <w:sz w:val="20"/>
      <w:szCs w:val="20"/>
      <w:lang w:val="en-US"/>
    </w:rPr>
  </w:style>
  <w:style w:type="paragraph" w:styleId="Pagrindiniotekstotrauka2">
    <w:name w:val="Body Text Indent 2"/>
    <w:basedOn w:val="prastasis"/>
    <w:rsid w:val="00381C43"/>
    <w:pPr>
      <w:numPr>
        <w:ilvl w:val="12"/>
      </w:numPr>
      <w:ind w:firstLine="720"/>
      <w:jc w:val="both"/>
    </w:pPr>
    <w:rPr>
      <w:rFonts w:ascii="TimesLT" w:hAnsi="TimesLT"/>
      <w:sz w:val="20"/>
      <w:szCs w:val="20"/>
      <w:lang w:val="en-US"/>
    </w:rPr>
  </w:style>
  <w:style w:type="paragraph" w:styleId="Pagrindinistekstas2">
    <w:name w:val="Body Text 2"/>
    <w:basedOn w:val="prastasis"/>
    <w:rsid w:val="00381C43"/>
    <w:pPr>
      <w:jc w:val="both"/>
    </w:pPr>
    <w:rPr>
      <w:sz w:val="16"/>
      <w:szCs w:val="20"/>
    </w:rPr>
  </w:style>
  <w:style w:type="paragraph" w:styleId="Pagrindinistekstas3">
    <w:name w:val="Body Text 3"/>
    <w:basedOn w:val="prastasis"/>
    <w:link w:val="Pagrindinistekstas3Diagrama"/>
    <w:rsid w:val="00381C43"/>
    <w:pPr>
      <w:tabs>
        <w:tab w:val="left" w:pos="567"/>
      </w:tabs>
      <w:jc w:val="both"/>
    </w:pPr>
    <w:rPr>
      <w:rFonts w:ascii="TimesLT" w:hAnsi="TimesLT"/>
      <w:sz w:val="20"/>
      <w:szCs w:val="20"/>
      <w:lang w:val="en-US"/>
    </w:rPr>
  </w:style>
  <w:style w:type="paragraph" w:customStyle="1" w:styleId="a">
    <w:basedOn w:val="prastasis"/>
    <w:rsid w:val="00381C4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CharCharDiagramaDiagrama">
    <w:name w:val="Diagrama Diagrama Char Char Diagrama Diagrama"/>
    <w:basedOn w:val="prastasis"/>
    <w:rsid w:val="00F6178C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Hipersaitas">
    <w:name w:val="Hyperlink"/>
    <w:rsid w:val="00404DB0"/>
    <w:rPr>
      <w:color w:val="0000FF"/>
      <w:u w:val="single"/>
    </w:rPr>
  </w:style>
  <w:style w:type="character" w:customStyle="1" w:styleId="Antrat4Diagrama">
    <w:name w:val="Antraštė 4 Diagrama"/>
    <w:link w:val="Antrat4"/>
    <w:rsid w:val="000565C8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DiagramaCharCharDiagramaDiagramaCharCharDiagrama">
    <w:name w:val="Diagrama Char Char Diagrama Diagrama Char Char Diagrama"/>
    <w:basedOn w:val="prastasis"/>
    <w:rsid w:val="00223105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">
    <w:name w:val="Char Char Diagrama Diagrama"/>
    <w:basedOn w:val="prastasis"/>
    <w:rsid w:val="00DF482F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DF482F"/>
    <w:pPr>
      <w:tabs>
        <w:tab w:val="center" w:pos="4536"/>
        <w:tab w:val="right" w:pos="9072"/>
      </w:tabs>
    </w:pPr>
  </w:style>
  <w:style w:type="character" w:styleId="Puslapionumeris">
    <w:name w:val="page number"/>
    <w:basedOn w:val="Numatytasispastraiposriftas"/>
    <w:rsid w:val="00DF482F"/>
  </w:style>
  <w:style w:type="paragraph" w:styleId="Porat">
    <w:name w:val="footer"/>
    <w:basedOn w:val="prastasis"/>
    <w:rsid w:val="00D77000"/>
    <w:pPr>
      <w:tabs>
        <w:tab w:val="center" w:pos="4536"/>
        <w:tab w:val="right" w:pos="9072"/>
      </w:tabs>
    </w:pPr>
  </w:style>
  <w:style w:type="paragraph" w:customStyle="1" w:styleId="Patvirtinta">
    <w:name w:val="Patvirtinta"/>
    <w:basedOn w:val="prastasis"/>
    <w:rsid w:val="008C118B"/>
    <w:pPr>
      <w:keepLines/>
      <w:tabs>
        <w:tab w:val="left" w:pos="1304"/>
        <w:tab w:val="left" w:pos="1457"/>
        <w:tab w:val="left" w:pos="1604"/>
        <w:tab w:val="left" w:pos="1757"/>
      </w:tabs>
      <w:suppressAutoHyphens/>
      <w:autoSpaceDE w:val="0"/>
      <w:autoSpaceDN w:val="0"/>
      <w:adjustRightInd w:val="0"/>
      <w:spacing w:line="288" w:lineRule="auto"/>
      <w:ind w:left="5953"/>
      <w:textAlignment w:val="center"/>
    </w:pPr>
    <w:rPr>
      <w:rFonts w:eastAsia="Calibri"/>
      <w:color w:val="000000"/>
      <w:sz w:val="20"/>
      <w:szCs w:val="20"/>
      <w:lang w:eastAsia="en-US"/>
    </w:rPr>
  </w:style>
  <w:style w:type="paragraph" w:customStyle="1" w:styleId="Pagrindinistekstas1">
    <w:name w:val="Pagrindinis tekstas1"/>
    <w:basedOn w:val="prastasis"/>
    <w:rsid w:val="008C118B"/>
    <w:pPr>
      <w:suppressAutoHyphens/>
      <w:autoSpaceDE w:val="0"/>
      <w:autoSpaceDN w:val="0"/>
      <w:adjustRightInd w:val="0"/>
      <w:spacing w:line="298" w:lineRule="auto"/>
      <w:ind w:firstLine="312"/>
      <w:jc w:val="both"/>
      <w:textAlignment w:val="center"/>
    </w:pPr>
    <w:rPr>
      <w:rFonts w:eastAsia="Calibri"/>
      <w:color w:val="000000"/>
      <w:sz w:val="20"/>
      <w:szCs w:val="20"/>
      <w:lang w:eastAsia="en-US"/>
    </w:rPr>
  </w:style>
  <w:style w:type="paragraph" w:customStyle="1" w:styleId="CentrBold">
    <w:name w:val="CentrBold"/>
    <w:basedOn w:val="prastasis"/>
    <w:rsid w:val="00292C00"/>
    <w:pPr>
      <w:keepLines/>
      <w:suppressAutoHyphens/>
      <w:autoSpaceDE w:val="0"/>
      <w:autoSpaceDN w:val="0"/>
      <w:adjustRightInd w:val="0"/>
      <w:spacing w:line="288" w:lineRule="auto"/>
      <w:jc w:val="center"/>
      <w:textAlignment w:val="center"/>
    </w:pPr>
    <w:rPr>
      <w:rFonts w:eastAsia="Calibri"/>
      <w:b/>
      <w:bCs/>
      <w:caps/>
      <w:color w:val="000000"/>
      <w:sz w:val="20"/>
      <w:szCs w:val="20"/>
      <w:lang w:eastAsia="en-US"/>
    </w:rPr>
  </w:style>
  <w:style w:type="table" w:styleId="Lentelstinklelis">
    <w:name w:val="Table Grid"/>
    <w:basedOn w:val="prastojilentel"/>
    <w:rsid w:val="003000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6F443D"/>
    <w:rPr>
      <w:rFonts w:ascii="Tahoma" w:hAnsi="Tahoma" w:cs="Tahoma"/>
      <w:sz w:val="16"/>
      <w:szCs w:val="16"/>
    </w:rPr>
  </w:style>
  <w:style w:type="character" w:customStyle="1" w:styleId="Antrat2Diagrama">
    <w:name w:val="Antraštė 2 Diagrama"/>
    <w:link w:val="Antrat2"/>
    <w:rsid w:val="006463D8"/>
    <w:rPr>
      <w:sz w:val="24"/>
      <w:lang w:val="en-AU" w:eastAsia="lt-LT"/>
    </w:rPr>
  </w:style>
  <w:style w:type="character" w:customStyle="1" w:styleId="Antrat3Diagrama">
    <w:name w:val="Antraštė 3 Diagrama"/>
    <w:link w:val="Antrat3"/>
    <w:rsid w:val="006463D8"/>
    <w:rPr>
      <w:b/>
      <w:sz w:val="22"/>
      <w:lang w:val="lt-LT" w:eastAsia="lt-LT"/>
    </w:rPr>
  </w:style>
  <w:style w:type="character" w:customStyle="1" w:styleId="Antrat6Diagrama">
    <w:name w:val="Antraštė 6 Diagrama"/>
    <w:link w:val="Antrat6"/>
    <w:rsid w:val="006463D8"/>
    <w:rPr>
      <w:b/>
      <w:sz w:val="24"/>
      <w:lang w:val="lt-LT" w:eastAsia="lt-LT"/>
    </w:rPr>
  </w:style>
  <w:style w:type="character" w:customStyle="1" w:styleId="PagrindinistekstasDiagrama">
    <w:name w:val="Pagrindinis tekstas Diagrama"/>
    <w:link w:val="Pagrindinistekstas"/>
    <w:rsid w:val="006463D8"/>
    <w:rPr>
      <w:sz w:val="24"/>
      <w:lang w:val="en-AU" w:eastAsia="lt-LT"/>
    </w:rPr>
  </w:style>
  <w:style w:type="character" w:customStyle="1" w:styleId="Pagrindinistekstas3Diagrama">
    <w:name w:val="Pagrindinis tekstas 3 Diagrama"/>
    <w:link w:val="Pagrindinistekstas3"/>
    <w:rsid w:val="006463D8"/>
    <w:rPr>
      <w:rFonts w:ascii="TimesLT" w:hAnsi="TimesLT"/>
      <w:lang w:eastAsia="lt-LT"/>
    </w:rPr>
  </w:style>
  <w:style w:type="character" w:customStyle="1" w:styleId="Pagrindiniotekstotrauka3Diagrama">
    <w:name w:val="Pagrindinio teksto įtrauka 3 Diagrama"/>
    <w:link w:val="Pagrindiniotekstotrauka3"/>
    <w:rsid w:val="006463D8"/>
    <w:rPr>
      <w:rFonts w:ascii="TimesLT" w:hAnsi="TimesLT"/>
      <w:lang w:eastAsia="lt-LT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8D2381"/>
    <w:rPr>
      <w:color w:val="605E5C"/>
      <w:shd w:val="clear" w:color="auto" w:fill="E1DFDD"/>
    </w:rPr>
  </w:style>
  <w:style w:type="paragraph" w:styleId="Pataisymai">
    <w:name w:val="Revision"/>
    <w:hidden/>
    <w:uiPriority w:val="99"/>
    <w:semiHidden/>
    <w:rsid w:val="00FF5129"/>
    <w:rPr>
      <w:sz w:val="24"/>
      <w:szCs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68079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05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68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6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3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4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Infolex\IXIrankiaiUniversal\adm_vid\Tmp\5cf2c332cdab415b8cbc299365797e22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6DCA70-1091-4F4C-B370-633B73306A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5cf2c332cdab415b8cbc299365797e22</Template>
  <TotalTime>1</TotalTime>
  <Pages>6</Pages>
  <Words>522</Words>
  <Characters>3671</Characters>
  <Application>Microsoft Office Word</Application>
  <DocSecurity>4</DocSecurity>
  <Lines>30</Lines>
  <Paragraphs>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DĖL LEIDIMO ĮRENGTI IŠORINĘ REKLAMĄ PALANGOS MIESTO SAVIVALDYBĖS TERITORIJOJE IŠDAVIMO TVARKOS APRAŠO</vt:lpstr>
      <vt:lpstr>DĖL LEIDIMO ĮRENGTI IŠORINĘ REKLAMĄ PALANGOS MIESTO SAVIVALDYBĖS TERITORIJOJE IŠDAVIMO TVARKOS APRAŠO</vt:lpstr>
    </vt:vector>
  </TitlesOfParts>
  <Manager>2013-10-09</Manager>
  <Company>Palangos miesto savivaldybė</Company>
  <LinksUpToDate>false</LinksUpToDate>
  <CharactersWithSpaces>4185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LEIDIMO ĮRENGTI IŠORINĘ REKLAMĄ PALANGOS MIESTO SAVIVALDYBĖS TERITORIJOJE IŠDAVIMO TVARKOS APRAŠO</dc:title>
  <dc:subject>A1-1014</dc:subject>
  <dc:creator>PALANGOS MIESTO SAVIVALDYBĖS ADMINISTRACIJOS DIREKTORIUS</dc:creator>
  <cp:keywords/>
  <dc:description/>
  <cp:lastModifiedBy>Aušra Dangėlaitienė</cp:lastModifiedBy>
  <cp:revision>2</cp:revision>
  <cp:lastPrinted>2025-03-13T06:23:00Z</cp:lastPrinted>
  <dcterms:created xsi:type="dcterms:W3CDTF">2025-03-13T08:20:00Z</dcterms:created>
  <dcterms:modified xsi:type="dcterms:W3CDTF">2025-03-13T08:20:00Z</dcterms:modified>
  <cp:category>ĮSAKYMAS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2025-03-13T07:20:19Z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c115c65c-4234-4b7c-9a74-a3c9e01183bc</vt:lpwstr>
  </property>
  <property fmtid="{D5CDD505-2E9C-101B-9397-08002B2CF9AE}" pid="7" name="MSIP_Label_defa4170-0d19-0005-0004-bc88714345d2_ActionId">
    <vt:lpwstr>0442b76b-1c06-4a34-b419-f9d297b91cb7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