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93C4D" w14:textId="77777777" w:rsidR="006F0A16" w:rsidRPr="00157E8B" w:rsidRDefault="006F0A16" w:rsidP="006E121A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object w:dxaOrig="948" w:dyaOrig="979" w14:anchorId="28045A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9.5pt" o:ole="" fillcolor="window">
            <v:imagedata r:id="rId10" o:title=""/>
          </v:shape>
          <o:OLEObject Type="Embed" ProgID="Word.Picture.8" ShapeID="_x0000_i1025" DrawAspect="Content" ObjectID="_1749905108" r:id="rId11"/>
        </w:object>
      </w:r>
    </w:p>
    <w:p w14:paraId="362E37B8" w14:textId="631CF8F4" w:rsidR="006F0A16" w:rsidRPr="00157E8B" w:rsidRDefault="006F0A16" w:rsidP="006E121A">
      <w:pPr>
        <w:jc w:val="center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 xml:space="preserve">PALANGOS MIESTO SAVIVALDYBĖS </w:t>
      </w:r>
      <w:r w:rsidR="00F54C28" w:rsidRPr="00157E8B">
        <w:rPr>
          <w:rFonts w:ascii="Palemonas" w:hAnsi="Palemonas"/>
          <w:b/>
        </w:rPr>
        <w:t>TARYBA</w:t>
      </w:r>
    </w:p>
    <w:p w14:paraId="261C6968" w14:textId="77777777" w:rsidR="006F0A16" w:rsidRDefault="006F0A16" w:rsidP="006E121A">
      <w:pPr>
        <w:tabs>
          <w:tab w:val="left" w:pos="1247"/>
        </w:tabs>
        <w:jc w:val="center"/>
        <w:rPr>
          <w:rFonts w:ascii="Palemonas" w:hAnsi="Palemonas"/>
        </w:rPr>
      </w:pPr>
    </w:p>
    <w:p w14:paraId="7796B71C" w14:textId="77777777" w:rsidR="006E121A" w:rsidRPr="00157E8B" w:rsidRDefault="006E121A" w:rsidP="006E121A">
      <w:pPr>
        <w:tabs>
          <w:tab w:val="left" w:pos="1247"/>
        </w:tabs>
        <w:jc w:val="center"/>
        <w:rPr>
          <w:rFonts w:ascii="Palemonas" w:hAnsi="Palemonas"/>
        </w:rPr>
      </w:pPr>
    </w:p>
    <w:p w14:paraId="04901560" w14:textId="77777777" w:rsidR="00F54C28" w:rsidRPr="00157E8B" w:rsidRDefault="00F54C28" w:rsidP="006E121A">
      <w:pPr>
        <w:keepNext/>
        <w:jc w:val="center"/>
        <w:outlineLvl w:val="1"/>
        <w:rPr>
          <w:rFonts w:ascii="Palemonas" w:hAnsi="Palemonas"/>
          <w:b/>
        </w:rPr>
      </w:pPr>
      <w:r w:rsidRPr="00157E8B">
        <w:rPr>
          <w:rFonts w:ascii="Palemonas" w:hAnsi="Palemonas"/>
          <w:b/>
        </w:rPr>
        <w:t>SPRENDIMAS</w:t>
      </w:r>
    </w:p>
    <w:p w14:paraId="3AD42EAF" w14:textId="02546370" w:rsidR="006F0A16" w:rsidRDefault="00844C57" w:rsidP="006E121A">
      <w:pPr>
        <w:jc w:val="center"/>
        <w:rPr>
          <w:rFonts w:ascii="Palemonas" w:hAnsi="Palemonas"/>
          <w:b/>
        </w:rPr>
      </w:pPr>
      <w:r w:rsidRPr="00D81649">
        <w:rPr>
          <w:rFonts w:ascii="Palemonas" w:hAnsi="Palemonas"/>
          <w:b/>
        </w:rPr>
        <w:t xml:space="preserve">DĖL </w:t>
      </w:r>
      <w:r>
        <w:rPr>
          <w:rFonts w:ascii="Palemonas" w:hAnsi="Palemonas"/>
          <w:b/>
        </w:rPr>
        <w:t>PALANGOS MIESTO SAVIVALDYBĖS TARYBOS ANTIKORUPCIJOS KOMISIJOS SUDARYMO</w:t>
      </w:r>
    </w:p>
    <w:p w14:paraId="226B3172" w14:textId="77777777" w:rsidR="00844C57" w:rsidRPr="00157E8B" w:rsidRDefault="00844C57" w:rsidP="006E121A">
      <w:pPr>
        <w:jc w:val="center"/>
        <w:rPr>
          <w:rFonts w:ascii="Palemonas" w:hAnsi="Palemonas"/>
        </w:rPr>
      </w:pPr>
    </w:p>
    <w:p w14:paraId="790FB70D" w14:textId="211E4AB5" w:rsidR="006F0A16" w:rsidRPr="00157E8B" w:rsidRDefault="006F0A16" w:rsidP="006E121A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t>20</w:t>
      </w:r>
      <w:r w:rsidR="00B37D79" w:rsidRPr="00157E8B">
        <w:rPr>
          <w:rFonts w:ascii="Palemonas" w:hAnsi="Palemonas"/>
        </w:rPr>
        <w:t>2</w:t>
      </w:r>
      <w:r w:rsidR="00642817">
        <w:rPr>
          <w:rFonts w:ascii="Palemonas" w:hAnsi="Palemonas"/>
        </w:rPr>
        <w:t>3</w:t>
      </w:r>
      <w:r w:rsidR="00B37D79" w:rsidRPr="00157E8B">
        <w:rPr>
          <w:rFonts w:ascii="Palemonas" w:hAnsi="Palemonas"/>
        </w:rPr>
        <w:t xml:space="preserve"> </w:t>
      </w:r>
      <w:r w:rsidRPr="00157E8B">
        <w:rPr>
          <w:rFonts w:ascii="Palemonas" w:hAnsi="Palemonas"/>
        </w:rPr>
        <w:t>m.</w:t>
      </w:r>
      <w:r w:rsidR="0088298C" w:rsidRPr="00157E8B">
        <w:rPr>
          <w:rFonts w:ascii="Palemonas" w:hAnsi="Palemonas"/>
        </w:rPr>
        <w:t xml:space="preserve"> </w:t>
      </w:r>
      <w:r w:rsidR="00642817">
        <w:rPr>
          <w:rFonts w:ascii="Palemonas" w:hAnsi="Palemonas"/>
        </w:rPr>
        <w:t>birželio</w:t>
      </w:r>
      <w:r w:rsidR="00DB71C6">
        <w:rPr>
          <w:rFonts w:ascii="Palemonas" w:hAnsi="Palemonas"/>
        </w:rPr>
        <w:t xml:space="preserve"> </w:t>
      </w:r>
      <w:r w:rsidR="00E17DB3">
        <w:rPr>
          <w:rFonts w:ascii="Palemonas" w:hAnsi="Palemonas"/>
        </w:rPr>
        <w:t>27</w:t>
      </w:r>
      <w:r w:rsidR="003742F5">
        <w:rPr>
          <w:rFonts w:ascii="Palemonas" w:hAnsi="Palemonas"/>
        </w:rPr>
        <w:t xml:space="preserve"> </w:t>
      </w:r>
      <w:r w:rsidRPr="00157E8B">
        <w:rPr>
          <w:rFonts w:ascii="Palemonas" w:hAnsi="Palemonas"/>
        </w:rPr>
        <w:t xml:space="preserve">d. Nr. </w:t>
      </w:r>
      <w:r w:rsidR="00DB71C6">
        <w:rPr>
          <w:rFonts w:ascii="Palemonas" w:hAnsi="Palemonas"/>
        </w:rPr>
        <w:t>T2</w:t>
      </w:r>
      <w:r w:rsidRPr="00157E8B">
        <w:rPr>
          <w:rFonts w:ascii="Palemonas" w:hAnsi="Palemonas"/>
        </w:rPr>
        <w:t>-</w:t>
      </w:r>
      <w:r w:rsidR="00844C57">
        <w:rPr>
          <w:rFonts w:ascii="Palemonas" w:hAnsi="Palemonas"/>
        </w:rPr>
        <w:t>179</w:t>
      </w:r>
    </w:p>
    <w:p w14:paraId="6AEE78DD" w14:textId="77777777" w:rsidR="006F0A16" w:rsidRPr="00157E8B" w:rsidRDefault="006F0A16" w:rsidP="006E121A">
      <w:pPr>
        <w:jc w:val="center"/>
        <w:rPr>
          <w:rFonts w:ascii="Palemonas" w:hAnsi="Palemonas"/>
        </w:rPr>
      </w:pPr>
      <w:r w:rsidRPr="00157E8B">
        <w:rPr>
          <w:rFonts w:ascii="Palemonas" w:hAnsi="Palemonas"/>
        </w:rPr>
        <w:t>Palanga</w:t>
      </w:r>
    </w:p>
    <w:p w14:paraId="5B2F18F0" w14:textId="77777777" w:rsidR="006F0A16" w:rsidRPr="00157E8B" w:rsidRDefault="006F0A16" w:rsidP="006F0A16">
      <w:pPr>
        <w:rPr>
          <w:rFonts w:ascii="Palemonas" w:hAnsi="Palemonas"/>
        </w:rPr>
      </w:pPr>
    </w:p>
    <w:p w14:paraId="7D0CBF9F" w14:textId="47759DD0" w:rsidR="00844C57" w:rsidRDefault="00844C57" w:rsidP="00844C57">
      <w:pPr>
        <w:ind w:firstLine="1247"/>
        <w:jc w:val="both"/>
        <w:rPr>
          <w:rFonts w:ascii="Palemonas" w:hAnsi="Palemonas"/>
        </w:rPr>
      </w:pPr>
      <w:r w:rsidRPr="00D81649">
        <w:rPr>
          <w:rFonts w:ascii="Palemonas" w:hAnsi="Palemonas"/>
        </w:rPr>
        <w:t>Vadovaudamasi Lietuvos Respubliko</w:t>
      </w:r>
      <w:r>
        <w:rPr>
          <w:rFonts w:ascii="Palemonas" w:hAnsi="Palemonas"/>
        </w:rPr>
        <w:t xml:space="preserve">s vietos savivaldos įstatymo 24 straipsnio 1 dalimi, </w:t>
      </w:r>
      <w:r w:rsidRPr="000E361E">
        <w:rPr>
          <w:rFonts w:ascii="Palemonas" w:hAnsi="Palemonas"/>
        </w:rPr>
        <w:t xml:space="preserve">Palangos miesto savivaldybės tarybos veiklos reglamento, patvirtinto Palangos miesto savivaldybės tarybos </w:t>
      </w:r>
      <w:r w:rsidRPr="000E361E">
        <w:rPr>
          <w:rFonts w:ascii="Palemonas" w:hAnsi="Palemonas" w:cs="Palemonas"/>
        </w:rPr>
        <w:t>20</w:t>
      </w:r>
      <w:r>
        <w:rPr>
          <w:rFonts w:ascii="Palemonas" w:hAnsi="Palemonas" w:cs="Palemonas"/>
        </w:rPr>
        <w:t>23</w:t>
      </w:r>
      <w:r w:rsidRPr="000E361E">
        <w:rPr>
          <w:rFonts w:ascii="Palemonas" w:hAnsi="Palemonas" w:cs="Palemonas"/>
        </w:rPr>
        <w:t xml:space="preserve"> m. </w:t>
      </w:r>
      <w:r>
        <w:rPr>
          <w:rFonts w:ascii="Palemonas" w:hAnsi="Palemonas" w:cs="Palemonas"/>
        </w:rPr>
        <w:t>kovo</w:t>
      </w:r>
      <w:r w:rsidRPr="000E361E">
        <w:rPr>
          <w:rFonts w:ascii="Palemonas" w:hAnsi="Palemonas" w:cs="Palemonas"/>
        </w:rPr>
        <w:t xml:space="preserve"> </w:t>
      </w:r>
      <w:r>
        <w:rPr>
          <w:rFonts w:ascii="Palemonas" w:hAnsi="Palemonas" w:cs="Palemonas"/>
        </w:rPr>
        <w:t>29</w:t>
      </w:r>
      <w:r w:rsidRPr="000E361E">
        <w:rPr>
          <w:rFonts w:ascii="Palemonas" w:hAnsi="Palemonas" w:cs="Palemonas"/>
        </w:rPr>
        <w:t xml:space="preserve"> d. sprendimo </w:t>
      </w:r>
      <w:bookmarkStart w:id="0" w:name="n_0"/>
      <w:r w:rsidR="006E121A" w:rsidRPr="006E121A">
        <w:rPr>
          <w:rFonts w:ascii="Palemonas" w:hAnsi="Palemonas" w:cs="Palemonas"/>
        </w:rPr>
        <w:t xml:space="preserve">Nr. T2-41 </w:t>
      </w:r>
      <w:bookmarkEnd w:id="0"/>
      <w:r w:rsidRPr="000E361E">
        <w:rPr>
          <w:rFonts w:ascii="Palemonas" w:hAnsi="Palemonas" w:cs="Palemonas"/>
        </w:rPr>
        <w:t xml:space="preserve">„Dėl </w:t>
      </w:r>
      <w:r w:rsidRPr="000E361E">
        <w:rPr>
          <w:rFonts w:ascii="Palemonas" w:hAnsi="Palemonas"/>
        </w:rPr>
        <w:t xml:space="preserve">Palangos miesto savivaldybės tarybos veiklos reglamento </w:t>
      </w:r>
      <w:r>
        <w:rPr>
          <w:rFonts w:ascii="Palemonas" w:hAnsi="Palemonas"/>
        </w:rPr>
        <w:t>pa</w:t>
      </w:r>
      <w:r w:rsidRPr="000E361E">
        <w:rPr>
          <w:rFonts w:ascii="Palemonas" w:hAnsi="Palemonas"/>
        </w:rPr>
        <w:t>tvirtinimo“ 1 punktu</w:t>
      </w:r>
      <w:r>
        <w:rPr>
          <w:rFonts w:ascii="Palemonas" w:hAnsi="Palemonas"/>
        </w:rPr>
        <w:t>, 29.1 papunkčiu,</w:t>
      </w:r>
      <w:r w:rsidRPr="000E361E">
        <w:rPr>
          <w:rFonts w:ascii="Palemonas" w:hAnsi="Palemonas"/>
        </w:rPr>
        <w:t xml:space="preserve"> </w:t>
      </w:r>
      <w:r w:rsidRPr="00D81649">
        <w:rPr>
          <w:rFonts w:ascii="Palemonas" w:hAnsi="Palemonas"/>
        </w:rPr>
        <w:t xml:space="preserve">Palangos miesto savivaldybės taryba </w:t>
      </w:r>
      <w:r w:rsidRPr="00195C7A">
        <w:rPr>
          <w:rFonts w:ascii="Palemonas" w:hAnsi="Palemonas"/>
          <w:spacing w:val="60"/>
        </w:rPr>
        <w:t>nusprendži</w:t>
      </w:r>
      <w:r w:rsidRPr="00D81649">
        <w:rPr>
          <w:rFonts w:ascii="Palemonas" w:hAnsi="Palemonas"/>
        </w:rPr>
        <w:t>a:</w:t>
      </w:r>
    </w:p>
    <w:p w14:paraId="6D203D68" w14:textId="77777777" w:rsidR="00844C57" w:rsidRPr="002267F8" w:rsidRDefault="00844C57" w:rsidP="00844C57">
      <w:pPr>
        <w:pStyle w:val="BodyTextIndent"/>
        <w:tabs>
          <w:tab w:val="left" w:pos="1247"/>
        </w:tabs>
        <w:ind w:left="0" w:firstLine="1247"/>
        <w:rPr>
          <w:rFonts w:ascii="Palemonas" w:hAnsi="Palemonas"/>
        </w:rPr>
      </w:pPr>
      <w:r w:rsidRPr="000E361E">
        <w:rPr>
          <w:rFonts w:ascii="Palemonas" w:hAnsi="Palemonas"/>
          <w:spacing w:val="-1"/>
        </w:rPr>
        <w:t xml:space="preserve">Sudaryti </w:t>
      </w:r>
      <w:r>
        <w:rPr>
          <w:rFonts w:ascii="Palemonas" w:hAnsi="Palemonas"/>
          <w:spacing w:val="-1"/>
        </w:rPr>
        <w:t>10</w:t>
      </w:r>
      <w:r w:rsidRPr="000E361E">
        <w:rPr>
          <w:rFonts w:ascii="Palemonas" w:hAnsi="Palemonas"/>
          <w:spacing w:val="-1"/>
        </w:rPr>
        <w:t>-ojo šaukimo Palangos miesto savivaldybės tarybos</w:t>
      </w:r>
      <w:r>
        <w:rPr>
          <w:rFonts w:ascii="Palemonas" w:hAnsi="Palemonas"/>
        </w:rPr>
        <w:t xml:space="preserve"> A</w:t>
      </w:r>
      <w:r w:rsidRPr="002267F8">
        <w:rPr>
          <w:rFonts w:ascii="Palemonas" w:hAnsi="Palemonas"/>
        </w:rPr>
        <w:t>ntikorupcijos</w:t>
      </w:r>
      <w:r>
        <w:rPr>
          <w:rFonts w:ascii="Palemonas" w:hAnsi="Palemonas"/>
        </w:rPr>
        <w:t xml:space="preserve"> </w:t>
      </w:r>
      <w:r w:rsidRPr="002267F8">
        <w:rPr>
          <w:rFonts w:ascii="Palemonas" w:hAnsi="Palemonas"/>
        </w:rPr>
        <w:t>komisiją iš 5 narių: Domininko Jurevičiaus, Dariaus Kubiliaus, Arvydo Martinkėno, Pauliaus Rojaus, Juliaus Tomo Žulkaus.</w:t>
      </w:r>
    </w:p>
    <w:p w14:paraId="525720BF" w14:textId="7FEA6A65" w:rsidR="00F54C28" w:rsidRDefault="00F54C28" w:rsidP="005B7735">
      <w:pPr>
        <w:tabs>
          <w:tab w:val="left" w:pos="1418"/>
          <w:tab w:val="left" w:pos="1560"/>
        </w:tabs>
        <w:jc w:val="both"/>
        <w:rPr>
          <w:rFonts w:ascii="Palemonas" w:hAnsi="Palemonas"/>
          <w:color w:val="000000"/>
        </w:rPr>
      </w:pPr>
    </w:p>
    <w:p w14:paraId="63428803" w14:textId="77777777" w:rsidR="00844C57" w:rsidRPr="00157E8B" w:rsidRDefault="00844C57" w:rsidP="005B7735">
      <w:pPr>
        <w:tabs>
          <w:tab w:val="left" w:pos="1418"/>
          <w:tab w:val="left" w:pos="1560"/>
        </w:tabs>
        <w:jc w:val="both"/>
        <w:rPr>
          <w:rFonts w:ascii="Palemonas" w:hAnsi="Palemonas"/>
          <w:color w:val="000000"/>
        </w:rPr>
      </w:pPr>
    </w:p>
    <w:p w14:paraId="0C3AB266" w14:textId="3E850389" w:rsidR="006F0A16" w:rsidRDefault="006F0A16" w:rsidP="006F0A16">
      <w:pPr>
        <w:rPr>
          <w:rFonts w:ascii="Palemonas" w:hAnsi="Palemonas"/>
        </w:rPr>
      </w:pPr>
    </w:p>
    <w:p w14:paraId="347BC928" w14:textId="779C8BA9" w:rsidR="009D71BD" w:rsidRDefault="009D71BD" w:rsidP="009D71B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Palemonas" w:eastAsia="Times New Roman" w:hAnsi="Palemonas"/>
          <w:lang w:eastAsia="en-US"/>
        </w:rPr>
      </w:pPr>
      <w:r w:rsidRPr="00D76CF2">
        <w:rPr>
          <w:rFonts w:ascii="Palemonas" w:eastAsia="Times New Roman" w:hAnsi="Palemonas"/>
          <w:lang w:eastAsia="en-US"/>
        </w:rPr>
        <w:t>Meras</w:t>
      </w:r>
      <w:r w:rsidRPr="00D76CF2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844C57">
        <w:rPr>
          <w:rFonts w:ascii="Palemonas" w:eastAsia="Times New Roman" w:hAnsi="Palemonas"/>
          <w:lang w:eastAsia="en-US"/>
        </w:rPr>
        <w:tab/>
      </w:r>
      <w:r w:rsidRPr="00D76CF2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F27663">
        <w:rPr>
          <w:rFonts w:ascii="Palemonas" w:eastAsia="Times New Roman" w:hAnsi="Palemonas"/>
          <w:lang w:eastAsia="en-US"/>
        </w:rPr>
        <w:tab/>
      </w:r>
      <w:r w:rsidR="006E121A">
        <w:rPr>
          <w:rFonts w:ascii="Palemonas" w:eastAsia="Times New Roman" w:hAnsi="Palemonas"/>
          <w:lang w:eastAsia="en-US"/>
        </w:rPr>
        <w:t xml:space="preserve">    </w:t>
      </w:r>
      <w:r w:rsidRPr="00D76CF2">
        <w:rPr>
          <w:rFonts w:ascii="Palemonas" w:eastAsia="Times New Roman" w:hAnsi="Palemonas"/>
          <w:lang w:eastAsia="en-US"/>
        </w:rPr>
        <w:t>Šarūnas Vaitkus</w:t>
      </w:r>
    </w:p>
    <w:p w14:paraId="55CDF8A9" w14:textId="59C957E4" w:rsidR="006E121A" w:rsidRDefault="006E121A" w:rsidP="006E121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  <w:r>
        <w:rPr>
          <w:rFonts w:ascii="Palemonas" w:eastAsia="Times New Roman" w:hAnsi="Palemonas"/>
          <w:lang w:eastAsia="en-US"/>
        </w:rPr>
        <w:t>______________</w:t>
      </w:r>
    </w:p>
    <w:p w14:paraId="033A33C3" w14:textId="77777777" w:rsidR="006E121A" w:rsidRPr="00D76CF2" w:rsidRDefault="006E121A" w:rsidP="006E121A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Palemonas" w:eastAsia="Times New Roman" w:hAnsi="Palemonas"/>
          <w:lang w:eastAsia="en-US"/>
        </w:rPr>
      </w:pPr>
    </w:p>
    <w:sectPr w:rsidR="006E121A" w:rsidRPr="00D76CF2" w:rsidSect="00DB71C6">
      <w:headerReference w:type="default" r:id="rId12"/>
      <w:footerReference w:type="default" r:id="rId13"/>
      <w:pgSz w:w="11906" w:h="16838" w:code="9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8BAC" w14:textId="77777777" w:rsidR="00767E98" w:rsidRDefault="00767E98">
      <w:r>
        <w:separator/>
      </w:r>
    </w:p>
  </w:endnote>
  <w:endnote w:type="continuationSeparator" w:id="0">
    <w:p w14:paraId="044AE347" w14:textId="77777777" w:rsidR="00767E98" w:rsidRDefault="00767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Cambria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62A2" w14:textId="77777777" w:rsidR="00D62C23" w:rsidRPr="002D7AA6" w:rsidRDefault="00DE77ED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73600" behindDoc="0" locked="0" layoutInCell="1" allowOverlap="1" wp14:anchorId="29B521F7" wp14:editId="24E4C91D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212670935" name="Paveikslėlis 2126709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780422D7" wp14:editId="51B992F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121794563" name="Paveikslėlis 11217945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57489135" wp14:editId="15F778E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218983337" name="Paveikslėlis 12189833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51E6A0F8" wp14:editId="17BA1C85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9921288" name="Paveikslėlis 59921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4928" behindDoc="0" locked="0" layoutInCell="1" allowOverlap="1" wp14:anchorId="59E4C64C" wp14:editId="3898435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11390446" name="Paveikslėlis 1611390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49024" behindDoc="0" locked="0" layoutInCell="1" allowOverlap="1" wp14:anchorId="445CA332" wp14:editId="30ED844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845482973" name="Paveikslėlis 1845482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22F8DD88" wp14:editId="40576B4B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991957427" name="Paveikslėlis 1991957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74BC019F" wp14:editId="6B9727B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24276304" name="Paveikslėlis 1624276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2CC9C1" w14:textId="77777777" w:rsidR="00D62C23" w:rsidRDefault="00D62C23" w:rsidP="00D62C23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0D6B9" w14:textId="77777777" w:rsidR="00767E98" w:rsidRDefault="00767E98">
      <w:r>
        <w:separator/>
      </w:r>
    </w:p>
  </w:footnote>
  <w:footnote w:type="continuationSeparator" w:id="0">
    <w:p w14:paraId="049BD119" w14:textId="77777777" w:rsidR="00767E98" w:rsidRDefault="00767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264841"/>
      <w:docPartObj>
        <w:docPartGallery w:val="Page Numbers (Top of Page)"/>
        <w:docPartUnique/>
      </w:docPartObj>
    </w:sdtPr>
    <w:sdtEndPr/>
    <w:sdtContent>
      <w:p w14:paraId="04A43197" w14:textId="46BF8326" w:rsidR="00C8773B" w:rsidRDefault="00C8773B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F9D010" w14:textId="77777777" w:rsidR="00C8773B" w:rsidRDefault="00C877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56D8564A"/>
    <w:multiLevelType w:val="hybridMultilevel"/>
    <w:tmpl w:val="C6CC3A78"/>
    <w:lvl w:ilvl="0" w:tplc="83969834">
      <w:start w:val="1"/>
      <w:numFmt w:val="decimal"/>
      <w:lvlText w:val="%1."/>
      <w:lvlJc w:val="left"/>
      <w:pPr>
        <w:ind w:left="1637" w:hanging="360"/>
      </w:pPr>
      <w:rPr>
        <w:rFonts w:ascii="Palemonas" w:eastAsia="SimSun" w:hAnsi="Palemonas" w:cs="Times New Roman"/>
      </w:rPr>
    </w:lvl>
    <w:lvl w:ilvl="1" w:tplc="04270019" w:tentative="1">
      <w:start w:val="1"/>
      <w:numFmt w:val="lowerLetter"/>
      <w:lvlText w:val="%2."/>
      <w:lvlJc w:val="left"/>
      <w:pPr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2104256530">
    <w:abstractNumId w:val="0"/>
  </w:num>
  <w:num w:numId="2" w16cid:durableId="21123582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23401"/>
    <w:rsid w:val="00032281"/>
    <w:rsid w:val="000402F9"/>
    <w:rsid w:val="00052497"/>
    <w:rsid w:val="00067663"/>
    <w:rsid w:val="00073F7D"/>
    <w:rsid w:val="00082D31"/>
    <w:rsid w:val="0009154A"/>
    <w:rsid w:val="000D3E13"/>
    <w:rsid w:val="00102DBB"/>
    <w:rsid w:val="00114D24"/>
    <w:rsid w:val="001232BC"/>
    <w:rsid w:val="00157E8B"/>
    <w:rsid w:val="00174DF0"/>
    <w:rsid w:val="001A1216"/>
    <w:rsid w:val="00221492"/>
    <w:rsid w:val="0023048E"/>
    <w:rsid w:val="0023404D"/>
    <w:rsid w:val="00290742"/>
    <w:rsid w:val="002B113A"/>
    <w:rsid w:val="002B289F"/>
    <w:rsid w:val="002B7494"/>
    <w:rsid w:val="0030433E"/>
    <w:rsid w:val="00313C02"/>
    <w:rsid w:val="0032628A"/>
    <w:rsid w:val="0033384E"/>
    <w:rsid w:val="003742F5"/>
    <w:rsid w:val="00447A8D"/>
    <w:rsid w:val="00495C2A"/>
    <w:rsid w:val="004C6667"/>
    <w:rsid w:val="004D1A48"/>
    <w:rsid w:val="004F4178"/>
    <w:rsid w:val="00524609"/>
    <w:rsid w:val="005A4B9D"/>
    <w:rsid w:val="005B0CEE"/>
    <w:rsid w:val="005B6B81"/>
    <w:rsid w:val="005B7735"/>
    <w:rsid w:val="005E28D7"/>
    <w:rsid w:val="006030A6"/>
    <w:rsid w:val="00612722"/>
    <w:rsid w:val="0061749C"/>
    <w:rsid w:val="00623FEA"/>
    <w:rsid w:val="00642817"/>
    <w:rsid w:val="006B1C1F"/>
    <w:rsid w:val="006C3C62"/>
    <w:rsid w:val="006D55C5"/>
    <w:rsid w:val="006E121A"/>
    <w:rsid w:val="006E260E"/>
    <w:rsid w:val="006F0A16"/>
    <w:rsid w:val="00721E98"/>
    <w:rsid w:val="00767E98"/>
    <w:rsid w:val="00775E18"/>
    <w:rsid w:val="007C54F5"/>
    <w:rsid w:val="007D59D9"/>
    <w:rsid w:val="007D6006"/>
    <w:rsid w:val="00807F0D"/>
    <w:rsid w:val="00844C57"/>
    <w:rsid w:val="008641CC"/>
    <w:rsid w:val="00872340"/>
    <w:rsid w:val="0088298C"/>
    <w:rsid w:val="008A0726"/>
    <w:rsid w:val="008E414A"/>
    <w:rsid w:val="008F3D62"/>
    <w:rsid w:val="00920D31"/>
    <w:rsid w:val="009340F7"/>
    <w:rsid w:val="00965B73"/>
    <w:rsid w:val="009D71BD"/>
    <w:rsid w:val="00A01083"/>
    <w:rsid w:val="00A645A2"/>
    <w:rsid w:val="00AB5237"/>
    <w:rsid w:val="00B235FA"/>
    <w:rsid w:val="00B33A09"/>
    <w:rsid w:val="00B37D79"/>
    <w:rsid w:val="00B574E0"/>
    <w:rsid w:val="00BE0D93"/>
    <w:rsid w:val="00C26E1A"/>
    <w:rsid w:val="00C8773B"/>
    <w:rsid w:val="00CB6A67"/>
    <w:rsid w:val="00CD421D"/>
    <w:rsid w:val="00CD77BC"/>
    <w:rsid w:val="00D02ACF"/>
    <w:rsid w:val="00D62C23"/>
    <w:rsid w:val="00DB71C6"/>
    <w:rsid w:val="00DE77ED"/>
    <w:rsid w:val="00DF793E"/>
    <w:rsid w:val="00E17DB3"/>
    <w:rsid w:val="00E24D86"/>
    <w:rsid w:val="00E513BD"/>
    <w:rsid w:val="00E53322"/>
    <w:rsid w:val="00E62DC4"/>
    <w:rsid w:val="00E71618"/>
    <w:rsid w:val="00E957FF"/>
    <w:rsid w:val="00EF63B9"/>
    <w:rsid w:val="00F27663"/>
    <w:rsid w:val="00F54C28"/>
    <w:rsid w:val="00F847D6"/>
    <w:rsid w:val="00F9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4E247955"/>
  <w15:chartTrackingRefBased/>
  <w15:docId w15:val="{CB4CBF24-4D6E-4E7A-B771-EE6AEA29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2C23"/>
    <w:rPr>
      <w:rFonts w:eastAsia="SimSun"/>
      <w:sz w:val="24"/>
      <w:szCs w:val="24"/>
      <w:lang w:eastAsia="zh-CN"/>
    </w:rPr>
  </w:style>
  <w:style w:type="paragraph" w:styleId="Heading2">
    <w:name w:val="heading 2"/>
    <w:basedOn w:val="Normal"/>
    <w:next w:val="Normal"/>
    <w:link w:val="Heading2Char"/>
    <w:qFormat/>
    <w:rsid w:val="00157E8B"/>
    <w:pPr>
      <w:keepNext/>
      <w:jc w:val="center"/>
      <w:outlineLvl w:val="1"/>
    </w:pPr>
    <w:rPr>
      <w:rFonts w:eastAsia="Times New Roman"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62C23"/>
    <w:pPr>
      <w:tabs>
        <w:tab w:val="center" w:pos="4819"/>
        <w:tab w:val="right" w:pos="9638"/>
      </w:tabs>
    </w:pPr>
  </w:style>
  <w:style w:type="paragraph" w:styleId="Header">
    <w:name w:val="header"/>
    <w:basedOn w:val="Normal"/>
    <w:link w:val="HeaderChar"/>
    <w:uiPriority w:val="99"/>
    <w:rsid w:val="00313C02"/>
    <w:pPr>
      <w:tabs>
        <w:tab w:val="center" w:pos="4819"/>
        <w:tab w:val="right" w:pos="9638"/>
      </w:tabs>
    </w:pPr>
  </w:style>
  <w:style w:type="paragraph" w:customStyle="1" w:styleId="a">
    <w:basedOn w:val="Normal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Bullet">
    <w:name w:val="List Bullet"/>
    <w:basedOn w:val="Normal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paragraph" w:customStyle="1" w:styleId="DiagramaDiagrama">
    <w:name w:val="Diagrama Diagrama"/>
    <w:basedOn w:val="Normal"/>
    <w:rsid w:val="006F0A1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DiagramaDiagrama">
    <w:name w:val="Diagrama Diagrama Diagrama Diagrama"/>
    <w:basedOn w:val="Normal"/>
    <w:rsid w:val="00623FEA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Normal"/>
    <w:rsid w:val="00920D31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F54C2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157E8B"/>
    <w:rPr>
      <w:sz w:val="28"/>
      <w:lang w:val="en-US" w:eastAsia="en-US"/>
    </w:rPr>
  </w:style>
  <w:style w:type="table" w:styleId="TableGrid">
    <w:name w:val="Table Grid"/>
    <w:basedOn w:val="TableNormal"/>
    <w:rsid w:val="00157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742F5"/>
    <w:rPr>
      <w:rFonts w:eastAsia="SimSun"/>
      <w:sz w:val="24"/>
      <w:szCs w:val="24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C8773B"/>
    <w:rPr>
      <w:rFonts w:eastAsia="SimSun"/>
      <w:sz w:val="24"/>
      <w:szCs w:val="24"/>
      <w:lang w:eastAsia="zh-CN"/>
    </w:rPr>
  </w:style>
  <w:style w:type="paragraph" w:styleId="BodyTextIndent">
    <w:name w:val="Body Text Indent"/>
    <w:basedOn w:val="Normal"/>
    <w:link w:val="BodyTextIndentChar"/>
    <w:rsid w:val="00844C57"/>
    <w:pPr>
      <w:widowControl w:val="0"/>
      <w:shd w:val="clear" w:color="auto" w:fill="FFFFFF"/>
      <w:tabs>
        <w:tab w:val="left" w:pos="1046"/>
      </w:tabs>
      <w:autoSpaceDE w:val="0"/>
      <w:autoSpaceDN w:val="0"/>
      <w:adjustRightInd w:val="0"/>
      <w:ind w:left="730"/>
      <w:jc w:val="both"/>
    </w:pPr>
    <w:rPr>
      <w:rFonts w:eastAsia="Times New Roman"/>
      <w:color w:val="00000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844C57"/>
    <w:rPr>
      <w:color w:val="000000"/>
      <w:sz w:val="24"/>
      <w:szCs w:val="24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10f13656792647b6a8afee4026a8c4a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DAE96AB7854DD746BB21EFEAAFB0A5CE" ma:contentTypeVersion="13" ma:contentTypeDescription="Kurkite naują dokumentą." ma:contentTypeScope="" ma:versionID="d83a3ab6228db80b9722dd376b1da2d6">
  <xsd:schema xmlns:xsd="http://www.w3.org/2001/XMLSchema" xmlns:xs="http://www.w3.org/2001/XMLSchema" xmlns:p="http://schemas.microsoft.com/office/2006/metadata/properties" xmlns:ns3="414148d6-a9c8-4c6b-86cc-169d565d5fa2" xmlns:ns4="8a6f0739-e8f3-4e1a-918d-a5e71a20f4f6" targetNamespace="http://schemas.microsoft.com/office/2006/metadata/properties" ma:root="true" ma:fieldsID="08a87583057771218ecd3f6970b733f3" ns3:_="" ns4:_="">
    <xsd:import namespace="414148d6-a9c8-4c6b-86cc-169d565d5fa2"/>
    <xsd:import namespace="8a6f0739-e8f3-4e1a-918d-a5e71a20f4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148d6-a9c8-4c6b-86cc-169d565d5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f0739-e8f3-4e1a-918d-a5e71a20f4f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21BFE-75A3-4BE7-9EEE-3CC22E8A5B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07D85-FCFD-40CB-96C7-86B63D963EBC}">
  <ds:schemaRefs>
    <ds:schemaRef ds:uri="http://purl.org/dc/dcmitype/"/>
    <ds:schemaRef ds:uri="8a6f0739-e8f3-4e1a-918d-a5e71a20f4f6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414148d6-a9c8-4c6b-86cc-169d565d5fa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64D4AD0-8B5E-46F3-BC64-1CABBE3354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148d6-a9c8-4c6b-86cc-169d565d5fa2"/>
    <ds:schemaRef ds:uri="8a6f0739-e8f3-4e1a-918d-a5e71a20f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10f13656792647b6a8afee4026a8c4a5</Template>
  <TotalTime>1</TotalTime>
  <Pages>1</Pages>
  <Words>100</Words>
  <Characters>723</Characters>
  <Application>Microsoft Office Word</Application>
  <DocSecurity>0</DocSecurity>
  <Lines>26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2023-06-27</Manager>
  <Company> 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PALANGOS MIESTO SAVIVALDYBĖS TARYBOS ANTIKORUPCIJOS KOMISIJOS SUDARYMO</dc:title>
  <dc:subject>T2-179</dc:subject>
  <dc:creator>PALANGOS MIESTO SAVIVALDYBĖS TARYBA</dc:creator>
  <cp:keywords/>
  <dc:description/>
  <cp:lastModifiedBy>Aušra Daukantienė</cp:lastModifiedBy>
  <cp:revision>3</cp:revision>
  <cp:lastPrinted>2022-05-25T05:28:00Z</cp:lastPrinted>
  <dcterms:created xsi:type="dcterms:W3CDTF">2023-06-23T08:32:00Z</dcterms:created>
  <dcterms:modified xsi:type="dcterms:W3CDTF">2023-07-03T12:56:00Z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0x010100DAE96AB7854DD746BB21EFEAAFB0A5CE</vt:lpwstr>
  </property>
</Properties>
</file>