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3AB42" w14:textId="77777777" w:rsidR="00432C83" w:rsidRDefault="00432C83" w:rsidP="00432C83">
      <w:pPr>
        <w:rPr>
          <w:bCs/>
          <w:sz w:val="20"/>
        </w:rPr>
      </w:pPr>
    </w:p>
    <w:p w14:paraId="4A7944EE" w14:textId="704DF6C3" w:rsidR="00402FDF" w:rsidRPr="00EF3720" w:rsidRDefault="00432C83" w:rsidP="00432C83">
      <w:pPr>
        <w:tabs>
          <w:tab w:val="left" w:pos="5865"/>
        </w:tabs>
        <w:rPr>
          <w:bCs/>
          <w:sz w:val="20"/>
        </w:rPr>
      </w:pPr>
      <w:r>
        <w:rPr>
          <w:bCs/>
          <w:sz w:val="20"/>
        </w:rPr>
        <w:tab/>
      </w:r>
    </w:p>
    <w:p w14:paraId="29564351" w14:textId="77777777" w:rsidR="00402FDF" w:rsidRPr="00EF3720" w:rsidRDefault="00402FDF" w:rsidP="00402FDF">
      <w:pPr>
        <w:ind w:left="5184"/>
        <w:jc w:val="both"/>
        <w:rPr>
          <w:rFonts w:eastAsia="Calibri"/>
        </w:rPr>
      </w:pPr>
      <w:r w:rsidRPr="00EF3720">
        <w:rPr>
          <w:rFonts w:eastAsia="Calibri"/>
        </w:rPr>
        <w:t>Socialinės paramos teikimo komisijos</w:t>
      </w:r>
    </w:p>
    <w:p w14:paraId="6D6140A2" w14:textId="77777777" w:rsidR="00402FDF" w:rsidRPr="00EF3720" w:rsidRDefault="00402FDF" w:rsidP="00402FDF">
      <w:pPr>
        <w:ind w:left="3888" w:firstLine="1296"/>
        <w:jc w:val="both"/>
        <w:rPr>
          <w:rFonts w:eastAsia="Calibri"/>
        </w:rPr>
      </w:pPr>
      <w:r w:rsidRPr="00EF3720">
        <w:rPr>
          <w:rFonts w:eastAsia="Calibri"/>
        </w:rPr>
        <w:t>nuostatų</w:t>
      </w:r>
    </w:p>
    <w:p w14:paraId="46F96842" w14:textId="77777777" w:rsidR="00402FDF" w:rsidRPr="00EF3720" w:rsidRDefault="00402FDF" w:rsidP="00402FDF">
      <w:pPr>
        <w:ind w:left="3888" w:firstLine="1296"/>
        <w:jc w:val="both"/>
        <w:rPr>
          <w:rFonts w:eastAsia="Calibri"/>
        </w:rPr>
      </w:pPr>
      <w:r w:rsidRPr="00EF3720">
        <w:rPr>
          <w:rFonts w:eastAsia="Calibri"/>
        </w:rPr>
        <w:t>4 priedas</w:t>
      </w:r>
    </w:p>
    <w:p w14:paraId="69218AE9" w14:textId="1503F9D6" w:rsidR="00402FDF" w:rsidRPr="00EF3720" w:rsidRDefault="00402FDF" w:rsidP="00402FDF">
      <w:pPr>
        <w:ind w:left="5184"/>
        <w:jc w:val="both"/>
        <w:rPr>
          <w:rFonts w:eastAsia="Calibri"/>
          <w:i/>
          <w:sz w:val="16"/>
        </w:rPr>
      </w:pPr>
      <w:r w:rsidRPr="00EF3720">
        <w:rPr>
          <w:rFonts w:eastAsia="Calibri"/>
          <w:i/>
          <w:sz w:val="16"/>
        </w:rPr>
        <w:t xml:space="preserve">2022 m. rugpjūčio </w:t>
      </w:r>
      <w:r w:rsidR="00A92C5A">
        <w:rPr>
          <w:rFonts w:eastAsia="Calibri"/>
          <w:i/>
          <w:sz w:val="16"/>
        </w:rPr>
        <w:t>11</w:t>
      </w:r>
      <w:r w:rsidRPr="00EF3720">
        <w:rPr>
          <w:rFonts w:eastAsia="Calibri"/>
          <w:i/>
          <w:sz w:val="16"/>
        </w:rPr>
        <w:t xml:space="preserve"> d. Palangos miesto savivaldybės administracijos direktoriaus įsakymo </w:t>
      </w:r>
      <w:bookmarkStart w:id="0" w:name="n_3"/>
      <w:r w:rsidRPr="00950620">
        <w:rPr>
          <w:rFonts w:eastAsia="Calibri"/>
          <w:i/>
          <w:sz w:val="16"/>
        </w:rPr>
        <w:t>Nr. A1</w:t>
      </w:r>
      <w:r w:rsidR="00A92C5A" w:rsidRPr="00950620">
        <w:rPr>
          <w:rFonts w:eastAsia="Calibri"/>
          <w:i/>
          <w:sz w:val="16"/>
        </w:rPr>
        <w:t>-1243</w:t>
      </w:r>
      <w:r w:rsidRPr="00950620">
        <w:rPr>
          <w:rFonts w:eastAsia="Calibri"/>
          <w:i/>
          <w:sz w:val="16"/>
        </w:rPr>
        <w:t xml:space="preserve"> </w:t>
      </w:r>
      <w:bookmarkEnd w:id="0"/>
      <w:r w:rsidRPr="00EF3720">
        <w:rPr>
          <w:rFonts w:eastAsia="Calibri"/>
          <w:i/>
          <w:sz w:val="16"/>
        </w:rPr>
        <w:t>redakcija</w:t>
      </w:r>
    </w:p>
    <w:p w14:paraId="46DAEBCE" w14:textId="77777777" w:rsidR="00402FDF" w:rsidRPr="00EF3720" w:rsidRDefault="00402FDF" w:rsidP="00402FDF">
      <w:pPr>
        <w:jc w:val="both"/>
      </w:pPr>
    </w:p>
    <w:p w14:paraId="57950B89" w14:textId="77777777" w:rsidR="00402FDF" w:rsidRPr="00EF3720" w:rsidRDefault="00402FDF" w:rsidP="00402FDF">
      <w:pPr>
        <w:jc w:val="center"/>
        <w:rPr>
          <w:vertAlign w:val="superscript"/>
        </w:rPr>
      </w:pPr>
      <w:r w:rsidRPr="00EF3720">
        <w:t xml:space="preserve">ASMENS, KURIS KREIPIASI DĖL PARAMOS </w:t>
      </w:r>
      <w:r w:rsidRPr="00EF3720">
        <w:rPr>
          <w:vertAlign w:val="superscript"/>
        </w:rPr>
        <w:t>1</w:t>
      </w:r>
    </w:p>
    <w:tbl>
      <w:tblPr>
        <w:tblW w:w="96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0"/>
        <w:gridCol w:w="281"/>
        <w:gridCol w:w="281"/>
        <w:gridCol w:w="280"/>
        <w:gridCol w:w="281"/>
        <w:gridCol w:w="1386"/>
      </w:tblGrid>
      <w:tr w:rsidR="00402FDF" w:rsidRPr="00EF3720" w14:paraId="16E5F473" w14:textId="77777777" w:rsidTr="00816E09">
        <w:tc>
          <w:tcPr>
            <w:tcW w:w="1235" w:type="dxa"/>
            <w:tcBorders>
              <w:top w:val="single" w:sz="4" w:space="0" w:color="auto"/>
              <w:left w:val="single" w:sz="4" w:space="0" w:color="auto"/>
              <w:bottom w:val="single" w:sz="4" w:space="0" w:color="auto"/>
              <w:right w:val="single" w:sz="4" w:space="0" w:color="auto"/>
            </w:tcBorders>
          </w:tcPr>
          <w:p w14:paraId="0BE86E79" w14:textId="77777777" w:rsidR="00402FDF" w:rsidRPr="00EF3720" w:rsidRDefault="00402FDF" w:rsidP="00816E09">
            <w:pPr>
              <w:jc w:val="both"/>
            </w:pPr>
            <w:r w:rsidRPr="00EF3720">
              <w:t>Vardas</w:t>
            </w:r>
          </w:p>
        </w:tc>
        <w:tc>
          <w:tcPr>
            <w:tcW w:w="281" w:type="dxa"/>
            <w:tcBorders>
              <w:top w:val="single" w:sz="4" w:space="0" w:color="auto"/>
              <w:left w:val="single" w:sz="4" w:space="0" w:color="auto"/>
              <w:bottom w:val="single" w:sz="4" w:space="0" w:color="auto"/>
              <w:right w:val="single" w:sz="4" w:space="0" w:color="auto"/>
            </w:tcBorders>
          </w:tcPr>
          <w:p w14:paraId="6EE2DA6A"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0FE21922"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6FEAF44E"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23AB5511"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7EEB230C"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1DAC7434"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7BF2B7A5"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297C1D18"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1974E7C8"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34EC90C4"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727A7003"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5E2827DC"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458E1E07"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7822DD17"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6C88A06E"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507F9D83"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4ACA86AD"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569D7DC0"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72EE25F5"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353327D5"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068BEBBA"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40DEEDC7"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4354AF67"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22D9E088"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1B877A48" w14:textId="77777777" w:rsidR="00402FDF" w:rsidRPr="00EF3720" w:rsidRDefault="00402FDF" w:rsidP="00816E09">
            <w:pPr>
              <w:jc w:val="both"/>
            </w:pPr>
          </w:p>
        </w:tc>
        <w:tc>
          <w:tcPr>
            <w:tcW w:w="1386" w:type="dxa"/>
            <w:tcBorders>
              <w:top w:val="single" w:sz="4" w:space="0" w:color="auto"/>
              <w:left w:val="single" w:sz="4" w:space="0" w:color="auto"/>
              <w:bottom w:val="single" w:sz="4" w:space="0" w:color="auto"/>
              <w:right w:val="single" w:sz="4" w:space="0" w:color="auto"/>
            </w:tcBorders>
          </w:tcPr>
          <w:p w14:paraId="376ACA76" w14:textId="77777777" w:rsidR="00402FDF" w:rsidRPr="00EF3720" w:rsidRDefault="00402FDF" w:rsidP="00816E09">
            <w:pPr>
              <w:jc w:val="both"/>
            </w:pPr>
          </w:p>
        </w:tc>
      </w:tr>
    </w:tbl>
    <w:p w14:paraId="0EDFA29E" w14:textId="77777777" w:rsidR="00402FDF" w:rsidRPr="00EF3720" w:rsidRDefault="00402FDF" w:rsidP="00402FDF">
      <w:pPr>
        <w:jc w:val="both"/>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1386"/>
        <w:gridCol w:w="261"/>
      </w:tblGrid>
      <w:tr w:rsidR="00402FDF" w:rsidRPr="00EF3720" w14:paraId="300D8B6F" w14:textId="77777777" w:rsidTr="00816E09">
        <w:tc>
          <w:tcPr>
            <w:tcW w:w="1235" w:type="dxa"/>
            <w:tcBorders>
              <w:top w:val="single" w:sz="4" w:space="0" w:color="auto"/>
              <w:left w:val="single" w:sz="4" w:space="0" w:color="auto"/>
              <w:bottom w:val="single" w:sz="4" w:space="0" w:color="auto"/>
              <w:right w:val="single" w:sz="4" w:space="0" w:color="auto"/>
            </w:tcBorders>
          </w:tcPr>
          <w:p w14:paraId="346E3BC6" w14:textId="77777777" w:rsidR="00402FDF" w:rsidRPr="00EF3720" w:rsidRDefault="00402FDF" w:rsidP="00816E09">
            <w:pPr>
              <w:jc w:val="both"/>
            </w:pPr>
            <w:r w:rsidRPr="00EF3720">
              <w:t>Pavardė</w:t>
            </w:r>
          </w:p>
        </w:tc>
        <w:tc>
          <w:tcPr>
            <w:tcW w:w="281" w:type="dxa"/>
            <w:tcBorders>
              <w:top w:val="single" w:sz="4" w:space="0" w:color="auto"/>
              <w:left w:val="single" w:sz="4" w:space="0" w:color="auto"/>
              <w:bottom w:val="single" w:sz="4" w:space="0" w:color="auto"/>
              <w:right w:val="single" w:sz="4" w:space="0" w:color="auto"/>
            </w:tcBorders>
          </w:tcPr>
          <w:p w14:paraId="03F7F380"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5A451D6F"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28872469"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638C9800"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23B01942"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35C5C9FA"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7FE23CDB"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254590E0"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78D3A9D4"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6B271CA7"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56832F93"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01C4EC74"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7AAFCDA4"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457112ED"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1DEFF2BB"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193FA13D"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39196891"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1ECD607D"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47FB5EC5"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116F90B9"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000FC4EE"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78028904"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144F6541"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44EC2709" w14:textId="77777777" w:rsidR="00402FDF" w:rsidRPr="00EF3720" w:rsidRDefault="00402FDF" w:rsidP="00816E09">
            <w:pPr>
              <w:jc w:val="both"/>
            </w:pPr>
          </w:p>
        </w:tc>
        <w:tc>
          <w:tcPr>
            <w:tcW w:w="1386" w:type="dxa"/>
            <w:tcBorders>
              <w:top w:val="single" w:sz="4" w:space="0" w:color="auto"/>
              <w:left w:val="single" w:sz="4" w:space="0" w:color="auto"/>
              <w:bottom w:val="single" w:sz="4" w:space="0" w:color="auto"/>
              <w:right w:val="single" w:sz="4" w:space="0" w:color="auto"/>
            </w:tcBorders>
          </w:tcPr>
          <w:p w14:paraId="32A2557E" w14:textId="77777777" w:rsidR="00402FDF" w:rsidRPr="00EF3720" w:rsidRDefault="00402FDF" w:rsidP="00816E09">
            <w:pPr>
              <w:jc w:val="both"/>
            </w:pPr>
          </w:p>
        </w:tc>
        <w:tc>
          <w:tcPr>
            <w:tcW w:w="261" w:type="dxa"/>
            <w:tcBorders>
              <w:top w:val="nil"/>
              <w:left w:val="single" w:sz="4" w:space="0" w:color="auto"/>
              <w:bottom w:val="nil"/>
              <w:right w:val="nil"/>
            </w:tcBorders>
          </w:tcPr>
          <w:p w14:paraId="18B698B8" w14:textId="77777777" w:rsidR="00402FDF" w:rsidRPr="00EF3720" w:rsidRDefault="00402FDF" w:rsidP="00816E09">
            <w:pPr>
              <w:jc w:val="both"/>
            </w:pPr>
          </w:p>
        </w:tc>
      </w:tr>
    </w:tbl>
    <w:p w14:paraId="12AAEAD5" w14:textId="77777777" w:rsidR="00402FDF" w:rsidRPr="00EF3720" w:rsidRDefault="00402FDF" w:rsidP="00402FDF">
      <w:pPr>
        <w:jc w:val="both"/>
        <w:rPr>
          <w:sz w:val="10"/>
          <w:szCs w:val="10"/>
        </w:rPr>
      </w:pPr>
    </w:p>
    <w:tbl>
      <w:tblPr>
        <w:tblW w:w="97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0"/>
        <w:gridCol w:w="280"/>
        <w:gridCol w:w="281"/>
        <w:gridCol w:w="281"/>
        <w:gridCol w:w="280"/>
        <w:gridCol w:w="281"/>
        <w:gridCol w:w="280"/>
        <w:gridCol w:w="281"/>
        <w:gridCol w:w="281"/>
        <w:gridCol w:w="280"/>
        <w:gridCol w:w="279"/>
        <w:gridCol w:w="281"/>
        <w:gridCol w:w="5014"/>
      </w:tblGrid>
      <w:tr w:rsidR="00402FDF" w:rsidRPr="00EF3720" w14:paraId="5BB2A431" w14:textId="77777777" w:rsidTr="00816E09">
        <w:tc>
          <w:tcPr>
            <w:tcW w:w="1620" w:type="dxa"/>
            <w:tcBorders>
              <w:top w:val="single" w:sz="4" w:space="0" w:color="auto"/>
              <w:left w:val="single" w:sz="4" w:space="0" w:color="auto"/>
              <w:bottom w:val="single" w:sz="4" w:space="0" w:color="auto"/>
              <w:right w:val="single" w:sz="4" w:space="0" w:color="auto"/>
            </w:tcBorders>
          </w:tcPr>
          <w:p w14:paraId="41FFA81F" w14:textId="77777777" w:rsidR="00402FDF" w:rsidRPr="00EF3720" w:rsidRDefault="00402FDF" w:rsidP="00816E09">
            <w:pPr>
              <w:jc w:val="both"/>
            </w:pPr>
            <w:r w:rsidRPr="00EF3720">
              <w:t>Asmens kodas</w:t>
            </w:r>
          </w:p>
        </w:tc>
        <w:tc>
          <w:tcPr>
            <w:tcW w:w="280" w:type="dxa"/>
            <w:tcBorders>
              <w:top w:val="single" w:sz="4" w:space="0" w:color="auto"/>
              <w:left w:val="single" w:sz="4" w:space="0" w:color="auto"/>
              <w:bottom w:val="single" w:sz="4" w:space="0" w:color="auto"/>
              <w:right w:val="single" w:sz="4" w:space="0" w:color="auto"/>
            </w:tcBorders>
          </w:tcPr>
          <w:p w14:paraId="07E196B1"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745EA737"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6E41DB8B"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6F90595B"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0FC0EDA0"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7768C673"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099213E1"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44115A02"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68B6CC33" w14:textId="77777777" w:rsidR="00402FDF" w:rsidRPr="00EF3720" w:rsidRDefault="00402FDF" w:rsidP="00816E09">
            <w:pPr>
              <w:jc w:val="both"/>
            </w:pPr>
          </w:p>
        </w:tc>
        <w:tc>
          <w:tcPr>
            <w:tcW w:w="279" w:type="dxa"/>
            <w:tcBorders>
              <w:top w:val="single" w:sz="4" w:space="0" w:color="auto"/>
              <w:left w:val="single" w:sz="4" w:space="0" w:color="auto"/>
              <w:bottom w:val="single" w:sz="4" w:space="0" w:color="auto"/>
              <w:right w:val="single" w:sz="4" w:space="0" w:color="auto"/>
            </w:tcBorders>
          </w:tcPr>
          <w:p w14:paraId="47C4B9B0"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611463C3" w14:textId="77777777" w:rsidR="00402FDF" w:rsidRPr="00EF3720" w:rsidRDefault="00402FDF" w:rsidP="00816E09">
            <w:pPr>
              <w:jc w:val="both"/>
            </w:pPr>
          </w:p>
        </w:tc>
        <w:tc>
          <w:tcPr>
            <w:tcW w:w="5014" w:type="dxa"/>
            <w:tcBorders>
              <w:top w:val="nil"/>
              <w:left w:val="single" w:sz="4" w:space="0" w:color="auto"/>
              <w:bottom w:val="nil"/>
              <w:right w:val="nil"/>
            </w:tcBorders>
          </w:tcPr>
          <w:p w14:paraId="66440CF9" w14:textId="77777777" w:rsidR="00402FDF" w:rsidRPr="00EF3720" w:rsidRDefault="00402FDF" w:rsidP="00816E09">
            <w:pPr>
              <w:jc w:val="both"/>
            </w:pPr>
          </w:p>
        </w:tc>
      </w:tr>
    </w:tbl>
    <w:p w14:paraId="6F51CFAD" w14:textId="77777777" w:rsidR="00402FDF" w:rsidRPr="00EF3720" w:rsidRDefault="00402FDF" w:rsidP="00402FDF">
      <w:pPr>
        <w:jc w:val="both"/>
        <w:rPr>
          <w:i/>
          <w:sz w:val="16"/>
          <w:szCs w:val="16"/>
        </w:rPr>
      </w:pPr>
      <w:r w:rsidRPr="00EF3720">
        <w:rPr>
          <w:i/>
          <w:sz w:val="16"/>
          <w:szCs w:val="16"/>
          <w:vertAlign w:val="superscript"/>
        </w:rPr>
        <w:t xml:space="preserve">1 </w:t>
      </w:r>
      <w:r w:rsidRPr="00EF3720">
        <w:rPr>
          <w:i/>
          <w:sz w:val="16"/>
          <w:szCs w:val="16"/>
        </w:rPr>
        <w:t>Jei kreipiasi fizinio asmens atstovas, įrašomi atstovaujamojo duomenys. Jei kreipiasi juridinio asmens įgaliotas asmuo, įrašomi atstovo vardas ir pavardė.</w:t>
      </w:r>
    </w:p>
    <w:p w14:paraId="309924EC" w14:textId="77777777" w:rsidR="00402FDF" w:rsidRPr="00EF3720" w:rsidRDefault="00402FDF" w:rsidP="00402FDF">
      <w:pPr>
        <w:jc w:val="both"/>
        <w:rPr>
          <w:i/>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402FDF" w:rsidRPr="00EF3720" w14:paraId="58392309" w14:textId="77777777" w:rsidTr="00816E09">
        <w:trPr>
          <w:trHeight w:val="271"/>
        </w:trPr>
        <w:tc>
          <w:tcPr>
            <w:tcW w:w="6419" w:type="dxa"/>
            <w:vMerge w:val="restart"/>
            <w:tcBorders>
              <w:top w:val="single" w:sz="4" w:space="0" w:color="auto"/>
              <w:left w:val="single" w:sz="4" w:space="0" w:color="auto"/>
              <w:right w:val="single" w:sz="4" w:space="0" w:color="auto"/>
            </w:tcBorders>
          </w:tcPr>
          <w:p w14:paraId="7E2A3BFC" w14:textId="77777777" w:rsidR="00402FDF" w:rsidRPr="00EF3720" w:rsidRDefault="00402FDF" w:rsidP="00816E09">
            <w:pPr>
              <w:jc w:val="both"/>
              <w:rPr>
                <w:vertAlign w:val="superscript"/>
              </w:rPr>
            </w:pPr>
            <w:r w:rsidRPr="00EF3720">
              <w:t>Deklaruotos gyvenamosios vietos adresas</w:t>
            </w:r>
            <w:r w:rsidRPr="00EF3720">
              <w:rPr>
                <w:vertAlign w:val="superscript"/>
              </w:rPr>
              <w:t>2</w:t>
            </w:r>
          </w:p>
          <w:p w14:paraId="354C32FA" w14:textId="77777777" w:rsidR="00402FDF" w:rsidRPr="00EF3720" w:rsidRDefault="00402FDF" w:rsidP="00816E09">
            <w:pPr>
              <w:jc w:val="both"/>
            </w:pPr>
          </w:p>
        </w:tc>
        <w:tc>
          <w:tcPr>
            <w:tcW w:w="3412" w:type="dxa"/>
            <w:tcBorders>
              <w:top w:val="single" w:sz="4" w:space="0" w:color="auto"/>
              <w:left w:val="single" w:sz="4" w:space="0" w:color="auto"/>
              <w:bottom w:val="single" w:sz="4" w:space="0" w:color="auto"/>
              <w:right w:val="single" w:sz="4" w:space="0" w:color="auto"/>
            </w:tcBorders>
          </w:tcPr>
          <w:p w14:paraId="474C612F" w14:textId="77777777" w:rsidR="00402FDF" w:rsidRPr="00EF3720" w:rsidRDefault="00402FDF" w:rsidP="00816E09">
            <w:pPr>
              <w:jc w:val="both"/>
              <w:rPr>
                <w:vertAlign w:val="superscript"/>
              </w:rPr>
            </w:pPr>
            <w:r w:rsidRPr="00EF3720">
              <w:t>Telefono ryšio Nr.</w:t>
            </w:r>
          </w:p>
        </w:tc>
      </w:tr>
      <w:tr w:rsidR="00402FDF" w:rsidRPr="00EF3720" w14:paraId="4F206836" w14:textId="77777777" w:rsidTr="00816E09">
        <w:trPr>
          <w:trHeight w:val="129"/>
        </w:trPr>
        <w:tc>
          <w:tcPr>
            <w:tcW w:w="6419" w:type="dxa"/>
            <w:vMerge/>
            <w:tcBorders>
              <w:left w:val="single" w:sz="4" w:space="0" w:color="auto"/>
              <w:bottom w:val="single" w:sz="4" w:space="0" w:color="auto"/>
              <w:right w:val="single" w:sz="4" w:space="0" w:color="auto"/>
            </w:tcBorders>
          </w:tcPr>
          <w:p w14:paraId="2301FDBE" w14:textId="77777777" w:rsidR="00402FDF" w:rsidRPr="00EF3720" w:rsidRDefault="00402FDF" w:rsidP="00816E09">
            <w:pPr>
              <w:jc w:val="both"/>
            </w:pPr>
          </w:p>
        </w:tc>
        <w:tc>
          <w:tcPr>
            <w:tcW w:w="3412" w:type="dxa"/>
            <w:tcBorders>
              <w:top w:val="single" w:sz="4" w:space="0" w:color="auto"/>
              <w:left w:val="single" w:sz="4" w:space="0" w:color="auto"/>
              <w:bottom w:val="single" w:sz="4" w:space="0" w:color="auto"/>
              <w:right w:val="single" w:sz="4" w:space="0" w:color="auto"/>
            </w:tcBorders>
          </w:tcPr>
          <w:p w14:paraId="1E7023F6" w14:textId="77777777" w:rsidR="00402FDF" w:rsidRPr="00EF3720" w:rsidRDefault="00402FDF" w:rsidP="00816E09">
            <w:pPr>
              <w:jc w:val="both"/>
            </w:pPr>
            <w:r w:rsidRPr="00EF3720">
              <w:t>El. pašto adresas</w:t>
            </w:r>
          </w:p>
        </w:tc>
      </w:tr>
    </w:tbl>
    <w:p w14:paraId="294AC346" w14:textId="77777777" w:rsidR="00402FDF" w:rsidRPr="00EF3720" w:rsidRDefault="00402FDF" w:rsidP="00402FDF">
      <w:pPr>
        <w:ind w:right="-29"/>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402FDF" w:rsidRPr="00EF3720" w14:paraId="0D024D73" w14:textId="77777777" w:rsidTr="00816E09">
        <w:tc>
          <w:tcPr>
            <w:tcW w:w="6419" w:type="dxa"/>
            <w:vMerge w:val="restart"/>
            <w:tcBorders>
              <w:top w:val="single" w:sz="4" w:space="0" w:color="auto"/>
              <w:left w:val="single" w:sz="4" w:space="0" w:color="auto"/>
              <w:right w:val="single" w:sz="4" w:space="0" w:color="auto"/>
            </w:tcBorders>
          </w:tcPr>
          <w:p w14:paraId="34321E3C" w14:textId="77777777" w:rsidR="00402FDF" w:rsidRPr="00EF3720" w:rsidRDefault="00402FDF" w:rsidP="00816E09">
            <w:pPr>
              <w:jc w:val="both"/>
            </w:pPr>
            <w:r w:rsidRPr="00EF3720">
              <w:t>Faktinės gyvenamosios vietos adresas</w:t>
            </w:r>
            <w:r w:rsidRPr="00EF3720">
              <w:rPr>
                <w:vertAlign w:val="superscript"/>
              </w:rPr>
              <w:t>3</w:t>
            </w:r>
          </w:p>
        </w:tc>
        <w:tc>
          <w:tcPr>
            <w:tcW w:w="3412" w:type="dxa"/>
            <w:tcBorders>
              <w:top w:val="single" w:sz="4" w:space="0" w:color="auto"/>
              <w:left w:val="single" w:sz="4" w:space="0" w:color="auto"/>
              <w:bottom w:val="single" w:sz="4" w:space="0" w:color="auto"/>
              <w:right w:val="single" w:sz="4" w:space="0" w:color="auto"/>
            </w:tcBorders>
          </w:tcPr>
          <w:p w14:paraId="01BEBA6B" w14:textId="77777777" w:rsidR="00402FDF" w:rsidRPr="00EF3720" w:rsidRDefault="00402FDF" w:rsidP="00816E09">
            <w:pPr>
              <w:jc w:val="both"/>
              <w:rPr>
                <w:vertAlign w:val="superscript"/>
              </w:rPr>
            </w:pPr>
            <w:r w:rsidRPr="00EF3720">
              <w:t>Telefono ryšio Nr.</w:t>
            </w:r>
          </w:p>
        </w:tc>
      </w:tr>
      <w:tr w:rsidR="00402FDF" w:rsidRPr="00EF3720" w14:paraId="7FA7A539" w14:textId="77777777" w:rsidTr="00816E09">
        <w:trPr>
          <w:trHeight w:val="286"/>
        </w:trPr>
        <w:tc>
          <w:tcPr>
            <w:tcW w:w="6419" w:type="dxa"/>
            <w:vMerge/>
            <w:tcBorders>
              <w:left w:val="single" w:sz="4" w:space="0" w:color="auto"/>
              <w:bottom w:val="single" w:sz="4" w:space="0" w:color="auto"/>
              <w:right w:val="single" w:sz="4" w:space="0" w:color="auto"/>
            </w:tcBorders>
          </w:tcPr>
          <w:p w14:paraId="2C61FF8F" w14:textId="77777777" w:rsidR="00402FDF" w:rsidRPr="00EF3720" w:rsidRDefault="00402FDF" w:rsidP="00816E09">
            <w:pPr>
              <w:jc w:val="both"/>
            </w:pPr>
          </w:p>
        </w:tc>
        <w:tc>
          <w:tcPr>
            <w:tcW w:w="3412" w:type="dxa"/>
            <w:tcBorders>
              <w:top w:val="single" w:sz="4" w:space="0" w:color="auto"/>
              <w:left w:val="single" w:sz="4" w:space="0" w:color="auto"/>
              <w:bottom w:val="single" w:sz="4" w:space="0" w:color="auto"/>
              <w:right w:val="single" w:sz="4" w:space="0" w:color="auto"/>
            </w:tcBorders>
          </w:tcPr>
          <w:p w14:paraId="4695E60F" w14:textId="77777777" w:rsidR="00402FDF" w:rsidRPr="00EF3720" w:rsidRDefault="00402FDF" w:rsidP="00816E09">
            <w:pPr>
              <w:jc w:val="both"/>
            </w:pPr>
            <w:r w:rsidRPr="00EF3720">
              <w:t>El. pašto adresas</w:t>
            </w:r>
          </w:p>
        </w:tc>
      </w:tr>
    </w:tbl>
    <w:p w14:paraId="5D7A8712" w14:textId="77777777" w:rsidR="00402FDF" w:rsidRPr="00EF3720" w:rsidRDefault="00402FDF" w:rsidP="00402FDF">
      <w:pPr>
        <w:ind w:right="-29"/>
        <w:jc w:val="both"/>
        <w:rPr>
          <w:sz w:val="10"/>
          <w:szCs w:val="10"/>
        </w:rPr>
      </w:pPr>
    </w:p>
    <w:p w14:paraId="409CB80C" w14:textId="77777777" w:rsidR="00402FDF" w:rsidRPr="00EF3720" w:rsidRDefault="00402FDF" w:rsidP="00402FDF">
      <w:pPr>
        <w:ind w:right="-29"/>
        <w:jc w:val="both"/>
        <w:rPr>
          <w:i/>
          <w:sz w:val="16"/>
          <w:szCs w:val="16"/>
        </w:rPr>
      </w:pPr>
      <w:r w:rsidRPr="00EF3720">
        <w:rPr>
          <w:i/>
          <w:sz w:val="16"/>
          <w:szCs w:val="16"/>
          <w:vertAlign w:val="superscript"/>
        </w:rPr>
        <w:t xml:space="preserve">2 </w:t>
      </w:r>
      <w:r w:rsidRPr="00EF3720">
        <w:rPr>
          <w:i/>
          <w:sz w:val="16"/>
          <w:szCs w:val="16"/>
        </w:rPr>
        <w:t>Duomenys gaunami iš valstybės ir žinybinių registrų bei valstybės informacinių sistemų.</w:t>
      </w:r>
    </w:p>
    <w:p w14:paraId="574D7D86" w14:textId="77777777" w:rsidR="00402FDF" w:rsidRPr="00EF3720" w:rsidRDefault="00402FDF" w:rsidP="00402FDF">
      <w:pPr>
        <w:ind w:right="-28"/>
        <w:jc w:val="both"/>
        <w:rPr>
          <w:i/>
          <w:sz w:val="16"/>
          <w:szCs w:val="16"/>
        </w:rPr>
      </w:pPr>
      <w:r w:rsidRPr="00EF3720">
        <w:rPr>
          <w:i/>
          <w:sz w:val="16"/>
          <w:szCs w:val="16"/>
          <w:vertAlign w:val="superscript"/>
        </w:rPr>
        <w:t xml:space="preserve">3 </w:t>
      </w:r>
      <w:r w:rsidRPr="00EF3720">
        <w:rPr>
          <w:i/>
          <w:sz w:val="16"/>
          <w:szCs w:val="16"/>
        </w:rPr>
        <w:t>Nurodomas tik tuo atveju, jeigu asmuo nėra deklaravęs gyvenamosios vietos arba jo faktinė gyvenamoji vieta nesutampa su deklaruota gyvenamąja vieta</w:t>
      </w:r>
    </w:p>
    <w:p w14:paraId="52D55D5D" w14:textId="77777777" w:rsidR="00402FDF" w:rsidRPr="00EF3720" w:rsidRDefault="00402FDF" w:rsidP="00402FDF">
      <w:pPr>
        <w:ind w:right="-28"/>
        <w:jc w:val="both"/>
        <w:rPr>
          <w:i/>
          <w:sz w:val="20"/>
        </w:rPr>
      </w:pPr>
    </w:p>
    <w:p w14:paraId="5E6B90E6" w14:textId="77777777" w:rsidR="00402FDF" w:rsidRPr="00EF3720" w:rsidRDefault="00402FDF" w:rsidP="00402FDF">
      <w:pPr>
        <w:tabs>
          <w:tab w:val="left" w:pos="1843"/>
        </w:tabs>
        <w:jc w:val="both"/>
        <w:rPr>
          <w:bCs/>
        </w:rPr>
      </w:pPr>
      <w:r w:rsidRPr="00EF3720">
        <w:rPr>
          <w:bCs/>
        </w:rPr>
        <w:t>Palangos miesto savivaldybės administracijos</w:t>
      </w:r>
    </w:p>
    <w:p w14:paraId="5FA2B8C5" w14:textId="77777777" w:rsidR="00402FDF" w:rsidRPr="00EF3720" w:rsidRDefault="00402FDF" w:rsidP="00402FDF">
      <w:pPr>
        <w:tabs>
          <w:tab w:val="left" w:pos="1843"/>
        </w:tabs>
        <w:jc w:val="both"/>
        <w:rPr>
          <w:bCs/>
        </w:rPr>
      </w:pPr>
      <w:r w:rsidRPr="00EF3720">
        <w:rPr>
          <w:bCs/>
        </w:rPr>
        <w:t>Socialinės paramos teikimo komisijai</w:t>
      </w:r>
    </w:p>
    <w:p w14:paraId="00974905" w14:textId="77777777" w:rsidR="00402FDF" w:rsidRPr="00EF3720" w:rsidRDefault="00402FDF" w:rsidP="00402FDF">
      <w:pPr>
        <w:tabs>
          <w:tab w:val="left" w:pos="1843"/>
        </w:tabs>
        <w:jc w:val="both"/>
        <w:rPr>
          <w:bCs/>
        </w:rPr>
      </w:pPr>
    </w:p>
    <w:p w14:paraId="46D8E410" w14:textId="77777777" w:rsidR="00402FDF" w:rsidRPr="00EF3720" w:rsidRDefault="00402FDF" w:rsidP="00402FDF">
      <w:pPr>
        <w:tabs>
          <w:tab w:val="left" w:pos="1843"/>
        </w:tabs>
        <w:jc w:val="center"/>
        <w:rPr>
          <w:b/>
          <w:bCs/>
        </w:rPr>
      </w:pPr>
      <w:r w:rsidRPr="00EF3720">
        <w:rPr>
          <w:b/>
          <w:bCs/>
        </w:rPr>
        <w:t>PRAŠYMAS DĖL VIENKARTINĖS TIKSLINĖS IŠMOKOS SKYRIMO</w:t>
      </w:r>
    </w:p>
    <w:p w14:paraId="09B209D7" w14:textId="77777777" w:rsidR="00402FDF" w:rsidRPr="00EF3720" w:rsidRDefault="00402FDF" w:rsidP="00402FDF">
      <w:pPr>
        <w:tabs>
          <w:tab w:val="left" w:pos="1843"/>
        </w:tabs>
      </w:pPr>
    </w:p>
    <w:p w14:paraId="0E303BC0" w14:textId="77777777" w:rsidR="00402FDF" w:rsidRPr="00EF3720" w:rsidRDefault="00402FDF" w:rsidP="00402FDF">
      <w:pPr>
        <w:ind w:right="-29"/>
        <w:jc w:val="center"/>
      </w:pPr>
      <w:r w:rsidRPr="00EF3720">
        <w:t xml:space="preserve">20____ m. _____________________ d. Nr. </w:t>
      </w:r>
    </w:p>
    <w:p w14:paraId="6B70E287" w14:textId="77777777" w:rsidR="00402FDF" w:rsidRPr="00EF3720" w:rsidRDefault="00402FDF" w:rsidP="00402FDF">
      <w:pPr>
        <w:ind w:left="2592" w:firstLine="1296"/>
        <w:rPr>
          <w:rFonts w:eastAsia="Calibri" w:cs="Calibri"/>
          <w:color w:val="000000"/>
          <w:vertAlign w:val="superscript"/>
        </w:rPr>
      </w:pPr>
      <w:r w:rsidRPr="00EF3720">
        <w:rPr>
          <w:color w:val="000000"/>
          <w:vertAlign w:val="superscript"/>
        </w:rPr>
        <w:t xml:space="preserve">    </w:t>
      </w:r>
    </w:p>
    <w:p w14:paraId="64AF5492" w14:textId="77777777" w:rsidR="00402FDF" w:rsidRPr="00EF3720" w:rsidRDefault="00402FDF" w:rsidP="00402FDF">
      <w:pPr>
        <w:tabs>
          <w:tab w:val="left" w:pos="4050"/>
        </w:tabs>
      </w:pPr>
    </w:p>
    <w:p w14:paraId="354C44E0" w14:textId="77777777" w:rsidR="00402FDF" w:rsidRPr="00EF3720" w:rsidRDefault="00402FDF" w:rsidP="00402FDF">
      <w:pPr>
        <w:jc w:val="both"/>
        <w:rPr>
          <w:bCs/>
        </w:rPr>
      </w:pPr>
      <w:r w:rsidRPr="00EF3720">
        <w:rPr>
          <w:b/>
        </w:rPr>
        <w:t xml:space="preserve">Prašau skirti vienkartinę tikslinę išmoką </w:t>
      </w:r>
      <w:r w:rsidRPr="00EF3720">
        <w:rPr>
          <w:bCs/>
        </w:rPr>
        <w:t>(</w:t>
      </w:r>
      <w:r w:rsidRPr="00EF3720">
        <w:rPr>
          <w:bCs/>
          <w:color w:val="000000"/>
        </w:rPr>
        <w:t xml:space="preserve">pažymėti </w:t>
      </w:r>
      <w:r w:rsidRPr="00EF3720">
        <w:rPr>
          <w:bCs/>
          <w:iCs/>
        </w:rPr>
        <w:sym w:font="Wingdings 2" w:char="F051"/>
      </w:r>
      <w:r w:rsidRPr="00EF3720">
        <w:rPr>
          <w:bCs/>
          <w:iCs/>
        </w:rPr>
        <w:t>)</w:t>
      </w:r>
      <w:r w:rsidRPr="00EF3720">
        <w:rPr>
          <w:bCs/>
        </w:rPr>
        <w:t>:</w:t>
      </w:r>
    </w:p>
    <w:p w14:paraId="49FB0510" w14:textId="77777777" w:rsidR="00402FDF" w:rsidRPr="00EF3720" w:rsidRDefault="00402FDF" w:rsidP="00402FDF">
      <w:pPr>
        <w:jc w:val="both"/>
        <w:rPr>
          <w:b/>
        </w:rPr>
      </w:pPr>
    </w:p>
    <w:p w14:paraId="3DFE1FCA" w14:textId="77777777" w:rsidR="00402FDF" w:rsidRPr="00EF3720" w:rsidRDefault="00402FDF" w:rsidP="00402FDF">
      <w:pPr>
        <w:jc w:val="both"/>
      </w:pPr>
      <w:r w:rsidRPr="00EF3720">
        <w:rPr>
          <w:rFonts w:ascii="Times New Roman" w:hAnsi="Times New Roman"/>
        </w:rPr>
        <w:t>□</w:t>
      </w:r>
      <w:r w:rsidRPr="00EF3720">
        <w:t xml:space="preserve"> gimus vaikui;</w:t>
      </w:r>
    </w:p>
    <w:p w14:paraId="59164E37" w14:textId="77777777" w:rsidR="00402FDF" w:rsidRPr="00EF3720" w:rsidRDefault="00402FDF" w:rsidP="00402FDF">
      <w:pPr>
        <w:jc w:val="both"/>
      </w:pPr>
      <w:r w:rsidRPr="00EF3720">
        <w:rPr>
          <w:rFonts w:ascii="Times New Roman" w:hAnsi="Times New Roman"/>
        </w:rPr>
        <w:t>□</w:t>
      </w:r>
      <w:r w:rsidRPr="00EF3720">
        <w:t xml:space="preserve"> gimus vienu metu dviem ir daugiau vaikų;</w:t>
      </w:r>
    </w:p>
    <w:p w14:paraId="47C378E9" w14:textId="77777777" w:rsidR="00402FDF" w:rsidRPr="00EF3720" w:rsidRDefault="00402FDF" w:rsidP="00402FDF">
      <w:pPr>
        <w:jc w:val="both"/>
      </w:pPr>
      <w:r w:rsidRPr="00EF3720">
        <w:rPr>
          <w:rFonts w:ascii="Times New Roman" w:hAnsi="Times New Roman"/>
        </w:rPr>
        <w:t>□</w:t>
      </w:r>
      <w:r w:rsidRPr="00EF3720">
        <w:t xml:space="preserve"> gimus trečiam ir vėlesniam vaikui šeimoje;</w:t>
      </w:r>
    </w:p>
    <w:p w14:paraId="31024FD2" w14:textId="77777777" w:rsidR="00402FDF" w:rsidRPr="00EF3720" w:rsidRDefault="00402FDF" w:rsidP="00402FDF">
      <w:pPr>
        <w:jc w:val="both"/>
      </w:pPr>
      <w:r w:rsidRPr="00EF3720">
        <w:rPr>
          <w:rFonts w:ascii="Times New Roman" w:hAnsi="Times New Roman"/>
        </w:rPr>
        <w:t>□</w:t>
      </w:r>
      <w:r w:rsidRPr="00EF3720">
        <w:t xml:space="preserve"> auginant du vaikus ir paėmus globoti ar įvaikinus trečią ir vėlesnį vaiką.</w:t>
      </w:r>
    </w:p>
    <w:p w14:paraId="40BD0893" w14:textId="77777777" w:rsidR="00402FDF" w:rsidRPr="00EF3720" w:rsidRDefault="00402FDF" w:rsidP="00402FDF">
      <w:pPr>
        <w:tabs>
          <w:tab w:val="left" w:pos="4050"/>
        </w:tabs>
      </w:pPr>
    </w:p>
    <w:p w14:paraId="2EFECEB6" w14:textId="77777777" w:rsidR="00402FDF" w:rsidRPr="00EF3720" w:rsidRDefault="00402FDF" w:rsidP="00402FDF">
      <w:pPr>
        <w:tabs>
          <w:tab w:val="left" w:pos="4050"/>
        </w:tabs>
        <w:jc w:val="both"/>
      </w:pPr>
      <w:r w:rsidRPr="00EF3720">
        <w:rPr>
          <w:rFonts w:ascii="Times New Roman" w:hAnsi="Times New Roman"/>
        </w:rPr>
        <w:t>□</w:t>
      </w:r>
      <w:r w:rsidRPr="00EF3720">
        <w:t xml:space="preserve"> </w:t>
      </w:r>
      <w:r w:rsidRPr="00EF3720">
        <w:rPr>
          <w:b/>
          <w:bCs/>
        </w:rPr>
        <w:t>TVIRTINU</w:t>
      </w:r>
      <w:r w:rsidRPr="00EF3720">
        <w:t xml:space="preserve">, kad vieno iš tėvų gyvenamoji vieta yra deklaruota arba duomenys apie gyvenamąją vietą yra įrašyti į gyvenamosios vietos nedeklaravusių asmenų apskaitą Palangos miesto savivaldybėje </w:t>
      </w:r>
      <w:r w:rsidRPr="00EF3720">
        <w:rPr>
          <w:b/>
          <w:bCs/>
        </w:rPr>
        <w:t>ne trumpiau kaip šeši mėnesiai iki vaiko gimimo</w:t>
      </w:r>
      <w:r w:rsidRPr="00EF3720">
        <w:t xml:space="preserve">. </w:t>
      </w:r>
    </w:p>
    <w:p w14:paraId="004CF7C2" w14:textId="77777777" w:rsidR="00402FDF" w:rsidRPr="00EF3720" w:rsidRDefault="00402FDF" w:rsidP="00402FDF">
      <w:pPr>
        <w:jc w:val="both"/>
        <w:rPr>
          <w:i/>
          <w:sz w:val="20"/>
        </w:rPr>
      </w:pPr>
    </w:p>
    <w:p w14:paraId="23C98693" w14:textId="77777777" w:rsidR="00402FDF" w:rsidRPr="00EF3720" w:rsidRDefault="00402FDF" w:rsidP="00402FDF">
      <w:pPr>
        <w:jc w:val="both"/>
        <w:rPr>
          <w:b/>
          <w:sz w:val="10"/>
          <w:szCs w:val="10"/>
        </w:rPr>
      </w:pPr>
      <w:r w:rsidRPr="00EF3720">
        <w:t xml:space="preserve"> </w:t>
      </w:r>
    </w:p>
    <w:p w14:paraId="053C789E" w14:textId="77777777" w:rsidR="00402FDF" w:rsidRPr="00EF3720" w:rsidRDefault="00402FDF" w:rsidP="00402FDF">
      <w:pPr>
        <w:tabs>
          <w:tab w:val="left" w:pos="284"/>
        </w:tabs>
        <w:jc w:val="both"/>
      </w:pPr>
      <w:r w:rsidRPr="00EF3720">
        <w:rPr>
          <w:b/>
        </w:rPr>
        <w:t xml:space="preserve">1. Vienkartinę </w:t>
      </w:r>
      <w:r>
        <w:rPr>
          <w:b/>
        </w:rPr>
        <w:t>išmoką</w:t>
      </w:r>
      <w:r w:rsidRPr="00EF3720">
        <w:rPr>
          <w:b/>
        </w:rPr>
        <w:t xml:space="preserve"> prašau</w:t>
      </w:r>
      <w:r w:rsidRPr="00EF3720">
        <w:rPr>
          <w:i/>
          <w:color w:val="000000"/>
        </w:rPr>
        <w:t xml:space="preserve"> </w:t>
      </w:r>
      <w:r w:rsidRPr="00EF3720">
        <w:rPr>
          <w:iCs/>
          <w:color w:val="000000"/>
        </w:rPr>
        <w:t>pervesti į pareiškėjo</w:t>
      </w:r>
      <w:r w:rsidRPr="00EF3720">
        <w:t xml:space="preserve"> asmeninę Lietuvoje esančioje mokėjimo ar kredito įstaigoje (banke ar kt.) </w:t>
      </w:r>
    </w:p>
    <w:p w14:paraId="7BEC04A2" w14:textId="77777777" w:rsidR="00402FDF" w:rsidRPr="00EF3720" w:rsidRDefault="00402FDF" w:rsidP="00402FDF">
      <w:pPr>
        <w:ind w:firstLine="27"/>
        <w:jc w:val="both"/>
        <w:rPr>
          <w:sz w:val="4"/>
          <w:szCs w:val="4"/>
        </w:rPr>
      </w:pPr>
    </w:p>
    <w:p w14:paraId="287AC6BF" w14:textId="77777777" w:rsidR="00402FDF" w:rsidRPr="00EF3720" w:rsidRDefault="00402FDF" w:rsidP="00402FDF">
      <w:pPr>
        <w:tabs>
          <w:tab w:val="left" w:pos="142"/>
          <w:tab w:val="left" w:pos="709"/>
        </w:tabs>
        <w:jc w:val="both"/>
        <w:rPr>
          <w:sz w:val="22"/>
          <w:szCs w:val="22"/>
        </w:rPr>
      </w:pPr>
      <w:r w:rsidRPr="00EF3720">
        <w:rPr>
          <w:sz w:val="22"/>
          <w:szCs w:val="22"/>
        </w:rPr>
        <w:t>Mokėjimo ar kredito įstaigos (banko ar kt.) pavadinimas___________________________________________</w:t>
      </w:r>
    </w:p>
    <w:p w14:paraId="092745A9" w14:textId="77777777" w:rsidR="00402FDF" w:rsidRPr="00EF3720" w:rsidRDefault="00402FDF" w:rsidP="00402FDF">
      <w:pPr>
        <w:tabs>
          <w:tab w:val="left" w:pos="142"/>
          <w:tab w:val="left" w:pos="709"/>
        </w:tabs>
        <w:jc w:val="both"/>
        <w:rPr>
          <w:sz w:val="20"/>
        </w:rPr>
      </w:pPr>
      <w:r w:rsidRPr="00EF3720">
        <w:rPr>
          <w:sz w:val="22"/>
          <w:szCs w:val="22"/>
        </w:rPr>
        <w:t>________________________________________________________________________________________</w:t>
      </w:r>
    </w:p>
    <w:p w14:paraId="42A827AE" w14:textId="77777777" w:rsidR="00402FDF" w:rsidRPr="00EF3720" w:rsidRDefault="00402FDF" w:rsidP="00402FDF">
      <w:pPr>
        <w:tabs>
          <w:tab w:val="left" w:pos="142"/>
          <w:tab w:val="left" w:pos="709"/>
        </w:tabs>
        <w:jc w:val="both"/>
        <w:rPr>
          <w:sz w:val="20"/>
        </w:rPr>
      </w:pPr>
      <w:r w:rsidRPr="00EF3720">
        <w:rPr>
          <w:sz w:val="22"/>
          <w:szCs w:val="22"/>
        </w:rPr>
        <w:t>Sąskaitos arba kortelės 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402FDF" w:rsidRPr="00EF3720" w14:paraId="168D56CF" w14:textId="77777777" w:rsidTr="00816E09">
        <w:tc>
          <w:tcPr>
            <w:tcW w:w="281" w:type="dxa"/>
            <w:tcBorders>
              <w:top w:val="single" w:sz="4" w:space="0" w:color="auto"/>
              <w:left w:val="single" w:sz="4" w:space="0" w:color="auto"/>
              <w:bottom w:val="single" w:sz="4" w:space="0" w:color="auto"/>
              <w:right w:val="single" w:sz="4" w:space="0" w:color="auto"/>
            </w:tcBorders>
          </w:tcPr>
          <w:p w14:paraId="48071C65" w14:textId="77777777" w:rsidR="00402FDF" w:rsidRPr="00EF3720" w:rsidRDefault="00402FDF" w:rsidP="00816E09">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53D934E5" w14:textId="77777777" w:rsidR="00402FDF" w:rsidRPr="00EF3720" w:rsidRDefault="00402FDF" w:rsidP="00816E09">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ECF05BD" w14:textId="77777777" w:rsidR="00402FDF" w:rsidRPr="00EF3720" w:rsidRDefault="00402FDF" w:rsidP="00816E09">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771C079D" w14:textId="77777777" w:rsidR="00402FDF" w:rsidRPr="00EF3720" w:rsidRDefault="00402FDF" w:rsidP="00816E09">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095CF7B7" w14:textId="77777777" w:rsidR="00402FDF" w:rsidRPr="00EF3720" w:rsidRDefault="00402FDF" w:rsidP="00816E09">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E97EDB0" w14:textId="77777777" w:rsidR="00402FDF" w:rsidRPr="00EF3720" w:rsidRDefault="00402FDF" w:rsidP="00816E09">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35865A58" w14:textId="77777777" w:rsidR="00402FDF" w:rsidRPr="00EF3720" w:rsidRDefault="00402FDF" w:rsidP="00816E09">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7E44C0E6" w14:textId="77777777" w:rsidR="00402FDF" w:rsidRPr="00EF3720" w:rsidRDefault="00402FDF" w:rsidP="00816E09">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2EA93D14" w14:textId="77777777" w:rsidR="00402FDF" w:rsidRPr="00EF3720" w:rsidRDefault="00402FDF" w:rsidP="00816E09">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2D98F61E" w14:textId="77777777" w:rsidR="00402FDF" w:rsidRPr="00EF3720" w:rsidRDefault="00402FDF" w:rsidP="00816E09">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6026AC2C" w14:textId="77777777" w:rsidR="00402FDF" w:rsidRPr="00EF3720" w:rsidRDefault="00402FDF" w:rsidP="00816E09">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6A7F491" w14:textId="77777777" w:rsidR="00402FDF" w:rsidRPr="00EF3720" w:rsidRDefault="00402FDF" w:rsidP="00816E09">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345E3DB0" w14:textId="77777777" w:rsidR="00402FDF" w:rsidRPr="00EF3720" w:rsidRDefault="00402FDF" w:rsidP="00816E09">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E7148B4" w14:textId="77777777" w:rsidR="00402FDF" w:rsidRPr="00EF3720" w:rsidRDefault="00402FDF" w:rsidP="00816E09">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7AFEEAF8" w14:textId="77777777" w:rsidR="00402FDF" w:rsidRPr="00EF3720" w:rsidRDefault="00402FDF" w:rsidP="00816E09">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2089142C" w14:textId="77777777" w:rsidR="00402FDF" w:rsidRPr="00EF3720" w:rsidRDefault="00402FDF" w:rsidP="00816E09">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5D79B00" w14:textId="77777777" w:rsidR="00402FDF" w:rsidRPr="00EF3720" w:rsidRDefault="00402FDF" w:rsidP="00816E09">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7B621F9F" w14:textId="77777777" w:rsidR="00402FDF" w:rsidRPr="00EF3720" w:rsidRDefault="00402FDF" w:rsidP="00816E09">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7E6401AE" w14:textId="77777777" w:rsidR="00402FDF" w:rsidRPr="00EF3720" w:rsidRDefault="00402FDF" w:rsidP="00816E09">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5DA17834" w14:textId="77777777" w:rsidR="00402FDF" w:rsidRPr="00EF3720" w:rsidRDefault="00402FDF" w:rsidP="00816E09">
            <w:pPr>
              <w:tabs>
                <w:tab w:val="left" w:pos="142"/>
                <w:tab w:val="left" w:pos="709"/>
              </w:tabs>
              <w:jc w:val="both"/>
              <w:rPr>
                <w:sz w:val="22"/>
                <w:szCs w:val="22"/>
              </w:rPr>
            </w:pPr>
          </w:p>
        </w:tc>
      </w:tr>
    </w:tbl>
    <w:p w14:paraId="4747F69A" w14:textId="77777777" w:rsidR="00402FDF" w:rsidRPr="00EF3720" w:rsidRDefault="00402FDF" w:rsidP="00402FDF">
      <w:pPr>
        <w:jc w:val="both"/>
        <w:rPr>
          <w:sz w:val="10"/>
          <w:szCs w:val="10"/>
        </w:rPr>
      </w:pPr>
    </w:p>
    <w:p w14:paraId="2ECC3CA6" w14:textId="77777777" w:rsidR="00402FDF" w:rsidRPr="00EF3720" w:rsidRDefault="00402FDF" w:rsidP="00402FDF">
      <w:pPr>
        <w:jc w:val="both"/>
        <w:rPr>
          <w:sz w:val="10"/>
          <w:szCs w:val="10"/>
        </w:rPr>
      </w:pPr>
    </w:p>
    <w:p w14:paraId="6C3F89D0" w14:textId="77777777" w:rsidR="00402FDF" w:rsidRPr="00EF3720" w:rsidRDefault="00402FDF" w:rsidP="00402FDF">
      <w:pPr>
        <w:jc w:val="both"/>
        <w:rPr>
          <w:sz w:val="20"/>
        </w:rPr>
      </w:pPr>
      <w:r w:rsidRPr="00EF3720">
        <w:rPr>
          <w:b/>
          <w:bCs/>
          <w:sz w:val="20"/>
        </w:rPr>
        <w:t>2. TVIRTINU,</w:t>
      </w:r>
      <w:r w:rsidRPr="00EF3720">
        <w:rPr>
          <w:sz w:val="20"/>
        </w:rPr>
        <w:t xml:space="preserve"> kad šiame prašyme-paraiškoje, jo prieduose ir kartu su jais pateiktuose dokumentuose, jų kopijose (skaitmeninėse kopijose) nurodyta informacija yra teisinga.</w:t>
      </w:r>
    </w:p>
    <w:p w14:paraId="5C96E4C6" w14:textId="77777777" w:rsidR="00402FDF" w:rsidRPr="00EF3720" w:rsidRDefault="00402FDF" w:rsidP="00402FDF">
      <w:pPr>
        <w:jc w:val="both"/>
        <w:rPr>
          <w:b/>
          <w:bCs/>
          <w:sz w:val="20"/>
        </w:rPr>
      </w:pPr>
    </w:p>
    <w:p w14:paraId="23D375A5" w14:textId="77777777" w:rsidR="00402FDF" w:rsidRPr="00EF3720" w:rsidRDefault="00402FDF" w:rsidP="00402FDF">
      <w:pPr>
        <w:jc w:val="both"/>
        <w:rPr>
          <w:bCs/>
          <w:sz w:val="20"/>
        </w:rPr>
      </w:pPr>
      <w:r w:rsidRPr="00EF3720">
        <w:rPr>
          <w:b/>
          <w:bCs/>
          <w:sz w:val="20"/>
        </w:rPr>
        <w:t>3. ĮSIPAREIGOJU</w:t>
      </w:r>
      <w:r w:rsidRPr="00EF3720">
        <w:rPr>
          <w:bCs/>
          <w:sz w:val="20"/>
        </w:rPr>
        <w:t xml:space="preserve"> </w:t>
      </w:r>
      <w:r w:rsidRPr="00EF3720">
        <w:rPr>
          <w:b/>
          <w:sz w:val="20"/>
        </w:rPr>
        <w:t>nedelsiant</w:t>
      </w:r>
      <w:r w:rsidRPr="00EF3720">
        <w:rPr>
          <w:sz w:val="20"/>
        </w:rPr>
        <w:t xml:space="preserve"> savivaldybės administracijai pranešti apie duomenų pasikeitimą ar atsiradusias aplinkybes, turinčias įtakos teisei į vienkartinę paramą </w:t>
      </w:r>
      <w:r w:rsidRPr="00EF3720">
        <w:rPr>
          <w:rFonts w:cs="Palemonas"/>
          <w:sz w:val="20"/>
        </w:rPr>
        <w:t>arba jos dydžiui</w:t>
      </w:r>
      <w:r w:rsidRPr="00EF3720">
        <w:rPr>
          <w:sz w:val="20"/>
        </w:rPr>
        <w:t>.</w:t>
      </w:r>
    </w:p>
    <w:p w14:paraId="0254FC22" w14:textId="77777777" w:rsidR="00402FDF" w:rsidRPr="00EF3720" w:rsidRDefault="00402FDF" w:rsidP="00402FDF">
      <w:pPr>
        <w:jc w:val="both"/>
        <w:rPr>
          <w:bCs/>
          <w:sz w:val="20"/>
        </w:rPr>
      </w:pPr>
    </w:p>
    <w:p w14:paraId="115958E1" w14:textId="59B95966" w:rsidR="00402FDF" w:rsidRPr="00EF3720" w:rsidRDefault="00402FDF" w:rsidP="00402FDF">
      <w:pPr>
        <w:jc w:val="both"/>
        <w:rPr>
          <w:b/>
          <w:bCs/>
          <w:sz w:val="20"/>
        </w:rPr>
      </w:pPr>
      <w:r w:rsidRPr="00EF3720">
        <w:rPr>
          <w:b/>
          <w:bCs/>
          <w:sz w:val="20"/>
        </w:rPr>
        <w:t xml:space="preserve">4. </w:t>
      </w:r>
      <w:r w:rsidR="00950CAB" w:rsidRPr="00EF3720">
        <w:rPr>
          <w:rFonts w:eastAsia="Calibri"/>
          <w:b/>
          <w:sz w:val="20"/>
        </w:rPr>
        <w:t xml:space="preserve">ŽINAU IR SUTINKU, </w:t>
      </w:r>
      <w:r w:rsidR="00950CAB" w:rsidRPr="00950CAB">
        <w:rPr>
          <w:rFonts w:eastAsia="Calibri"/>
          <w:bCs/>
          <w:sz w:val="20"/>
        </w:rPr>
        <w:t>kad</w:t>
      </w:r>
      <w:r w:rsidRPr="00EF3720">
        <w:rPr>
          <w:b/>
          <w:bCs/>
          <w:sz w:val="20"/>
        </w:rPr>
        <w:t>:</w:t>
      </w:r>
    </w:p>
    <w:p w14:paraId="2BB36FE1" w14:textId="77777777" w:rsidR="00402FDF" w:rsidRPr="00EF3720" w:rsidRDefault="00402FDF" w:rsidP="00402FDF">
      <w:pPr>
        <w:jc w:val="both"/>
        <w:rPr>
          <w:sz w:val="20"/>
        </w:rPr>
      </w:pPr>
      <w:r w:rsidRPr="00EF3720">
        <w:rPr>
          <w:sz w:val="20"/>
        </w:rPr>
        <w:t>4.1. turiu pateikti visą teisingą informaciją ir būtinus dokumentus, reikalingus vienkartinei paramai gauti;</w:t>
      </w:r>
    </w:p>
    <w:p w14:paraId="2844AB85" w14:textId="77777777" w:rsidR="00950CAB" w:rsidRDefault="00402FDF" w:rsidP="00402FDF">
      <w:pPr>
        <w:jc w:val="both"/>
        <w:rPr>
          <w:sz w:val="20"/>
        </w:rPr>
      </w:pPr>
      <w:r w:rsidRPr="00EF3720">
        <w:rPr>
          <w:sz w:val="20"/>
        </w:rPr>
        <w:t>4.2. nuslėpęs (-usi) ar pateikęs (-usi) neteisingus duomenis, reikalingus vienkartinei paramai gauti, ir dėl to neteisėtai ją gavęs (-usi), turėsiu grąžinti neteisėtai gautą pinigų sumą arba ji bus išieškoma įstatymų nustatyta tvarka.</w:t>
      </w:r>
    </w:p>
    <w:p w14:paraId="7EE46DDF" w14:textId="0678F4EE" w:rsidR="00402FDF" w:rsidRPr="00EF3720" w:rsidRDefault="00950CAB" w:rsidP="00402FDF">
      <w:pPr>
        <w:jc w:val="both"/>
        <w:rPr>
          <w:sz w:val="20"/>
        </w:rPr>
      </w:pPr>
      <w:r>
        <w:rPr>
          <w:sz w:val="20"/>
        </w:rPr>
        <w:lastRenderedPageBreak/>
        <w:t xml:space="preserve">4.3. </w:t>
      </w:r>
      <w:r w:rsidRPr="00950CAB">
        <w:rPr>
          <w:sz w:val="20"/>
        </w:rPr>
        <w:t xml:space="preserve">kad socialinės paramos skyrimo ir mokėjimo tikslais, teisės aktų nustatyta tvarka apie mane ir bendrai gyvenančius asmenis iš kitų institucijų bus renkama informacija, reikalinga </w:t>
      </w:r>
      <w:r w:rsidR="00122882">
        <w:rPr>
          <w:sz w:val="20"/>
        </w:rPr>
        <w:t>išmokai</w:t>
      </w:r>
      <w:r w:rsidRPr="00950CAB">
        <w:rPr>
          <w:sz w:val="20"/>
        </w:rPr>
        <w:t xml:space="preserve"> skirti, ir kad duomenys apie skirtą pašalpą man gali būti teikiama kitoms institucijoms</w:t>
      </w:r>
      <w:r>
        <w:rPr>
          <w:sz w:val="20"/>
        </w:rPr>
        <w:t>.</w:t>
      </w:r>
    </w:p>
    <w:p w14:paraId="79C5CB35" w14:textId="77777777" w:rsidR="00402FDF" w:rsidRPr="00EF3720" w:rsidRDefault="00402FDF" w:rsidP="00402FDF">
      <w:pPr>
        <w:ind w:hanging="10"/>
        <w:rPr>
          <w:b/>
          <w:color w:val="000000"/>
        </w:rPr>
      </w:pPr>
    </w:p>
    <w:p w14:paraId="3411A465" w14:textId="3467B8FE" w:rsidR="00402FDF" w:rsidRPr="00EF3720" w:rsidRDefault="00950CAB" w:rsidP="00402FDF">
      <w:pPr>
        <w:ind w:hanging="10"/>
        <w:jc w:val="both"/>
        <w:rPr>
          <w:sz w:val="20"/>
        </w:rPr>
      </w:pPr>
      <w:r>
        <w:rPr>
          <w:b/>
          <w:color w:val="000000"/>
          <w:sz w:val="20"/>
        </w:rPr>
        <w:t>5</w:t>
      </w:r>
      <w:r w:rsidR="00402FDF" w:rsidRPr="00EF3720">
        <w:rPr>
          <w:b/>
          <w:color w:val="000000"/>
          <w:sz w:val="20"/>
        </w:rPr>
        <w:t>.</w:t>
      </w:r>
      <w:r w:rsidR="00402FDF" w:rsidRPr="00EF3720">
        <w:rPr>
          <w:b/>
          <w:color w:val="000000"/>
        </w:rPr>
        <w:t xml:space="preserve"> </w:t>
      </w:r>
      <w:r w:rsidR="00402FDF" w:rsidRPr="00EF3720">
        <w:rPr>
          <w:sz w:val="20"/>
        </w:rPr>
        <w:t>Pasirašydamas/-a patvirtinu, kad esu informuotas/-a, kad Palangos miesto savivaldybės administracija Lietuvos Respublikos ir Europos Sąjungos teisės aktuose, reglamentuojančiuose asmens duomenų apsaugą, nustatyta tvarka gaus ir tvarkys duomenis ir informaciją apie mane ir bendrai gyvenančius asmenis, kuriais vadovaujantis nustatoma teisė į materialinę paramą, iš valstybės registrų (kadastrų), žinybinių registrų, valstybės informacinių sistemų, kitų informacinių sistemų. Asmens duomenų tvarkymo tikslai – įvertinti, ar asmenys (asmuo) turi teisę gauti materialinę paramą, taip pat ją administruoti. Dokumentai (įskaitant dokumentus, kuriuose yra asmens duomenų) saugomi ir tvarkomi savivaldybės administracijoje Lietuvos Respublikos dokumentų ir archyvų įstatymo nustatyta tvarka Lietuvos vyriausiojo archyvaro nustatytais terminais.</w:t>
      </w:r>
      <w:r w:rsidR="00402FDF" w:rsidRPr="00EF3720">
        <w:rPr>
          <w:color w:val="000000"/>
          <w:sz w:val="20"/>
        </w:rPr>
        <w:t xml:space="preserve">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ir savivaldybės administracijos, į kurią kreipiamasi</w:t>
      </w:r>
      <w:r w:rsidR="00402FDF" w:rsidRPr="00EF3720">
        <w:rPr>
          <w:sz w:val="20"/>
        </w:rPr>
        <w:t xml:space="preserve"> </w:t>
      </w:r>
      <w:r w:rsidR="00402FDF" w:rsidRPr="00EF3720">
        <w:rPr>
          <w:color w:val="000000"/>
          <w:sz w:val="20"/>
        </w:rPr>
        <w:t>dėl duomenų subjekto teisių įgyvendinimo, nustatyta tvarka.</w:t>
      </w:r>
      <w:r w:rsidR="00402FDF" w:rsidRPr="00EF3720">
        <w:rPr>
          <w:sz w:val="20"/>
        </w:rPr>
        <w:t xml:space="preserve"> </w:t>
      </w:r>
    </w:p>
    <w:p w14:paraId="23DC7F26" w14:textId="0A041630" w:rsidR="00402FDF" w:rsidRPr="00EF3720" w:rsidRDefault="00950CAB" w:rsidP="00402FDF">
      <w:pPr>
        <w:jc w:val="both"/>
        <w:rPr>
          <w:rFonts w:eastAsia="Calibri" w:cs="Calibri"/>
          <w:iCs/>
          <w:color w:val="000000"/>
          <w:sz w:val="20"/>
        </w:rPr>
      </w:pPr>
      <w:r>
        <w:rPr>
          <w:b/>
          <w:bCs/>
          <w:sz w:val="20"/>
        </w:rPr>
        <w:t>6</w:t>
      </w:r>
      <w:r w:rsidR="00402FDF" w:rsidRPr="00EF3720">
        <w:rPr>
          <w:b/>
          <w:bCs/>
          <w:sz w:val="20"/>
        </w:rPr>
        <w:t>.</w:t>
      </w:r>
      <w:r w:rsidR="00402FDF" w:rsidRPr="00EF3720">
        <w:rPr>
          <w:sz w:val="20"/>
        </w:rPr>
        <w:t xml:space="preserve"> Suprantu, kad mano teisės gali būti įgyvendintos tik nustačius mano tapatybę, taip pat kiekvienu konkrečiu atveju įvertinus mano prašymo pagrįstumą.</w:t>
      </w:r>
    </w:p>
    <w:p w14:paraId="5D06A115" w14:textId="77777777" w:rsidR="00402FDF" w:rsidRPr="00EF3720" w:rsidRDefault="00402FDF" w:rsidP="00402FDF">
      <w:pPr>
        <w:rPr>
          <w:rFonts w:eastAsia="Calibri" w:cs="Calibri"/>
          <w:color w:val="000000"/>
          <w:sz w:val="22"/>
          <w:szCs w:val="22"/>
        </w:rPr>
      </w:pPr>
    </w:p>
    <w:p w14:paraId="625E7905" w14:textId="77777777" w:rsidR="00402FDF" w:rsidRPr="00EF3720" w:rsidRDefault="00402FDF" w:rsidP="00402FDF">
      <w:pPr>
        <w:jc w:val="both"/>
        <w:rPr>
          <w:bCs/>
          <w:sz w:val="10"/>
          <w:szCs w:val="10"/>
        </w:rPr>
      </w:pPr>
    </w:p>
    <w:p w14:paraId="5D559F37" w14:textId="303F21FC" w:rsidR="00402FDF" w:rsidRPr="00EF3720" w:rsidRDefault="00950CAB" w:rsidP="00402FDF">
      <w:pPr>
        <w:tabs>
          <w:tab w:val="left" w:pos="709"/>
          <w:tab w:val="left" w:pos="1276"/>
        </w:tabs>
        <w:jc w:val="both"/>
        <w:textAlignment w:val="center"/>
        <w:rPr>
          <w:color w:val="000000"/>
          <w:sz w:val="22"/>
          <w:szCs w:val="22"/>
        </w:rPr>
      </w:pPr>
      <w:r>
        <w:rPr>
          <w:b/>
          <w:bCs/>
        </w:rPr>
        <w:t>7</w:t>
      </w:r>
      <w:r w:rsidR="00402FDF" w:rsidRPr="00EF3720">
        <w:rPr>
          <w:b/>
          <w:bCs/>
        </w:rPr>
        <w:t xml:space="preserve">. </w:t>
      </w:r>
      <w:r w:rsidR="00402FDF" w:rsidRPr="00EF3720">
        <w:rPr>
          <w:b/>
          <w:color w:val="000000"/>
        </w:rPr>
        <w:t>INFORMACIJĄ APIE PRIIMTUS SPRENDIMUS DĖL VIENKARTINĖS PARAMOS SKYRIMO / NESKYRIMO PRAŠAU TEIKTI</w:t>
      </w:r>
      <w:r w:rsidR="00402FDF" w:rsidRPr="00EF3720">
        <w:rPr>
          <w:color w:val="000000"/>
        </w:rPr>
        <w:t xml:space="preserve"> </w:t>
      </w:r>
      <w:r w:rsidR="00402FDF" w:rsidRPr="00EF3720">
        <w:rPr>
          <w:i/>
          <w:color w:val="000000"/>
          <w:sz w:val="22"/>
          <w:szCs w:val="22"/>
        </w:rPr>
        <w:t>(nurodyti vieną iš būdų)</w:t>
      </w:r>
      <w:r w:rsidR="00402FDF" w:rsidRPr="00EF3720">
        <w:rPr>
          <w:color w:val="000000"/>
          <w:sz w:val="22"/>
          <w:szCs w:val="22"/>
        </w:rPr>
        <w:t>:</w:t>
      </w:r>
    </w:p>
    <w:p w14:paraId="38C9D81F" w14:textId="77777777" w:rsidR="00402FDF" w:rsidRPr="00EF3720" w:rsidRDefault="00402FDF" w:rsidP="00402FDF">
      <w:pPr>
        <w:tabs>
          <w:tab w:val="left" w:pos="435"/>
          <w:tab w:val="left" w:pos="709"/>
          <w:tab w:val="left" w:pos="1276"/>
        </w:tabs>
        <w:ind w:left="435" w:hanging="435"/>
        <w:jc w:val="both"/>
        <w:textAlignment w:val="center"/>
        <w:rPr>
          <w:color w:val="000000"/>
        </w:rPr>
      </w:pPr>
      <w:r w:rsidRPr="00EF3720">
        <w:rPr>
          <w:color w:val="000000"/>
        </w:rPr>
        <w:sym w:font="Webdings" w:char="F063"/>
      </w:r>
      <w:r w:rsidRPr="00EF3720">
        <w:rPr>
          <w:color w:val="000000"/>
        </w:rPr>
        <w:t xml:space="preserve"> paštu, korespondencijos adresas ____________________________________________________;</w:t>
      </w:r>
    </w:p>
    <w:p w14:paraId="3275009E" w14:textId="77777777" w:rsidR="00402FDF" w:rsidRPr="00EF3720" w:rsidRDefault="00402FDF" w:rsidP="00402FDF">
      <w:pPr>
        <w:tabs>
          <w:tab w:val="left" w:pos="435"/>
          <w:tab w:val="left" w:pos="709"/>
          <w:tab w:val="left" w:pos="1276"/>
        </w:tabs>
        <w:ind w:left="435" w:hanging="435"/>
        <w:jc w:val="both"/>
        <w:textAlignment w:val="center"/>
        <w:rPr>
          <w:color w:val="000000"/>
        </w:rPr>
      </w:pPr>
      <w:r w:rsidRPr="00EF3720">
        <w:rPr>
          <w:color w:val="000000"/>
        </w:rPr>
        <w:sym w:font="Webdings" w:char="F063"/>
      </w:r>
      <w:r w:rsidRPr="00EF3720">
        <w:rPr>
          <w:color w:val="000000"/>
          <w:sz w:val="31"/>
        </w:rPr>
        <w:tab/>
      </w:r>
      <w:r w:rsidRPr="00EF3720">
        <w:rPr>
          <w:color w:val="000000"/>
        </w:rPr>
        <w:t>elektroniniu paštu, el. p. adresas___________________________________________________;</w:t>
      </w:r>
    </w:p>
    <w:p w14:paraId="4DA581B1" w14:textId="77777777" w:rsidR="00402FDF" w:rsidRPr="00EF3720" w:rsidRDefault="00402FDF" w:rsidP="00402FDF">
      <w:pPr>
        <w:tabs>
          <w:tab w:val="left" w:pos="426"/>
          <w:tab w:val="left" w:pos="709"/>
          <w:tab w:val="left" w:pos="1276"/>
        </w:tabs>
        <w:jc w:val="both"/>
        <w:textAlignment w:val="center"/>
        <w:rPr>
          <w:b/>
          <w:color w:val="000000"/>
          <w:sz w:val="10"/>
          <w:szCs w:val="10"/>
        </w:rPr>
      </w:pPr>
    </w:p>
    <w:p w14:paraId="616D4A67" w14:textId="77777777" w:rsidR="00402FDF" w:rsidRPr="00EF3720" w:rsidRDefault="00402FDF" w:rsidP="00402FDF">
      <w:pPr>
        <w:rPr>
          <w:rFonts w:eastAsia="Calibri" w:cs="Calibri"/>
          <w:color w:val="000000"/>
        </w:rPr>
      </w:pPr>
    </w:p>
    <w:p w14:paraId="38CC28DC" w14:textId="77777777" w:rsidR="00402FDF" w:rsidRPr="00EF3720" w:rsidRDefault="00402FDF" w:rsidP="00402FDF">
      <w:pPr>
        <w:rPr>
          <w:rFonts w:eastAsia="Calibri" w:cs="Calibri"/>
          <w:color w:val="000000"/>
        </w:rPr>
      </w:pPr>
    </w:p>
    <w:p w14:paraId="0B4858CA" w14:textId="77777777" w:rsidR="00402FDF" w:rsidRPr="00EF3720" w:rsidRDefault="00402FDF" w:rsidP="00402FDF">
      <w:pPr>
        <w:ind w:hanging="10"/>
        <w:rPr>
          <w:rFonts w:eastAsia="Calibri" w:cs="Calibri"/>
          <w:color w:val="000000"/>
        </w:rPr>
      </w:pPr>
      <w:r w:rsidRPr="00EF3720">
        <w:rPr>
          <w:b/>
          <w:color w:val="000000"/>
        </w:rPr>
        <w:t>Pareiškėjas</w:t>
      </w:r>
      <w:r w:rsidRPr="00EF3720">
        <w:rPr>
          <w:color w:val="000000"/>
        </w:rPr>
        <w:t xml:space="preserve"> ____________________                      __________________________________</w:t>
      </w:r>
    </w:p>
    <w:p w14:paraId="21ADBBBC" w14:textId="54945172" w:rsidR="000B2C60" w:rsidRPr="00A92C5A" w:rsidRDefault="00402FDF" w:rsidP="00A92C5A">
      <w:pPr>
        <w:ind w:left="1296" w:firstLine="1296"/>
        <w:rPr>
          <w:rFonts w:eastAsia="Calibri"/>
          <w:vertAlign w:val="superscript"/>
        </w:rPr>
      </w:pPr>
      <w:r w:rsidRPr="00EF3720">
        <w:rPr>
          <w:vertAlign w:val="superscript"/>
        </w:rPr>
        <w:t xml:space="preserve">(parašas) </w:t>
      </w:r>
      <w:r w:rsidRPr="00EF3720">
        <w:rPr>
          <w:vertAlign w:val="superscript"/>
        </w:rPr>
        <w:tab/>
      </w:r>
      <w:r w:rsidRPr="00EF3720">
        <w:rPr>
          <w:vertAlign w:val="superscript"/>
        </w:rPr>
        <w:tab/>
      </w:r>
      <w:r w:rsidRPr="00EF3720">
        <w:rPr>
          <w:vertAlign w:val="superscript"/>
        </w:rPr>
        <w:tab/>
        <w:t xml:space="preserve">                        (vardas ir pavardė)</w:t>
      </w:r>
    </w:p>
    <w:sectPr w:rsidR="000B2C60" w:rsidRPr="00A92C5A" w:rsidSect="003D01C8">
      <w:headerReference w:type="even" r:id="rId8"/>
      <w:headerReference w:type="default" r:id="rId9"/>
      <w:footerReference w:type="even" r:id="rId10"/>
      <w:footerReference w:type="default" r:id="rId11"/>
      <w:headerReference w:type="first" r:id="rId12"/>
      <w:footerReference w:type="first" r:id="rId13"/>
      <w:pgSz w:w="11907" w:h="16840" w:code="9"/>
      <w:pgMar w:top="851" w:right="567" w:bottom="851" w:left="1559"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DF6D8" w14:textId="77777777" w:rsidR="00075057" w:rsidRDefault="00075057" w:rsidP="00AE51A6">
      <w:r>
        <w:separator/>
      </w:r>
    </w:p>
  </w:endnote>
  <w:endnote w:type="continuationSeparator" w:id="0">
    <w:p w14:paraId="221DD9A5" w14:textId="77777777" w:rsidR="00075057" w:rsidRDefault="00075057" w:rsidP="00AE5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Palemonas">
    <w:panose1 w:val="02030603060206020803"/>
    <w:charset w:val="BA"/>
    <w:family w:val="roman"/>
    <w:pitch w:val="variable"/>
    <w:sig w:usb0="E00002FF" w:usb1="500028EF" w:usb2="00000024" w:usb3="00000000" w:csb0="0000009F" w:csb1="00000000"/>
  </w:font>
  <w:font w:name="Segoe UI">
    <w:panose1 w:val="020B0502040204020203"/>
    <w:charset w:val="BA"/>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1DEE9" w14:textId="77777777" w:rsidR="00402FDF" w:rsidRDefault="00402FDF">
    <w:pPr>
      <w:framePr w:wrap="auto" w:vAnchor="text" w:hAnchor="margin" w:xAlign="right" w:y="1"/>
      <w:tabs>
        <w:tab w:val="center" w:pos="4153"/>
        <w:tab w:val="right" w:pos="8306"/>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6451871B" w14:textId="77777777" w:rsidR="00402FDF" w:rsidRDefault="00402FDF">
    <w:pPr>
      <w:tabs>
        <w:tab w:val="center" w:pos="4153"/>
        <w:tab w:val="right" w:pos="8306"/>
      </w:tabs>
      <w:ind w:right="360"/>
      <w:rPr>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79657" w14:textId="77777777" w:rsidR="00402FDF" w:rsidRDefault="00402FDF">
    <w:pPr>
      <w:tabs>
        <w:tab w:val="center" w:pos="4153"/>
        <w:tab w:val="right" w:pos="8306"/>
      </w:tabs>
      <w:ind w:right="360"/>
      <w:rPr>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42C44" w14:textId="77777777" w:rsidR="00402FDF" w:rsidRDefault="00402FDF">
    <w:pPr>
      <w:tabs>
        <w:tab w:val="center" w:pos="4153"/>
        <w:tab w:val="right" w:pos="8306"/>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E1FCA" w14:textId="77777777" w:rsidR="00075057" w:rsidRDefault="00075057" w:rsidP="00AE51A6">
      <w:r>
        <w:separator/>
      </w:r>
    </w:p>
  </w:footnote>
  <w:footnote w:type="continuationSeparator" w:id="0">
    <w:p w14:paraId="51B906FD" w14:textId="77777777" w:rsidR="00075057" w:rsidRDefault="00075057" w:rsidP="00AE51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041C7" w14:textId="0B06C27E" w:rsidR="00402FDF" w:rsidRDefault="00402FDF">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separate"/>
    </w:r>
    <w:r w:rsidR="00121518">
      <w:rPr>
        <w:rFonts w:ascii="TimesLT" w:hAnsi="TimesLT"/>
        <w:noProof/>
        <w:sz w:val="20"/>
        <w:lang w:val="en-GB"/>
      </w:rPr>
      <w:t>1</w:t>
    </w:r>
    <w:r>
      <w:rPr>
        <w:rFonts w:ascii="TimesLT" w:hAnsi="TimesLT"/>
        <w:sz w:val="20"/>
        <w:lang w:val="en-GB"/>
      </w:rPr>
      <w:fldChar w:fldCharType="end"/>
    </w:r>
  </w:p>
  <w:p w14:paraId="7E381C19" w14:textId="77777777" w:rsidR="00402FDF" w:rsidRDefault="00402FDF">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37A5B" w14:textId="77777777" w:rsidR="00402FDF" w:rsidRPr="00487916" w:rsidRDefault="00402FDF" w:rsidP="00D253A2">
    <w:pPr>
      <w:framePr w:wrap="auto" w:vAnchor="text" w:hAnchor="page" w:x="6277" w:y="17"/>
      <w:tabs>
        <w:tab w:val="center" w:pos="4819"/>
        <w:tab w:val="right" w:pos="9638"/>
      </w:tabs>
      <w:rPr>
        <w:lang w:val="en-GB"/>
      </w:rPr>
    </w:pPr>
    <w:r w:rsidRPr="00487916">
      <w:rPr>
        <w:lang w:val="en-GB"/>
      </w:rPr>
      <w:fldChar w:fldCharType="begin"/>
    </w:r>
    <w:r w:rsidRPr="00487916">
      <w:rPr>
        <w:lang w:val="en-GB"/>
      </w:rPr>
      <w:instrText xml:space="preserve">PAGE  </w:instrText>
    </w:r>
    <w:r w:rsidRPr="00487916">
      <w:rPr>
        <w:lang w:val="en-GB"/>
      </w:rPr>
      <w:fldChar w:fldCharType="separate"/>
    </w:r>
    <w:r w:rsidRPr="00487916">
      <w:rPr>
        <w:noProof/>
        <w:lang w:val="en-GB"/>
      </w:rPr>
      <w:t>2</w:t>
    </w:r>
    <w:r w:rsidRPr="00487916">
      <w:rPr>
        <w:lang w:val="en-GB"/>
      </w:rPr>
      <w:fldChar w:fldCharType="end"/>
    </w:r>
  </w:p>
  <w:p w14:paraId="6749CF45" w14:textId="77777777" w:rsidR="00402FDF" w:rsidRDefault="00402FDF">
    <w:pPr>
      <w:tabs>
        <w:tab w:val="center" w:pos="4819"/>
        <w:tab w:val="right" w:pos="9638"/>
      </w:tabs>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1D117" w14:textId="77777777" w:rsidR="00402FDF" w:rsidRDefault="00402FDF">
    <w:pPr>
      <w:tabs>
        <w:tab w:val="center" w:pos="4819"/>
        <w:tab w:val="right" w:pos="9638"/>
      </w:tabs>
      <w:rPr>
        <w:rFonts w:ascii="TimesLT" w:hAnsi="TimesLT"/>
        <w:sz w:val="20"/>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A3DC9"/>
    <w:multiLevelType w:val="hybridMultilevel"/>
    <w:tmpl w:val="F424BB10"/>
    <w:lvl w:ilvl="0" w:tplc="3C10AA0A">
      <w:start w:val="1"/>
      <w:numFmt w:val="decimal"/>
      <w:lvlText w:val="%1."/>
      <w:lvlJc w:val="left"/>
      <w:pPr>
        <w:ind w:left="1069" w:hanging="360"/>
      </w:pPr>
      <w:rPr>
        <w:rFonts w:eastAsiaTheme="minorHAnsi" w:cstheme="minorBidi"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17B77250"/>
    <w:multiLevelType w:val="multilevel"/>
    <w:tmpl w:val="4DC03334"/>
    <w:lvl w:ilvl="0">
      <w:start w:val="136"/>
      <w:numFmt w:val="decimal"/>
      <w:lvlText w:val="%1"/>
      <w:lvlJc w:val="left"/>
      <w:pPr>
        <w:ind w:left="540" w:hanging="540"/>
      </w:pPr>
      <w:rPr>
        <w:rFonts w:hint="default"/>
      </w:rPr>
    </w:lvl>
    <w:lvl w:ilvl="1">
      <w:start w:val="1"/>
      <w:numFmt w:val="decimal"/>
      <w:lvlText w:val="%1.%2"/>
      <w:lvlJc w:val="left"/>
      <w:pPr>
        <w:ind w:left="1609" w:hanging="54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2" w15:restartNumberingAfterBreak="0">
    <w:nsid w:val="3FCA6154"/>
    <w:multiLevelType w:val="multilevel"/>
    <w:tmpl w:val="77BE249A"/>
    <w:lvl w:ilvl="0">
      <w:start w:val="1"/>
      <w:numFmt w:val="decimal"/>
      <w:lvlText w:val="%1."/>
      <w:lvlJc w:val="left"/>
      <w:pPr>
        <w:ind w:left="7550" w:hanging="1596"/>
      </w:pPr>
      <w:rPr>
        <w:rFonts w:hint="default"/>
        <w:b w:val="0"/>
        <w:color w:val="auto"/>
      </w:rPr>
    </w:lvl>
    <w:lvl w:ilvl="1">
      <w:start w:val="1"/>
      <w:numFmt w:val="decimal"/>
      <w:isLgl/>
      <w:lvlText w:val="%1.%2."/>
      <w:lvlJc w:val="left"/>
      <w:pPr>
        <w:ind w:left="7950" w:hanging="72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2378" w:hanging="1080"/>
      </w:pPr>
      <w:rPr>
        <w:rFonts w:hint="default"/>
      </w:rPr>
    </w:lvl>
    <w:lvl w:ilvl="4">
      <w:start w:val="1"/>
      <w:numFmt w:val="decimal"/>
      <w:isLgl/>
      <w:lvlText w:val="%1.%2.%3.%4.%5."/>
      <w:lvlJc w:val="left"/>
      <w:pPr>
        <w:ind w:left="2378" w:hanging="1080"/>
      </w:pPr>
      <w:rPr>
        <w:rFonts w:hint="default"/>
      </w:rPr>
    </w:lvl>
    <w:lvl w:ilvl="5">
      <w:start w:val="1"/>
      <w:numFmt w:val="decimal"/>
      <w:isLgl/>
      <w:lvlText w:val="%1.%2.%3.%4.%5.%6."/>
      <w:lvlJc w:val="left"/>
      <w:pPr>
        <w:ind w:left="2738" w:hanging="1440"/>
      </w:pPr>
      <w:rPr>
        <w:rFonts w:hint="default"/>
      </w:rPr>
    </w:lvl>
    <w:lvl w:ilvl="6">
      <w:start w:val="1"/>
      <w:numFmt w:val="decimal"/>
      <w:isLgl/>
      <w:lvlText w:val="%1.%2.%3.%4.%5.%6.%7."/>
      <w:lvlJc w:val="left"/>
      <w:pPr>
        <w:ind w:left="2738" w:hanging="1440"/>
      </w:pPr>
      <w:rPr>
        <w:rFonts w:hint="default"/>
      </w:rPr>
    </w:lvl>
    <w:lvl w:ilvl="7">
      <w:start w:val="1"/>
      <w:numFmt w:val="decimal"/>
      <w:isLgl/>
      <w:lvlText w:val="%1.%2.%3.%4.%5.%6.%7.%8."/>
      <w:lvlJc w:val="left"/>
      <w:pPr>
        <w:ind w:left="3098" w:hanging="1800"/>
      </w:pPr>
      <w:rPr>
        <w:rFonts w:hint="default"/>
      </w:rPr>
    </w:lvl>
    <w:lvl w:ilvl="8">
      <w:start w:val="1"/>
      <w:numFmt w:val="decimal"/>
      <w:isLgl/>
      <w:lvlText w:val="%1.%2.%3.%4.%5.%6.%7.%8.%9."/>
      <w:lvlJc w:val="left"/>
      <w:pPr>
        <w:ind w:left="3098" w:hanging="1800"/>
      </w:pPr>
      <w:rPr>
        <w:rFonts w:hint="default"/>
      </w:rPr>
    </w:lvl>
  </w:abstractNum>
  <w:abstractNum w:abstractNumId="3" w15:restartNumberingAfterBreak="0">
    <w:nsid w:val="5A011FBB"/>
    <w:multiLevelType w:val="multilevel"/>
    <w:tmpl w:val="00E6E084"/>
    <w:lvl w:ilvl="0">
      <w:start w:val="1"/>
      <w:numFmt w:val="decimal"/>
      <w:lvlText w:val="%1."/>
      <w:lvlJc w:val="left"/>
      <w:pPr>
        <w:ind w:left="1080" w:hanging="360"/>
      </w:pPr>
      <w:rPr>
        <w:rFonts w:hint="default"/>
      </w:rPr>
    </w:lvl>
    <w:lvl w:ilvl="1">
      <w:start w:val="1"/>
      <w:numFmt w:val="decimal"/>
      <w:isLgl/>
      <w:lvlText w:val="%1.%2."/>
      <w:lvlJc w:val="left"/>
      <w:pPr>
        <w:ind w:left="1996" w:hanging="720"/>
      </w:pPr>
      <w:rPr>
        <w:rFonts w:hint="default"/>
      </w:rPr>
    </w:lvl>
    <w:lvl w:ilvl="2">
      <w:start w:val="1"/>
      <w:numFmt w:val="decimal"/>
      <w:isLgl/>
      <w:lvlText w:val="%1.%2.%3."/>
      <w:lvlJc w:val="left"/>
      <w:pPr>
        <w:ind w:left="2552" w:hanging="720"/>
      </w:pPr>
      <w:rPr>
        <w:rFonts w:hint="default"/>
      </w:rPr>
    </w:lvl>
    <w:lvl w:ilvl="3">
      <w:start w:val="1"/>
      <w:numFmt w:val="decimal"/>
      <w:isLgl/>
      <w:lvlText w:val="%1.%2.%3.%4."/>
      <w:lvlJc w:val="left"/>
      <w:pPr>
        <w:ind w:left="3468" w:hanging="1080"/>
      </w:pPr>
      <w:rPr>
        <w:rFonts w:hint="default"/>
      </w:rPr>
    </w:lvl>
    <w:lvl w:ilvl="4">
      <w:start w:val="1"/>
      <w:numFmt w:val="decimal"/>
      <w:isLgl/>
      <w:lvlText w:val="%1.%2.%3.%4.%5."/>
      <w:lvlJc w:val="left"/>
      <w:pPr>
        <w:ind w:left="4024" w:hanging="1080"/>
      </w:pPr>
      <w:rPr>
        <w:rFonts w:hint="default"/>
      </w:rPr>
    </w:lvl>
    <w:lvl w:ilvl="5">
      <w:start w:val="1"/>
      <w:numFmt w:val="decimal"/>
      <w:isLgl/>
      <w:lvlText w:val="%1.%2.%3.%4.%5.%6."/>
      <w:lvlJc w:val="left"/>
      <w:pPr>
        <w:ind w:left="4940" w:hanging="1440"/>
      </w:pPr>
      <w:rPr>
        <w:rFonts w:hint="default"/>
      </w:rPr>
    </w:lvl>
    <w:lvl w:ilvl="6">
      <w:start w:val="1"/>
      <w:numFmt w:val="decimal"/>
      <w:isLgl/>
      <w:lvlText w:val="%1.%2.%3.%4.%5.%6.%7."/>
      <w:lvlJc w:val="left"/>
      <w:pPr>
        <w:ind w:left="5496" w:hanging="1440"/>
      </w:pPr>
      <w:rPr>
        <w:rFonts w:hint="default"/>
      </w:rPr>
    </w:lvl>
    <w:lvl w:ilvl="7">
      <w:start w:val="1"/>
      <w:numFmt w:val="decimal"/>
      <w:isLgl/>
      <w:lvlText w:val="%1.%2.%3.%4.%5.%6.%7.%8."/>
      <w:lvlJc w:val="left"/>
      <w:pPr>
        <w:ind w:left="6412" w:hanging="1800"/>
      </w:pPr>
      <w:rPr>
        <w:rFonts w:hint="default"/>
      </w:rPr>
    </w:lvl>
    <w:lvl w:ilvl="8">
      <w:start w:val="1"/>
      <w:numFmt w:val="decimal"/>
      <w:isLgl/>
      <w:lvlText w:val="%1.%2.%3.%4.%5.%6.%7.%8.%9."/>
      <w:lvlJc w:val="left"/>
      <w:pPr>
        <w:ind w:left="6968" w:hanging="1800"/>
      </w:pPr>
      <w:rPr>
        <w:rFonts w:hint="default"/>
      </w:rPr>
    </w:lvl>
  </w:abstractNum>
  <w:num w:numId="1" w16cid:durableId="1387025028">
    <w:abstractNumId w:val="3"/>
  </w:num>
  <w:num w:numId="2" w16cid:durableId="1278177692">
    <w:abstractNumId w:val="2"/>
  </w:num>
  <w:num w:numId="3" w16cid:durableId="363291157">
    <w:abstractNumId w:val="0"/>
  </w:num>
  <w:num w:numId="4" w16cid:durableId="21258825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hyphenationZone w:val="396"/>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E29"/>
    <w:rsid w:val="0000018F"/>
    <w:rsid w:val="000103A6"/>
    <w:rsid w:val="000132FA"/>
    <w:rsid w:val="000352F1"/>
    <w:rsid w:val="0004200B"/>
    <w:rsid w:val="00051F4F"/>
    <w:rsid w:val="00061BD0"/>
    <w:rsid w:val="00075057"/>
    <w:rsid w:val="00083246"/>
    <w:rsid w:val="00087935"/>
    <w:rsid w:val="0009013C"/>
    <w:rsid w:val="00094E51"/>
    <w:rsid w:val="000A2D88"/>
    <w:rsid w:val="000B23C1"/>
    <w:rsid w:val="000B2C60"/>
    <w:rsid w:val="000C0298"/>
    <w:rsid w:val="000D3AF3"/>
    <w:rsid w:val="000D645B"/>
    <w:rsid w:val="000E51B9"/>
    <w:rsid w:val="000F04EC"/>
    <w:rsid w:val="00103AAA"/>
    <w:rsid w:val="0011014A"/>
    <w:rsid w:val="001140E5"/>
    <w:rsid w:val="00120CC3"/>
    <w:rsid w:val="00121518"/>
    <w:rsid w:val="00122882"/>
    <w:rsid w:val="00150D25"/>
    <w:rsid w:val="00161A5C"/>
    <w:rsid w:val="001632A8"/>
    <w:rsid w:val="001633F3"/>
    <w:rsid w:val="0017482C"/>
    <w:rsid w:val="00181C9E"/>
    <w:rsid w:val="001859FC"/>
    <w:rsid w:val="00193C99"/>
    <w:rsid w:val="001B2E57"/>
    <w:rsid w:val="001E62AD"/>
    <w:rsid w:val="001E69F8"/>
    <w:rsid w:val="001F5EF7"/>
    <w:rsid w:val="00212ECC"/>
    <w:rsid w:val="002149D3"/>
    <w:rsid w:val="00215622"/>
    <w:rsid w:val="00221E66"/>
    <w:rsid w:val="0026026C"/>
    <w:rsid w:val="0027735E"/>
    <w:rsid w:val="002810B6"/>
    <w:rsid w:val="00283984"/>
    <w:rsid w:val="00283CE3"/>
    <w:rsid w:val="00296E89"/>
    <w:rsid w:val="002978C1"/>
    <w:rsid w:val="002A570D"/>
    <w:rsid w:val="002D3563"/>
    <w:rsid w:val="00310EAF"/>
    <w:rsid w:val="00311123"/>
    <w:rsid w:val="00320036"/>
    <w:rsid w:val="0033731A"/>
    <w:rsid w:val="003435BB"/>
    <w:rsid w:val="00354608"/>
    <w:rsid w:val="00360161"/>
    <w:rsid w:val="00361923"/>
    <w:rsid w:val="003627D7"/>
    <w:rsid w:val="00362B62"/>
    <w:rsid w:val="00372A82"/>
    <w:rsid w:val="003B4898"/>
    <w:rsid w:val="003B5835"/>
    <w:rsid w:val="003C2BA9"/>
    <w:rsid w:val="003D11C5"/>
    <w:rsid w:val="003E09E3"/>
    <w:rsid w:val="003E2ECE"/>
    <w:rsid w:val="003E40AC"/>
    <w:rsid w:val="003E6031"/>
    <w:rsid w:val="00402FDF"/>
    <w:rsid w:val="00403822"/>
    <w:rsid w:val="004060E9"/>
    <w:rsid w:val="0041735E"/>
    <w:rsid w:val="00427C87"/>
    <w:rsid w:val="00430C22"/>
    <w:rsid w:val="00432C83"/>
    <w:rsid w:val="00437942"/>
    <w:rsid w:val="0044490B"/>
    <w:rsid w:val="0044554C"/>
    <w:rsid w:val="004558BF"/>
    <w:rsid w:val="004579EF"/>
    <w:rsid w:val="004602AC"/>
    <w:rsid w:val="00492397"/>
    <w:rsid w:val="004B144F"/>
    <w:rsid w:val="004C14AF"/>
    <w:rsid w:val="004D632C"/>
    <w:rsid w:val="00503D75"/>
    <w:rsid w:val="00523129"/>
    <w:rsid w:val="005247D3"/>
    <w:rsid w:val="00533901"/>
    <w:rsid w:val="00552A66"/>
    <w:rsid w:val="00567015"/>
    <w:rsid w:val="00567EF7"/>
    <w:rsid w:val="00577801"/>
    <w:rsid w:val="00580FA7"/>
    <w:rsid w:val="0058146C"/>
    <w:rsid w:val="00585B65"/>
    <w:rsid w:val="005969BD"/>
    <w:rsid w:val="005A467B"/>
    <w:rsid w:val="005B7EB1"/>
    <w:rsid w:val="005C0CFB"/>
    <w:rsid w:val="005C1896"/>
    <w:rsid w:val="005C4E3A"/>
    <w:rsid w:val="005D2D40"/>
    <w:rsid w:val="005E00AB"/>
    <w:rsid w:val="005E4B5D"/>
    <w:rsid w:val="005E71A6"/>
    <w:rsid w:val="00600C66"/>
    <w:rsid w:val="00606B7F"/>
    <w:rsid w:val="00610AB7"/>
    <w:rsid w:val="00613461"/>
    <w:rsid w:val="0063766C"/>
    <w:rsid w:val="00664866"/>
    <w:rsid w:val="0066532C"/>
    <w:rsid w:val="00672C10"/>
    <w:rsid w:val="0068408D"/>
    <w:rsid w:val="00686E39"/>
    <w:rsid w:val="006B0C45"/>
    <w:rsid w:val="006C5419"/>
    <w:rsid w:val="006D78E6"/>
    <w:rsid w:val="006F7F55"/>
    <w:rsid w:val="00710E50"/>
    <w:rsid w:val="00722CFF"/>
    <w:rsid w:val="00722EF8"/>
    <w:rsid w:val="00733B08"/>
    <w:rsid w:val="0073784C"/>
    <w:rsid w:val="00743C78"/>
    <w:rsid w:val="007655D7"/>
    <w:rsid w:val="0077556C"/>
    <w:rsid w:val="00797B04"/>
    <w:rsid w:val="007A27B5"/>
    <w:rsid w:val="007A6B41"/>
    <w:rsid w:val="007B2B95"/>
    <w:rsid w:val="007C3756"/>
    <w:rsid w:val="007F0196"/>
    <w:rsid w:val="00812C17"/>
    <w:rsid w:val="00813D53"/>
    <w:rsid w:val="008166B0"/>
    <w:rsid w:val="00816D3A"/>
    <w:rsid w:val="00820C48"/>
    <w:rsid w:val="0082522A"/>
    <w:rsid w:val="00830E82"/>
    <w:rsid w:val="00837319"/>
    <w:rsid w:val="008458A6"/>
    <w:rsid w:val="0087713F"/>
    <w:rsid w:val="00887974"/>
    <w:rsid w:val="008B329C"/>
    <w:rsid w:val="008D0BCB"/>
    <w:rsid w:val="008D631E"/>
    <w:rsid w:val="008E32F2"/>
    <w:rsid w:val="008F210B"/>
    <w:rsid w:val="008F69D1"/>
    <w:rsid w:val="0091773D"/>
    <w:rsid w:val="00920CA0"/>
    <w:rsid w:val="00923D51"/>
    <w:rsid w:val="00924BB6"/>
    <w:rsid w:val="00946FAF"/>
    <w:rsid w:val="009503D7"/>
    <w:rsid w:val="00950620"/>
    <w:rsid w:val="00950CAB"/>
    <w:rsid w:val="00955007"/>
    <w:rsid w:val="009552FE"/>
    <w:rsid w:val="00956A2E"/>
    <w:rsid w:val="00960AB8"/>
    <w:rsid w:val="009671FB"/>
    <w:rsid w:val="00967B07"/>
    <w:rsid w:val="009A242E"/>
    <w:rsid w:val="009B07E1"/>
    <w:rsid w:val="009C1028"/>
    <w:rsid w:val="009C1223"/>
    <w:rsid w:val="009C27D0"/>
    <w:rsid w:val="009E0B49"/>
    <w:rsid w:val="009E3D26"/>
    <w:rsid w:val="009F16A5"/>
    <w:rsid w:val="009F1CB0"/>
    <w:rsid w:val="00A00772"/>
    <w:rsid w:val="00A02662"/>
    <w:rsid w:val="00A175F6"/>
    <w:rsid w:val="00A21B62"/>
    <w:rsid w:val="00A307F3"/>
    <w:rsid w:val="00A36311"/>
    <w:rsid w:val="00A366B3"/>
    <w:rsid w:val="00A40DDD"/>
    <w:rsid w:val="00A51FFA"/>
    <w:rsid w:val="00A52B8B"/>
    <w:rsid w:val="00A56D02"/>
    <w:rsid w:val="00A66910"/>
    <w:rsid w:val="00A92C5A"/>
    <w:rsid w:val="00A92FA5"/>
    <w:rsid w:val="00A93E7B"/>
    <w:rsid w:val="00A96B28"/>
    <w:rsid w:val="00AB3BB5"/>
    <w:rsid w:val="00AD6ADE"/>
    <w:rsid w:val="00AE51A6"/>
    <w:rsid w:val="00AF12F9"/>
    <w:rsid w:val="00B05968"/>
    <w:rsid w:val="00B11948"/>
    <w:rsid w:val="00B142C8"/>
    <w:rsid w:val="00B503A0"/>
    <w:rsid w:val="00B51A51"/>
    <w:rsid w:val="00B51C81"/>
    <w:rsid w:val="00B54E29"/>
    <w:rsid w:val="00B609E7"/>
    <w:rsid w:val="00B65338"/>
    <w:rsid w:val="00B72C56"/>
    <w:rsid w:val="00B77F59"/>
    <w:rsid w:val="00B9503E"/>
    <w:rsid w:val="00B95E45"/>
    <w:rsid w:val="00BA0629"/>
    <w:rsid w:val="00BA1AE0"/>
    <w:rsid w:val="00BB6CC0"/>
    <w:rsid w:val="00C248DC"/>
    <w:rsid w:val="00C6364D"/>
    <w:rsid w:val="00C86B53"/>
    <w:rsid w:val="00C934A3"/>
    <w:rsid w:val="00CA3789"/>
    <w:rsid w:val="00CC7410"/>
    <w:rsid w:val="00CF1147"/>
    <w:rsid w:val="00D067C0"/>
    <w:rsid w:val="00D31A29"/>
    <w:rsid w:val="00D557E8"/>
    <w:rsid w:val="00D63A6E"/>
    <w:rsid w:val="00D80FDE"/>
    <w:rsid w:val="00D91A6A"/>
    <w:rsid w:val="00D939B4"/>
    <w:rsid w:val="00DA552B"/>
    <w:rsid w:val="00DA6351"/>
    <w:rsid w:val="00DC1683"/>
    <w:rsid w:val="00DD3605"/>
    <w:rsid w:val="00DD4C88"/>
    <w:rsid w:val="00DE061A"/>
    <w:rsid w:val="00DE0A97"/>
    <w:rsid w:val="00DE7DD2"/>
    <w:rsid w:val="00E00D19"/>
    <w:rsid w:val="00E01E56"/>
    <w:rsid w:val="00E123E6"/>
    <w:rsid w:val="00E21AB3"/>
    <w:rsid w:val="00E25409"/>
    <w:rsid w:val="00E35D5C"/>
    <w:rsid w:val="00E47DB5"/>
    <w:rsid w:val="00E539B7"/>
    <w:rsid w:val="00E57F81"/>
    <w:rsid w:val="00E65062"/>
    <w:rsid w:val="00E71535"/>
    <w:rsid w:val="00E862C6"/>
    <w:rsid w:val="00E91F9F"/>
    <w:rsid w:val="00EB75EA"/>
    <w:rsid w:val="00EC5F6B"/>
    <w:rsid w:val="00EC7109"/>
    <w:rsid w:val="00ED2BE8"/>
    <w:rsid w:val="00EE1F5A"/>
    <w:rsid w:val="00EF0345"/>
    <w:rsid w:val="00F23772"/>
    <w:rsid w:val="00F25245"/>
    <w:rsid w:val="00F31156"/>
    <w:rsid w:val="00F4187D"/>
    <w:rsid w:val="00F455DF"/>
    <w:rsid w:val="00F45FC9"/>
    <w:rsid w:val="00F715C0"/>
    <w:rsid w:val="00F74023"/>
    <w:rsid w:val="00F845B0"/>
    <w:rsid w:val="00F87F84"/>
    <w:rsid w:val="00F914D4"/>
    <w:rsid w:val="00FA15BC"/>
    <w:rsid w:val="00FA3E0C"/>
    <w:rsid w:val="00FB4847"/>
    <w:rsid w:val="00FC3765"/>
    <w:rsid w:val="00FC470C"/>
    <w:rsid w:val="00FC7E96"/>
    <w:rsid w:val="00FD2AB7"/>
    <w:rsid w:val="00FE435C"/>
    <w:rsid w:val="00FE5BBC"/>
    <w:rsid w:val="00FF0367"/>
    <w:rsid w:val="00FF564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5C3ABA9"/>
  <w15:docId w15:val="{F2DF9696-A697-49A7-8298-CE6622120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imes New Roman"/>
        <w:sz w:val="24"/>
        <w:szCs w:val="22"/>
        <w:lang w:val="lt-LT"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54E29"/>
    <w:pPr>
      <w:spacing w:line="240" w:lineRule="auto"/>
    </w:pPr>
    <w:rPr>
      <w:rFonts w:eastAsia="Times New Roman"/>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F914D4"/>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914D4"/>
    <w:rPr>
      <w:rFonts w:ascii="Segoe UI" w:eastAsia="Times New Roman" w:hAnsi="Segoe UI" w:cs="Segoe UI"/>
      <w:sz w:val="18"/>
      <w:szCs w:val="18"/>
      <w:lang w:eastAsia="lt-LT"/>
    </w:rPr>
  </w:style>
  <w:style w:type="paragraph" w:styleId="Antrats">
    <w:name w:val="header"/>
    <w:basedOn w:val="prastasis"/>
    <w:link w:val="AntratsDiagrama"/>
    <w:uiPriority w:val="99"/>
    <w:unhideWhenUsed/>
    <w:rsid w:val="00AE51A6"/>
    <w:pPr>
      <w:tabs>
        <w:tab w:val="center" w:pos="4819"/>
        <w:tab w:val="right" w:pos="9638"/>
      </w:tabs>
    </w:pPr>
  </w:style>
  <w:style w:type="character" w:customStyle="1" w:styleId="AntratsDiagrama">
    <w:name w:val="Antraštės Diagrama"/>
    <w:basedOn w:val="Numatytasispastraiposriftas"/>
    <w:link w:val="Antrats"/>
    <w:uiPriority w:val="99"/>
    <w:rsid w:val="00AE51A6"/>
    <w:rPr>
      <w:rFonts w:eastAsia="Times New Roman"/>
      <w:szCs w:val="24"/>
      <w:lang w:eastAsia="lt-LT"/>
    </w:rPr>
  </w:style>
  <w:style w:type="paragraph" w:styleId="Porat">
    <w:name w:val="footer"/>
    <w:basedOn w:val="prastasis"/>
    <w:link w:val="PoratDiagrama"/>
    <w:uiPriority w:val="99"/>
    <w:unhideWhenUsed/>
    <w:rsid w:val="00AE51A6"/>
    <w:pPr>
      <w:tabs>
        <w:tab w:val="center" w:pos="4819"/>
        <w:tab w:val="right" w:pos="9638"/>
      </w:tabs>
    </w:pPr>
  </w:style>
  <w:style w:type="character" w:customStyle="1" w:styleId="PoratDiagrama">
    <w:name w:val="Poraštė Diagrama"/>
    <w:basedOn w:val="Numatytasispastraiposriftas"/>
    <w:link w:val="Porat"/>
    <w:uiPriority w:val="99"/>
    <w:rsid w:val="00AE51A6"/>
    <w:rPr>
      <w:rFonts w:eastAsia="Times New Roman"/>
      <w:szCs w:val="24"/>
      <w:lang w:eastAsia="lt-LT"/>
    </w:rPr>
  </w:style>
  <w:style w:type="character" w:styleId="Komentaronuoroda">
    <w:name w:val="annotation reference"/>
    <w:basedOn w:val="Numatytasispastraiposriftas"/>
    <w:uiPriority w:val="99"/>
    <w:semiHidden/>
    <w:unhideWhenUsed/>
    <w:rsid w:val="005C1896"/>
    <w:rPr>
      <w:sz w:val="16"/>
      <w:szCs w:val="16"/>
    </w:rPr>
  </w:style>
  <w:style w:type="paragraph" w:styleId="Komentarotekstas">
    <w:name w:val="annotation text"/>
    <w:basedOn w:val="prastasis"/>
    <w:link w:val="KomentarotekstasDiagrama"/>
    <w:uiPriority w:val="99"/>
    <w:semiHidden/>
    <w:unhideWhenUsed/>
    <w:rsid w:val="005C1896"/>
    <w:rPr>
      <w:sz w:val="20"/>
      <w:szCs w:val="20"/>
    </w:rPr>
  </w:style>
  <w:style w:type="character" w:customStyle="1" w:styleId="KomentarotekstasDiagrama">
    <w:name w:val="Komentaro tekstas Diagrama"/>
    <w:basedOn w:val="Numatytasispastraiposriftas"/>
    <w:link w:val="Komentarotekstas"/>
    <w:uiPriority w:val="99"/>
    <w:semiHidden/>
    <w:rsid w:val="005C1896"/>
    <w:rPr>
      <w:rFonts w:eastAsia="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5C1896"/>
    <w:rPr>
      <w:b/>
      <w:bCs/>
    </w:rPr>
  </w:style>
  <w:style w:type="character" w:customStyle="1" w:styleId="KomentarotemaDiagrama">
    <w:name w:val="Komentaro tema Diagrama"/>
    <w:basedOn w:val="KomentarotekstasDiagrama"/>
    <w:link w:val="Komentarotema"/>
    <w:uiPriority w:val="99"/>
    <w:semiHidden/>
    <w:rsid w:val="005C1896"/>
    <w:rPr>
      <w:rFonts w:eastAsia="Times New Roman"/>
      <w:b/>
      <w:bCs/>
      <w:sz w:val="20"/>
      <w:szCs w:val="20"/>
      <w:lang w:eastAsia="lt-LT"/>
    </w:rPr>
  </w:style>
  <w:style w:type="paragraph" w:styleId="Sraopastraipa">
    <w:name w:val="List Paragraph"/>
    <w:basedOn w:val="prastasis"/>
    <w:uiPriority w:val="34"/>
    <w:qFormat/>
    <w:rsid w:val="00CC7410"/>
    <w:pPr>
      <w:ind w:left="720"/>
      <w:contextualSpacing/>
    </w:pPr>
  </w:style>
  <w:style w:type="paragraph" w:styleId="Pataisymai">
    <w:name w:val="Revision"/>
    <w:hidden/>
    <w:uiPriority w:val="99"/>
    <w:semiHidden/>
    <w:rsid w:val="003D11C5"/>
    <w:pPr>
      <w:spacing w:line="240" w:lineRule="auto"/>
    </w:pPr>
    <w:rPr>
      <w:rFonts w:eastAsia="Times New Roman"/>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596332">
      <w:bodyDiv w:val="1"/>
      <w:marLeft w:val="0"/>
      <w:marRight w:val="0"/>
      <w:marTop w:val="0"/>
      <w:marBottom w:val="0"/>
      <w:divBdr>
        <w:top w:val="none" w:sz="0" w:space="0" w:color="auto"/>
        <w:left w:val="none" w:sz="0" w:space="0" w:color="auto"/>
        <w:bottom w:val="none" w:sz="0" w:space="0" w:color="auto"/>
        <w:right w:val="none" w:sz="0" w:space="0" w:color="auto"/>
      </w:divBdr>
      <w:divsChild>
        <w:div w:id="1141650750">
          <w:marLeft w:val="0"/>
          <w:marRight w:val="0"/>
          <w:marTop w:val="0"/>
          <w:marBottom w:val="0"/>
          <w:divBdr>
            <w:top w:val="none" w:sz="0" w:space="0" w:color="auto"/>
            <w:left w:val="none" w:sz="0" w:space="0" w:color="auto"/>
            <w:bottom w:val="none" w:sz="0" w:space="0" w:color="auto"/>
            <w:right w:val="none" w:sz="0" w:space="0" w:color="auto"/>
          </w:divBdr>
          <w:divsChild>
            <w:div w:id="676806739">
              <w:marLeft w:val="0"/>
              <w:marRight w:val="0"/>
              <w:marTop w:val="0"/>
              <w:marBottom w:val="0"/>
              <w:divBdr>
                <w:top w:val="none" w:sz="0" w:space="0" w:color="auto"/>
                <w:left w:val="none" w:sz="0" w:space="0" w:color="auto"/>
                <w:bottom w:val="none" w:sz="0" w:space="0" w:color="auto"/>
                <w:right w:val="none" w:sz="0" w:space="0" w:color="auto"/>
              </w:divBdr>
              <w:divsChild>
                <w:div w:id="727072970">
                  <w:marLeft w:val="0"/>
                  <w:marRight w:val="0"/>
                  <w:marTop w:val="0"/>
                  <w:marBottom w:val="0"/>
                  <w:divBdr>
                    <w:top w:val="none" w:sz="0" w:space="0" w:color="auto"/>
                    <w:left w:val="none" w:sz="0" w:space="0" w:color="auto"/>
                    <w:bottom w:val="none" w:sz="0" w:space="0" w:color="auto"/>
                    <w:right w:val="none" w:sz="0" w:space="0" w:color="auto"/>
                  </w:divBdr>
                </w:div>
                <w:div w:id="1158691100">
                  <w:marLeft w:val="0"/>
                  <w:marRight w:val="0"/>
                  <w:marTop w:val="0"/>
                  <w:marBottom w:val="0"/>
                  <w:divBdr>
                    <w:top w:val="none" w:sz="0" w:space="0" w:color="auto"/>
                    <w:left w:val="none" w:sz="0" w:space="0" w:color="auto"/>
                    <w:bottom w:val="none" w:sz="0" w:space="0" w:color="auto"/>
                    <w:right w:val="none" w:sz="0" w:space="0" w:color="auto"/>
                  </w:divBdr>
                </w:div>
                <w:div w:id="1573389503">
                  <w:marLeft w:val="0"/>
                  <w:marRight w:val="0"/>
                  <w:marTop w:val="0"/>
                  <w:marBottom w:val="0"/>
                  <w:divBdr>
                    <w:top w:val="none" w:sz="0" w:space="0" w:color="auto"/>
                    <w:left w:val="none" w:sz="0" w:space="0" w:color="auto"/>
                    <w:bottom w:val="none" w:sz="0" w:space="0" w:color="auto"/>
                    <w:right w:val="none" w:sz="0" w:space="0" w:color="auto"/>
                  </w:divBdr>
                </w:div>
                <w:div w:id="194001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031368">
      <w:bodyDiv w:val="1"/>
      <w:marLeft w:val="0"/>
      <w:marRight w:val="0"/>
      <w:marTop w:val="0"/>
      <w:marBottom w:val="0"/>
      <w:divBdr>
        <w:top w:val="none" w:sz="0" w:space="0" w:color="auto"/>
        <w:left w:val="none" w:sz="0" w:space="0" w:color="auto"/>
        <w:bottom w:val="none" w:sz="0" w:space="0" w:color="auto"/>
        <w:right w:val="none" w:sz="0" w:space="0" w:color="auto"/>
      </w:divBdr>
    </w:div>
    <w:div w:id="849753264">
      <w:bodyDiv w:val="1"/>
      <w:marLeft w:val="0"/>
      <w:marRight w:val="0"/>
      <w:marTop w:val="0"/>
      <w:marBottom w:val="0"/>
      <w:divBdr>
        <w:top w:val="none" w:sz="0" w:space="0" w:color="auto"/>
        <w:left w:val="none" w:sz="0" w:space="0" w:color="auto"/>
        <w:bottom w:val="none" w:sz="0" w:space="0" w:color="auto"/>
        <w:right w:val="none" w:sz="0" w:space="0" w:color="auto"/>
      </w:divBdr>
    </w:div>
    <w:div w:id="941112599">
      <w:bodyDiv w:val="1"/>
      <w:marLeft w:val="0"/>
      <w:marRight w:val="0"/>
      <w:marTop w:val="0"/>
      <w:marBottom w:val="0"/>
      <w:divBdr>
        <w:top w:val="none" w:sz="0" w:space="0" w:color="auto"/>
        <w:left w:val="none" w:sz="0" w:space="0" w:color="auto"/>
        <w:bottom w:val="none" w:sz="0" w:space="0" w:color="auto"/>
        <w:right w:val="none" w:sz="0" w:space="0" w:color="auto"/>
      </w:divBdr>
    </w:div>
    <w:div w:id="1014920872">
      <w:bodyDiv w:val="1"/>
      <w:marLeft w:val="0"/>
      <w:marRight w:val="0"/>
      <w:marTop w:val="0"/>
      <w:marBottom w:val="0"/>
      <w:divBdr>
        <w:top w:val="none" w:sz="0" w:space="0" w:color="auto"/>
        <w:left w:val="none" w:sz="0" w:space="0" w:color="auto"/>
        <w:bottom w:val="none" w:sz="0" w:space="0" w:color="auto"/>
        <w:right w:val="none" w:sz="0" w:space="0" w:color="auto"/>
      </w:divBdr>
    </w:div>
    <w:div w:id="1488403172">
      <w:bodyDiv w:val="1"/>
      <w:marLeft w:val="0"/>
      <w:marRight w:val="0"/>
      <w:marTop w:val="0"/>
      <w:marBottom w:val="0"/>
      <w:divBdr>
        <w:top w:val="none" w:sz="0" w:space="0" w:color="auto"/>
        <w:left w:val="none" w:sz="0" w:space="0" w:color="auto"/>
        <w:bottom w:val="none" w:sz="0" w:space="0" w:color="auto"/>
        <w:right w:val="none" w:sz="0" w:space="0" w:color="auto"/>
      </w:divBdr>
    </w:div>
    <w:div w:id="1579631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920de330ab934aefa9b22e0eaa7ffea0.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464C0-2AC8-4A45-A33E-D612C378F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920de330ab934aefa9b22e0eaa7ffea0</Template>
  <TotalTime>1</TotalTime>
  <Pages>2</Pages>
  <Words>3047</Words>
  <Characters>1738</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DĖL DIREKTORIAUS 2019 M. VASARIO 21 D. ĮSAKYMO NR. A1-212 PAKEITIMO</vt:lpstr>
    </vt:vector>
  </TitlesOfParts>
  <Manager>2022-08-11</Manager>
  <Company/>
  <LinksUpToDate>false</LinksUpToDate>
  <CharactersWithSpaces>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DIREKTORIAUS 2019 M. LAPKRIČIO 4 D. ĮSAKYMO NR. A1-1492 „DĖL SOCIALINĖS PARAMOS TEIKIMO KOMISIJOS SUDARYMO“ PAKEITIMO</dc:title>
  <dc:subject>A1-1243</dc:subject>
  <dc:creator>PALANGOS MIESTO SAVIVALDYBĖS ADMINISTRACIJOS DIREKTORIUS</dc:creator>
  <cp:keywords/>
  <dc:description/>
  <cp:lastModifiedBy>Dalia Baranauskienė</cp:lastModifiedBy>
  <cp:revision>2</cp:revision>
  <cp:lastPrinted>2022-08-09T07:17:00Z</cp:lastPrinted>
  <dcterms:created xsi:type="dcterms:W3CDTF">2023-06-29T11:36:00Z</dcterms:created>
  <dcterms:modified xsi:type="dcterms:W3CDTF">2023-06-29T11:36:00Z</dcterms:modified>
  <cp:category>PRIEDAS</cp:category>
</cp:coreProperties>
</file>