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2B257" w14:textId="77777777" w:rsidR="00D23F78" w:rsidRPr="00644D08" w:rsidRDefault="00D23F78" w:rsidP="004A26DC">
      <w:pPr>
        <w:ind w:right="278" w:firstLine="4860"/>
        <w:rPr>
          <w:rFonts w:ascii="Palemonas" w:hAnsi="Palemonas"/>
        </w:rPr>
      </w:pPr>
      <w:r w:rsidRPr="00644D08">
        <w:rPr>
          <w:rFonts w:ascii="Palemonas" w:hAnsi="Palemonas"/>
        </w:rPr>
        <w:t>PATVIRTINTA</w:t>
      </w:r>
    </w:p>
    <w:p w14:paraId="71506787" w14:textId="77777777" w:rsidR="004A26DC" w:rsidRPr="00644D08" w:rsidRDefault="006C38B6" w:rsidP="004A26DC">
      <w:pPr>
        <w:ind w:right="278" w:firstLine="4860"/>
        <w:rPr>
          <w:rFonts w:ascii="Palemonas" w:hAnsi="Palemonas"/>
        </w:rPr>
      </w:pPr>
      <w:r w:rsidRPr="00644D08">
        <w:rPr>
          <w:rFonts w:ascii="Palemonas" w:hAnsi="Palemonas"/>
        </w:rPr>
        <w:t>Palangos miesto</w:t>
      </w:r>
      <w:r w:rsidR="00D23F78" w:rsidRPr="00644D08">
        <w:rPr>
          <w:rFonts w:ascii="Palemonas" w:hAnsi="Palemonas"/>
        </w:rPr>
        <w:t xml:space="preserve"> savivaldybės </w:t>
      </w:r>
      <w:r w:rsidR="004A26DC" w:rsidRPr="00644D08">
        <w:rPr>
          <w:rFonts w:ascii="Palemonas" w:hAnsi="Palemonas"/>
        </w:rPr>
        <w:t xml:space="preserve">administracijos </w:t>
      </w:r>
    </w:p>
    <w:p w14:paraId="34A0A187" w14:textId="3E3F51DD" w:rsidR="004A26DC" w:rsidRPr="00BA5BB0" w:rsidRDefault="006C38B6" w:rsidP="004A26DC">
      <w:pPr>
        <w:ind w:right="278" w:firstLine="4860"/>
        <w:rPr>
          <w:rFonts w:ascii="Palemonas" w:hAnsi="Palemonas"/>
        </w:rPr>
      </w:pPr>
      <w:r w:rsidRPr="00644D08">
        <w:rPr>
          <w:rFonts w:ascii="Palemonas" w:hAnsi="Palemonas"/>
        </w:rPr>
        <w:t xml:space="preserve">direktoriaus </w:t>
      </w:r>
      <w:r w:rsidR="00644D08" w:rsidRPr="00A935F7">
        <w:rPr>
          <w:rFonts w:ascii="Palemonas" w:hAnsi="Palemonas"/>
        </w:rPr>
        <w:t>202</w:t>
      </w:r>
      <w:r w:rsidR="00644D08">
        <w:rPr>
          <w:rFonts w:ascii="Palemonas" w:hAnsi="Palemonas"/>
        </w:rPr>
        <w:t>1</w:t>
      </w:r>
      <w:r w:rsidR="00644D08" w:rsidRPr="00644D08">
        <w:rPr>
          <w:rFonts w:ascii="Palemonas" w:hAnsi="Palemonas"/>
        </w:rPr>
        <w:t xml:space="preserve"> </w:t>
      </w:r>
      <w:r w:rsidR="00D23F78" w:rsidRPr="00432ADB">
        <w:rPr>
          <w:rFonts w:ascii="Palemonas" w:hAnsi="Palemonas"/>
        </w:rPr>
        <w:t xml:space="preserve">m. </w:t>
      </w:r>
      <w:r w:rsidR="00070EB3" w:rsidRPr="00432ADB">
        <w:rPr>
          <w:rFonts w:ascii="Palemonas" w:hAnsi="Palemonas"/>
        </w:rPr>
        <w:t xml:space="preserve">sausio </w:t>
      </w:r>
      <w:r w:rsidR="000C587F">
        <w:rPr>
          <w:rFonts w:ascii="Palemonas" w:hAnsi="Palemonas"/>
        </w:rPr>
        <w:t>14</w:t>
      </w:r>
      <w:r w:rsidR="008931FE" w:rsidRPr="00432ADB">
        <w:rPr>
          <w:rFonts w:ascii="Palemonas" w:hAnsi="Palemonas"/>
        </w:rPr>
        <w:t xml:space="preserve"> </w:t>
      </w:r>
      <w:r w:rsidR="00D23F78" w:rsidRPr="00432ADB">
        <w:rPr>
          <w:rFonts w:ascii="Palemonas" w:hAnsi="Palemonas"/>
        </w:rPr>
        <w:t xml:space="preserve">d. </w:t>
      </w:r>
      <w:r w:rsidR="00384FD3" w:rsidRPr="00BA5BB0">
        <w:rPr>
          <w:rFonts w:ascii="Palemonas" w:hAnsi="Palemonas"/>
        </w:rPr>
        <w:t>įsakymo</w:t>
      </w:r>
      <w:r w:rsidR="00D23F78" w:rsidRPr="00BA5BB0">
        <w:rPr>
          <w:rFonts w:ascii="Palemonas" w:hAnsi="Palemonas"/>
        </w:rPr>
        <w:t xml:space="preserve"> </w:t>
      </w:r>
    </w:p>
    <w:p w14:paraId="116178B6" w14:textId="48CE3076" w:rsidR="00644D08" w:rsidRDefault="00D23F78" w:rsidP="004A26DC">
      <w:pPr>
        <w:ind w:right="278" w:firstLine="4860"/>
        <w:rPr>
          <w:rFonts w:ascii="Palemonas" w:hAnsi="Palemonas"/>
        </w:rPr>
      </w:pPr>
      <w:r w:rsidRPr="00BA5BB0">
        <w:rPr>
          <w:rFonts w:ascii="Palemonas" w:hAnsi="Palemonas"/>
        </w:rPr>
        <w:t xml:space="preserve">Nr. </w:t>
      </w:r>
      <w:r w:rsidR="003B3B57" w:rsidRPr="00BA5BB0">
        <w:rPr>
          <w:rFonts w:ascii="Palemonas" w:hAnsi="Palemonas"/>
        </w:rPr>
        <w:t>A1-</w:t>
      </w:r>
      <w:r w:rsidR="000C587F">
        <w:rPr>
          <w:rFonts w:ascii="Palemonas" w:hAnsi="Palemonas"/>
        </w:rPr>
        <w:t>43</w:t>
      </w:r>
    </w:p>
    <w:p w14:paraId="6360883A" w14:textId="77777777" w:rsidR="00D23F78" w:rsidRPr="00432ADB" w:rsidRDefault="003B0D50" w:rsidP="004A26DC">
      <w:pPr>
        <w:ind w:right="278" w:firstLine="4860"/>
        <w:rPr>
          <w:rFonts w:ascii="Palemonas" w:hAnsi="Palemonas"/>
        </w:rPr>
      </w:pPr>
      <w:r w:rsidRPr="00432ADB">
        <w:rPr>
          <w:rFonts w:ascii="Palemonas" w:hAnsi="Palemonas"/>
        </w:rPr>
        <w:t>1 punktu</w:t>
      </w:r>
    </w:p>
    <w:p w14:paraId="0956F60F" w14:textId="77777777" w:rsidR="005875F8" w:rsidRPr="00BA5BB0" w:rsidRDefault="005875F8" w:rsidP="00767EB0">
      <w:pPr>
        <w:ind w:right="278"/>
        <w:rPr>
          <w:rFonts w:ascii="Palemonas" w:hAnsi="Palemonas"/>
        </w:rPr>
      </w:pPr>
    </w:p>
    <w:p w14:paraId="682A60E2" w14:textId="77777777" w:rsidR="00D23F78" w:rsidRPr="00061AEC" w:rsidRDefault="006C38B6" w:rsidP="00642A8F">
      <w:pPr>
        <w:jc w:val="center"/>
        <w:rPr>
          <w:rFonts w:ascii="Palemonas" w:hAnsi="Palemonas"/>
          <w:b/>
        </w:rPr>
      </w:pPr>
      <w:r w:rsidRPr="00BA5BB0">
        <w:rPr>
          <w:rFonts w:ascii="Palemonas" w:hAnsi="Palemonas"/>
          <w:b/>
        </w:rPr>
        <w:t>PALANGOS MIESTO</w:t>
      </w:r>
      <w:r w:rsidR="00D23F78" w:rsidRPr="00BA5BB0">
        <w:rPr>
          <w:rFonts w:ascii="Palemonas" w:hAnsi="Palemonas"/>
          <w:b/>
        </w:rPr>
        <w:t xml:space="preserve"> SAVIVALDYBĖS NEFORMALIOJO VAIKŲ ŠVIETIMO LĖŠŲ SKYRIMO IR </w:t>
      </w:r>
      <w:r w:rsidR="007A10F0" w:rsidRPr="00061AEC">
        <w:rPr>
          <w:rFonts w:ascii="Palemonas" w:hAnsi="Palemonas"/>
          <w:b/>
        </w:rPr>
        <w:t>PA</w:t>
      </w:r>
      <w:r w:rsidR="00D23F78" w:rsidRPr="00061AEC">
        <w:rPr>
          <w:rFonts w:ascii="Palemonas" w:hAnsi="Palemonas"/>
          <w:b/>
        </w:rPr>
        <w:t>NAUDOJIMO TVARKOS APRAŠAS</w:t>
      </w:r>
    </w:p>
    <w:p w14:paraId="3CD3AA39" w14:textId="77777777" w:rsidR="00D23F78" w:rsidRPr="00392B37" w:rsidRDefault="00D23F78" w:rsidP="00642A8F">
      <w:pPr>
        <w:rPr>
          <w:rFonts w:ascii="Palemonas" w:hAnsi="Palemonas"/>
          <w:b/>
        </w:rPr>
      </w:pPr>
    </w:p>
    <w:p w14:paraId="1F362AAB" w14:textId="77777777" w:rsidR="00BC5A43" w:rsidRPr="00A935F7" w:rsidRDefault="00BC5A43" w:rsidP="00642A8F">
      <w:pPr>
        <w:jc w:val="center"/>
        <w:rPr>
          <w:rFonts w:ascii="Palemonas" w:hAnsi="Palemonas"/>
          <w:b/>
        </w:rPr>
      </w:pPr>
      <w:r w:rsidRPr="00A935F7">
        <w:rPr>
          <w:rFonts w:ascii="Palemonas" w:hAnsi="Palemonas"/>
          <w:b/>
        </w:rPr>
        <w:t>I SKYRIUS</w:t>
      </w:r>
    </w:p>
    <w:p w14:paraId="7C0FB36A" w14:textId="77777777" w:rsidR="00D23F78" w:rsidRPr="00A935F7" w:rsidRDefault="00D23F78" w:rsidP="00642A8F">
      <w:pPr>
        <w:jc w:val="center"/>
        <w:rPr>
          <w:rFonts w:ascii="Palemonas" w:hAnsi="Palemonas"/>
          <w:b/>
        </w:rPr>
      </w:pPr>
      <w:r w:rsidRPr="00A935F7">
        <w:rPr>
          <w:rFonts w:ascii="Palemonas" w:hAnsi="Palemonas"/>
          <w:b/>
        </w:rPr>
        <w:t>BENDROSIOS NUOSTATOS</w:t>
      </w:r>
    </w:p>
    <w:p w14:paraId="0162ECC9" w14:textId="77777777" w:rsidR="00D23F78" w:rsidRPr="00A935F7" w:rsidRDefault="00D23F78" w:rsidP="00642A8F">
      <w:pPr>
        <w:jc w:val="both"/>
        <w:rPr>
          <w:rFonts w:ascii="Palemonas" w:hAnsi="Palemonas"/>
          <w:b/>
        </w:rPr>
      </w:pPr>
    </w:p>
    <w:p w14:paraId="4B22977C" w14:textId="77777777" w:rsidR="007A10F0" w:rsidRPr="00A935F7" w:rsidRDefault="000A258C" w:rsidP="00642A8F">
      <w:pPr>
        <w:pStyle w:val="Hyperlink1"/>
        <w:tabs>
          <w:tab w:val="left" w:pos="1440"/>
        </w:tabs>
        <w:ind w:firstLine="1298"/>
        <w:rPr>
          <w:rFonts w:ascii="Palemonas" w:hAnsi="Palemonas"/>
          <w:sz w:val="24"/>
          <w:szCs w:val="24"/>
          <w:lang w:val="lt-LT"/>
        </w:rPr>
      </w:pPr>
      <w:r w:rsidRPr="00A935F7">
        <w:rPr>
          <w:rFonts w:ascii="Palemonas" w:hAnsi="Palemonas"/>
          <w:sz w:val="24"/>
          <w:szCs w:val="24"/>
          <w:lang w:val="lt-LT"/>
        </w:rPr>
        <w:t xml:space="preserve">1. </w:t>
      </w:r>
      <w:r w:rsidR="006C38B6" w:rsidRPr="00A935F7">
        <w:rPr>
          <w:rFonts w:ascii="Palemonas" w:hAnsi="Palemonas"/>
          <w:sz w:val="24"/>
          <w:szCs w:val="24"/>
          <w:lang w:val="lt-LT"/>
        </w:rPr>
        <w:t>Palangos miesto</w:t>
      </w:r>
      <w:r w:rsidR="00D23F78" w:rsidRPr="00A935F7">
        <w:rPr>
          <w:rFonts w:ascii="Palemonas" w:hAnsi="Palemonas"/>
          <w:sz w:val="24"/>
          <w:szCs w:val="24"/>
          <w:lang w:val="lt-LT"/>
        </w:rPr>
        <w:t xml:space="preserve"> savivaldybės </w:t>
      </w:r>
      <w:r w:rsidR="006C38B6" w:rsidRPr="00A935F7">
        <w:rPr>
          <w:rFonts w:ascii="Palemonas" w:hAnsi="Palemonas"/>
          <w:sz w:val="24"/>
          <w:szCs w:val="24"/>
          <w:lang w:val="lt-LT"/>
        </w:rPr>
        <w:t>n</w:t>
      </w:r>
      <w:r w:rsidR="00D23F78" w:rsidRPr="00A935F7">
        <w:rPr>
          <w:rFonts w:ascii="Palemonas" w:hAnsi="Palemonas"/>
          <w:sz w:val="24"/>
          <w:szCs w:val="24"/>
          <w:lang w:val="lt-LT"/>
        </w:rPr>
        <w:t xml:space="preserve">eformaliojo vaikų švietimo lėšų skyrimo ir </w:t>
      </w:r>
      <w:r w:rsidR="007A569F" w:rsidRPr="00A935F7">
        <w:rPr>
          <w:rFonts w:ascii="Palemonas" w:hAnsi="Palemonas"/>
          <w:sz w:val="24"/>
          <w:szCs w:val="24"/>
          <w:lang w:val="lt-LT"/>
        </w:rPr>
        <w:t>pa</w:t>
      </w:r>
      <w:r w:rsidR="00D23F78" w:rsidRPr="00A935F7">
        <w:rPr>
          <w:rFonts w:ascii="Palemonas" w:hAnsi="Palemonas"/>
          <w:sz w:val="24"/>
          <w:szCs w:val="24"/>
          <w:lang w:val="lt-LT"/>
        </w:rPr>
        <w:t xml:space="preserve">naudojimo tvarkos aprašo (toliau </w:t>
      </w:r>
      <w:r w:rsidR="00384FD3" w:rsidRPr="00A935F7">
        <w:rPr>
          <w:rFonts w:ascii="Palemonas" w:hAnsi="Palemonas"/>
          <w:sz w:val="24"/>
          <w:szCs w:val="24"/>
          <w:lang w:val="lt-LT"/>
        </w:rPr>
        <w:t xml:space="preserve">tekste </w:t>
      </w:r>
      <w:r w:rsidR="00D23F78" w:rsidRPr="00A935F7">
        <w:rPr>
          <w:rFonts w:ascii="Palemonas" w:hAnsi="Palemonas"/>
          <w:sz w:val="24"/>
          <w:szCs w:val="24"/>
          <w:lang w:val="lt-LT"/>
        </w:rPr>
        <w:t xml:space="preserve">– Aprašas) paskirtis </w:t>
      </w:r>
      <w:r w:rsidR="004A26DC" w:rsidRPr="00A935F7">
        <w:rPr>
          <w:rFonts w:ascii="Palemonas" w:hAnsi="Palemonas"/>
          <w:sz w:val="24"/>
          <w:szCs w:val="24"/>
          <w:lang w:val="lt-LT"/>
        </w:rPr>
        <w:t xml:space="preserve">– </w:t>
      </w:r>
      <w:r w:rsidR="00D23F78" w:rsidRPr="00A935F7">
        <w:rPr>
          <w:rFonts w:ascii="Palemonas" w:hAnsi="Palemonas"/>
          <w:sz w:val="24"/>
          <w:szCs w:val="24"/>
          <w:lang w:val="lt-LT"/>
        </w:rPr>
        <w:t xml:space="preserve">apibrėžti </w:t>
      </w:r>
      <w:r w:rsidR="00D52351" w:rsidRPr="00A935F7">
        <w:rPr>
          <w:rFonts w:ascii="Palemonas" w:hAnsi="Palemonas"/>
          <w:sz w:val="24"/>
          <w:szCs w:val="24"/>
          <w:lang w:val="lt-LT"/>
        </w:rPr>
        <w:t xml:space="preserve">mokinių ugdymui pagal neformaliojo vaikų švietimo (išskyrus ikimokyklinio, priešmokyklinio ir formalųjį švietimą papildančio ugdymo) (toliau tekste – NVŠ) programas skiriamų </w:t>
      </w:r>
      <w:r w:rsidR="0053571E" w:rsidRPr="00A935F7">
        <w:rPr>
          <w:rFonts w:ascii="Palemonas" w:hAnsi="Palemonas"/>
          <w:sz w:val="24"/>
          <w:szCs w:val="24"/>
          <w:lang w:val="lt-LT"/>
        </w:rPr>
        <w:t xml:space="preserve">Europos </w:t>
      </w:r>
      <w:r w:rsidR="008C163B" w:rsidRPr="00A935F7">
        <w:rPr>
          <w:rFonts w:ascii="Palemonas" w:hAnsi="Palemonas"/>
          <w:sz w:val="24"/>
          <w:szCs w:val="24"/>
          <w:lang w:val="lt-LT"/>
        </w:rPr>
        <w:t xml:space="preserve">Sąjungos </w:t>
      </w:r>
      <w:r w:rsidR="0053571E" w:rsidRPr="00A935F7">
        <w:rPr>
          <w:rFonts w:ascii="Palemonas" w:hAnsi="Palemonas"/>
          <w:sz w:val="24"/>
          <w:szCs w:val="24"/>
          <w:lang w:val="lt-LT"/>
        </w:rPr>
        <w:t>finansinės paramos</w:t>
      </w:r>
      <w:r w:rsidR="00D52351" w:rsidRPr="00A935F7">
        <w:rPr>
          <w:rFonts w:ascii="Palemonas" w:hAnsi="Palemonas"/>
          <w:sz w:val="24"/>
          <w:szCs w:val="24"/>
          <w:lang w:val="lt-LT"/>
        </w:rPr>
        <w:t xml:space="preserve">, </w:t>
      </w:r>
      <w:r w:rsidR="0053571E" w:rsidRPr="00A935F7">
        <w:rPr>
          <w:rFonts w:ascii="Palemonas" w:hAnsi="Palemonas"/>
          <w:sz w:val="24"/>
          <w:szCs w:val="24"/>
          <w:lang w:val="lt-LT"/>
        </w:rPr>
        <w:t xml:space="preserve">bendrojo finansavimo </w:t>
      </w:r>
      <w:r w:rsidR="00D52351" w:rsidRPr="00A935F7">
        <w:rPr>
          <w:rFonts w:ascii="Palemonas" w:hAnsi="Palemonas"/>
          <w:sz w:val="24"/>
          <w:szCs w:val="24"/>
          <w:lang w:val="lt-LT"/>
        </w:rPr>
        <w:t>ir kitų Lietuvos Respublikos valstybės biudžeto lėšų (toliau kartu NVŠ lėšos)</w:t>
      </w:r>
      <w:r w:rsidR="0053571E" w:rsidRPr="00A935F7">
        <w:rPr>
          <w:rFonts w:ascii="Palemonas" w:hAnsi="Palemonas"/>
          <w:sz w:val="24"/>
          <w:szCs w:val="24"/>
          <w:lang w:val="lt-LT"/>
        </w:rPr>
        <w:t xml:space="preserve">, </w:t>
      </w:r>
      <w:r w:rsidR="00D23F78" w:rsidRPr="00A935F7">
        <w:rPr>
          <w:rFonts w:ascii="Palemonas" w:hAnsi="Palemonas"/>
          <w:sz w:val="24"/>
          <w:szCs w:val="24"/>
          <w:lang w:val="lt-LT"/>
        </w:rPr>
        <w:t xml:space="preserve">skiriamų </w:t>
      </w:r>
      <w:r w:rsidR="00D52351" w:rsidRPr="00A935F7">
        <w:rPr>
          <w:rFonts w:ascii="Palemonas" w:hAnsi="Palemonas"/>
          <w:sz w:val="24"/>
          <w:szCs w:val="24"/>
          <w:lang w:val="lt-LT"/>
        </w:rPr>
        <w:t xml:space="preserve">Palangos miesto savivaldybės </w:t>
      </w:r>
      <w:r w:rsidR="00D23F78" w:rsidRPr="00A935F7">
        <w:rPr>
          <w:rFonts w:ascii="Palemonas" w:hAnsi="Palemonas"/>
          <w:sz w:val="24"/>
          <w:szCs w:val="24"/>
          <w:lang w:val="lt-LT"/>
        </w:rPr>
        <w:t xml:space="preserve">mokinių ugdymui pagal </w:t>
      </w:r>
      <w:r w:rsidR="00D52351" w:rsidRPr="00A935F7">
        <w:rPr>
          <w:rFonts w:ascii="Palemonas" w:hAnsi="Palemonas"/>
          <w:sz w:val="24"/>
          <w:szCs w:val="24"/>
          <w:lang w:val="lt-LT"/>
        </w:rPr>
        <w:t>NVŠ p</w:t>
      </w:r>
      <w:r w:rsidR="00D23F78" w:rsidRPr="00A935F7">
        <w:rPr>
          <w:rFonts w:ascii="Palemonas" w:hAnsi="Palemonas"/>
          <w:sz w:val="24"/>
          <w:szCs w:val="24"/>
          <w:lang w:val="lt-LT"/>
        </w:rPr>
        <w:t xml:space="preserve">rogramas, skyrimo principus, </w:t>
      </w:r>
      <w:r w:rsidR="006F3FDE" w:rsidRPr="00A935F7">
        <w:rPr>
          <w:rFonts w:ascii="Palemonas" w:hAnsi="Palemonas"/>
          <w:sz w:val="24"/>
          <w:szCs w:val="24"/>
          <w:lang w:val="lt-LT"/>
        </w:rPr>
        <w:t xml:space="preserve">NVŠ </w:t>
      </w:r>
      <w:r w:rsidR="00D23F78" w:rsidRPr="00A935F7">
        <w:rPr>
          <w:rFonts w:ascii="Palemonas" w:hAnsi="Palemonas"/>
          <w:sz w:val="24"/>
          <w:szCs w:val="24"/>
          <w:lang w:val="lt-LT"/>
        </w:rPr>
        <w:t xml:space="preserve">lėšų naudojimą, reikalavimus švietimo teikėjui ir NVŠ programoms, NVŠ </w:t>
      </w:r>
      <w:r w:rsidR="0053571E" w:rsidRPr="00A935F7">
        <w:rPr>
          <w:rFonts w:ascii="Palemonas" w:hAnsi="Palemonas"/>
          <w:sz w:val="24"/>
          <w:szCs w:val="24"/>
          <w:lang w:val="lt-LT"/>
        </w:rPr>
        <w:t xml:space="preserve">lėšomis finansuojamų vaikų apskaitą, NVŠ </w:t>
      </w:r>
      <w:r w:rsidR="00D23F78" w:rsidRPr="00A935F7">
        <w:rPr>
          <w:rFonts w:ascii="Palemonas" w:hAnsi="Palemonas"/>
          <w:sz w:val="24"/>
          <w:szCs w:val="24"/>
          <w:lang w:val="lt-LT"/>
        </w:rPr>
        <w:t>programų vertinimo, kokybės užtikrinimo ir atsiskaitymo už NVŠ lėšas tvarką.</w:t>
      </w:r>
    </w:p>
    <w:p w14:paraId="091A604B" w14:textId="77777777" w:rsidR="00327EE1" w:rsidRPr="00A935F7" w:rsidRDefault="00D23F78" w:rsidP="00642A8F">
      <w:pPr>
        <w:pStyle w:val="Hyperlink1"/>
        <w:tabs>
          <w:tab w:val="left" w:pos="1440"/>
        </w:tabs>
        <w:ind w:firstLine="1298"/>
        <w:rPr>
          <w:rStyle w:val="Puslapionumeris"/>
          <w:rFonts w:ascii="Palemonas" w:hAnsi="Palemonas"/>
          <w:sz w:val="24"/>
          <w:szCs w:val="24"/>
          <w:lang w:val="lt-LT"/>
        </w:rPr>
      </w:pPr>
      <w:r w:rsidRPr="00A935F7">
        <w:rPr>
          <w:rStyle w:val="Puslapionumeris"/>
          <w:rFonts w:ascii="Palemonas" w:hAnsi="Palemonas"/>
          <w:sz w:val="24"/>
          <w:szCs w:val="24"/>
          <w:lang w:val="lt-LT"/>
        </w:rPr>
        <w:t xml:space="preserve">2. NVŠ lėšos yra tikslinė valstybės dotacija </w:t>
      </w:r>
      <w:r w:rsidR="00327EE1" w:rsidRPr="00A935F7">
        <w:rPr>
          <w:rStyle w:val="Puslapionumeris"/>
          <w:rFonts w:ascii="Palemonas" w:hAnsi="Palemonas"/>
          <w:sz w:val="24"/>
          <w:szCs w:val="24"/>
          <w:lang w:val="lt-LT"/>
        </w:rPr>
        <w:t xml:space="preserve">Palangos miesto savivaldybei </w:t>
      </w:r>
      <w:r w:rsidR="00384FD3" w:rsidRPr="00A935F7">
        <w:rPr>
          <w:rStyle w:val="Puslapionumeris"/>
          <w:rFonts w:ascii="Palemonas" w:hAnsi="Palemonas"/>
          <w:sz w:val="24"/>
          <w:szCs w:val="24"/>
          <w:lang w:val="lt-LT"/>
        </w:rPr>
        <w:t>(toliau</w:t>
      </w:r>
      <w:r w:rsidR="00614339" w:rsidRPr="00A935F7">
        <w:rPr>
          <w:rStyle w:val="Puslapionumeris"/>
          <w:rFonts w:ascii="Palemonas" w:hAnsi="Palemonas"/>
          <w:sz w:val="24"/>
          <w:szCs w:val="24"/>
          <w:lang w:val="lt-LT"/>
        </w:rPr>
        <w:t xml:space="preserve"> </w:t>
      </w:r>
      <w:r w:rsidR="00384FD3" w:rsidRPr="00A935F7">
        <w:rPr>
          <w:rStyle w:val="Puslapionumeris"/>
          <w:rFonts w:ascii="Palemonas" w:hAnsi="Palemonas"/>
          <w:sz w:val="24"/>
          <w:szCs w:val="24"/>
          <w:lang w:val="lt-LT"/>
        </w:rPr>
        <w:t xml:space="preserve">tekste </w:t>
      </w:r>
      <w:r w:rsidR="00614339" w:rsidRPr="00A935F7">
        <w:rPr>
          <w:rStyle w:val="Puslapionumeris"/>
          <w:rFonts w:ascii="Palemonas" w:hAnsi="Palemonas"/>
          <w:sz w:val="24"/>
          <w:szCs w:val="24"/>
          <w:lang w:val="lt-LT"/>
        </w:rPr>
        <w:t>– Savivaldybė)</w:t>
      </w:r>
      <w:r w:rsidRPr="00A935F7">
        <w:rPr>
          <w:rStyle w:val="Puslapionumeris"/>
          <w:rFonts w:ascii="Palemonas" w:hAnsi="Palemonas"/>
          <w:sz w:val="24"/>
          <w:szCs w:val="24"/>
          <w:lang w:val="lt-LT"/>
        </w:rPr>
        <w:t>, siekiant didinti vaik</w:t>
      </w:r>
      <w:r w:rsidR="00384FD3" w:rsidRPr="00A935F7">
        <w:rPr>
          <w:rStyle w:val="Puslapionumeris"/>
          <w:rFonts w:ascii="Palemonas" w:hAnsi="Palemonas"/>
          <w:sz w:val="24"/>
          <w:szCs w:val="24"/>
          <w:lang w:val="lt-LT"/>
        </w:rPr>
        <w:t>ų, ugdomų pagal NVŠ programas,</w:t>
      </w:r>
      <w:r w:rsidRPr="00A935F7">
        <w:rPr>
          <w:rStyle w:val="Puslapionumeris"/>
          <w:rFonts w:ascii="Palemonas" w:hAnsi="Palemonas"/>
          <w:sz w:val="24"/>
          <w:szCs w:val="24"/>
          <w:lang w:val="lt-LT"/>
        </w:rPr>
        <w:t xml:space="preserve"> skaičių</w:t>
      </w:r>
      <w:r w:rsidR="00BC5A43" w:rsidRPr="00A935F7">
        <w:rPr>
          <w:rStyle w:val="Puslapionumeris"/>
          <w:rFonts w:ascii="Palemonas" w:hAnsi="Palemonas"/>
          <w:sz w:val="24"/>
          <w:szCs w:val="24"/>
          <w:lang w:val="lt-LT"/>
        </w:rPr>
        <w:t xml:space="preserve"> ir ugdymo kokybę.</w:t>
      </w:r>
    </w:p>
    <w:p w14:paraId="53ECDFEE" w14:textId="77777777" w:rsidR="008931FE" w:rsidRPr="00A935F7" w:rsidRDefault="008931FE" w:rsidP="00642A8F">
      <w:pPr>
        <w:pStyle w:val="Hyperlink1"/>
        <w:tabs>
          <w:tab w:val="left" w:pos="1440"/>
        </w:tabs>
        <w:ind w:firstLine="1298"/>
        <w:rPr>
          <w:rFonts w:ascii="Palemonas" w:hAnsi="Palemonas"/>
          <w:sz w:val="24"/>
          <w:szCs w:val="24"/>
          <w:lang w:val="lt-LT"/>
        </w:rPr>
      </w:pPr>
    </w:p>
    <w:p w14:paraId="4157A0A0" w14:textId="77777777" w:rsidR="00BC5A43" w:rsidRPr="00A935F7" w:rsidRDefault="00B5447C" w:rsidP="00642A8F">
      <w:pPr>
        <w:pStyle w:val="Hyperlink1"/>
        <w:tabs>
          <w:tab w:val="left" w:pos="1440"/>
        </w:tabs>
        <w:ind w:firstLine="0"/>
        <w:jc w:val="center"/>
        <w:rPr>
          <w:rStyle w:val="Puslapionumeris"/>
          <w:rFonts w:ascii="Palemonas" w:hAnsi="Palemonas"/>
          <w:b/>
          <w:sz w:val="24"/>
          <w:szCs w:val="24"/>
          <w:lang w:val="lt-LT"/>
        </w:rPr>
      </w:pPr>
      <w:r w:rsidRPr="00A935F7">
        <w:rPr>
          <w:rStyle w:val="Puslapionumeris"/>
          <w:rFonts w:ascii="Palemonas" w:hAnsi="Palemonas"/>
          <w:b/>
          <w:sz w:val="24"/>
          <w:szCs w:val="24"/>
          <w:lang w:val="lt-LT"/>
        </w:rPr>
        <w:t xml:space="preserve">II </w:t>
      </w:r>
      <w:r w:rsidR="00BC5A43" w:rsidRPr="00A935F7">
        <w:rPr>
          <w:rStyle w:val="Puslapionumeris"/>
          <w:rFonts w:ascii="Palemonas" w:hAnsi="Palemonas"/>
          <w:b/>
          <w:sz w:val="24"/>
          <w:szCs w:val="24"/>
          <w:lang w:val="lt-LT"/>
        </w:rPr>
        <w:t>SKYRIUS</w:t>
      </w:r>
    </w:p>
    <w:p w14:paraId="59B9FAEE" w14:textId="77777777" w:rsidR="004047BA" w:rsidRPr="00A935F7" w:rsidRDefault="00BF032A" w:rsidP="00642A8F">
      <w:pPr>
        <w:pStyle w:val="Hyperlink1"/>
        <w:tabs>
          <w:tab w:val="left" w:pos="1440"/>
        </w:tabs>
        <w:ind w:firstLine="0"/>
        <w:jc w:val="center"/>
        <w:rPr>
          <w:rStyle w:val="Puslapionumeris"/>
          <w:rFonts w:ascii="Palemonas" w:hAnsi="Palemonas"/>
          <w:b/>
          <w:sz w:val="24"/>
          <w:szCs w:val="24"/>
          <w:lang w:val="lt-LT"/>
        </w:rPr>
      </w:pPr>
      <w:r w:rsidRPr="00A935F7">
        <w:rPr>
          <w:rStyle w:val="Puslapionumeris"/>
          <w:rFonts w:ascii="Palemonas" w:hAnsi="Palemonas"/>
          <w:b/>
          <w:sz w:val="24"/>
          <w:szCs w:val="24"/>
          <w:lang w:val="lt-LT"/>
        </w:rPr>
        <w:t xml:space="preserve">NVŠ LĖŠOS </w:t>
      </w:r>
      <w:r w:rsidR="00614339" w:rsidRPr="00A935F7">
        <w:rPr>
          <w:rStyle w:val="Puslapionumeris"/>
          <w:rFonts w:ascii="Palemonas" w:hAnsi="Palemonas"/>
          <w:b/>
          <w:sz w:val="24"/>
          <w:szCs w:val="24"/>
          <w:lang w:val="lt-LT"/>
        </w:rPr>
        <w:t xml:space="preserve">IR </w:t>
      </w:r>
      <w:r w:rsidRPr="00A935F7">
        <w:rPr>
          <w:rStyle w:val="Puslapionumeris"/>
          <w:rFonts w:ascii="Palemonas" w:hAnsi="Palemonas"/>
          <w:b/>
          <w:sz w:val="24"/>
          <w:szCs w:val="24"/>
          <w:lang w:val="lt-LT"/>
        </w:rPr>
        <w:t>JŲ NAUDOJIMAS</w:t>
      </w:r>
      <w:r w:rsidR="001F187E" w:rsidRPr="00A935F7">
        <w:rPr>
          <w:rStyle w:val="Puslapionumeris"/>
          <w:rFonts w:ascii="Palemonas" w:hAnsi="Palemonas"/>
          <w:b/>
          <w:sz w:val="24"/>
          <w:szCs w:val="24"/>
          <w:lang w:val="lt-LT"/>
        </w:rPr>
        <w:t>, MOKINIŲ SKAIČIUS GRUPĖ</w:t>
      </w:r>
      <w:r w:rsidR="00642A8F" w:rsidRPr="00A935F7">
        <w:rPr>
          <w:rStyle w:val="Puslapionumeris"/>
          <w:rFonts w:ascii="Palemonas" w:hAnsi="Palemonas"/>
          <w:b/>
          <w:sz w:val="24"/>
          <w:szCs w:val="24"/>
          <w:lang w:val="lt-LT"/>
        </w:rPr>
        <w:t>J</w:t>
      </w:r>
      <w:r w:rsidR="001F187E" w:rsidRPr="00A935F7">
        <w:rPr>
          <w:rStyle w:val="Puslapionumeris"/>
          <w:rFonts w:ascii="Palemonas" w:hAnsi="Palemonas"/>
          <w:b/>
          <w:sz w:val="24"/>
          <w:szCs w:val="24"/>
          <w:lang w:val="lt-LT"/>
        </w:rPr>
        <w:t xml:space="preserve">E </w:t>
      </w:r>
    </w:p>
    <w:p w14:paraId="4EDC7060" w14:textId="77777777" w:rsidR="001F187E" w:rsidRPr="00A935F7" w:rsidRDefault="001F187E" w:rsidP="00642A8F">
      <w:pPr>
        <w:pStyle w:val="Hyperlink1"/>
        <w:tabs>
          <w:tab w:val="left" w:pos="1440"/>
        </w:tabs>
        <w:ind w:firstLine="1298"/>
        <w:rPr>
          <w:rFonts w:ascii="Palemonas" w:hAnsi="Palemonas"/>
          <w:b/>
          <w:sz w:val="24"/>
          <w:szCs w:val="24"/>
          <w:lang w:val="lt-LT"/>
        </w:rPr>
      </w:pPr>
    </w:p>
    <w:p w14:paraId="79CFECA3" w14:textId="77777777" w:rsidR="00211D6C" w:rsidRPr="00A935F7" w:rsidRDefault="00614339" w:rsidP="00642A8F">
      <w:pPr>
        <w:pStyle w:val="Sraopastraipa"/>
        <w:tabs>
          <w:tab w:val="left" w:pos="1440"/>
        </w:tabs>
        <w:ind w:left="0" w:firstLine="1298"/>
        <w:jc w:val="both"/>
        <w:rPr>
          <w:rFonts w:ascii="Palemonas" w:hAnsi="Palemonas"/>
        </w:rPr>
      </w:pPr>
      <w:r w:rsidRPr="00A935F7">
        <w:rPr>
          <w:rFonts w:ascii="Palemonas" w:hAnsi="Palemonas"/>
        </w:rPr>
        <w:t xml:space="preserve">3. </w:t>
      </w:r>
      <w:r w:rsidR="00327EE1" w:rsidRPr="00A935F7">
        <w:rPr>
          <w:rFonts w:ascii="Palemonas" w:hAnsi="Palemonas"/>
        </w:rPr>
        <w:t>Rekomenduojam</w:t>
      </w:r>
      <w:r w:rsidR="00BF032A" w:rsidRPr="00A935F7">
        <w:rPr>
          <w:rFonts w:ascii="Palemonas" w:hAnsi="Palemonas"/>
        </w:rPr>
        <w:t>a</w:t>
      </w:r>
      <w:r w:rsidR="00327EE1" w:rsidRPr="00A935F7">
        <w:rPr>
          <w:rFonts w:ascii="Palemonas" w:hAnsi="Palemonas"/>
        </w:rPr>
        <w:t xml:space="preserve"> </w:t>
      </w:r>
      <w:r w:rsidRPr="00A935F7">
        <w:rPr>
          <w:rFonts w:ascii="Palemonas" w:hAnsi="Palemonas"/>
        </w:rPr>
        <w:t xml:space="preserve">NVŠ lėšų </w:t>
      </w:r>
      <w:r w:rsidR="00327EE1" w:rsidRPr="00A935F7">
        <w:rPr>
          <w:rFonts w:ascii="Palemonas" w:hAnsi="Palemonas"/>
        </w:rPr>
        <w:t xml:space="preserve">suma </w:t>
      </w:r>
      <w:r w:rsidRPr="00A935F7">
        <w:rPr>
          <w:rFonts w:ascii="Palemonas" w:hAnsi="Palemonas"/>
        </w:rPr>
        <w:t xml:space="preserve">vienam </w:t>
      </w:r>
      <w:r w:rsidR="00327EE1" w:rsidRPr="00A935F7">
        <w:rPr>
          <w:rFonts w:ascii="Palemonas" w:hAnsi="Palemonas"/>
        </w:rPr>
        <w:t>NVŠ programoje dalyvaujančiam vaikui</w:t>
      </w:r>
      <w:r w:rsidR="006F3FDE" w:rsidRPr="00A935F7">
        <w:rPr>
          <w:rFonts w:ascii="Palemonas" w:hAnsi="Palemonas"/>
        </w:rPr>
        <w:t xml:space="preserve"> </w:t>
      </w:r>
      <w:r w:rsidRPr="00A935F7">
        <w:rPr>
          <w:rFonts w:ascii="Palemonas" w:hAnsi="Palemonas"/>
        </w:rPr>
        <w:t xml:space="preserve"> </w:t>
      </w:r>
      <w:r w:rsidR="00BA5BB0">
        <w:rPr>
          <w:rFonts w:ascii="Palemonas" w:hAnsi="Palemonas"/>
        </w:rPr>
        <w:t>–</w:t>
      </w:r>
      <w:r w:rsidR="00BA5BB0" w:rsidRPr="00BA5BB0">
        <w:rPr>
          <w:rFonts w:ascii="Palemonas" w:hAnsi="Palemonas"/>
        </w:rPr>
        <w:t xml:space="preserve"> </w:t>
      </w:r>
      <w:r w:rsidR="00046778" w:rsidRPr="00061AEC">
        <w:rPr>
          <w:rFonts w:ascii="Palemonas" w:hAnsi="Palemonas"/>
        </w:rPr>
        <w:t>15</w:t>
      </w:r>
      <w:r w:rsidRPr="00061AEC">
        <w:rPr>
          <w:rFonts w:ascii="Palemonas" w:hAnsi="Palemonas"/>
        </w:rPr>
        <w:t xml:space="preserve"> eurų</w:t>
      </w:r>
      <w:r w:rsidR="007A569F" w:rsidRPr="00061AEC">
        <w:rPr>
          <w:rFonts w:ascii="Palemonas" w:hAnsi="Palemonas"/>
        </w:rPr>
        <w:t xml:space="preserve"> per </w:t>
      </w:r>
      <w:r w:rsidR="00327EE1" w:rsidRPr="00061AEC">
        <w:rPr>
          <w:rFonts w:ascii="Palemonas" w:hAnsi="Palemonas"/>
        </w:rPr>
        <w:t>mėn.</w:t>
      </w:r>
    </w:p>
    <w:p w14:paraId="38B61A48" w14:textId="77777777" w:rsidR="00B61D69" w:rsidRPr="00A935F7" w:rsidRDefault="008C4F38" w:rsidP="00642A8F">
      <w:pPr>
        <w:pStyle w:val="Sraopastraipa"/>
        <w:tabs>
          <w:tab w:val="left" w:pos="1440"/>
        </w:tabs>
        <w:ind w:left="0" w:firstLine="1298"/>
        <w:jc w:val="both"/>
        <w:rPr>
          <w:rFonts w:ascii="Palemonas" w:hAnsi="Palemonas"/>
        </w:rPr>
      </w:pPr>
      <w:r w:rsidRPr="00A935F7">
        <w:rPr>
          <w:rFonts w:ascii="Palemonas" w:hAnsi="Palemonas"/>
        </w:rPr>
        <w:t xml:space="preserve">4. Savivaldybė, atsižvelgdama į </w:t>
      </w:r>
      <w:r w:rsidR="00B61D69" w:rsidRPr="00A935F7">
        <w:rPr>
          <w:rFonts w:ascii="Palemonas" w:hAnsi="Palemonas"/>
        </w:rPr>
        <w:t xml:space="preserve">gautą finansavimą, </w:t>
      </w:r>
      <w:r w:rsidRPr="00A935F7">
        <w:rPr>
          <w:rFonts w:ascii="Palemonas" w:hAnsi="Palemonas"/>
        </w:rPr>
        <w:t>prioritetus</w:t>
      </w:r>
      <w:r w:rsidR="00B44463" w:rsidRPr="00A935F7">
        <w:rPr>
          <w:rFonts w:ascii="Palemonas" w:hAnsi="Palemonas"/>
        </w:rPr>
        <w:t xml:space="preserve"> ir NVŠ programas lankančių vaikų skaičių</w:t>
      </w:r>
      <w:r w:rsidRPr="00A935F7">
        <w:rPr>
          <w:rFonts w:ascii="Palemonas" w:hAnsi="Palemonas"/>
        </w:rPr>
        <w:t xml:space="preserve">, </w:t>
      </w:r>
      <w:r w:rsidR="00B61D69" w:rsidRPr="00A935F7">
        <w:rPr>
          <w:rFonts w:ascii="Palemonas" w:hAnsi="Palemonas"/>
        </w:rPr>
        <w:t xml:space="preserve">gali vienam NVŠ programoje dalyvaujančiam vaikui nustatyti </w:t>
      </w:r>
      <w:r w:rsidR="006268E0" w:rsidRPr="00A935F7">
        <w:rPr>
          <w:rFonts w:ascii="Palemonas" w:hAnsi="Palemonas"/>
        </w:rPr>
        <w:t>ir kitą sumą. Suma negali būti mažesnė nei 10 eurų ir didesnė nei 20 eurų per mėnesį.</w:t>
      </w:r>
    </w:p>
    <w:p w14:paraId="3D1B19BE" w14:textId="77777777" w:rsidR="00061AEC" w:rsidRDefault="006F12EE" w:rsidP="00642A8F">
      <w:pPr>
        <w:pStyle w:val="Pagrindinistekstas2"/>
        <w:ind w:firstLine="1298"/>
        <w:jc w:val="both"/>
        <w:rPr>
          <w:rFonts w:ascii="Palemonas" w:hAnsi="Palemonas"/>
          <w:color w:val="auto"/>
        </w:rPr>
      </w:pPr>
      <w:r>
        <w:rPr>
          <w:rFonts w:ascii="Palemonas" w:hAnsi="Palemonas"/>
        </w:rPr>
        <w:t>5</w:t>
      </w:r>
      <w:r w:rsidRPr="00471748">
        <w:rPr>
          <w:rFonts w:ascii="Palemonas" w:hAnsi="Palemonas"/>
          <w:color w:val="auto"/>
        </w:rPr>
        <w:t>. NVŠ lėšomis gali būti finansuojama tik viena vaiko pasirinkta NVŠ programa, nepaisant to, kurioje savivaldybėje jis gyvena ir mokosi pagal bendrojo ugdymo programą</w:t>
      </w:r>
      <w:r w:rsidR="00392B37">
        <w:rPr>
          <w:rFonts w:ascii="Palemonas" w:hAnsi="Palemonas"/>
          <w:color w:val="auto"/>
        </w:rPr>
        <w:t>.</w:t>
      </w:r>
      <w:r w:rsidRPr="00061AEC" w:rsidDel="006F12EE">
        <w:rPr>
          <w:rFonts w:ascii="Palemonas" w:hAnsi="Palemonas"/>
        </w:rPr>
        <w:t xml:space="preserve"> </w:t>
      </w:r>
    </w:p>
    <w:p w14:paraId="53B762D7" w14:textId="77777777" w:rsidR="00211D6C" w:rsidRPr="00A935F7" w:rsidRDefault="008C4F38" w:rsidP="00642A8F">
      <w:pPr>
        <w:pStyle w:val="Pagrindinistekstas2"/>
        <w:ind w:firstLine="1298"/>
        <w:jc w:val="both"/>
        <w:rPr>
          <w:rFonts w:ascii="Palemonas" w:hAnsi="Palemonas"/>
          <w:color w:val="auto"/>
        </w:rPr>
      </w:pPr>
      <w:r w:rsidRPr="00061AEC">
        <w:rPr>
          <w:rFonts w:ascii="Palemonas" w:hAnsi="Palemonas"/>
          <w:color w:val="auto"/>
        </w:rPr>
        <w:t>6</w:t>
      </w:r>
      <w:r w:rsidR="00211D6C" w:rsidRPr="00392B37">
        <w:rPr>
          <w:rFonts w:ascii="Palemonas" w:hAnsi="Palemonas"/>
          <w:color w:val="auto"/>
        </w:rPr>
        <w:t xml:space="preserve">. </w:t>
      </w:r>
      <w:r w:rsidR="00A86C5F" w:rsidRPr="00392B37">
        <w:rPr>
          <w:rFonts w:ascii="Palemonas" w:hAnsi="Palemonas"/>
          <w:color w:val="auto"/>
        </w:rPr>
        <w:t xml:space="preserve">NVŠ lėšas švietimo teikėjams paskirsto </w:t>
      </w:r>
      <w:r w:rsidR="00B5447C" w:rsidRPr="00392B37">
        <w:rPr>
          <w:rFonts w:ascii="Palemonas" w:hAnsi="Palemonas"/>
          <w:color w:val="auto"/>
        </w:rPr>
        <w:t>S</w:t>
      </w:r>
      <w:r w:rsidR="00A86C5F" w:rsidRPr="00A935F7">
        <w:rPr>
          <w:rFonts w:ascii="Palemonas" w:hAnsi="Palemonas"/>
          <w:color w:val="auto"/>
        </w:rPr>
        <w:t>avivaldybės administracijos direktorius</w:t>
      </w:r>
      <w:r w:rsidR="001E5C31" w:rsidRPr="00A935F7">
        <w:rPr>
          <w:rFonts w:ascii="Palemonas" w:hAnsi="Palemonas"/>
          <w:color w:val="auto"/>
        </w:rPr>
        <w:t xml:space="preserve"> (toliau tekste – Administracijos direktorius)</w:t>
      </w:r>
      <w:r w:rsidR="007D5D4E" w:rsidRPr="00A935F7">
        <w:rPr>
          <w:rFonts w:ascii="Palemonas" w:hAnsi="Palemonas"/>
          <w:color w:val="auto"/>
        </w:rPr>
        <w:t xml:space="preserve"> savo įsakymu</w:t>
      </w:r>
      <w:r w:rsidR="00A86C5F" w:rsidRPr="00A935F7">
        <w:rPr>
          <w:rFonts w:ascii="Palemonas" w:hAnsi="Palemonas"/>
          <w:color w:val="auto"/>
        </w:rPr>
        <w:t>, atsižvelgęs į NVŠ programų paraiškų vertinimo komisijos (toliau tekste – Komisija) siūlymus</w:t>
      </w:r>
      <w:r w:rsidR="00211D6C" w:rsidRPr="00A935F7">
        <w:rPr>
          <w:rFonts w:ascii="Palemonas" w:hAnsi="Palemonas"/>
          <w:color w:val="auto"/>
        </w:rPr>
        <w:t>.</w:t>
      </w:r>
      <w:r w:rsidR="002610DC" w:rsidRPr="00A935F7">
        <w:rPr>
          <w:rFonts w:ascii="Palemonas" w:hAnsi="Palemonas"/>
          <w:color w:val="auto"/>
        </w:rPr>
        <w:t xml:space="preserve"> </w:t>
      </w:r>
      <w:r w:rsidR="00211D6C" w:rsidRPr="00A935F7">
        <w:rPr>
          <w:rFonts w:ascii="Palemonas" w:hAnsi="Palemonas"/>
          <w:color w:val="auto"/>
        </w:rPr>
        <w:t xml:space="preserve"> </w:t>
      </w:r>
    </w:p>
    <w:p w14:paraId="3D57C39F" w14:textId="4BEF7E65" w:rsidR="00211D6C" w:rsidRDefault="00211D6C" w:rsidP="00642A8F">
      <w:pPr>
        <w:ind w:firstLine="1298"/>
        <w:jc w:val="both"/>
        <w:rPr>
          <w:rFonts w:ascii="Palemonas" w:hAnsi="Palemonas"/>
        </w:rPr>
      </w:pPr>
      <w:r w:rsidRPr="00A935F7">
        <w:rPr>
          <w:rFonts w:ascii="Palemonas" w:hAnsi="Palemonas"/>
        </w:rPr>
        <w:t xml:space="preserve">7. </w:t>
      </w:r>
      <w:r w:rsidR="00A86C5F" w:rsidRPr="00A935F7">
        <w:rPr>
          <w:rFonts w:ascii="Palemonas" w:hAnsi="Palemonas"/>
        </w:rPr>
        <w:t xml:space="preserve">NVŠ teikėjų vykdomoms programoms lėšos skiriamos </w:t>
      </w:r>
      <w:r w:rsidR="00864F19">
        <w:rPr>
          <w:rFonts w:ascii="Palemonas" w:hAnsi="Palemonas"/>
        </w:rPr>
        <w:t>9</w:t>
      </w:r>
      <w:r w:rsidR="00A86C5F" w:rsidRPr="00A935F7">
        <w:rPr>
          <w:rFonts w:ascii="Palemonas" w:hAnsi="Palemonas"/>
        </w:rPr>
        <w:t xml:space="preserve"> mėnesiams per </w:t>
      </w:r>
      <w:r w:rsidR="00AB597B" w:rsidRPr="00A935F7">
        <w:rPr>
          <w:rFonts w:ascii="Palemonas" w:hAnsi="Palemonas"/>
        </w:rPr>
        <w:t>kalendorini</w:t>
      </w:r>
      <w:r w:rsidR="0001107D" w:rsidRPr="00A935F7">
        <w:rPr>
          <w:rFonts w:ascii="Palemonas" w:hAnsi="Palemonas"/>
        </w:rPr>
        <w:t>u</w:t>
      </w:r>
      <w:r w:rsidR="00AB597B" w:rsidRPr="00A935F7">
        <w:rPr>
          <w:rFonts w:ascii="Palemonas" w:hAnsi="Palemonas"/>
        </w:rPr>
        <w:t xml:space="preserve">s </w:t>
      </w:r>
      <w:r w:rsidR="00A86C5F" w:rsidRPr="00A935F7">
        <w:rPr>
          <w:rFonts w:ascii="Palemonas" w:hAnsi="Palemonas"/>
        </w:rPr>
        <w:t>metus: vasario–</w:t>
      </w:r>
      <w:r w:rsidR="00864F19">
        <w:rPr>
          <w:rFonts w:ascii="Palemonas" w:hAnsi="Palemonas"/>
        </w:rPr>
        <w:t>birželio</w:t>
      </w:r>
      <w:r w:rsidR="00A86C5F" w:rsidRPr="00A935F7">
        <w:rPr>
          <w:rFonts w:ascii="Palemonas" w:hAnsi="Palemonas"/>
        </w:rPr>
        <w:t xml:space="preserve"> mėn. ir </w:t>
      </w:r>
      <w:r w:rsidR="00864F19">
        <w:rPr>
          <w:rFonts w:ascii="Palemonas" w:hAnsi="Palemonas"/>
        </w:rPr>
        <w:t>rugsėjo</w:t>
      </w:r>
      <w:r w:rsidR="00A86C5F" w:rsidRPr="00A935F7">
        <w:rPr>
          <w:rFonts w:ascii="Palemonas" w:hAnsi="Palemonas"/>
        </w:rPr>
        <w:t>–gruodžio mėn. laikotarpiams.</w:t>
      </w:r>
    </w:p>
    <w:p w14:paraId="3DD0C9F3" w14:textId="4A4F874C" w:rsidR="00864F19" w:rsidRPr="00864F19" w:rsidRDefault="00864F19" w:rsidP="00642A8F">
      <w:pPr>
        <w:ind w:firstLine="1298"/>
        <w:jc w:val="both"/>
        <w:rPr>
          <w:rFonts w:ascii="Palemonas" w:hAnsi="Palemonas"/>
          <w:sz w:val="16"/>
          <w:szCs w:val="16"/>
        </w:rPr>
      </w:pPr>
      <w:r w:rsidRPr="00864F19">
        <w:rPr>
          <w:rFonts w:ascii="Palemonas" w:hAnsi="Palemonas"/>
          <w:sz w:val="16"/>
          <w:szCs w:val="16"/>
        </w:rPr>
        <w:t>2021 m. sausio 27 d. įsakymo Nr. A1-89 redakcija</w:t>
      </w:r>
    </w:p>
    <w:p w14:paraId="6AF88BB7" w14:textId="77777777" w:rsidR="00837D4A" w:rsidRPr="00A935F7" w:rsidRDefault="00782A19" w:rsidP="00642A8F">
      <w:pPr>
        <w:overflowPunct w:val="0"/>
        <w:ind w:firstLine="1298"/>
        <w:jc w:val="both"/>
        <w:textAlignment w:val="baseline"/>
        <w:rPr>
          <w:rFonts w:ascii="Palemonas" w:hAnsi="Palemonas"/>
        </w:rPr>
      </w:pPr>
      <w:r w:rsidRPr="00A935F7">
        <w:rPr>
          <w:rFonts w:ascii="Palemonas" w:hAnsi="Palemonas"/>
        </w:rPr>
        <w:t>8</w:t>
      </w:r>
      <w:r w:rsidR="00B44463" w:rsidRPr="00A935F7">
        <w:rPr>
          <w:rFonts w:ascii="Palemonas" w:hAnsi="Palemonas"/>
        </w:rPr>
        <w:t>.</w:t>
      </w:r>
      <w:r w:rsidR="007D4BDC" w:rsidRPr="00A935F7">
        <w:rPr>
          <w:rFonts w:ascii="Palemonas" w:hAnsi="Palemonas"/>
        </w:rPr>
        <w:t xml:space="preserve"> </w:t>
      </w:r>
      <w:r w:rsidR="00B44463" w:rsidRPr="00A935F7">
        <w:rPr>
          <w:rFonts w:ascii="Palemonas" w:hAnsi="Palemonas"/>
        </w:rPr>
        <w:t xml:space="preserve">NVŠ lėšos švietimo teikėjui skiriamos, jei visu </w:t>
      </w:r>
      <w:r w:rsidR="00B5447C" w:rsidRPr="00A935F7">
        <w:rPr>
          <w:rFonts w:ascii="Palemonas" w:hAnsi="Palemonas"/>
        </w:rPr>
        <w:t>S</w:t>
      </w:r>
      <w:r w:rsidR="00B44463" w:rsidRPr="00A935F7">
        <w:rPr>
          <w:rFonts w:ascii="Palemonas" w:hAnsi="Palemonas"/>
        </w:rPr>
        <w:t xml:space="preserve">avivaldybės nustatytu NVŠ krepšelio dydžiu mažinamas </w:t>
      </w:r>
      <w:r w:rsidR="00837D4A" w:rsidRPr="00A935F7">
        <w:rPr>
          <w:rFonts w:ascii="Palemonas" w:hAnsi="Palemonas"/>
        </w:rPr>
        <w:t>NVŠ</w:t>
      </w:r>
      <w:r w:rsidR="00B44463" w:rsidRPr="00A935F7">
        <w:rPr>
          <w:rFonts w:ascii="Palemonas" w:hAnsi="Palemonas"/>
        </w:rPr>
        <w:t xml:space="preserve"> teikėjo nustatytas mokestis/paslaugos kaina asmeniui už neformalųjį vaikų švietimą.</w:t>
      </w:r>
    </w:p>
    <w:p w14:paraId="5C14ED54" w14:textId="77777777" w:rsidR="001A37AC" w:rsidRPr="00A935F7" w:rsidRDefault="00837D4A" w:rsidP="00642A8F">
      <w:pPr>
        <w:pStyle w:val="Sraopastraipa"/>
        <w:tabs>
          <w:tab w:val="left" w:pos="1440"/>
        </w:tabs>
        <w:ind w:left="0" w:firstLine="1298"/>
        <w:jc w:val="both"/>
        <w:rPr>
          <w:rFonts w:ascii="Palemonas" w:hAnsi="Palemonas"/>
        </w:rPr>
      </w:pPr>
      <w:r w:rsidRPr="00A935F7">
        <w:rPr>
          <w:rFonts w:ascii="Palemonas" w:hAnsi="Palemonas"/>
        </w:rPr>
        <w:t>9</w:t>
      </w:r>
      <w:r w:rsidR="001A37AC" w:rsidRPr="00A935F7">
        <w:rPr>
          <w:rFonts w:ascii="Palemonas" w:hAnsi="Palemonas"/>
        </w:rPr>
        <w:t xml:space="preserve">. Maksimalus vaikų skaičius NVŠ programos įgyvendinimo </w:t>
      </w:r>
      <w:r w:rsidR="00622599" w:rsidRPr="00A935F7">
        <w:rPr>
          <w:rFonts w:ascii="Palemonas" w:hAnsi="Palemonas"/>
        </w:rPr>
        <w:t xml:space="preserve">vienoje </w:t>
      </w:r>
      <w:r w:rsidR="001A37AC" w:rsidRPr="00A935F7">
        <w:rPr>
          <w:rFonts w:ascii="Palemonas" w:hAnsi="Palemonas"/>
        </w:rPr>
        <w:t xml:space="preserve">grupėje – 22, minimalus – 12. NVŠ programa nefinansuojama, jei </w:t>
      </w:r>
      <w:r w:rsidR="00642A8F" w:rsidRPr="00A935F7">
        <w:rPr>
          <w:rFonts w:ascii="Palemonas" w:hAnsi="Palemonas"/>
        </w:rPr>
        <w:t xml:space="preserve">programoje dalyvauja mažiau nei </w:t>
      </w:r>
      <w:r w:rsidR="001A37AC" w:rsidRPr="00A935F7">
        <w:rPr>
          <w:rFonts w:ascii="Palemonas" w:hAnsi="Palemonas"/>
        </w:rPr>
        <w:t>12 vaikų</w:t>
      </w:r>
      <w:r w:rsidR="000A6EFB" w:rsidRPr="00A935F7">
        <w:rPr>
          <w:rFonts w:ascii="Palemonas" w:hAnsi="Palemonas"/>
        </w:rPr>
        <w:t xml:space="preserve">. </w:t>
      </w:r>
    </w:p>
    <w:p w14:paraId="29E1A77A" w14:textId="77777777" w:rsidR="0018679D" w:rsidRPr="00A935F7" w:rsidRDefault="0018679D" w:rsidP="00642A8F">
      <w:pPr>
        <w:pStyle w:val="Pagrindinistekstas1"/>
        <w:shd w:val="clear" w:color="auto" w:fill="auto"/>
        <w:tabs>
          <w:tab w:val="left" w:pos="1440"/>
          <w:tab w:val="left" w:pos="1620"/>
          <w:tab w:val="left" w:pos="2340"/>
        </w:tabs>
        <w:spacing w:line="240" w:lineRule="auto"/>
        <w:jc w:val="center"/>
        <w:rPr>
          <w:rFonts w:ascii="Palemonas" w:hAnsi="Palemonas"/>
          <w:sz w:val="24"/>
          <w:szCs w:val="24"/>
        </w:rPr>
      </w:pPr>
    </w:p>
    <w:p w14:paraId="50E2C5BE" w14:textId="77777777" w:rsidR="00B5447C" w:rsidRPr="00644D08" w:rsidRDefault="00341DF7" w:rsidP="00642A8F">
      <w:pPr>
        <w:pStyle w:val="Pagrindinistekstas1"/>
        <w:shd w:val="clear" w:color="auto" w:fill="auto"/>
        <w:tabs>
          <w:tab w:val="left" w:pos="1440"/>
          <w:tab w:val="left" w:pos="1844"/>
          <w:tab w:val="left" w:pos="2340"/>
        </w:tabs>
        <w:spacing w:line="240" w:lineRule="auto"/>
        <w:jc w:val="center"/>
        <w:rPr>
          <w:rFonts w:ascii="Palemonas" w:hAnsi="Palemonas"/>
          <w:b/>
          <w:sz w:val="24"/>
          <w:szCs w:val="24"/>
        </w:rPr>
      </w:pPr>
      <w:r w:rsidRPr="00A935F7">
        <w:rPr>
          <w:rFonts w:ascii="Palemonas" w:hAnsi="Palemonas"/>
          <w:b/>
          <w:sz w:val="24"/>
          <w:szCs w:val="24"/>
        </w:rPr>
        <w:t>I</w:t>
      </w:r>
      <w:r w:rsidR="008C163B" w:rsidRPr="00A935F7">
        <w:rPr>
          <w:rFonts w:ascii="Palemonas" w:hAnsi="Palemonas"/>
          <w:b/>
          <w:sz w:val="24"/>
          <w:szCs w:val="24"/>
        </w:rPr>
        <w:t>II</w:t>
      </w:r>
      <w:r w:rsidR="00B5447C" w:rsidRPr="00644D08">
        <w:rPr>
          <w:rFonts w:ascii="Palemonas" w:hAnsi="Palemonas"/>
          <w:b/>
          <w:sz w:val="24"/>
          <w:szCs w:val="24"/>
        </w:rPr>
        <w:t xml:space="preserve"> SKYRIUS</w:t>
      </w:r>
    </w:p>
    <w:p w14:paraId="26C8DC5F" w14:textId="77777777" w:rsidR="006C74F1" w:rsidRPr="00A935F7" w:rsidRDefault="000330B0" w:rsidP="00642A8F">
      <w:pPr>
        <w:pStyle w:val="Pagrindinistekstas1"/>
        <w:shd w:val="clear" w:color="auto" w:fill="auto"/>
        <w:tabs>
          <w:tab w:val="left" w:pos="1440"/>
          <w:tab w:val="left" w:pos="1844"/>
          <w:tab w:val="left" w:pos="2340"/>
        </w:tabs>
        <w:spacing w:line="240" w:lineRule="auto"/>
        <w:jc w:val="center"/>
        <w:rPr>
          <w:rFonts w:ascii="Palemonas" w:hAnsi="Palemonas"/>
          <w:b/>
          <w:sz w:val="24"/>
          <w:szCs w:val="24"/>
        </w:rPr>
      </w:pPr>
      <w:r w:rsidRPr="00A935F7">
        <w:rPr>
          <w:rFonts w:ascii="Palemonas" w:hAnsi="Palemonas"/>
          <w:b/>
          <w:sz w:val="24"/>
          <w:szCs w:val="24"/>
        </w:rPr>
        <w:t>REIKALAVIMAI ŠVIETIMO TEIKĖJUI</w:t>
      </w:r>
    </w:p>
    <w:p w14:paraId="02BAF3E5" w14:textId="77777777" w:rsidR="000C061F" w:rsidRPr="00A935F7" w:rsidRDefault="000C061F" w:rsidP="00642A8F">
      <w:pPr>
        <w:pStyle w:val="Pagrindinistekstas1"/>
        <w:shd w:val="clear" w:color="auto" w:fill="auto"/>
        <w:tabs>
          <w:tab w:val="left" w:pos="1440"/>
          <w:tab w:val="left" w:pos="1844"/>
          <w:tab w:val="left" w:pos="2340"/>
        </w:tabs>
        <w:spacing w:line="240" w:lineRule="auto"/>
        <w:ind w:firstLine="1298"/>
        <w:jc w:val="both"/>
        <w:rPr>
          <w:rFonts w:ascii="Palemonas" w:hAnsi="Palemonas"/>
          <w:b/>
          <w:sz w:val="24"/>
          <w:szCs w:val="24"/>
        </w:rPr>
      </w:pPr>
    </w:p>
    <w:p w14:paraId="592B4153" w14:textId="77777777" w:rsidR="000C061F" w:rsidRPr="00644D08" w:rsidRDefault="00996404" w:rsidP="00642A8F">
      <w:pPr>
        <w:pStyle w:val="tajtip"/>
        <w:spacing w:before="0" w:beforeAutospacing="0" w:after="0" w:afterAutospacing="0"/>
        <w:ind w:firstLine="1298"/>
        <w:jc w:val="both"/>
        <w:rPr>
          <w:rFonts w:ascii="Palemonas" w:hAnsi="Palemonas" w:cs="Arial"/>
        </w:rPr>
      </w:pPr>
      <w:r w:rsidRPr="00644D08">
        <w:rPr>
          <w:rFonts w:ascii="Palemonas" w:hAnsi="Palemonas" w:cs="Arial"/>
        </w:rPr>
        <w:t>10</w:t>
      </w:r>
      <w:r w:rsidR="000C061F" w:rsidRPr="00644D08">
        <w:rPr>
          <w:rFonts w:ascii="Palemonas" w:hAnsi="Palemonas" w:cs="Arial"/>
        </w:rPr>
        <w:t xml:space="preserve">. NVŠ lėšomis NVŠ programas įgyvendinti gali visi neformaliojo vaikų švietimo teikėjai, išskyrus </w:t>
      </w:r>
      <w:r w:rsidR="00767F3E" w:rsidRPr="00644D08">
        <w:rPr>
          <w:rFonts w:ascii="Palemonas" w:hAnsi="Palemonas" w:cs="Arial"/>
        </w:rPr>
        <w:t>bendrojo ugdymo mokyklas</w:t>
      </w:r>
      <w:r w:rsidR="000C061F" w:rsidRPr="00644D08">
        <w:rPr>
          <w:rFonts w:ascii="Palemonas" w:hAnsi="Palemonas" w:cs="Arial"/>
        </w:rPr>
        <w:t xml:space="preserve">, kurie: </w:t>
      </w:r>
    </w:p>
    <w:p w14:paraId="6B7602A4" w14:textId="77777777" w:rsidR="000C061F" w:rsidRPr="00432ADB" w:rsidRDefault="000C061F" w:rsidP="00642A8F">
      <w:pPr>
        <w:pStyle w:val="tajtip"/>
        <w:spacing w:before="0" w:beforeAutospacing="0" w:after="0" w:afterAutospacing="0"/>
        <w:ind w:firstLine="1298"/>
        <w:jc w:val="both"/>
        <w:rPr>
          <w:rFonts w:ascii="Palemonas" w:hAnsi="Palemonas" w:cs="Arial"/>
        </w:rPr>
      </w:pPr>
      <w:r w:rsidRPr="00432ADB">
        <w:rPr>
          <w:rFonts w:ascii="Palemonas" w:hAnsi="Palemonas" w:cs="Arial"/>
        </w:rPr>
        <w:t>1</w:t>
      </w:r>
      <w:r w:rsidR="00996404" w:rsidRPr="00432ADB">
        <w:rPr>
          <w:rFonts w:ascii="Palemonas" w:hAnsi="Palemonas" w:cs="Arial"/>
        </w:rPr>
        <w:t>0</w:t>
      </w:r>
      <w:r w:rsidRPr="00432ADB">
        <w:rPr>
          <w:rFonts w:ascii="Palemonas" w:hAnsi="Palemonas" w:cs="Arial"/>
        </w:rPr>
        <w:t>.1. turi teisę vykdyti švietimo veiklą;</w:t>
      </w:r>
    </w:p>
    <w:p w14:paraId="2950373B"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BA5BB0">
        <w:rPr>
          <w:rFonts w:ascii="Palemonas" w:hAnsi="Palemonas" w:cs="Arial"/>
        </w:rPr>
        <w:lastRenderedPageBreak/>
        <w:t>1</w:t>
      </w:r>
      <w:r w:rsidR="00996404" w:rsidRPr="00BA5BB0">
        <w:rPr>
          <w:rFonts w:ascii="Palemonas" w:hAnsi="Palemonas" w:cs="Arial"/>
        </w:rPr>
        <w:t>0</w:t>
      </w:r>
      <w:r w:rsidRPr="00061AEC">
        <w:rPr>
          <w:rFonts w:ascii="Palemonas" w:hAnsi="Palemonas" w:cs="Arial"/>
        </w:rPr>
        <w:t>.2. reg</w:t>
      </w:r>
      <w:r w:rsidRPr="00392B37">
        <w:rPr>
          <w:rFonts w:ascii="Palemonas" w:hAnsi="Palemonas" w:cs="Arial"/>
        </w:rPr>
        <w:t>istruoti Švi</w:t>
      </w:r>
      <w:r w:rsidRPr="00A935F7">
        <w:rPr>
          <w:rFonts w:ascii="Palemonas" w:hAnsi="Palemonas" w:cs="Arial"/>
        </w:rPr>
        <w:t xml:space="preserve">etimo ir mokslo institucijų registre (toliau – ŠMIR). Registravimo tvarka pateikta adresu www.smir.smm.lt, ŠMIR techninio darbo organizavimo tvarkos aprašas (byla – SMIR_tvarkos_aprasas_20150720. </w:t>
      </w:r>
      <w:proofErr w:type="spellStart"/>
      <w:r w:rsidRPr="00A935F7">
        <w:rPr>
          <w:rFonts w:ascii="Palemonas" w:hAnsi="Palemonas" w:cs="Arial"/>
        </w:rPr>
        <w:t>pdf</w:t>
      </w:r>
      <w:proofErr w:type="spellEnd"/>
      <w:r w:rsidRPr="00A935F7">
        <w:rPr>
          <w:rFonts w:ascii="Palemonas" w:hAnsi="Palemonas" w:cs="Arial"/>
        </w:rPr>
        <w:t>)</w:t>
      </w:r>
      <w:r w:rsidR="008C163B" w:rsidRPr="00A935F7">
        <w:rPr>
          <w:rFonts w:ascii="Palemonas" w:hAnsi="Palemonas" w:cs="Arial"/>
        </w:rPr>
        <w:t>;</w:t>
      </w:r>
    </w:p>
    <w:p w14:paraId="05638A69"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0</w:t>
      </w:r>
      <w:r w:rsidRPr="00A935F7">
        <w:rPr>
          <w:rFonts w:ascii="Palemonas" w:hAnsi="Palemonas" w:cs="Arial"/>
        </w:rPr>
        <w:t>.3. turi NVŠ programai (-</w:t>
      </w:r>
      <w:proofErr w:type="spellStart"/>
      <w:r w:rsidRPr="00A935F7">
        <w:rPr>
          <w:rFonts w:ascii="Palemonas" w:hAnsi="Palemonas" w:cs="Arial"/>
        </w:rPr>
        <w:t>oms</w:t>
      </w:r>
      <w:proofErr w:type="spellEnd"/>
      <w:r w:rsidRPr="00A935F7">
        <w:rPr>
          <w:rFonts w:ascii="Palemonas" w:hAnsi="Palemonas" w:cs="Arial"/>
        </w:rPr>
        <w:t>) įgyvendinti pritaikytas patalpas, įrangą, priemones;</w:t>
      </w:r>
    </w:p>
    <w:p w14:paraId="56C1858E"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0</w:t>
      </w:r>
      <w:r w:rsidRPr="00A935F7">
        <w:rPr>
          <w:rFonts w:ascii="Palemonas" w:hAnsi="Palemonas" w:cs="Arial"/>
        </w:rPr>
        <w:t>.4. užtikrina vaikui saugią ir sveiką ugdymo(</w:t>
      </w:r>
      <w:proofErr w:type="spellStart"/>
      <w:r w:rsidRPr="00A935F7">
        <w:rPr>
          <w:rFonts w:ascii="Palemonas" w:hAnsi="Palemonas" w:cs="Arial"/>
        </w:rPr>
        <w:t>si</w:t>
      </w:r>
      <w:proofErr w:type="spellEnd"/>
      <w:r w:rsidRPr="00A935F7">
        <w:rPr>
          <w:rFonts w:ascii="Palemonas" w:hAnsi="Palemonas" w:cs="Arial"/>
        </w:rPr>
        <w:t>) aplinką teisės aktų nustatyta tvarka;</w:t>
      </w:r>
    </w:p>
    <w:p w14:paraId="592D8741"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0</w:t>
      </w:r>
      <w:r w:rsidRPr="00A935F7">
        <w:rPr>
          <w:rFonts w:ascii="Palemonas" w:hAnsi="Palemonas" w:cs="Arial"/>
        </w:rPr>
        <w:t xml:space="preserve">.5. turi </w:t>
      </w:r>
      <w:r w:rsidR="00BA5BB0" w:rsidRPr="00A935F7">
        <w:rPr>
          <w:rFonts w:ascii="Palemonas" w:hAnsi="Palemonas" w:cs="Arial"/>
        </w:rPr>
        <w:t>mokytoj</w:t>
      </w:r>
      <w:r w:rsidR="00BA5BB0">
        <w:rPr>
          <w:rFonts w:ascii="Palemonas" w:hAnsi="Palemonas" w:cs="Arial"/>
        </w:rPr>
        <w:t>us</w:t>
      </w:r>
      <w:r w:rsidRPr="00061AEC">
        <w:rPr>
          <w:rFonts w:ascii="Palemonas" w:hAnsi="Palemonas" w:cs="Arial"/>
        </w:rPr>
        <w:t xml:space="preserve">, pagal Lietuvos Respublikos </w:t>
      </w:r>
      <w:bookmarkStart w:id="0" w:name="n1_3"/>
      <w:r w:rsidRPr="00644D08">
        <w:rPr>
          <w:rFonts w:ascii="Palemonas" w:hAnsi="Palemonas" w:cs="Arial"/>
        </w:rPr>
        <w:fldChar w:fldCharType="begin"/>
      </w:r>
      <w:r w:rsidRPr="00A935F7">
        <w:rPr>
          <w:rFonts w:ascii="Palemonas" w:hAnsi="Palemonas" w:cs="Arial"/>
        </w:rPr>
        <w:instrText xml:space="preserve"> HYPERLINK "http://www.infolex.lt/ta/54723" \o "Lietuvos Respublikos švietimo įstatymas" \t "_blank" </w:instrText>
      </w:r>
      <w:r w:rsidRPr="00644D08">
        <w:rPr>
          <w:rFonts w:ascii="Palemonas" w:hAnsi="Palemonas" w:cs="Arial"/>
        </w:rPr>
        <w:fldChar w:fldCharType="separate"/>
      </w:r>
      <w:r w:rsidRPr="00644D08">
        <w:rPr>
          <w:rStyle w:val="Hipersaitas"/>
          <w:rFonts w:ascii="Palemonas" w:hAnsi="Palemonas" w:cs="Arial"/>
          <w:color w:val="auto"/>
          <w:u w:val="none"/>
        </w:rPr>
        <w:t>švietimo įstatymą</w:t>
      </w:r>
      <w:r w:rsidRPr="00644D08">
        <w:rPr>
          <w:rFonts w:ascii="Palemonas" w:hAnsi="Palemonas" w:cs="Arial"/>
        </w:rPr>
        <w:fldChar w:fldCharType="end"/>
      </w:r>
      <w:bookmarkStart w:id="1" w:name="pn1_3"/>
      <w:bookmarkEnd w:id="0"/>
      <w:bookmarkEnd w:id="1"/>
      <w:r w:rsidRPr="00644D08">
        <w:rPr>
          <w:rFonts w:ascii="Palemonas" w:hAnsi="Palemonas" w:cs="Arial"/>
        </w:rPr>
        <w:t xml:space="preserve"> galinčius dirbti neformaliojo vaikų švietimo mokytojais: pedagogus; asmenis, įgijusius aukštąjį (aukštesnįjį, įgytą iki 2009 metų, ar specialųjį vidurinį, įgytą iki 1995 metų) išsilavinimą ir per vienerius metus nuo darbo </w:t>
      </w:r>
      <w:r w:rsidRPr="00432ADB">
        <w:rPr>
          <w:rFonts w:ascii="Palemonas" w:hAnsi="Palemonas" w:cs="Arial"/>
        </w:rPr>
        <w:t>moky</w:t>
      </w:r>
      <w:r w:rsidRPr="00BA5BB0">
        <w:rPr>
          <w:rFonts w:ascii="Palemonas" w:hAnsi="Palemonas" w:cs="Arial"/>
        </w:rPr>
        <w:t xml:space="preserve">toju pradžios švietimo ir mokslo ministro nustatyta tvarka </w:t>
      </w:r>
      <w:r w:rsidRPr="00061AEC">
        <w:rPr>
          <w:rFonts w:ascii="Palemonas" w:hAnsi="Palemonas" w:cs="Arial"/>
        </w:rPr>
        <w:t>iškl</w:t>
      </w:r>
      <w:r w:rsidRPr="00392B37">
        <w:rPr>
          <w:rFonts w:ascii="Palemonas" w:hAnsi="Palemonas" w:cs="Arial"/>
        </w:rPr>
        <w:t>ausiusius pedagoginių ir psichologinių žinių kursą; asmenis, baigusius profesinio mokymo programą, įgijusius vidurinį išsilavinimą ir kvalifikaciją, turinčius 3 metų da</w:t>
      </w:r>
      <w:r w:rsidRPr="00A935F7">
        <w:rPr>
          <w:rFonts w:ascii="Palemonas" w:hAnsi="Palemonas" w:cs="Arial"/>
        </w:rPr>
        <w:t>rbo stažą ir švietimo ir mokslo ministro nustatyta tvarka išklausiusius pedagoginių ir psichologinių žinių kursą; asmenis, įgijusius vidurinį išsilavinimą ir švietimo ir mokslo ministro nustatyta tvarka išklausiusius pedagoginių ir psichologinių žinių kursą.</w:t>
      </w:r>
    </w:p>
    <w:p w14:paraId="42AAAD51"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1</w:t>
      </w:r>
      <w:r w:rsidRPr="00A935F7">
        <w:rPr>
          <w:rFonts w:ascii="Palemonas" w:hAnsi="Palemonas" w:cs="Arial"/>
        </w:rPr>
        <w:t>. Laisvieji mokytojai, pvz., menininko statusą turint</w:t>
      </w:r>
      <w:r w:rsidR="008C163B" w:rsidRPr="00A935F7">
        <w:rPr>
          <w:rFonts w:ascii="Palemonas" w:hAnsi="Palemonas" w:cs="Arial"/>
        </w:rPr>
        <w:t>y</w:t>
      </w:r>
      <w:r w:rsidRPr="00A935F7">
        <w:rPr>
          <w:rFonts w:ascii="Palemonas" w:hAnsi="Palemonas" w:cs="Arial"/>
        </w:rPr>
        <w:t>s asmenys, kultūros darbuotojai ir pan., norintys įgyvendinti NVŠ programas:</w:t>
      </w:r>
    </w:p>
    <w:p w14:paraId="28C7DB10"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1</w:t>
      </w:r>
      <w:r w:rsidRPr="00A935F7">
        <w:rPr>
          <w:rFonts w:ascii="Palemonas" w:hAnsi="Palemonas" w:cs="Arial"/>
        </w:rPr>
        <w:t>.1. turi atitikti reikalavimus, nu</w:t>
      </w:r>
      <w:r w:rsidR="007B1D9B" w:rsidRPr="00A935F7">
        <w:rPr>
          <w:rFonts w:ascii="Palemonas" w:hAnsi="Palemonas" w:cs="Arial"/>
        </w:rPr>
        <w:t>statytus Aprašo 1</w:t>
      </w:r>
      <w:r w:rsidR="00996404" w:rsidRPr="00A935F7">
        <w:rPr>
          <w:rFonts w:ascii="Palemonas" w:hAnsi="Palemonas" w:cs="Arial"/>
        </w:rPr>
        <w:t>0</w:t>
      </w:r>
      <w:r w:rsidR="007B1D9B" w:rsidRPr="00A935F7">
        <w:rPr>
          <w:rFonts w:ascii="Palemonas" w:hAnsi="Palemonas" w:cs="Arial"/>
        </w:rPr>
        <w:t>.5 papunktyje;</w:t>
      </w:r>
    </w:p>
    <w:p w14:paraId="162BB81A"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1</w:t>
      </w:r>
      <w:r w:rsidRPr="00A935F7">
        <w:rPr>
          <w:rFonts w:ascii="Palemonas" w:hAnsi="Palemonas" w:cs="Arial"/>
        </w:rPr>
        <w:t xml:space="preserve">.2. teisės aktų nustatyta tvarka turi įsigyti </w:t>
      </w:r>
      <w:bookmarkStart w:id="2" w:name="_Hlk524941717"/>
      <w:r w:rsidRPr="00A935F7">
        <w:rPr>
          <w:rFonts w:ascii="Palemonas" w:hAnsi="Palemonas" w:cs="Arial"/>
        </w:rPr>
        <w:t>verslo liudijimą ar individualios veiklos pažymą;</w:t>
      </w:r>
    </w:p>
    <w:bookmarkEnd w:id="2"/>
    <w:p w14:paraId="26427545"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cs="Arial"/>
        </w:rPr>
        <w:t>1</w:t>
      </w:r>
      <w:r w:rsidR="00996404" w:rsidRPr="00A935F7">
        <w:rPr>
          <w:rFonts w:ascii="Palemonas" w:hAnsi="Palemonas" w:cs="Arial"/>
        </w:rPr>
        <w:t>1</w:t>
      </w:r>
      <w:r w:rsidRPr="00A935F7">
        <w:rPr>
          <w:rFonts w:ascii="Palemonas" w:hAnsi="Palemonas" w:cs="Arial"/>
        </w:rPr>
        <w:t xml:space="preserve">.3. turi registruotis ŠMIR ir, vadovaudamiesi </w:t>
      </w:r>
      <w:r w:rsidR="002E4E79" w:rsidRPr="00A935F7">
        <w:rPr>
          <w:rFonts w:ascii="Palemonas" w:hAnsi="Palemonas" w:cs="Arial"/>
        </w:rPr>
        <w:t xml:space="preserve">Aprašo </w:t>
      </w:r>
      <w:r w:rsidRPr="00A935F7">
        <w:rPr>
          <w:rFonts w:ascii="Palemonas" w:hAnsi="Palemonas" w:cs="Arial"/>
        </w:rPr>
        <w:t>1</w:t>
      </w:r>
      <w:r w:rsidR="00996404" w:rsidRPr="00A935F7">
        <w:rPr>
          <w:rFonts w:ascii="Palemonas" w:hAnsi="Palemonas" w:cs="Arial"/>
        </w:rPr>
        <w:t>0</w:t>
      </w:r>
      <w:r w:rsidRPr="00A935F7">
        <w:rPr>
          <w:rFonts w:ascii="Palemonas" w:hAnsi="Palemonas" w:cs="Arial"/>
        </w:rPr>
        <w:t xml:space="preserve">.2 papunktyje nurodyta tvarka, užpildyti laisvojo mokytojo duomenų registravimo kortelę. </w:t>
      </w:r>
    </w:p>
    <w:p w14:paraId="5E9997E7" w14:textId="77777777" w:rsidR="000C061F" w:rsidRPr="00A935F7" w:rsidRDefault="000C061F" w:rsidP="00642A8F">
      <w:pPr>
        <w:pStyle w:val="tajtip"/>
        <w:spacing w:before="0" w:beforeAutospacing="0" w:after="0" w:afterAutospacing="0"/>
        <w:ind w:firstLine="1298"/>
        <w:jc w:val="both"/>
        <w:rPr>
          <w:rFonts w:ascii="Palemonas" w:hAnsi="Palemonas" w:cs="Arial"/>
        </w:rPr>
      </w:pPr>
      <w:r w:rsidRPr="00A935F7">
        <w:rPr>
          <w:rFonts w:ascii="Palemonas" w:hAnsi="Palemonas"/>
        </w:rPr>
        <w:t>1</w:t>
      </w:r>
      <w:r w:rsidR="00996404" w:rsidRPr="00A935F7">
        <w:rPr>
          <w:rFonts w:ascii="Palemonas" w:hAnsi="Palemonas"/>
        </w:rPr>
        <w:t>2</w:t>
      </w:r>
      <w:r w:rsidRPr="00A935F7">
        <w:rPr>
          <w:rFonts w:ascii="Palemonas" w:hAnsi="Palemonas"/>
        </w:rPr>
        <w:t xml:space="preserve">. Švietimo teikėjas iš ŠMIR išregistruojamas Švietimo ir mokslo institucijų registro nuostatų, patvirtintų Lietuvos Respublikos švietimo ir mokslo ministro </w:t>
      </w:r>
      <w:smartTag w:uri="urn:schemas-microsoft-com:office:smarttags" w:element="metricconverter">
        <w:smartTagPr>
          <w:attr w:name="ProductID" w:val="2004 m"/>
        </w:smartTagPr>
        <w:r w:rsidRPr="00A935F7">
          <w:rPr>
            <w:rFonts w:ascii="Palemonas" w:hAnsi="Palemonas"/>
          </w:rPr>
          <w:t>2004 m</w:t>
        </w:r>
      </w:smartTag>
      <w:r w:rsidRPr="00A935F7">
        <w:rPr>
          <w:rFonts w:ascii="Palemonas" w:hAnsi="Palemonas"/>
        </w:rPr>
        <w:t>. lapkričio 29 d. įsakymu Nr. ISAK-1871 „Dėl Švietimo ir mokslo institucijų registro nuostatų patvirtinimo“</w:t>
      </w:r>
      <w:r w:rsidR="0001107D" w:rsidRPr="00A935F7">
        <w:rPr>
          <w:rFonts w:ascii="Palemonas" w:hAnsi="Palemonas"/>
        </w:rPr>
        <w:t>,</w:t>
      </w:r>
      <w:r w:rsidRPr="00A935F7">
        <w:rPr>
          <w:rFonts w:ascii="Palemonas" w:hAnsi="Palemonas"/>
        </w:rPr>
        <w:t xml:space="preserve"> nustatyta tvarka. </w:t>
      </w:r>
    </w:p>
    <w:p w14:paraId="45656FD4" w14:textId="77777777" w:rsidR="00384FD3" w:rsidRPr="00A935F7" w:rsidRDefault="00384FD3" w:rsidP="00642A8F">
      <w:pPr>
        <w:pStyle w:val="Pagrindinistekstas1"/>
        <w:shd w:val="clear" w:color="auto" w:fill="auto"/>
        <w:tabs>
          <w:tab w:val="left" w:pos="1440"/>
          <w:tab w:val="left" w:pos="1844"/>
          <w:tab w:val="left" w:pos="2340"/>
        </w:tabs>
        <w:spacing w:line="240" w:lineRule="auto"/>
        <w:ind w:firstLine="1298"/>
        <w:jc w:val="both"/>
        <w:rPr>
          <w:rFonts w:ascii="Palemonas" w:hAnsi="Palemonas"/>
          <w:b/>
          <w:sz w:val="24"/>
          <w:szCs w:val="24"/>
        </w:rPr>
      </w:pPr>
    </w:p>
    <w:p w14:paraId="5F7FFBF8" w14:textId="77777777" w:rsidR="00B5447C" w:rsidRPr="00644D08" w:rsidRDefault="008C163B" w:rsidP="00642A8F">
      <w:pPr>
        <w:pStyle w:val="Hyperlink1"/>
        <w:tabs>
          <w:tab w:val="left" w:pos="1440"/>
        </w:tabs>
        <w:ind w:firstLine="0"/>
        <w:jc w:val="center"/>
        <w:rPr>
          <w:rFonts w:ascii="Palemonas" w:hAnsi="Palemonas"/>
          <w:b/>
          <w:sz w:val="24"/>
          <w:szCs w:val="24"/>
          <w:lang w:val="lt-LT"/>
        </w:rPr>
      </w:pPr>
      <w:r w:rsidRPr="00644D08">
        <w:rPr>
          <w:rFonts w:ascii="Palemonas" w:hAnsi="Palemonas"/>
          <w:b/>
          <w:sz w:val="24"/>
          <w:szCs w:val="24"/>
          <w:lang w:val="lt-LT"/>
        </w:rPr>
        <w:t>I</w:t>
      </w:r>
      <w:r w:rsidR="007C2A36" w:rsidRPr="00644D08">
        <w:rPr>
          <w:rFonts w:ascii="Palemonas" w:hAnsi="Palemonas"/>
          <w:b/>
          <w:sz w:val="24"/>
          <w:szCs w:val="24"/>
          <w:lang w:val="lt-LT"/>
        </w:rPr>
        <w:t>V</w:t>
      </w:r>
      <w:r w:rsidR="00B5447C" w:rsidRPr="00644D08">
        <w:rPr>
          <w:rFonts w:ascii="Palemonas" w:hAnsi="Palemonas"/>
          <w:b/>
          <w:sz w:val="24"/>
          <w:szCs w:val="24"/>
          <w:lang w:val="lt-LT"/>
        </w:rPr>
        <w:t xml:space="preserve"> SKYRIUS</w:t>
      </w:r>
    </w:p>
    <w:p w14:paraId="4BF23EC5" w14:textId="77777777" w:rsidR="00956C69" w:rsidRPr="00432ADB" w:rsidRDefault="007C2A36" w:rsidP="00642A8F">
      <w:pPr>
        <w:pStyle w:val="Hyperlink1"/>
        <w:tabs>
          <w:tab w:val="left" w:pos="1440"/>
        </w:tabs>
        <w:ind w:firstLine="0"/>
        <w:jc w:val="center"/>
        <w:rPr>
          <w:rFonts w:ascii="Palemonas" w:hAnsi="Palemonas"/>
          <w:b/>
          <w:sz w:val="24"/>
          <w:szCs w:val="24"/>
          <w:lang w:val="lt-LT"/>
        </w:rPr>
      </w:pPr>
      <w:r w:rsidRPr="00432ADB">
        <w:rPr>
          <w:rFonts w:ascii="Palemonas" w:hAnsi="Palemonas"/>
          <w:b/>
          <w:sz w:val="24"/>
          <w:szCs w:val="24"/>
          <w:lang w:val="lt-LT"/>
        </w:rPr>
        <w:t>REIKALAVIMAI NVŠ PROGRAMOMS</w:t>
      </w:r>
    </w:p>
    <w:p w14:paraId="275EF810" w14:textId="77777777" w:rsidR="007C2A36" w:rsidRPr="00BA5BB0" w:rsidRDefault="007C2A36" w:rsidP="00642A8F">
      <w:pPr>
        <w:pStyle w:val="Hyperlink1"/>
        <w:tabs>
          <w:tab w:val="left" w:pos="1440"/>
        </w:tabs>
        <w:ind w:firstLine="1298"/>
        <w:rPr>
          <w:rFonts w:ascii="Palemonas" w:hAnsi="Palemonas"/>
          <w:b/>
          <w:sz w:val="24"/>
          <w:szCs w:val="24"/>
          <w:lang w:val="lt-LT"/>
        </w:rPr>
      </w:pPr>
    </w:p>
    <w:p w14:paraId="015F5841" w14:textId="77777777" w:rsidR="001B31F9" w:rsidRPr="00A935F7" w:rsidRDefault="00BA27E8" w:rsidP="00642A8F">
      <w:pPr>
        <w:pStyle w:val="Sraopastraipa"/>
        <w:tabs>
          <w:tab w:val="left" w:pos="1440"/>
        </w:tabs>
        <w:ind w:left="0" w:firstLine="1298"/>
        <w:jc w:val="both"/>
        <w:rPr>
          <w:rStyle w:val="Puslapionumeris"/>
          <w:rFonts w:ascii="Palemonas" w:hAnsi="Palemonas"/>
        </w:rPr>
      </w:pPr>
      <w:r w:rsidRPr="00061AEC">
        <w:rPr>
          <w:rFonts w:ascii="Palemonas" w:hAnsi="Palemonas"/>
        </w:rPr>
        <w:t>1</w:t>
      </w:r>
      <w:r w:rsidR="00996404" w:rsidRPr="00392B37">
        <w:rPr>
          <w:rFonts w:ascii="Palemonas" w:hAnsi="Palemonas"/>
        </w:rPr>
        <w:t>3</w:t>
      </w:r>
      <w:r w:rsidR="007C2A36" w:rsidRPr="00392B37">
        <w:rPr>
          <w:rFonts w:ascii="Palemonas" w:hAnsi="Palemonas"/>
        </w:rPr>
        <w:t xml:space="preserve">. </w:t>
      </w:r>
      <w:r w:rsidR="001B31F9" w:rsidRPr="00A935F7">
        <w:rPr>
          <w:rFonts w:ascii="Palemonas" w:hAnsi="Palemonas"/>
        </w:rPr>
        <w:t>NVŠ programos t</w:t>
      </w:r>
      <w:r w:rsidR="00BA3032" w:rsidRPr="00A935F7">
        <w:rPr>
          <w:rFonts w:ascii="Palemonas" w:hAnsi="Palemonas"/>
        </w:rPr>
        <w:t xml:space="preserve">uri </w:t>
      </w:r>
      <w:r w:rsidR="008C163B" w:rsidRPr="00A935F7">
        <w:rPr>
          <w:rFonts w:ascii="Palemonas" w:hAnsi="Palemonas"/>
        </w:rPr>
        <w:t xml:space="preserve">atitikti </w:t>
      </w:r>
      <w:r w:rsidR="001B31F9" w:rsidRPr="00A935F7">
        <w:rPr>
          <w:rFonts w:ascii="Palemonas" w:hAnsi="Palemonas"/>
        </w:rPr>
        <w:t xml:space="preserve">Lietuvos Respublikos </w:t>
      </w:r>
      <w:r w:rsidR="001B31F9" w:rsidRPr="00A935F7">
        <w:rPr>
          <w:rStyle w:val="Puslapionumeris"/>
          <w:rFonts w:ascii="Palemonas" w:hAnsi="Palemonas"/>
        </w:rPr>
        <w:t xml:space="preserve">švietimo įstatyme apibrėžto kito </w:t>
      </w:r>
      <w:r w:rsidR="00EB099C" w:rsidRPr="00A935F7">
        <w:rPr>
          <w:rStyle w:val="Puslapionumeris"/>
          <w:rFonts w:ascii="Palemonas" w:hAnsi="Palemonas"/>
        </w:rPr>
        <w:t>neformaliojo švietimo paskirtį ir</w:t>
      </w:r>
      <w:r w:rsidR="001B31F9" w:rsidRPr="00A935F7">
        <w:rPr>
          <w:rStyle w:val="Puslapionumeris"/>
          <w:rFonts w:ascii="Palemonas" w:hAnsi="Palemonas"/>
        </w:rPr>
        <w:t xml:space="preserve"> Neformaliojo vaikų švietimo koncepcijos, patvirtintos Lietuvos Respublikos </w:t>
      </w:r>
      <w:r w:rsidR="002A68DA" w:rsidRPr="00A935F7">
        <w:rPr>
          <w:rStyle w:val="Puslapionumeris"/>
          <w:rFonts w:ascii="Palemonas" w:hAnsi="Palemonas"/>
        </w:rPr>
        <w:t>š</w:t>
      </w:r>
      <w:r w:rsidR="001B31F9" w:rsidRPr="00A935F7">
        <w:rPr>
          <w:rStyle w:val="Puslapionumeris"/>
          <w:rFonts w:ascii="Palemonas" w:hAnsi="Palemonas"/>
        </w:rPr>
        <w:t xml:space="preserve">vietimo ir mokslo ministro </w:t>
      </w:r>
      <w:smartTag w:uri="urn:schemas-microsoft-com:office:smarttags" w:element="metricconverter">
        <w:smartTagPr>
          <w:attr w:name="ProductID" w:val="2008 m"/>
        </w:smartTagPr>
        <w:r w:rsidR="001B31F9" w:rsidRPr="00A935F7">
          <w:rPr>
            <w:rStyle w:val="Puslapionumeris"/>
            <w:rFonts w:ascii="Palemonas" w:hAnsi="Palemonas"/>
          </w:rPr>
          <w:t>2005 m</w:t>
        </w:r>
      </w:smartTag>
      <w:r w:rsidR="001B31F9" w:rsidRPr="00A935F7">
        <w:rPr>
          <w:rStyle w:val="Puslapionumeris"/>
          <w:rFonts w:ascii="Palemonas" w:hAnsi="Palemonas"/>
        </w:rPr>
        <w:t xml:space="preserve">. gruodžio 30 d. </w:t>
      </w:r>
      <w:r w:rsidR="00F373B5" w:rsidRPr="00A935F7">
        <w:rPr>
          <w:rStyle w:val="Puslapionumeris"/>
          <w:rFonts w:ascii="Palemonas" w:hAnsi="Palemonas"/>
        </w:rPr>
        <w:t xml:space="preserve">įsakymu </w:t>
      </w:r>
      <w:r w:rsidR="001B31F9" w:rsidRPr="00A935F7">
        <w:rPr>
          <w:rStyle w:val="Puslapionumeris"/>
          <w:rFonts w:ascii="Palemonas" w:hAnsi="Palemonas"/>
        </w:rPr>
        <w:t>Nr. ISAK-2695 „Dėl Neformaliojo vaikų švietimo koncepcijos patvirtinimo“</w:t>
      </w:r>
      <w:r w:rsidR="00BA455D" w:rsidRPr="00A935F7">
        <w:rPr>
          <w:rStyle w:val="Puslapionumeris"/>
          <w:rFonts w:ascii="Palemonas" w:hAnsi="Palemonas"/>
        </w:rPr>
        <w:t>,</w:t>
      </w:r>
      <w:r w:rsidR="001B31F9" w:rsidRPr="00A935F7">
        <w:rPr>
          <w:rStyle w:val="Puslapionumeris"/>
          <w:rFonts w:ascii="Palemonas" w:hAnsi="Palemonas"/>
        </w:rPr>
        <w:t xml:space="preserve"> nuostatas.</w:t>
      </w:r>
    </w:p>
    <w:p w14:paraId="41C9724E" w14:textId="77777777" w:rsidR="001B31F9" w:rsidRPr="00A935F7" w:rsidRDefault="0043645F" w:rsidP="00642A8F">
      <w:pPr>
        <w:pStyle w:val="Sraopastraipa"/>
        <w:tabs>
          <w:tab w:val="left" w:pos="1440"/>
        </w:tabs>
        <w:ind w:left="0" w:firstLine="1298"/>
        <w:jc w:val="both"/>
        <w:rPr>
          <w:rFonts w:ascii="Palemonas" w:hAnsi="Palemonas"/>
        </w:rPr>
      </w:pPr>
      <w:r w:rsidRPr="00A935F7">
        <w:rPr>
          <w:rFonts w:ascii="Palemonas" w:hAnsi="Palemonas"/>
        </w:rPr>
        <w:t>1</w:t>
      </w:r>
      <w:r w:rsidR="00996404" w:rsidRPr="00A935F7">
        <w:rPr>
          <w:rFonts w:ascii="Palemonas" w:hAnsi="Palemonas"/>
        </w:rPr>
        <w:t>4</w:t>
      </w:r>
      <w:r w:rsidR="006C38B6" w:rsidRPr="00A935F7">
        <w:rPr>
          <w:rFonts w:ascii="Palemonas" w:hAnsi="Palemonas"/>
        </w:rPr>
        <w:t xml:space="preserve">. </w:t>
      </w:r>
      <w:r w:rsidR="001B31F9" w:rsidRPr="00A935F7">
        <w:rPr>
          <w:rFonts w:ascii="Palemonas" w:hAnsi="Palemonas"/>
        </w:rPr>
        <w:t xml:space="preserve">NVŠ programos turi būti registruotos </w:t>
      </w:r>
      <w:r w:rsidR="00996404" w:rsidRPr="00A935F7">
        <w:rPr>
          <w:rFonts w:ascii="Palemonas" w:hAnsi="Palemonas"/>
        </w:rPr>
        <w:t>Neformaliojo švietimo</w:t>
      </w:r>
      <w:r w:rsidR="001B31F9" w:rsidRPr="00A935F7">
        <w:rPr>
          <w:rFonts w:ascii="Palemonas" w:hAnsi="Palemonas"/>
        </w:rPr>
        <w:t xml:space="preserve"> programų registre (</w:t>
      </w:r>
      <w:r w:rsidR="002E4E79" w:rsidRPr="00A935F7">
        <w:rPr>
          <w:rFonts w:ascii="Palemonas" w:hAnsi="Palemonas"/>
        </w:rPr>
        <w:t xml:space="preserve">toliau tekste </w:t>
      </w:r>
      <w:r w:rsidR="003D61D9">
        <w:rPr>
          <w:rFonts w:ascii="Palemonas" w:hAnsi="Palemonas"/>
        </w:rPr>
        <w:t>–</w:t>
      </w:r>
      <w:r w:rsidR="003D61D9" w:rsidRPr="00432ADB">
        <w:rPr>
          <w:rFonts w:ascii="Palemonas" w:hAnsi="Palemonas"/>
        </w:rPr>
        <w:t xml:space="preserve"> </w:t>
      </w:r>
      <w:r w:rsidR="00996404" w:rsidRPr="00432ADB">
        <w:rPr>
          <w:rFonts w:ascii="Palemonas" w:hAnsi="Palemonas"/>
        </w:rPr>
        <w:t>NŠP</w:t>
      </w:r>
      <w:r w:rsidR="001B31F9" w:rsidRPr="00BA5BB0">
        <w:rPr>
          <w:rFonts w:ascii="Palemonas" w:hAnsi="Palemonas"/>
        </w:rPr>
        <w:t>R).</w:t>
      </w:r>
      <w:r w:rsidR="00BA455D" w:rsidRPr="00BA5BB0">
        <w:rPr>
          <w:rFonts w:ascii="Palemonas" w:eastAsia="MS Mincho" w:hAnsi="Palemonas"/>
        </w:rPr>
        <w:t xml:space="preserve"> Tuo atveju, kai švi</w:t>
      </w:r>
      <w:r w:rsidR="00BA455D" w:rsidRPr="00061AEC">
        <w:rPr>
          <w:rFonts w:ascii="Palemonas" w:eastAsia="MS Mincho" w:hAnsi="Palemonas"/>
        </w:rPr>
        <w:t>etimo teikėjas vykdo programas s</w:t>
      </w:r>
      <w:r w:rsidR="00BA455D" w:rsidRPr="00392B37">
        <w:rPr>
          <w:rFonts w:ascii="Palemonas" w:eastAsia="MS Mincho" w:hAnsi="Palemonas"/>
        </w:rPr>
        <w:t>kirtingose savivaldybėse, k</w:t>
      </w:r>
      <w:r w:rsidR="00BA455D" w:rsidRPr="00A935F7">
        <w:rPr>
          <w:rFonts w:ascii="Palemonas" w:eastAsia="MS Mincho" w:hAnsi="Palemonas"/>
        </w:rPr>
        <w:t>iekviena programa yra registruojama atskirai, t. y. kiekviena NVŠ programa turi turėti unikalų</w:t>
      </w:r>
      <w:r w:rsidR="00941CFE" w:rsidRPr="00A935F7">
        <w:rPr>
          <w:rFonts w:ascii="Palemonas" w:eastAsia="MS Mincho" w:hAnsi="Palemonas"/>
        </w:rPr>
        <w:t xml:space="preserve"> NŠPR</w:t>
      </w:r>
      <w:r w:rsidR="00BA455D" w:rsidRPr="00A935F7">
        <w:rPr>
          <w:rFonts w:ascii="Palemonas" w:eastAsia="MS Mincho" w:hAnsi="Palemonas"/>
        </w:rPr>
        <w:t xml:space="preserve"> kodą.</w:t>
      </w:r>
    </w:p>
    <w:p w14:paraId="6832F91F" w14:textId="77777777" w:rsidR="00996404" w:rsidRPr="00A935F7" w:rsidRDefault="0043645F" w:rsidP="00642A8F">
      <w:pPr>
        <w:overflowPunct w:val="0"/>
        <w:ind w:firstLine="1298"/>
        <w:jc w:val="both"/>
        <w:textAlignment w:val="baseline"/>
        <w:rPr>
          <w:rFonts w:ascii="Palemonas" w:hAnsi="Palemonas" w:cs="Arial"/>
        </w:rPr>
      </w:pPr>
      <w:r w:rsidRPr="00A935F7">
        <w:rPr>
          <w:rFonts w:ascii="Palemonas" w:hAnsi="Palemonas"/>
        </w:rPr>
        <w:t>1</w:t>
      </w:r>
      <w:r w:rsidR="00996404" w:rsidRPr="00A935F7">
        <w:rPr>
          <w:rFonts w:ascii="Palemonas" w:hAnsi="Palemonas"/>
        </w:rPr>
        <w:t>5</w:t>
      </w:r>
      <w:r w:rsidR="00BA27E8" w:rsidRPr="00A935F7">
        <w:rPr>
          <w:rFonts w:ascii="Palemonas" w:hAnsi="Palemonas"/>
        </w:rPr>
        <w:t>.</w:t>
      </w:r>
      <w:r w:rsidR="00996404" w:rsidRPr="00A935F7">
        <w:rPr>
          <w:rFonts w:ascii="Palemonas" w:hAnsi="Palemonas" w:cs="Arial"/>
        </w:rPr>
        <w:t xml:space="preserve"> NVŠ programos veiklos turi būti įgyvendinamos ne rečiau kaip po 2 pedagoginio darbo valandas per savaitę arba ne mažiau kaip 8 pedagoginio darbo valandas per mėnesį. Karantino, ekstremalios situacijos, ekstremalaus įvykio ar įvykio (ekstremali temperatūra, gaisras, potvynis, pūga ir kt.), keliančio pavojų mokinių sveikatai ir gyvybei, laikotarpiu NVŠ programa gali būti įgyvendinama nuotoliniu būdu, </w:t>
      </w:r>
      <w:r w:rsidR="00996404" w:rsidRPr="00A935F7">
        <w:rPr>
          <w:rFonts w:ascii="Palemonas" w:hAnsi="Palemonas" w:cs="Arial"/>
          <w:bCs/>
        </w:rPr>
        <w:t>jeigu sprendimas mokyti šiuo būdu priimtas valstybės ir/ar savivaldybės lygiu</w:t>
      </w:r>
      <w:r w:rsidR="00996404" w:rsidRPr="00A935F7">
        <w:rPr>
          <w:rFonts w:ascii="Palemonas" w:hAnsi="Palemonas" w:cs="Arial"/>
        </w:rPr>
        <w:t>. Kitais atvejais NVŠ programa ar jos dalys gali būti įgyvendinamos nuotoliniu būdu, jei tai numatyta NVŠ programos atitikties reikalavimams paraiškos formoje.</w:t>
      </w:r>
    </w:p>
    <w:p w14:paraId="068BF6F4" w14:textId="77777777" w:rsidR="00996404" w:rsidRPr="00A935F7" w:rsidRDefault="00996404" w:rsidP="00642A8F">
      <w:pPr>
        <w:pStyle w:val="Pagrindinistekstas2"/>
        <w:jc w:val="center"/>
        <w:rPr>
          <w:rStyle w:val="Puslapionumeris"/>
          <w:rFonts w:ascii="Palemonas" w:hAnsi="Palemonas"/>
          <w:b/>
          <w:color w:val="auto"/>
        </w:rPr>
      </w:pPr>
    </w:p>
    <w:p w14:paraId="428D9634" w14:textId="77777777" w:rsidR="00B5447C" w:rsidRPr="00A935F7" w:rsidRDefault="00384FD3" w:rsidP="00642A8F">
      <w:pPr>
        <w:pStyle w:val="Pagrindinistekstas2"/>
        <w:jc w:val="center"/>
        <w:rPr>
          <w:rStyle w:val="Puslapionumeris"/>
          <w:rFonts w:ascii="Palemonas" w:hAnsi="Palemonas"/>
          <w:b/>
          <w:color w:val="auto"/>
        </w:rPr>
      </w:pPr>
      <w:r w:rsidRPr="00A935F7">
        <w:rPr>
          <w:rStyle w:val="Puslapionumeris"/>
          <w:rFonts w:ascii="Palemonas" w:hAnsi="Palemonas"/>
          <w:b/>
          <w:color w:val="auto"/>
        </w:rPr>
        <w:t>V</w:t>
      </w:r>
      <w:r w:rsidR="00B5447C" w:rsidRPr="00A935F7">
        <w:rPr>
          <w:rStyle w:val="Puslapionumeris"/>
          <w:rFonts w:ascii="Palemonas" w:hAnsi="Palemonas"/>
          <w:b/>
          <w:color w:val="auto"/>
        </w:rPr>
        <w:t xml:space="preserve"> SKYRIUS</w:t>
      </w:r>
    </w:p>
    <w:p w14:paraId="4CC81F22" w14:textId="77777777" w:rsidR="005F5F1B" w:rsidRPr="00A935F7" w:rsidRDefault="005F5F1B" w:rsidP="00642A8F">
      <w:pPr>
        <w:pStyle w:val="Pagrindinistekstas2"/>
        <w:jc w:val="center"/>
        <w:rPr>
          <w:rStyle w:val="Puslapionumeris"/>
          <w:rFonts w:ascii="Palemonas" w:hAnsi="Palemonas"/>
          <w:b/>
          <w:color w:val="auto"/>
        </w:rPr>
      </w:pPr>
      <w:r w:rsidRPr="00A935F7">
        <w:rPr>
          <w:rStyle w:val="Puslapionumeris"/>
          <w:rFonts w:ascii="Palemonas" w:hAnsi="Palemonas"/>
          <w:b/>
          <w:color w:val="auto"/>
        </w:rPr>
        <w:t>NVŠ PROGRAMŲ VERTINIMAS</w:t>
      </w:r>
      <w:r w:rsidR="00BA455D" w:rsidRPr="00A935F7">
        <w:rPr>
          <w:rStyle w:val="Puslapionumeris"/>
          <w:rFonts w:ascii="Palemonas" w:hAnsi="Palemonas"/>
          <w:b/>
          <w:color w:val="auto"/>
        </w:rPr>
        <w:t>,</w:t>
      </w:r>
      <w:r w:rsidRPr="00A935F7">
        <w:rPr>
          <w:rStyle w:val="Puslapionumeris"/>
          <w:rFonts w:ascii="Palemonas" w:hAnsi="Palemonas"/>
          <w:b/>
          <w:color w:val="auto"/>
        </w:rPr>
        <w:t xml:space="preserve"> KOKYBĖS UŽTIKRINIMAS</w:t>
      </w:r>
      <w:r w:rsidR="00BA455D" w:rsidRPr="00A935F7">
        <w:rPr>
          <w:rStyle w:val="Puslapionumeris"/>
          <w:rFonts w:ascii="Palemonas" w:hAnsi="Palemonas"/>
          <w:b/>
          <w:color w:val="auto"/>
        </w:rPr>
        <w:t xml:space="preserve"> IR NVŠ LĖŠAS GAUNANČIŲ VAIKŲ APSKAITA</w:t>
      </w:r>
    </w:p>
    <w:p w14:paraId="345F37D0" w14:textId="77777777" w:rsidR="005F5F1B" w:rsidRPr="00A935F7" w:rsidRDefault="005F5F1B" w:rsidP="00642A8F">
      <w:pPr>
        <w:pStyle w:val="Pagrindinistekstas2"/>
        <w:ind w:firstLine="1298"/>
        <w:jc w:val="both"/>
        <w:rPr>
          <w:rStyle w:val="Puslapionumeris"/>
          <w:rFonts w:ascii="Palemonas" w:hAnsi="Palemonas"/>
          <w:b/>
          <w:color w:val="auto"/>
        </w:rPr>
      </w:pPr>
    </w:p>
    <w:p w14:paraId="43ED05F2" w14:textId="77777777" w:rsidR="00664986" w:rsidRPr="00A935F7" w:rsidRDefault="00941CFE" w:rsidP="00642A8F">
      <w:pPr>
        <w:pStyle w:val="Sraopastraipa"/>
        <w:ind w:left="0" w:firstLine="1298"/>
        <w:contextualSpacing w:val="0"/>
        <w:jc w:val="both"/>
        <w:rPr>
          <w:rFonts w:ascii="Palemonas" w:hAnsi="Palemonas"/>
        </w:rPr>
      </w:pPr>
      <w:r w:rsidRPr="00A935F7">
        <w:rPr>
          <w:rFonts w:ascii="Palemonas" w:hAnsi="Palemonas"/>
        </w:rPr>
        <w:t>16</w:t>
      </w:r>
      <w:r w:rsidR="005F5F1B" w:rsidRPr="00A935F7">
        <w:rPr>
          <w:rFonts w:ascii="Palemonas" w:hAnsi="Palemonas"/>
        </w:rPr>
        <w:t>.</w:t>
      </w:r>
      <w:r w:rsidR="003B3B57" w:rsidRPr="00A935F7">
        <w:rPr>
          <w:rFonts w:ascii="Palemonas" w:hAnsi="Palemonas"/>
        </w:rPr>
        <w:t xml:space="preserve"> </w:t>
      </w:r>
      <w:r w:rsidR="005F5F1B" w:rsidRPr="00A935F7">
        <w:rPr>
          <w:rFonts w:ascii="Palemonas" w:hAnsi="Palemonas"/>
        </w:rPr>
        <w:t xml:space="preserve">Švietimo </w:t>
      </w:r>
      <w:r w:rsidR="0043645F" w:rsidRPr="00A935F7">
        <w:rPr>
          <w:rFonts w:ascii="Palemonas" w:hAnsi="Palemonas"/>
        </w:rPr>
        <w:t xml:space="preserve">teikėjas, atitinkantis Aprašo </w:t>
      </w:r>
      <w:r w:rsidR="002B2226" w:rsidRPr="00A935F7">
        <w:rPr>
          <w:rFonts w:ascii="Palemonas" w:hAnsi="Palemonas"/>
        </w:rPr>
        <w:t xml:space="preserve">10 ir 11 </w:t>
      </w:r>
      <w:r w:rsidR="005F5F1B" w:rsidRPr="00A935F7">
        <w:rPr>
          <w:rFonts w:ascii="Palemonas" w:hAnsi="Palemonas"/>
        </w:rPr>
        <w:t>punkt</w:t>
      </w:r>
      <w:r w:rsidR="00774C1A" w:rsidRPr="00A935F7">
        <w:rPr>
          <w:rFonts w:ascii="Palemonas" w:hAnsi="Palemonas"/>
        </w:rPr>
        <w:t>uose</w:t>
      </w:r>
      <w:r w:rsidR="005F5F1B" w:rsidRPr="00A935F7">
        <w:rPr>
          <w:rFonts w:ascii="Palemonas" w:hAnsi="Palemonas"/>
        </w:rPr>
        <w:t xml:space="preserve"> </w:t>
      </w:r>
      <w:r w:rsidR="002B2226" w:rsidRPr="00A935F7">
        <w:rPr>
          <w:rFonts w:ascii="Palemonas" w:hAnsi="Palemonas"/>
        </w:rPr>
        <w:t>nustatytus</w:t>
      </w:r>
      <w:r w:rsidR="005F5F1B" w:rsidRPr="00A935F7">
        <w:rPr>
          <w:rFonts w:ascii="Palemonas" w:hAnsi="Palemonas"/>
        </w:rPr>
        <w:t xml:space="preserve"> reikalavimus (toliau </w:t>
      </w:r>
      <w:r w:rsidR="00E979E0" w:rsidRPr="00A935F7">
        <w:rPr>
          <w:rFonts w:ascii="Palemonas" w:hAnsi="Palemonas"/>
        </w:rPr>
        <w:t xml:space="preserve">tekste </w:t>
      </w:r>
      <w:r w:rsidR="005F5F1B" w:rsidRPr="00A935F7">
        <w:rPr>
          <w:rFonts w:ascii="Palemonas" w:hAnsi="Palemonas"/>
        </w:rPr>
        <w:t>– NVŠ teikėjas), Savivaldyb</w:t>
      </w:r>
      <w:r w:rsidR="0022611E" w:rsidRPr="00A935F7">
        <w:rPr>
          <w:rFonts w:ascii="Palemonas" w:hAnsi="Palemonas"/>
        </w:rPr>
        <w:t xml:space="preserve">ės Švietimo skyriui </w:t>
      </w:r>
      <w:r w:rsidR="005F5F1B" w:rsidRPr="00A935F7">
        <w:rPr>
          <w:rFonts w:ascii="Palemonas" w:hAnsi="Palemonas"/>
        </w:rPr>
        <w:t>teikia</w:t>
      </w:r>
      <w:r w:rsidR="00664986" w:rsidRPr="00A935F7">
        <w:rPr>
          <w:rFonts w:ascii="Palemonas" w:hAnsi="Palemonas"/>
        </w:rPr>
        <w:t>:</w:t>
      </w:r>
    </w:p>
    <w:p w14:paraId="7709F784" w14:textId="77777777" w:rsidR="00664986" w:rsidRPr="00A935F7" w:rsidRDefault="00941CFE" w:rsidP="00642A8F">
      <w:pPr>
        <w:pStyle w:val="Sraopastraipa"/>
        <w:ind w:left="0" w:firstLine="1298"/>
        <w:contextualSpacing w:val="0"/>
        <w:jc w:val="both"/>
        <w:rPr>
          <w:rFonts w:ascii="Palemonas" w:hAnsi="Palemonas"/>
        </w:rPr>
      </w:pPr>
      <w:r w:rsidRPr="00A935F7">
        <w:rPr>
          <w:rFonts w:ascii="Palemonas" w:hAnsi="Palemonas"/>
        </w:rPr>
        <w:t>16</w:t>
      </w:r>
      <w:r w:rsidR="00664986" w:rsidRPr="00A935F7">
        <w:rPr>
          <w:rFonts w:ascii="Palemonas" w:hAnsi="Palemonas"/>
        </w:rPr>
        <w:t>.1.</w:t>
      </w:r>
      <w:r w:rsidR="005F5F1B" w:rsidRPr="00A935F7">
        <w:rPr>
          <w:rFonts w:ascii="Palemonas" w:hAnsi="Palemonas"/>
        </w:rPr>
        <w:t xml:space="preserve"> užpildytą NVŠ programos atitikties reikalavimams paraiškos formą (</w:t>
      </w:r>
      <w:r w:rsidR="00BA27E8" w:rsidRPr="00A935F7">
        <w:rPr>
          <w:rFonts w:ascii="Palemonas" w:hAnsi="Palemonas"/>
        </w:rPr>
        <w:t xml:space="preserve">1 </w:t>
      </w:r>
      <w:r w:rsidR="005F5F1B" w:rsidRPr="00A935F7">
        <w:rPr>
          <w:rFonts w:ascii="Palemonas" w:hAnsi="Palemonas"/>
        </w:rPr>
        <w:t>priedas)</w:t>
      </w:r>
      <w:r w:rsidR="00664986" w:rsidRPr="00A935F7">
        <w:rPr>
          <w:rFonts w:ascii="Palemonas" w:hAnsi="Palemonas"/>
        </w:rPr>
        <w:t>;</w:t>
      </w:r>
    </w:p>
    <w:p w14:paraId="546984A7" w14:textId="77777777" w:rsidR="00664986" w:rsidRPr="00A935F7" w:rsidRDefault="00941CFE" w:rsidP="00642A8F">
      <w:pPr>
        <w:pStyle w:val="Sraopastraipa"/>
        <w:ind w:left="0" w:firstLine="1298"/>
        <w:contextualSpacing w:val="0"/>
        <w:jc w:val="both"/>
        <w:rPr>
          <w:rFonts w:ascii="Palemonas" w:hAnsi="Palemonas"/>
        </w:rPr>
      </w:pPr>
      <w:r w:rsidRPr="00A935F7">
        <w:rPr>
          <w:rFonts w:ascii="Palemonas" w:hAnsi="Palemonas"/>
        </w:rPr>
        <w:t>16</w:t>
      </w:r>
      <w:r w:rsidR="00664986" w:rsidRPr="00A935F7">
        <w:rPr>
          <w:rFonts w:ascii="Palemonas" w:hAnsi="Palemonas"/>
        </w:rPr>
        <w:t xml:space="preserve">.2. </w:t>
      </w:r>
      <w:r w:rsidR="002B2226" w:rsidRPr="00A935F7">
        <w:rPr>
          <w:rFonts w:ascii="Palemonas" w:hAnsi="Palemonas"/>
        </w:rPr>
        <w:t xml:space="preserve">NŠPR </w:t>
      </w:r>
      <w:r w:rsidR="00C1645D" w:rsidRPr="00A935F7">
        <w:rPr>
          <w:rFonts w:ascii="Palemonas" w:hAnsi="Palemonas"/>
        </w:rPr>
        <w:t xml:space="preserve">registruotos NVŠ programos </w:t>
      </w:r>
      <w:r w:rsidR="00664986" w:rsidRPr="00A935F7">
        <w:rPr>
          <w:rFonts w:ascii="Palemonas" w:hAnsi="Palemonas"/>
        </w:rPr>
        <w:t>išrašą;</w:t>
      </w:r>
    </w:p>
    <w:p w14:paraId="6F12E4B0" w14:textId="77777777" w:rsidR="00664986" w:rsidRPr="00A935F7" w:rsidRDefault="00941CFE" w:rsidP="00642A8F">
      <w:pPr>
        <w:pStyle w:val="Sraopastraipa"/>
        <w:ind w:left="0" w:firstLine="1298"/>
        <w:contextualSpacing w:val="0"/>
        <w:jc w:val="both"/>
        <w:rPr>
          <w:rFonts w:ascii="Palemonas" w:hAnsi="Palemonas"/>
        </w:rPr>
      </w:pPr>
      <w:r w:rsidRPr="00A935F7">
        <w:rPr>
          <w:rFonts w:ascii="Palemonas" w:hAnsi="Palemonas"/>
        </w:rPr>
        <w:t>16</w:t>
      </w:r>
      <w:r w:rsidR="00CE710A" w:rsidRPr="00A935F7">
        <w:rPr>
          <w:rFonts w:ascii="Palemonas" w:hAnsi="Palemonas"/>
        </w:rPr>
        <w:t>.3</w:t>
      </w:r>
      <w:r w:rsidR="00664986" w:rsidRPr="00A935F7">
        <w:rPr>
          <w:rFonts w:ascii="Palemonas" w:hAnsi="Palemonas"/>
        </w:rPr>
        <w:t>. dokumentų, įrodančių, kad gali dirbti mokytoju, kopijas</w:t>
      </w:r>
      <w:r w:rsidR="006D1D1B" w:rsidRPr="00A935F7">
        <w:rPr>
          <w:rFonts w:ascii="Palemonas" w:hAnsi="Palemonas"/>
        </w:rPr>
        <w:t>;</w:t>
      </w:r>
    </w:p>
    <w:p w14:paraId="42DC34F7" w14:textId="77777777" w:rsidR="0022611E" w:rsidRPr="00A935F7" w:rsidRDefault="00941CFE" w:rsidP="00642A8F">
      <w:pPr>
        <w:pStyle w:val="tajtip"/>
        <w:spacing w:before="0" w:beforeAutospacing="0" w:after="0" w:afterAutospacing="0"/>
        <w:ind w:firstLine="1298"/>
        <w:jc w:val="both"/>
        <w:rPr>
          <w:rFonts w:ascii="Palemonas" w:hAnsi="Palemonas" w:cs="Arial"/>
        </w:rPr>
      </w:pPr>
      <w:r w:rsidRPr="00A935F7">
        <w:rPr>
          <w:rFonts w:ascii="Palemonas" w:hAnsi="Palemonas"/>
        </w:rPr>
        <w:lastRenderedPageBreak/>
        <w:t>16</w:t>
      </w:r>
      <w:r w:rsidR="0022611E" w:rsidRPr="00A935F7">
        <w:rPr>
          <w:rFonts w:ascii="Palemonas" w:hAnsi="Palemonas"/>
        </w:rPr>
        <w:t xml:space="preserve">.4. </w:t>
      </w:r>
      <w:r w:rsidR="0022611E" w:rsidRPr="00A935F7">
        <w:rPr>
          <w:rFonts w:ascii="Palemonas" w:hAnsi="Palemonas" w:cs="Arial"/>
        </w:rPr>
        <w:t xml:space="preserve">verslo liudijimą ar individualios veiklos pažymos kopiją, jei NVŠ teikėjas yra Laisvasis mokytojas. </w:t>
      </w:r>
    </w:p>
    <w:p w14:paraId="14E8B97B" w14:textId="77777777" w:rsidR="005F5F1B" w:rsidRPr="00A935F7" w:rsidRDefault="00941CFE" w:rsidP="00642A8F">
      <w:pPr>
        <w:pStyle w:val="Sraopastraipa"/>
        <w:ind w:left="0" w:firstLine="1298"/>
        <w:contextualSpacing w:val="0"/>
        <w:jc w:val="both"/>
        <w:rPr>
          <w:rFonts w:ascii="Palemonas" w:hAnsi="Palemonas"/>
        </w:rPr>
      </w:pPr>
      <w:r w:rsidRPr="00A935F7">
        <w:rPr>
          <w:rFonts w:ascii="Palemonas" w:hAnsi="Palemonas"/>
        </w:rPr>
        <w:t>17</w:t>
      </w:r>
      <w:r w:rsidR="00664986" w:rsidRPr="00A935F7">
        <w:rPr>
          <w:rFonts w:ascii="Palemonas" w:hAnsi="Palemonas"/>
        </w:rPr>
        <w:t xml:space="preserve">. </w:t>
      </w:r>
      <w:r w:rsidR="005F5F1B" w:rsidRPr="00A935F7">
        <w:rPr>
          <w:rFonts w:ascii="Palemonas" w:hAnsi="Palemonas"/>
        </w:rPr>
        <w:t>NVŠ teikėjas gali teikti kelias programas, vienai programai pildoma viena paraiškos forma.</w:t>
      </w:r>
      <w:r w:rsidR="00660A86" w:rsidRPr="00A935F7">
        <w:rPr>
          <w:rFonts w:ascii="Palemonas" w:hAnsi="Palemonas"/>
        </w:rPr>
        <w:t xml:space="preserve"> Paraiškos formos skelbiamos </w:t>
      </w:r>
      <w:r w:rsidR="002B2226" w:rsidRPr="00A935F7">
        <w:rPr>
          <w:rFonts w:ascii="Palemonas" w:hAnsi="Palemonas"/>
        </w:rPr>
        <w:t>NŠPR</w:t>
      </w:r>
      <w:r w:rsidR="00660A86" w:rsidRPr="00A935F7">
        <w:rPr>
          <w:rFonts w:ascii="Palemonas" w:hAnsi="Palemonas"/>
        </w:rPr>
        <w:t>.</w:t>
      </w:r>
    </w:p>
    <w:p w14:paraId="3F205DAE" w14:textId="77777777" w:rsidR="0039278E" w:rsidRPr="00A935F7" w:rsidRDefault="00941CFE" w:rsidP="00642A8F">
      <w:pPr>
        <w:pStyle w:val="Hyperlink1"/>
        <w:tabs>
          <w:tab w:val="left" w:pos="1440"/>
        </w:tabs>
        <w:ind w:firstLine="1298"/>
        <w:rPr>
          <w:rFonts w:ascii="Palemonas" w:hAnsi="Palemonas"/>
          <w:sz w:val="24"/>
          <w:szCs w:val="24"/>
          <w:lang w:val="lt-LT"/>
        </w:rPr>
      </w:pPr>
      <w:r w:rsidRPr="00A935F7">
        <w:rPr>
          <w:rFonts w:ascii="Palemonas" w:hAnsi="Palemonas"/>
          <w:sz w:val="24"/>
          <w:szCs w:val="24"/>
          <w:lang w:val="lt-LT"/>
        </w:rPr>
        <w:t>18</w:t>
      </w:r>
      <w:r w:rsidR="0039278E" w:rsidRPr="00A935F7">
        <w:rPr>
          <w:rFonts w:ascii="Palemonas" w:hAnsi="Palemonas"/>
          <w:sz w:val="24"/>
          <w:szCs w:val="24"/>
          <w:lang w:val="lt-LT"/>
        </w:rPr>
        <w:t xml:space="preserve">. </w:t>
      </w:r>
      <w:r w:rsidR="0039278E" w:rsidRPr="00A935F7">
        <w:rPr>
          <w:rStyle w:val="Puslapionumeris"/>
          <w:rFonts w:ascii="Palemonas" w:hAnsi="Palemonas"/>
          <w:sz w:val="24"/>
          <w:szCs w:val="24"/>
          <w:lang w:val="lt-LT"/>
        </w:rPr>
        <w:t>NVŠ programų pateikimo ter</w:t>
      </w:r>
      <w:r w:rsidR="00664986" w:rsidRPr="00A935F7">
        <w:rPr>
          <w:rStyle w:val="Puslapionumeris"/>
          <w:rFonts w:ascii="Palemonas" w:hAnsi="Palemonas"/>
          <w:sz w:val="24"/>
          <w:szCs w:val="24"/>
          <w:lang w:val="lt-LT"/>
        </w:rPr>
        <w:t>m</w:t>
      </w:r>
      <w:r w:rsidR="0039278E" w:rsidRPr="00A935F7">
        <w:rPr>
          <w:rStyle w:val="Puslapionumeris"/>
          <w:rFonts w:ascii="Palemonas" w:hAnsi="Palemonas"/>
          <w:sz w:val="24"/>
          <w:szCs w:val="24"/>
          <w:lang w:val="lt-LT"/>
        </w:rPr>
        <w:t>inus skelbia Palangos miesto savivaldybės administracijos Švietimo skyrius (toliau tekste – Švietimo skyrius).</w:t>
      </w:r>
    </w:p>
    <w:p w14:paraId="57B6A650" w14:textId="77777777" w:rsidR="003F020A" w:rsidRPr="00A935F7" w:rsidRDefault="00941CFE" w:rsidP="00642A8F">
      <w:pPr>
        <w:pStyle w:val="Hyperlink1"/>
        <w:tabs>
          <w:tab w:val="left" w:pos="1440"/>
        </w:tabs>
        <w:ind w:firstLine="1298"/>
        <w:rPr>
          <w:rStyle w:val="Puslapionumeris"/>
          <w:rFonts w:ascii="Palemonas" w:hAnsi="Palemonas"/>
          <w:sz w:val="24"/>
          <w:szCs w:val="24"/>
          <w:lang w:val="lt-LT"/>
        </w:rPr>
      </w:pPr>
      <w:r w:rsidRPr="00A935F7">
        <w:rPr>
          <w:rStyle w:val="Puslapionumeris"/>
          <w:rFonts w:ascii="Palemonas" w:hAnsi="Palemonas"/>
          <w:sz w:val="24"/>
          <w:szCs w:val="24"/>
          <w:lang w:val="lt-LT"/>
        </w:rPr>
        <w:t>19</w:t>
      </w:r>
      <w:r w:rsidR="005F5F1B" w:rsidRPr="00A935F7">
        <w:rPr>
          <w:rStyle w:val="Puslapionumeris"/>
          <w:rFonts w:ascii="Palemonas" w:hAnsi="Palemonas"/>
          <w:sz w:val="24"/>
          <w:szCs w:val="24"/>
          <w:lang w:val="lt-LT"/>
        </w:rPr>
        <w:t xml:space="preserve">. NVŠ programa teikiama vertinti </w:t>
      </w:r>
      <w:r w:rsidR="00E979E0" w:rsidRPr="00A935F7">
        <w:rPr>
          <w:rStyle w:val="Puslapionumeris"/>
          <w:rFonts w:ascii="Palemonas" w:hAnsi="Palemonas"/>
          <w:sz w:val="24"/>
          <w:szCs w:val="24"/>
          <w:lang w:val="lt-LT"/>
        </w:rPr>
        <w:t>Komisijai</w:t>
      </w:r>
      <w:r w:rsidR="00003105" w:rsidRPr="00A935F7">
        <w:rPr>
          <w:rStyle w:val="Puslapionumeris"/>
          <w:rFonts w:ascii="Palemonas" w:hAnsi="Palemonas"/>
          <w:sz w:val="24"/>
          <w:szCs w:val="24"/>
          <w:lang w:val="lt-LT"/>
        </w:rPr>
        <w:t>. Komisija sudaroma iš įvairių institucijų atstovų, nepriklausomų vertintojų, turinčių patirties NVŠ srityje. Komisijos sudėtį iš 5</w:t>
      </w:r>
      <w:r w:rsidR="007A569F" w:rsidRPr="00A935F7">
        <w:rPr>
          <w:rStyle w:val="Puslapionumeris"/>
          <w:rFonts w:ascii="Palemonas" w:hAnsi="Palemonas"/>
          <w:sz w:val="24"/>
          <w:szCs w:val="24"/>
          <w:lang w:val="lt-LT"/>
        </w:rPr>
        <w:t>–</w:t>
      </w:r>
      <w:r w:rsidR="00003105" w:rsidRPr="00A935F7">
        <w:rPr>
          <w:rStyle w:val="Puslapionumeris"/>
          <w:rFonts w:ascii="Palemonas" w:hAnsi="Palemonas"/>
          <w:sz w:val="24"/>
          <w:szCs w:val="24"/>
          <w:lang w:val="lt-LT"/>
        </w:rPr>
        <w:t>7 narių tvirtina</w:t>
      </w:r>
      <w:r w:rsidR="00507D1F" w:rsidRPr="00A935F7">
        <w:rPr>
          <w:rStyle w:val="Puslapionumeris"/>
          <w:rFonts w:ascii="Palemonas" w:hAnsi="Palemonas"/>
          <w:sz w:val="24"/>
          <w:szCs w:val="24"/>
          <w:lang w:val="lt-LT"/>
        </w:rPr>
        <w:t xml:space="preserve"> Administracijos direktorius</w:t>
      </w:r>
      <w:r w:rsidR="00003105" w:rsidRPr="00A935F7">
        <w:rPr>
          <w:rStyle w:val="Puslapionumeris"/>
          <w:rFonts w:ascii="Palemonas" w:hAnsi="Palemonas"/>
          <w:sz w:val="24"/>
          <w:szCs w:val="24"/>
          <w:lang w:val="lt-LT"/>
        </w:rPr>
        <w:t xml:space="preserve">. </w:t>
      </w:r>
      <w:r w:rsidR="003F020A" w:rsidRPr="00A935F7">
        <w:rPr>
          <w:rStyle w:val="Puslapionumeris"/>
          <w:rFonts w:ascii="Palemonas" w:hAnsi="Palemonas"/>
          <w:sz w:val="24"/>
          <w:szCs w:val="24"/>
          <w:lang w:val="lt-LT"/>
        </w:rPr>
        <w:t>Komisijos darbo ir programų vertinimo reglamentą tvirtina Administracijos direktorius.</w:t>
      </w:r>
    </w:p>
    <w:p w14:paraId="15173D8E" w14:textId="77777777" w:rsidR="0039278E" w:rsidRPr="00644D08" w:rsidRDefault="003F020A" w:rsidP="00642A8F">
      <w:pPr>
        <w:ind w:firstLine="1298"/>
        <w:jc w:val="both"/>
        <w:rPr>
          <w:rFonts w:ascii="Palemonas" w:hAnsi="Palemonas"/>
        </w:rPr>
      </w:pPr>
      <w:r w:rsidRPr="00A935F7">
        <w:rPr>
          <w:rStyle w:val="Puslapionumeris"/>
          <w:rFonts w:ascii="Palemonas" w:hAnsi="Palemonas"/>
        </w:rPr>
        <w:t>2</w:t>
      </w:r>
      <w:r w:rsidR="00941CFE" w:rsidRPr="00A935F7">
        <w:rPr>
          <w:rStyle w:val="Puslapionumeris"/>
          <w:rFonts w:ascii="Palemonas" w:hAnsi="Palemonas"/>
        </w:rPr>
        <w:t>0</w:t>
      </w:r>
      <w:r w:rsidRPr="00A935F7">
        <w:rPr>
          <w:rStyle w:val="Puslapionumeris"/>
          <w:rFonts w:ascii="Palemonas" w:hAnsi="Palemonas"/>
        </w:rPr>
        <w:t xml:space="preserve">. </w:t>
      </w:r>
      <w:r w:rsidR="004D2978" w:rsidRPr="00A935F7">
        <w:rPr>
          <w:rStyle w:val="Puslapionumeris"/>
          <w:rFonts w:ascii="Palemonas" w:hAnsi="Palemonas"/>
        </w:rPr>
        <w:t xml:space="preserve">Komisija </w:t>
      </w:r>
      <w:r w:rsidR="005F5F1B" w:rsidRPr="00A935F7">
        <w:rPr>
          <w:rStyle w:val="Puslapionumeris"/>
          <w:rFonts w:ascii="Palemonas" w:hAnsi="Palemonas"/>
        </w:rPr>
        <w:t>nustato</w:t>
      </w:r>
      <w:r w:rsidR="002A68DA" w:rsidRPr="00A935F7">
        <w:rPr>
          <w:rStyle w:val="Puslapionumeris"/>
          <w:rFonts w:ascii="Palemonas" w:hAnsi="Palemonas"/>
        </w:rPr>
        <w:t>,</w:t>
      </w:r>
      <w:r w:rsidR="005F5F1B" w:rsidRPr="00A935F7">
        <w:rPr>
          <w:rStyle w:val="Puslapionumeris"/>
          <w:rFonts w:ascii="Palemonas" w:hAnsi="Palemonas"/>
        </w:rPr>
        <w:t xml:space="preserve"> ar N</w:t>
      </w:r>
      <w:r w:rsidR="005F5F1B" w:rsidRPr="00A935F7">
        <w:rPr>
          <w:rFonts w:ascii="Palemonas" w:hAnsi="Palemonas"/>
        </w:rPr>
        <w:t xml:space="preserve">VŠ programa atitinka nustatytus reikalavimus ir </w:t>
      </w:r>
      <w:r w:rsidR="00C1645D" w:rsidRPr="00A935F7">
        <w:rPr>
          <w:rFonts w:ascii="Palemonas" w:hAnsi="Palemonas"/>
        </w:rPr>
        <w:t xml:space="preserve">ar </w:t>
      </w:r>
      <w:r w:rsidR="005F5F1B" w:rsidRPr="00A935F7">
        <w:rPr>
          <w:rFonts w:ascii="Palemonas" w:hAnsi="Palemonas"/>
        </w:rPr>
        <w:t xml:space="preserve">gali būti finansuojama </w:t>
      </w:r>
      <w:r w:rsidR="005F5F1B" w:rsidRPr="00A935F7">
        <w:rPr>
          <w:rStyle w:val="Puslapionumeris"/>
          <w:rFonts w:ascii="Palemonas" w:hAnsi="Palemonas"/>
        </w:rPr>
        <w:t>NVŠ lėšomis</w:t>
      </w:r>
      <w:r w:rsidRPr="00A935F7">
        <w:rPr>
          <w:rStyle w:val="Puslapionumeris"/>
          <w:rFonts w:ascii="Palemonas" w:hAnsi="Palemonas"/>
        </w:rPr>
        <w:t>, teikia Administ</w:t>
      </w:r>
      <w:r w:rsidR="00C1645D" w:rsidRPr="00A935F7">
        <w:rPr>
          <w:rStyle w:val="Puslapionumeris"/>
          <w:rFonts w:ascii="Palemonas" w:hAnsi="Palemonas"/>
        </w:rPr>
        <w:t>ra</w:t>
      </w:r>
      <w:r w:rsidRPr="00A935F7">
        <w:rPr>
          <w:rStyle w:val="Puslapionumeris"/>
          <w:rFonts w:ascii="Palemonas" w:hAnsi="Palemonas"/>
        </w:rPr>
        <w:t xml:space="preserve">cijos direktoriui siūlymus dėl NVŠ programų akreditavimo, finansavimo ir dėl </w:t>
      </w:r>
      <w:r w:rsidRPr="00644D08">
        <w:rPr>
          <w:rFonts w:ascii="Palemonas" w:hAnsi="Palemonas"/>
        </w:rPr>
        <w:t>NVŠ programoje dalyvaujančio vienam vaikui tenkančio mėnesinio lėšų dydžio</w:t>
      </w:r>
      <w:r w:rsidR="00C1645D" w:rsidRPr="00644D08">
        <w:rPr>
          <w:rFonts w:ascii="Palemonas" w:hAnsi="Palemonas"/>
        </w:rPr>
        <w:t xml:space="preserve"> nustatymo.</w:t>
      </w:r>
    </w:p>
    <w:p w14:paraId="37A1390B" w14:textId="77777777" w:rsidR="001F187E" w:rsidRPr="00A935F7" w:rsidRDefault="00941CFE" w:rsidP="00642A8F">
      <w:pPr>
        <w:ind w:firstLine="1298"/>
        <w:jc w:val="both"/>
        <w:rPr>
          <w:rFonts w:ascii="Palemonas" w:hAnsi="Palemonas" w:cs="Arial"/>
          <w:vertAlign w:val="superscript"/>
        </w:rPr>
      </w:pPr>
      <w:r w:rsidRPr="00432ADB">
        <w:rPr>
          <w:rStyle w:val="Puslapionumeris"/>
          <w:rFonts w:ascii="Palemonas" w:hAnsi="Palemonas"/>
        </w:rPr>
        <w:t>21</w:t>
      </w:r>
      <w:r w:rsidR="00DD61EA" w:rsidRPr="00432ADB">
        <w:rPr>
          <w:rStyle w:val="Puslapionumeris"/>
          <w:rFonts w:ascii="Palemonas" w:hAnsi="Palemonas"/>
        </w:rPr>
        <w:t>. NVŠ programa vertinama pagal NVŠ programos vertinimo kriterijus (</w:t>
      </w:r>
      <w:r w:rsidR="00C00F1A" w:rsidRPr="00BA5BB0">
        <w:rPr>
          <w:rStyle w:val="Puslapionumeris"/>
          <w:rFonts w:ascii="Palemonas" w:hAnsi="Palemonas"/>
        </w:rPr>
        <w:t>2</w:t>
      </w:r>
      <w:r w:rsidR="00DD61EA" w:rsidRPr="00BA5BB0">
        <w:rPr>
          <w:rStyle w:val="Puslapionumeris"/>
          <w:rFonts w:ascii="Palemonas" w:hAnsi="Palemonas"/>
        </w:rPr>
        <w:t xml:space="preserve"> priedas).</w:t>
      </w:r>
      <w:r w:rsidR="00DD61EA" w:rsidRPr="00061AEC">
        <w:rPr>
          <w:rStyle w:val="Puslapionumeris"/>
          <w:rFonts w:ascii="Palemonas" w:hAnsi="Palemonas"/>
        </w:rPr>
        <w:t xml:space="preserve"> </w:t>
      </w:r>
      <w:r w:rsidR="001F187E" w:rsidRPr="00392B37">
        <w:rPr>
          <w:rFonts w:ascii="Palemonas" w:hAnsi="Palemonas" w:cs="Arial"/>
        </w:rPr>
        <w:t>Finansuojant NVŠ programas pr</w:t>
      </w:r>
      <w:r w:rsidR="001F187E" w:rsidRPr="00A935F7">
        <w:rPr>
          <w:rFonts w:ascii="Palemonas" w:hAnsi="Palemonas" w:cs="Arial"/>
        </w:rPr>
        <w:t xml:space="preserve">ioritetas teikiamas: </w:t>
      </w:r>
    </w:p>
    <w:p w14:paraId="3F162746" w14:textId="77777777" w:rsidR="00DD61EA" w:rsidRPr="00A935F7" w:rsidRDefault="00DD61EA" w:rsidP="00642A8F">
      <w:pPr>
        <w:pStyle w:val="Pagrindinistekstas2"/>
        <w:ind w:firstLine="1298"/>
        <w:jc w:val="both"/>
        <w:rPr>
          <w:rStyle w:val="Puslapionumeris"/>
          <w:rFonts w:ascii="Palemonas" w:hAnsi="Palemonas"/>
          <w:color w:val="auto"/>
        </w:rPr>
      </w:pPr>
      <w:r w:rsidRPr="00A935F7">
        <w:rPr>
          <w:rStyle w:val="Puslapionumeris"/>
          <w:rFonts w:ascii="Palemonas" w:hAnsi="Palemonas"/>
          <w:color w:val="auto"/>
        </w:rPr>
        <w:t>2</w:t>
      </w:r>
      <w:r w:rsidR="00941CFE" w:rsidRPr="00A935F7">
        <w:rPr>
          <w:rStyle w:val="Puslapionumeris"/>
          <w:rFonts w:ascii="Palemonas" w:hAnsi="Palemonas"/>
          <w:color w:val="auto"/>
        </w:rPr>
        <w:t>1</w:t>
      </w:r>
      <w:r w:rsidRPr="00A935F7">
        <w:rPr>
          <w:rStyle w:val="Puslapionumeris"/>
          <w:rFonts w:ascii="Palemonas" w:hAnsi="Palemonas"/>
          <w:color w:val="auto"/>
        </w:rPr>
        <w:t xml:space="preserve">.1. visoms (sportas, menai ir kt.) vaikų užimtumą skatinančioms NVŠ  programoms, kurios vykdomos Šventosios seniūnijoje; </w:t>
      </w:r>
    </w:p>
    <w:p w14:paraId="4FED7ED2" w14:textId="77777777" w:rsidR="00941CFE" w:rsidRPr="00A935F7" w:rsidRDefault="00DD61EA" w:rsidP="00642A8F">
      <w:pPr>
        <w:pStyle w:val="Pagrindinistekstas2"/>
        <w:ind w:firstLine="1298"/>
        <w:jc w:val="both"/>
        <w:rPr>
          <w:rFonts w:ascii="Palemonas" w:hAnsi="Palemonas" w:cs="Arial"/>
        </w:rPr>
      </w:pPr>
      <w:r w:rsidRPr="00A935F7">
        <w:rPr>
          <w:rFonts w:ascii="Palemonas" w:hAnsi="Palemonas" w:cs="Arial"/>
          <w:bCs/>
        </w:rPr>
        <w:t>2</w:t>
      </w:r>
      <w:r w:rsidR="00941CFE" w:rsidRPr="00A935F7">
        <w:rPr>
          <w:rFonts w:ascii="Palemonas" w:hAnsi="Palemonas" w:cs="Arial"/>
          <w:bCs/>
        </w:rPr>
        <w:t>1</w:t>
      </w:r>
      <w:r w:rsidRPr="00A935F7">
        <w:rPr>
          <w:rFonts w:ascii="Palemonas" w:hAnsi="Palemonas" w:cs="Arial"/>
          <w:bCs/>
        </w:rPr>
        <w:t xml:space="preserve">.2. STEAM </w:t>
      </w:r>
      <w:r w:rsidRPr="00A935F7">
        <w:rPr>
          <w:rFonts w:ascii="Palemonas" w:hAnsi="Palemonas" w:cs="Arial"/>
        </w:rPr>
        <w:t>NVŠ programoms, skatinančioms gamtos mokslų, technologijų, inžinerijos ir matematikos tyrimų ir eksperimentines veiklas</w:t>
      </w:r>
      <w:r w:rsidR="00941CFE" w:rsidRPr="00A935F7">
        <w:rPr>
          <w:rFonts w:ascii="Palemonas" w:hAnsi="Palemonas" w:cs="Arial"/>
        </w:rPr>
        <w:t>;</w:t>
      </w:r>
    </w:p>
    <w:p w14:paraId="652728AF" w14:textId="77777777" w:rsidR="00DD61EA" w:rsidRPr="00A935F7" w:rsidRDefault="00DD61EA" w:rsidP="00642A8F">
      <w:pPr>
        <w:pStyle w:val="Pagrindinistekstas2"/>
        <w:ind w:firstLine="1298"/>
        <w:jc w:val="both"/>
        <w:rPr>
          <w:rStyle w:val="Puslapionumeris"/>
          <w:rFonts w:ascii="Palemonas" w:hAnsi="Palemonas"/>
          <w:color w:val="auto"/>
        </w:rPr>
      </w:pPr>
      <w:r w:rsidRPr="00A935F7">
        <w:rPr>
          <w:rStyle w:val="Puslapionumeris"/>
          <w:rFonts w:ascii="Palemonas" w:hAnsi="Palemonas"/>
          <w:color w:val="auto"/>
        </w:rPr>
        <w:t>2</w:t>
      </w:r>
      <w:r w:rsidR="00941CFE" w:rsidRPr="00A935F7">
        <w:rPr>
          <w:rStyle w:val="Puslapionumeris"/>
          <w:rFonts w:ascii="Palemonas" w:hAnsi="Palemonas"/>
          <w:color w:val="auto"/>
        </w:rPr>
        <w:t>1</w:t>
      </w:r>
      <w:r w:rsidRPr="00A935F7">
        <w:rPr>
          <w:rStyle w:val="Puslapionumeris"/>
          <w:rFonts w:ascii="Palemonas" w:hAnsi="Palemonas"/>
          <w:color w:val="auto"/>
        </w:rPr>
        <w:t>.3. techninės kūrybos programoms;</w:t>
      </w:r>
    </w:p>
    <w:p w14:paraId="2A50BF15" w14:textId="77777777" w:rsidR="00DD61EA" w:rsidRPr="00A935F7" w:rsidRDefault="00DD61EA" w:rsidP="00642A8F">
      <w:pPr>
        <w:pStyle w:val="Pagrindinistekstas2"/>
        <w:ind w:firstLine="1298"/>
        <w:jc w:val="both"/>
        <w:rPr>
          <w:rStyle w:val="Puslapionumeris"/>
          <w:rFonts w:ascii="Palemonas" w:hAnsi="Palemonas"/>
          <w:color w:val="auto"/>
        </w:rPr>
      </w:pPr>
      <w:r w:rsidRPr="00A935F7">
        <w:rPr>
          <w:rStyle w:val="Puslapionumeris"/>
          <w:rFonts w:ascii="Palemonas" w:hAnsi="Palemonas"/>
          <w:color w:val="auto"/>
        </w:rPr>
        <w:t>2</w:t>
      </w:r>
      <w:r w:rsidR="00941CFE" w:rsidRPr="00A935F7">
        <w:rPr>
          <w:rStyle w:val="Puslapionumeris"/>
          <w:rFonts w:ascii="Palemonas" w:hAnsi="Palemonas"/>
          <w:color w:val="auto"/>
        </w:rPr>
        <w:t>1</w:t>
      </w:r>
      <w:r w:rsidRPr="00A935F7">
        <w:rPr>
          <w:rStyle w:val="Puslapionumeris"/>
          <w:rFonts w:ascii="Palemonas" w:hAnsi="Palemonas"/>
          <w:color w:val="auto"/>
        </w:rPr>
        <w:t>.4. ekologinio ar gamtosauginio ugdymo programoms;</w:t>
      </w:r>
    </w:p>
    <w:p w14:paraId="76BF459E" w14:textId="77777777" w:rsidR="00DD61EA" w:rsidRDefault="00DD61EA" w:rsidP="00642A8F">
      <w:pPr>
        <w:pStyle w:val="Pagrindinistekstas2"/>
        <w:ind w:firstLine="1298"/>
        <w:jc w:val="both"/>
        <w:rPr>
          <w:rStyle w:val="Puslapionumeris"/>
          <w:rFonts w:ascii="Palemonas" w:hAnsi="Palemonas"/>
          <w:color w:val="auto"/>
        </w:rPr>
      </w:pPr>
      <w:r w:rsidRPr="00A935F7">
        <w:rPr>
          <w:rStyle w:val="Puslapionumeris"/>
          <w:rFonts w:ascii="Palemonas" w:hAnsi="Palemonas"/>
          <w:color w:val="auto"/>
        </w:rPr>
        <w:t>2</w:t>
      </w:r>
      <w:r w:rsidR="00941CFE" w:rsidRPr="00A935F7">
        <w:rPr>
          <w:rStyle w:val="Puslapionumeris"/>
          <w:rFonts w:ascii="Palemonas" w:hAnsi="Palemonas"/>
          <w:color w:val="auto"/>
        </w:rPr>
        <w:t>1</w:t>
      </w:r>
      <w:r w:rsidRPr="00A935F7">
        <w:rPr>
          <w:rStyle w:val="Puslapionumeris"/>
          <w:rFonts w:ascii="Palemonas" w:hAnsi="Palemonas"/>
          <w:color w:val="auto"/>
        </w:rPr>
        <w:t>.5. pilietinio ir tautinio ugdymo programoms</w:t>
      </w:r>
      <w:r w:rsidR="00AB15D0">
        <w:rPr>
          <w:rStyle w:val="Puslapionumeris"/>
          <w:rFonts w:ascii="Palemonas" w:hAnsi="Palemonas"/>
          <w:color w:val="auto"/>
        </w:rPr>
        <w:t>‘</w:t>
      </w:r>
      <w:r w:rsidR="00E838AC">
        <w:rPr>
          <w:rStyle w:val="Puslapionumeris"/>
          <w:rFonts w:ascii="Palemonas" w:hAnsi="Palemonas"/>
          <w:color w:val="auto"/>
        </w:rPr>
        <w:t>;</w:t>
      </w:r>
    </w:p>
    <w:p w14:paraId="22DEB90F" w14:textId="77777777" w:rsidR="00AB15D0" w:rsidRPr="00A935F7" w:rsidRDefault="00AB15D0" w:rsidP="00642A8F">
      <w:pPr>
        <w:pStyle w:val="Pagrindinistekstas2"/>
        <w:ind w:firstLine="1298"/>
        <w:jc w:val="both"/>
        <w:rPr>
          <w:rStyle w:val="Puslapionumeris"/>
          <w:rFonts w:ascii="Palemonas" w:hAnsi="Palemonas"/>
          <w:color w:val="auto"/>
        </w:rPr>
      </w:pPr>
      <w:r>
        <w:rPr>
          <w:rStyle w:val="Puslapionumeris"/>
          <w:rFonts w:ascii="Palemonas" w:hAnsi="Palemonas"/>
          <w:color w:val="auto"/>
        </w:rPr>
        <w:t xml:space="preserve">21.6. vaikų mokymo plaukti programoms. </w:t>
      </w:r>
    </w:p>
    <w:p w14:paraId="556E3543" w14:textId="77777777" w:rsidR="00003105" w:rsidRPr="00A935F7" w:rsidRDefault="00664986" w:rsidP="00642A8F">
      <w:pPr>
        <w:pStyle w:val="Sraopastraipa1"/>
        <w:tabs>
          <w:tab w:val="left" w:pos="851"/>
          <w:tab w:val="left" w:pos="1276"/>
        </w:tabs>
        <w:ind w:left="0" w:firstLine="1298"/>
        <w:jc w:val="both"/>
        <w:rPr>
          <w:rStyle w:val="Puslapionumeris"/>
          <w:rFonts w:ascii="Palemonas" w:hAnsi="Palemonas"/>
        </w:rPr>
      </w:pPr>
      <w:r w:rsidRPr="00A935F7">
        <w:rPr>
          <w:rStyle w:val="Puslapionumeris"/>
          <w:rFonts w:ascii="Palemonas" w:hAnsi="Palemonas"/>
        </w:rPr>
        <w:t>2</w:t>
      </w:r>
      <w:r w:rsidR="00941CFE" w:rsidRPr="00A935F7">
        <w:rPr>
          <w:rStyle w:val="Puslapionumeris"/>
          <w:rFonts w:ascii="Palemonas" w:hAnsi="Palemonas"/>
        </w:rPr>
        <w:t>2</w:t>
      </w:r>
      <w:r w:rsidRPr="00A935F7">
        <w:rPr>
          <w:rStyle w:val="Puslapionumeris"/>
          <w:rFonts w:ascii="Palemonas" w:hAnsi="Palemonas"/>
        </w:rPr>
        <w:t xml:space="preserve">. </w:t>
      </w:r>
      <w:r w:rsidR="007B5F6C" w:rsidRPr="00A935F7">
        <w:rPr>
          <w:rFonts w:ascii="Palemonas" w:hAnsi="Palemonas"/>
        </w:rPr>
        <w:t>NVŠ programos atitiktis reikalavimams patvirtinama vienerių metų laikotarpiui ir gali būti pratęsiama, jeigu nenustatoma pažeidimų dėl N</w:t>
      </w:r>
      <w:r w:rsidR="00354337" w:rsidRPr="00A935F7">
        <w:rPr>
          <w:rFonts w:ascii="Palemonas" w:hAnsi="Palemonas"/>
        </w:rPr>
        <w:t xml:space="preserve">VŠ programos vykdymo proceso, ugdymo kokybės, vaikų lankomumo. </w:t>
      </w:r>
      <w:r w:rsidR="007B5F6C" w:rsidRPr="00A935F7">
        <w:rPr>
          <w:rFonts w:ascii="Palemonas" w:hAnsi="Palemonas"/>
        </w:rPr>
        <w:t xml:space="preserve">Bendras NVŠ programos atitikties reikalavimams patvirtinimo laikotarpis negali viršyti </w:t>
      </w:r>
      <w:r w:rsidR="004E7E14" w:rsidRPr="00A935F7">
        <w:rPr>
          <w:rFonts w:ascii="Palemonas" w:hAnsi="Palemonas"/>
        </w:rPr>
        <w:t>3</w:t>
      </w:r>
      <w:r w:rsidR="007B5F6C" w:rsidRPr="00A935F7">
        <w:rPr>
          <w:rFonts w:ascii="Palemonas" w:hAnsi="Palemonas"/>
        </w:rPr>
        <w:t xml:space="preserve"> metų.</w:t>
      </w:r>
      <w:r w:rsidR="002B2226" w:rsidRPr="00A935F7">
        <w:rPr>
          <w:rFonts w:ascii="Palemonas" w:hAnsi="Palemonas" w:cs="Arial"/>
          <w:b/>
          <w:bCs/>
        </w:rPr>
        <w:t xml:space="preserve"> </w:t>
      </w:r>
      <w:r w:rsidR="002B2226" w:rsidRPr="00A935F7">
        <w:rPr>
          <w:rFonts w:ascii="Palemonas" w:hAnsi="Palemonas" w:cs="Arial"/>
        </w:rPr>
        <w:t xml:space="preserve">Esant </w:t>
      </w:r>
      <w:r w:rsidR="00271E4F" w:rsidRPr="00A935F7">
        <w:rPr>
          <w:rFonts w:ascii="Palemonas" w:hAnsi="Palemonas" w:cs="Arial"/>
        </w:rPr>
        <w:t>pažeidim</w:t>
      </w:r>
      <w:r w:rsidR="00271E4F">
        <w:rPr>
          <w:rFonts w:ascii="Palemonas" w:hAnsi="Palemonas" w:cs="Arial"/>
        </w:rPr>
        <w:t>ų</w:t>
      </w:r>
      <w:r w:rsidR="00271E4F" w:rsidRPr="00061AEC">
        <w:rPr>
          <w:rFonts w:ascii="Palemonas" w:hAnsi="Palemonas" w:cs="Arial"/>
        </w:rPr>
        <w:t xml:space="preserve"> </w:t>
      </w:r>
      <w:r w:rsidR="002B2226" w:rsidRPr="00392B37">
        <w:rPr>
          <w:rFonts w:ascii="Palemonas" w:hAnsi="Palemonas" w:cs="Arial"/>
        </w:rPr>
        <w:t xml:space="preserve">dėl programos vykdymo proceso </w:t>
      </w:r>
      <w:r w:rsidR="002B2226" w:rsidRPr="00A935F7">
        <w:rPr>
          <w:rFonts w:ascii="Palemonas" w:hAnsi="Palemonas" w:cs="Arial"/>
        </w:rPr>
        <w:t>ar ugdymo kokybės, Administracijos direktoriaus sprendimu programos atitiktis panaikinama.</w:t>
      </w:r>
    </w:p>
    <w:p w14:paraId="7FFE29BF" w14:textId="77777777" w:rsidR="005F5F1B" w:rsidRPr="00644D08" w:rsidRDefault="00BA27E8" w:rsidP="00642A8F">
      <w:pPr>
        <w:ind w:firstLine="1298"/>
        <w:jc w:val="both"/>
        <w:rPr>
          <w:rStyle w:val="Puslapionumeris"/>
          <w:rFonts w:ascii="Palemonas" w:hAnsi="Palemonas"/>
        </w:rPr>
      </w:pPr>
      <w:r w:rsidRPr="00A935F7">
        <w:rPr>
          <w:rStyle w:val="Puslapionumeris"/>
          <w:rFonts w:ascii="Palemonas" w:hAnsi="Palemonas"/>
        </w:rPr>
        <w:t>2</w:t>
      </w:r>
      <w:r w:rsidR="00941CFE" w:rsidRPr="00A935F7">
        <w:rPr>
          <w:rStyle w:val="Puslapionumeris"/>
          <w:rFonts w:ascii="Palemonas" w:hAnsi="Palemonas"/>
        </w:rPr>
        <w:t>3</w:t>
      </w:r>
      <w:r w:rsidRPr="00A935F7">
        <w:rPr>
          <w:rStyle w:val="Puslapionumeris"/>
          <w:rFonts w:ascii="Palemonas" w:hAnsi="Palemonas"/>
        </w:rPr>
        <w:t xml:space="preserve">. </w:t>
      </w:r>
      <w:r w:rsidR="002B67B1" w:rsidRPr="00A935F7">
        <w:rPr>
          <w:rStyle w:val="Puslapionumeris"/>
          <w:rFonts w:ascii="Palemonas" w:hAnsi="Palemonas"/>
        </w:rPr>
        <w:t>A</w:t>
      </w:r>
      <w:r w:rsidR="005F5F1B" w:rsidRPr="00A935F7">
        <w:rPr>
          <w:rStyle w:val="Puslapionumeris"/>
          <w:rFonts w:ascii="Palemonas" w:hAnsi="Palemonas"/>
        </w:rPr>
        <w:t>dministracijos direktorius, at</w:t>
      </w:r>
      <w:r w:rsidR="00BB6492" w:rsidRPr="00A935F7">
        <w:rPr>
          <w:rStyle w:val="Puslapionumeris"/>
          <w:rFonts w:ascii="Palemonas" w:hAnsi="Palemonas"/>
        </w:rPr>
        <w:t>sižvelgdamas į Komisijos siūlymus, priima sprendimus</w:t>
      </w:r>
      <w:r w:rsidR="005F5F1B" w:rsidRPr="00A935F7">
        <w:rPr>
          <w:rStyle w:val="Puslapionumeris"/>
          <w:rFonts w:ascii="Palemonas" w:hAnsi="Palemonas"/>
        </w:rPr>
        <w:t xml:space="preserve"> dėl </w:t>
      </w:r>
      <w:r w:rsidR="00621AAA" w:rsidRPr="00A935F7">
        <w:rPr>
          <w:rStyle w:val="Puslapionumeris"/>
          <w:rFonts w:ascii="Palemonas" w:hAnsi="Palemonas"/>
        </w:rPr>
        <w:t xml:space="preserve">NVŠ </w:t>
      </w:r>
      <w:r w:rsidR="005F5F1B" w:rsidRPr="00A935F7">
        <w:rPr>
          <w:rStyle w:val="Puslapionumeris"/>
          <w:rFonts w:ascii="Palemonas" w:hAnsi="Palemonas"/>
        </w:rPr>
        <w:t>prog</w:t>
      </w:r>
      <w:r w:rsidR="00BB6492" w:rsidRPr="00A935F7">
        <w:rPr>
          <w:rStyle w:val="Puslapionumeris"/>
          <w:rFonts w:ascii="Palemonas" w:hAnsi="Palemonas"/>
        </w:rPr>
        <w:t>ramos atitikties reikalavimams</w:t>
      </w:r>
      <w:r w:rsidR="00621AAA" w:rsidRPr="00A935F7">
        <w:rPr>
          <w:rStyle w:val="Puslapionumeris"/>
          <w:rFonts w:ascii="Palemonas" w:hAnsi="Palemonas"/>
        </w:rPr>
        <w:t>, dėl NVŠ programos atitikties pratęsimo</w:t>
      </w:r>
      <w:r w:rsidR="006F56C1" w:rsidRPr="00A935F7">
        <w:rPr>
          <w:rStyle w:val="Puslapionumeris"/>
          <w:rFonts w:ascii="Palemonas" w:hAnsi="Palemonas"/>
        </w:rPr>
        <w:t xml:space="preserve">, </w:t>
      </w:r>
      <w:r w:rsidR="00621AAA" w:rsidRPr="00A935F7">
        <w:rPr>
          <w:rStyle w:val="Puslapionumeris"/>
          <w:rFonts w:ascii="Palemonas" w:hAnsi="Palemonas"/>
        </w:rPr>
        <w:t xml:space="preserve">  NVŠ program</w:t>
      </w:r>
      <w:r w:rsidR="006F56C1" w:rsidRPr="00A935F7">
        <w:rPr>
          <w:rStyle w:val="Puslapionumeris"/>
          <w:rFonts w:ascii="Palemonas" w:hAnsi="Palemonas"/>
        </w:rPr>
        <w:t>os</w:t>
      </w:r>
      <w:r w:rsidR="00621AAA" w:rsidRPr="00A935F7">
        <w:rPr>
          <w:rStyle w:val="Puslapionumeris"/>
          <w:rFonts w:ascii="Palemonas" w:hAnsi="Palemonas"/>
        </w:rPr>
        <w:t xml:space="preserve"> </w:t>
      </w:r>
      <w:r w:rsidR="00BB6492" w:rsidRPr="00A935F7">
        <w:rPr>
          <w:rStyle w:val="Puslapionumeris"/>
          <w:rFonts w:ascii="Palemonas" w:hAnsi="Palemonas"/>
        </w:rPr>
        <w:t>finansavimo</w:t>
      </w:r>
      <w:r w:rsidR="006F56C1" w:rsidRPr="00A935F7">
        <w:rPr>
          <w:rStyle w:val="Puslapionumeris"/>
          <w:rFonts w:ascii="Palemonas" w:hAnsi="Palemonas"/>
        </w:rPr>
        <w:t xml:space="preserve"> ir dėl </w:t>
      </w:r>
      <w:r w:rsidR="006F56C1" w:rsidRPr="00644D08">
        <w:rPr>
          <w:rFonts w:ascii="Palemonas" w:hAnsi="Palemonas"/>
        </w:rPr>
        <w:t>NVŠ programoje dalyvaujančio vienam vaikui tenkančio mėnesinio lėšų dydžio nustatymo.</w:t>
      </w:r>
    </w:p>
    <w:p w14:paraId="54947F7E" w14:textId="77777777" w:rsidR="00941CFE" w:rsidRPr="00644D08" w:rsidRDefault="00FF3329" w:rsidP="00642A8F">
      <w:pPr>
        <w:tabs>
          <w:tab w:val="left" w:pos="1134"/>
        </w:tabs>
        <w:ind w:firstLine="1298"/>
        <w:jc w:val="both"/>
        <w:rPr>
          <w:rFonts w:ascii="Palemonas" w:hAnsi="Palemonas"/>
        </w:rPr>
      </w:pPr>
      <w:r w:rsidRPr="00432ADB">
        <w:rPr>
          <w:rFonts w:ascii="Palemonas" w:hAnsi="Palemonas"/>
        </w:rPr>
        <w:t>2</w:t>
      </w:r>
      <w:r w:rsidR="006F56C1" w:rsidRPr="00432ADB">
        <w:rPr>
          <w:rFonts w:ascii="Palemonas" w:hAnsi="Palemonas"/>
        </w:rPr>
        <w:t>4</w:t>
      </w:r>
      <w:r w:rsidR="005F5F1B" w:rsidRPr="00BA5BB0">
        <w:rPr>
          <w:rFonts w:ascii="Palemonas" w:hAnsi="Palemonas"/>
        </w:rPr>
        <w:t xml:space="preserve">. </w:t>
      </w:r>
      <w:r w:rsidR="00BA27E8" w:rsidRPr="00BA5BB0">
        <w:rPr>
          <w:rFonts w:ascii="Palemonas" w:hAnsi="Palemonas"/>
        </w:rPr>
        <w:t>Priėmus sprendimą dėl programos atitikties reikal</w:t>
      </w:r>
      <w:r w:rsidR="00664986" w:rsidRPr="00061AEC">
        <w:rPr>
          <w:rFonts w:ascii="Palemonas" w:hAnsi="Palemonas"/>
        </w:rPr>
        <w:t>a</w:t>
      </w:r>
      <w:r w:rsidR="00BA27E8" w:rsidRPr="00392B37">
        <w:rPr>
          <w:rFonts w:ascii="Palemonas" w:hAnsi="Palemonas"/>
        </w:rPr>
        <w:t xml:space="preserve">vimams, per tris darbo dienas nuo </w:t>
      </w:r>
      <w:r w:rsidR="002B67B1" w:rsidRPr="00A935F7">
        <w:rPr>
          <w:rFonts w:ascii="Palemonas" w:hAnsi="Palemonas"/>
        </w:rPr>
        <w:t>A</w:t>
      </w:r>
      <w:r w:rsidR="00BA27E8" w:rsidRPr="00A935F7">
        <w:rPr>
          <w:rFonts w:ascii="Palemonas" w:hAnsi="Palemonas"/>
        </w:rPr>
        <w:t xml:space="preserve">dministracijos direktoriaus sprendimo </w:t>
      </w:r>
      <w:r w:rsidR="00C1645D" w:rsidRPr="00A935F7">
        <w:rPr>
          <w:rFonts w:ascii="Palemonas" w:hAnsi="Palemonas"/>
        </w:rPr>
        <w:t>S</w:t>
      </w:r>
      <w:r w:rsidR="00BA27E8" w:rsidRPr="00A935F7">
        <w:rPr>
          <w:rFonts w:ascii="Palemonas" w:hAnsi="Palemonas"/>
        </w:rPr>
        <w:t xml:space="preserve">avivaldybės atsakingas asmuo pažymi tai </w:t>
      </w:r>
      <w:r w:rsidR="00941CFE" w:rsidRPr="00A935F7">
        <w:rPr>
          <w:rFonts w:ascii="Palemonas" w:hAnsi="Palemonas"/>
        </w:rPr>
        <w:t>NŠPR</w:t>
      </w:r>
      <w:r w:rsidR="00BA27E8" w:rsidRPr="00A935F7">
        <w:rPr>
          <w:rFonts w:ascii="Palemonas" w:hAnsi="Palemonas"/>
        </w:rPr>
        <w:t>. NVŠ program</w:t>
      </w:r>
      <w:r w:rsidR="00C1645D" w:rsidRPr="00A935F7">
        <w:rPr>
          <w:rFonts w:ascii="Palemonas" w:hAnsi="Palemonas"/>
        </w:rPr>
        <w:t>ų,</w:t>
      </w:r>
      <w:r w:rsidR="00BA27E8" w:rsidRPr="00A935F7">
        <w:rPr>
          <w:rFonts w:ascii="Palemonas" w:hAnsi="Palemonas"/>
        </w:rPr>
        <w:t xml:space="preserve"> atitinkanči</w:t>
      </w:r>
      <w:r w:rsidR="006D1D1B" w:rsidRPr="00A935F7">
        <w:rPr>
          <w:rFonts w:ascii="Palemonas" w:hAnsi="Palemonas"/>
        </w:rPr>
        <w:t>ų</w:t>
      </w:r>
      <w:r w:rsidR="00BA27E8" w:rsidRPr="00A935F7">
        <w:rPr>
          <w:rFonts w:ascii="Palemonas" w:hAnsi="Palemonas"/>
        </w:rPr>
        <w:t xml:space="preserve"> reikalavimus, </w:t>
      </w:r>
      <w:r w:rsidR="00C1645D" w:rsidRPr="00A935F7">
        <w:rPr>
          <w:rFonts w:ascii="Palemonas" w:hAnsi="Palemonas"/>
        </w:rPr>
        <w:t xml:space="preserve">sąrašas </w:t>
      </w:r>
      <w:r w:rsidR="00BA27E8" w:rsidRPr="00A935F7">
        <w:rPr>
          <w:rFonts w:ascii="Palemonas" w:hAnsi="Palemonas"/>
        </w:rPr>
        <w:t>skelbiam</w:t>
      </w:r>
      <w:r w:rsidR="00C1645D" w:rsidRPr="00A935F7">
        <w:rPr>
          <w:rFonts w:ascii="Palemonas" w:hAnsi="Palemonas"/>
        </w:rPr>
        <w:t>a</w:t>
      </w:r>
      <w:r w:rsidR="00BA27E8" w:rsidRPr="00A935F7">
        <w:rPr>
          <w:rFonts w:ascii="Palemonas" w:hAnsi="Palemonas"/>
        </w:rPr>
        <w:t xml:space="preserve">s </w:t>
      </w:r>
      <w:r w:rsidR="00C1645D" w:rsidRPr="00A935F7">
        <w:rPr>
          <w:rFonts w:ascii="Palemonas" w:hAnsi="Palemonas"/>
        </w:rPr>
        <w:t>S</w:t>
      </w:r>
      <w:r w:rsidR="00BA27E8" w:rsidRPr="00A935F7">
        <w:rPr>
          <w:rFonts w:ascii="Palemonas" w:hAnsi="Palemonas"/>
        </w:rPr>
        <w:t xml:space="preserve">avivaldybės interneto svetainėje </w:t>
      </w:r>
      <w:hyperlink r:id="rId8" w:history="1">
        <w:r w:rsidR="00BA27E8" w:rsidRPr="00644D08">
          <w:rPr>
            <w:rStyle w:val="Hipersaitas"/>
            <w:rFonts w:ascii="Palemonas" w:hAnsi="Palemonas"/>
            <w:color w:val="auto"/>
            <w:u w:val="none"/>
          </w:rPr>
          <w:t>www.palanga.lt</w:t>
        </w:r>
      </w:hyperlink>
      <w:r w:rsidR="00941CFE" w:rsidRPr="00644D08">
        <w:rPr>
          <w:rFonts w:ascii="Palemonas" w:hAnsi="Palemonas"/>
        </w:rPr>
        <w:t xml:space="preserve">. </w:t>
      </w:r>
    </w:p>
    <w:p w14:paraId="5FEBEF65" w14:textId="77777777" w:rsidR="00664986" w:rsidRPr="00A935F7" w:rsidRDefault="006F56C1" w:rsidP="00642A8F">
      <w:pPr>
        <w:tabs>
          <w:tab w:val="left" w:pos="1134"/>
        </w:tabs>
        <w:ind w:firstLine="1298"/>
        <w:jc w:val="both"/>
        <w:rPr>
          <w:rFonts w:ascii="Palemonas" w:hAnsi="Palemonas"/>
        </w:rPr>
      </w:pPr>
      <w:r w:rsidRPr="00432ADB">
        <w:rPr>
          <w:rFonts w:ascii="Palemonas" w:hAnsi="Palemonas"/>
        </w:rPr>
        <w:t>25</w:t>
      </w:r>
      <w:r w:rsidR="00664986" w:rsidRPr="00432ADB">
        <w:rPr>
          <w:rFonts w:ascii="Palemonas" w:hAnsi="Palemonas"/>
        </w:rPr>
        <w:t xml:space="preserve">. Informaciją, skelbiamą oficialiame </w:t>
      </w:r>
      <w:r w:rsidR="00C1645D" w:rsidRPr="00BA5BB0">
        <w:rPr>
          <w:rFonts w:ascii="Palemonas" w:hAnsi="Palemonas"/>
        </w:rPr>
        <w:t>S</w:t>
      </w:r>
      <w:r w:rsidR="00664986" w:rsidRPr="00BA5BB0">
        <w:rPr>
          <w:rFonts w:ascii="Palemonas" w:hAnsi="Palemonas"/>
        </w:rPr>
        <w:t>avivaldybės tinklapyje, Šv</w:t>
      </w:r>
      <w:r w:rsidR="00664986" w:rsidRPr="00061AEC">
        <w:rPr>
          <w:rFonts w:ascii="Palemonas" w:hAnsi="Palemonas"/>
        </w:rPr>
        <w:t>ietimo skyriui p</w:t>
      </w:r>
      <w:r w:rsidR="00664986" w:rsidRPr="00392B37">
        <w:rPr>
          <w:rFonts w:ascii="Palemonas" w:hAnsi="Palemonas"/>
        </w:rPr>
        <w:t>ateikia NVŠ teikėjai.</w:t>
      </w:r>
      <w:r w:rsidR="00C1645D" w:rsidRPr="00A935F7">
        <w:rPr>
          <w:rFonts w:ascii="Palemonas" w:hAnsi="Palemonas"/>
        </w:rPr>
        <w:t xml:space="preserve"> Savivaldybė neatsako už NVŠ teikėjų pateiktos informacijos teisingumą.</w:t>
      </w:r>
    </w:p>
    <w:p w14:paraId="794BE1BC" w14:textId="77777777" w:rsidR="004E7E14" w:rsidRPr="00A935F7" w:rsidRDefault="006F56C1" w:rsidP="00642A8F">
      <w:pPr>
        <w:overflowPunct w:val="0"/>
        <w:ind w:firstLine="1298"/>
        <w:jc w:val="both"/>
        <w:textAlignment w:val="baseline"/>
        <w:rPr>
          <w:rFonts w:ascii="Palemonas" w:hAnsi="Palemonas" w:cs="Arial"/>
          <w:color w:val="000000"/>
        </w:rPr>
      </w:pPr>
      <w:r w:rsidRPr="00A935F7">
        <w:rPr>
          <w:rFonts w:ascii="Palemonas" w:hAnsi="Palemonas" w:cs="Arial"/>
          <w:color w:val="000000"/>
        </w:rPr>
        <w:t xml:space="preserve">26. </w:t>
      </w:r>
      <w:r w:rsidR="004E7E14" w:rsidRPr="00A935F7">
        <w:rPr>
          <w:rFonts w:ascii="Palemonas" w:hAnsi="Palemonas" w:cs="Arial"/>
          <w:color w:val="000000"/>
        </w:rPr>
        <w:t>NVŠ teikėjas:</w:t>
      </w:r>
    </w:p>
    <w:p w14:paraId="6F1FE6A6" w14:textId="77777777" w:rsidR="004E7E14" w:rsidRPr="00A935F7" w:rsidRDefault="004E7E14" w:rsidP="00642A8F">
      <w:pPr>
        <w:overflowPunct w:val="0"/>
        <w:ind w:firstLine="1298"/>
        <w:jc w:val="both"/>
        <w:textAlignment w:val="baseline"/>
        <w:rPr>
          <w:rFonts w:ascii="Palemonas" w:hAnsi="Palemonas" w:cs="Arial"/>
          <w:color w:val="000000"/>
        </w:rPr>
      </w:pPr>
      <w:r w:rsidRPr="00A935F7">
        <w:rPr>
          <w:rFonts w:ascii="Palemonas" w:hAnsi="Palemonas" w:cs="Arial"/>
          <w:color w:val="000000"/>
        </w:rPr>
        <w:t>2</w:t>
      </w:r>
      <w:r w:rsidR="006F56C1" w:rsidRPr="00A935F7">
        <w:rPr>
          <w:rFonts w:ascii="Palemonas" w:hAnsi="Palemonas" w:cs="Arial"/>
          <w:color w:val="000000"/>
        </w:rPr>
        <w:t>6</w:t>
      </w:r>
      <w:r w:rsidRPr="00A935F7">
        <w:rPr>
          <w:rFonts w:ascii="Palemonas" w:hAnsi="Palemonas" w:cs="Arial"/>
          <w:color w:val="000000"/>
        </w:rPr>
        <w:t>.1</w:t>
      </w:r>
      <w:r w:rsidR="003D61D9">
        <w:rPr>
          <w:rFonts w:ascii="Palemonas" w:hAnsi="Palemonas" w:cs="Arial"/>
          <w:color w:val="000000"/>
        </w:rPr>
        <w:t>.</w:t>
      </w:r>
      <w:r w:rsidRPr="00432ADB">
        <w:rPr>
          <w:rFonts w:ascii="Palemonas" w:hAnsi="Palemonas" w:cs="Arial"/>
          <w:color w:val="000000"/>
        </w:rPr>
        <w:t xml:space="preserve"> sudaro mokymo sutartis su paslaugos gavėju, elektroniniu būdu užpildydamas mokymo sutartį (</w:t>
      </w:r>
      <w:r w:rsidRPr="00BA5BB0">
        <w:rPr>
          <w:rFonts w:ascii="Palemonas" w:hAnsi="Palemonas" w:cs="Arial"/>
          <w:color w:val="000000"/>
        </w:rPr>
        <w:t>3 priedas</w:t>
      </w:r>
      <w:r w:rsidRPr="00BA5BB0">
        <w:rPr>
          <w:rFonts w:ascii="Palemonas" w:hAnsi="Palemonas" w:cs="Arial"/>
        </w:rPr>
        <w:t>)</w:t>
      </w:r>
      <w:r w:rsidRPr="00061AEC">
        <w:rPr>
          <w:rFonts w:ascii="Palemonas" w:hAnsi="Palemonas" w:cs="Arial"/>
          <w:bCs/>
        </w:rPr>
        <w:t xml:space="preserve"> </w:t>
      </w:r>
      <w:r w:rsidRPr="00392B37">
        <w:rPr>
          <w:rFonts w:ascii="Palemonas" w:hAnsi="Palemonas" w:cs="Arial"/>
          <w:color w:val="000000"/>
        </w:rPr>
        <w:t xml:space="preserve">Švietimo įstatymo nustatyta tvarka </w:t>
      </w:r>
      <w:r w:rsidRPr="00A935F7">
        <w:rPr>
          <w:rFonts w:ascii="Palemonas" w:hAnsi="Palemonas" w:cs="Arial"/>
        </w:rPr>
        <w:t>ir</w:t>
      </w:r>
      <w:r w:rsidRPr="00A935F7">
        <w:rPr>
          <w:rFonts w:ascii="Palemonas" w:hAnsi="Palemonas" w:cs="Arial"/>
          <w:color w:val="000000"/>
        </w:rPr>
        <w:t xml:space="preserve"> per </w:t>
      </w:r>
      <w:r w:rsidRPr="00A935F7">
        <w:rPr>
          <w:rFonts w:ascii="Palemonas" w:hAnsi="Palemonas" w:cs="Arial"/>
          <w:bCs/>
        </w:rPr>
        <w:t>5 darbo dienas</w:t>
      </w:r>
      <w:r w:rsidRPr="00A935F7">
        <w:rPr>
          <w:rFonts w:ascii="Palemonas" w:hAnsi="Palemonas" w:cs="Arial"/>
        </w:rPr>
        <w:t xml:space="preserve"> </w:t>
      </w:r>
      <w:r w:rsidRPr="00A935F7">
        <w:rPr>
          <w:rFonts w:ascii="Palemonas" w:hAnsi="Palemonas" w:cs="Arial"/>
          <w:color w:val="000000"/>
        </w:rPr>
        <w:t>nuo sutarties pasirašymo registruoja vaikus Mokinių registre, pažymėdamas finansavimo NVŠ lėšomis požymį;</w:t>
      </w:r>
    </w:p>
    <w:p w14:paraId="35E06A29" w14:textId="77777777" w:rsidR="004E7E14" w:rsidRPr="00A935F7" w:rsidRDefault="004E7E14" w:rsidP="00642A8F">
      <w:pPr>
        <w:overflowPunct w:val="0"/>
        <w:ind w:firstLine="1298"/>
        <w:jc w:val="both"/>
        <w:textAlignment w:val="baseline"/>
        <w:rPr>
          <w:rFonts w:ascii="Palemonas" w:hAnsi="Palemonas" w:cs="Arial"/>
          <w:bCs/>
        </w:rPr>
      </w:pPr>
      <w:r w:rsidRPr="00A935F7">
        <w:rPr>
          <w:rFonts w:ascii="Palemonas" w:hAnsi="Palemonas" w:cs="Arial"/>
        </w:rPr>
        <w:t>2</w:t>
      </w:r>
      <w:r w:rsidR="006F56C1" w:rsidRPr="00A935F7">
        <w:rPr>
          <w:rFonts w:ascii="Palemonas" w:hAnsi="Palemonas" w:cs="Arial"/>
        </w:rPr>
        <w:t>6</w:t>
      </w:r>
      <w:r w:rsidRPr="00A935F7">
        <w:rPr>
          <w:rFonts w:ascii="Palemonas" w:hAnsi="Palemonas" w:cs="Arial"/>
        </w:rPr>
        <w:t xml:space="preserve">.2. </w:t>
      </w:r>
      <w:r w:rsidRPr="00A935F7">
        <w:rPr>
          <w:rFonts w:ascii="Palemonas" w:hAnsi="Palemonas" w:cs="Arial"/>
          <w:bCs/>
        </w:rPr>
        <w:t>mokymo sutartis saugo, vadovaujantis Lietuvos Respublikos dokumentų ir archyvų įstatymu, I</w:t>
      </w:r>
      <w:r w:rsidRPr="00A935F7">
        <w:rPr>
          <w:rFonts w:ascii="Palemonas" w:hAnsi="Palemonas" w:cs="Arial"/>
          <w:bCs/>
          <w:color w:val="000000"/>
        </w:rPr>
        <w:t xml:space="preserve">kimokyklinio, priešmokyklinio, bendrojo ugdymo, kito vaikų neformaliojo ugdymo švietimo programas vykdančių švietimo įstaigų veiklos dokumentų saugojimo terminų rodykle, patvirtinta Lietuvos Respublikos švietimo, mokslo ir sporto ministro </w:t>
      </w:r>
      <w:r w:rsidRPr="00A935F7">
        <w:rPr>
          <w:rFonts w:ascii="Palemonas" w:hAnsi="Palemonas" w:cs="Arial"/>
        </w:rPr>
        <w:t>2019 m. gruodžio 18 d. įsakymu Nr. V-1511</w:t>
      </w:r>
      <w:r w:rsidR="009B37AB" w:rsidRPr="00A935F7">
        <w:rPr>
          <w:rFonts w:ascii="Palemonas" w:hAnsi="Palemonas" w:cs="Arial"/>
        </w:rPr>
        <w:t xml:space="preserve"> „</w:t>
      </w:r>
      <w:r w:rsidRPr="00A935F7">
        <w:rPr>
          <w:rFonts w:ascii="Palemonas" w:hAnsi="Palemonas" w:cs="Arial"/>
        </w:rPr>
        <w:t xml:space="preserve">Dėl </w:t>
      </w:r>
      <w:r w:rsidRPr="00A935F7">
        <w:rPr>
          <w:rFonts w:ascii="Palemonas" w:hAnsi="Palemonas" w:cs="Arial"/>
          <w:bCs/>
        </w:rPr>
        <w:t>I</w:t>
      </w:r>
      <w:r w:rsidRPr="00A935F7">
        <w:rPr>
          <w:rFonts w:ascii="Palemonas" w:hAnsi="Palemonas" w:cs="Arial"/>
          <w:bCs/>
          <w:color w:val="000000"/>
        </w:rPr>
        <w:t>kimokyklinio, priešmokyklinio, bendrojo ugdymo, kito vaikų neformaliojo ugdymo švietimo programas vykdančių švietimo įstaigų veiklos dokumentų saugojimo terminų rodyklės patvirtinimo“</w:t>
      </w:r>
      <w:r w:rsidR="00271E4F">
        <w:rPr>
          <w:rFonts w:ascii="Palemonas" w:hAnsi="Palemonas" w:cs="Arial"/>
          <w:bCs/>
          <w:color w:val="000000"/>
        </w:rPr>
        <w:t>,</w:t>
      </w:r>
      <w:r w:rsidRPr="00061AEC">
        <w:rPr>
          <w:rFonts w:ascii="Palemonas" w:hAnsi="Palemonas" w:cs="Arial"/>
        </w:rPr>
        <w:t xml:space="preserve"> i</w:t>
      </w:r>
      <w:r w:rsidRPr="00392B37">
        <w:rPr>
          <w:rFonts w:ascii="Palemonas" w:hAnsi="Palemonas" w:cs="Arial"/>
          <w:bCs/>
        </w:rPr>
        <w:t>r</w:t>
      </w:r>
      <w:r w:rsidRPr="00392B37">
        <w:rPr>
          <w:rFonts w:ascii="Palemonas" w:hAnsi="Palemonas" w:cs="Arial"/>
          <w:bCs/>
          <w:shd w:val="clear" w:color="auto" w:fill="FFFFFF"/>
        </w:rPr>
        <w:t xml:space="preserve"> popierines arba elektronines mokym</w:t>
      </w:r>
      <w:r w:rsidRPr="00A935F7">
        <w:rPr>
          <w:rFonts w:ascii="Palemonas" w:hAnsi="Palemonas" w:cs="Arial"/>
          <w:bCs/>
          <w:shd w:val="clear" w:color="auto" w:fill="FFFFFF"/>
        </w:rPr>
        <w:t xml:space="preserve">o sutarčių kopijas teikia savivaldybei, kuri popierines mokymosi sutarčių kopijas suformuoja elektroniniu formatu ir visų sutarčių elektronines kopijas saugo švietimo portale </w:t>
      </w:r>
      <w:proofErr w:type="spellStart"/>
      <w:r w:rsidRPr="00A935F7">
        <w:rPr>
          <w:rFonts w:ascii="Palemonas" w:hAnsi="Palemonas" w:cs="Arial"/>
          <w:bCs/>
          <w:shd w:val="clear" w:color="auto" w:fill="FFFFFF"/>
        </w:rPr>
        <w:t>emokykla.lt</w:t>
      </w:r>
      <w:proofErr w:type="spellEnd"/>
      <w:r w:rsidRPr="00A935F7">
        <w:rPr>
          <w:rFonts w:ascii="Palemonas" w:hAnsi="Palemonas" w:cs="Arial"/>
          <w:bCs/>
          <w:shd w:val="clear" w:color="auto" w:fill="FFFFFF"/>
        </w:rPr>
        <w:t>;</w:t>
      </w:r>
    </w:p>
    <w:p w14:paraId="7D558A79" w14:textId="77777777" w:rsidR="004E7E14" w:rsidRPr="00A935F7" w:rsidRDefault="004E7E14" w:rsidP="00642A8F">
      <w:pPr>
        <w:overflowPunct w:val="0"/>
        <w:ind w:firstLine="1298"/>
        <w:jc w:val="both"/>
        <w:textAlignment w:val="baseline"/>
        <w:rPr>
          <w:rFonts w:ascii="Palemonas" w:hAnsi="Palemonas" w:cs="Arial"/>
        </w:rPr>
      </w:pPr>
      <w:r w:rsidRPr="00A935F7">
        <w:rPr>
          <w:rFonts w:ascii="Palemonas" w:hAnsi="Palemonas" w:cs="Arial"/>
        </w:rPr>
        <w:lastRenderedPageBreak/>
        <w:t>2</w:t>
      </w:r>
      <w:r w:rsidR="006F56C1" w:rsidRPr="00A935F7">
        <w:rPr>
          <w:rFonts w:ascii="Palemonas" w:hAnsi="Palemonas" w:cs="Arial"/>
        </w:rPr>
        <w:t>6</w:t>
      </w:r>
      <w:r w:rsidRPr="00A935F7">
        <w:rPr>
          <w:rFonts w:ascii="Palemonas" w:hAnsi="Palemonas" w:cs="Arial"/>
        </w:rPr>
        <w:t xml:space="preserve">.3. iki NVŠ programos vykdymo pradžios NŠPR pažymi NVŠ programos vykdymo vietą </w:t>
      </w:r>
      <w:r w:rsidRPr="00A935F7">
        <w:rPr>
          <w:rFonts w:ascii="Palemonas" w:hAnsi="Palemonas" w:cs="Arial"/>
          <w:bCs/>
        </w:rPr>
        <w:t>(nuotolinio ugdymo atveju – skaitmeninę ugdymo platformą)</w:t>
      </w:r>
      <w:r w:rsidRPr="00A935F7">
        <w:rPr>
          <w:rFonts w:ascii="Palemonas" w:hAnsi="Palemonas" w:cs="Arial"/>
        </w:rPr>
        <w:t xml:space="preserve"> ir laiką </w:t>
      </w:r>
      <w:r w:rsidRPr="00A935F7">
        <w:rPr>
          <w:rFonts w:ascii="Palemonas" w:hAnsi="Palemonas" w:cs="Arial"/>
          <w:bCs/>
        </w:rPr>
        <w:t>(pedagoginėmis valandomis)</w:t>
      </w:r>
      <w:r w:rsidRPr="00A935F7">
        <w:rPr>
          <w:rFonts w:ascii="Palemonas" w:hAnsi="Palemonas" w:cs="Arial"/>
        </w:rPr>
        <w:t xml:space="preserve"> ir duomenis atnaujina pagal poreikį;</w:t>
      </w:r>
    </w:p>
    <w:p w14:paraId="55AE2D28" w14:textId="77777777" w:rsidR="004E7E14" w:rsidRPr="00A935F7" w:rsidRDefault="004E7E14" w:rsidP="00642A8F">
      <w:pPr>
        <w:overflowPunct w:val="0"/>
        <w:ind w:firstLine="1298"/>
        <w:jc w:val="both"/>
        <w:textAlignment w:val="baseline"/>
        <w:rPr>
          <w:rFonts w:ascii="Palemonas" w:hAnsi="Palemonas" w:cs="Arial"/>
          <w:color w:val="FF0000"/>
        </w:rPr>
      </w:pPr>
      <w:r w:rsidRPr="00A935F7">
        <w:rPr>
          <w:rFonts w:ascii="Palemonas" w:hAnsi="Palemonas" w:cs="Arial"/>
          <w:color w:val="000000"/>
        </w:rPr>
        <w:t>2</w:t>
      </w:r>
      <w:r w:rsidR="006F56C1" w:rsidRPr="00A935F7">
        <w:rPr>
          <w:rFonts w:ascii="Palemonas" w:hAnsi="Palemonas" w:cs="Arial"/>
          <w:color w:val="000000"/>
        </w:rPr>
        <w:t>6</w:t>
      </w:r>
      <w:r w:rsidRPr="00A935F7">
        <w:rPr>
          <w:rFonts w:ascii="Palemonas" w:hAnsi="Palemonas" w:cs="Arial"/>
          <w:color w:val="000000"/>
        </w:rPr>
        <w:t xml:space="preserve">.4. vaikams baigus programą ar nutraukus mokymo sutartį, NVŠ teikėjas per </w:t>
      </w:r>
      <w:r w:rsidRPr="00A935F7">
        <w:rPr>
          <w:rFonts w:ascii="Palemonas" w:hAnsi="Palemonas" w:cs="Arial"/>
        </w:rPr>
        <w:t xml:space="preserve">3 darbo dienas </w:t>
      </w:r>
      <w:r w:rsidRPr="00A935F7">
        <w:rPr>
          <w:rFonts w:ascii="Palemonas" w:hAnsi="Palemonas" w:cs="Arial"/>
          <w:color w:val="000000"/>
        </w:rPr>
        <w:t>Mokinių registre pašalina įrašą</w:t>
      </w:r>
      <w:r w:rsidRPr="00A935F7">
        <w:rPr>
          <w:rFonts w:ascii="Palemonas" w:hAnsi="Palemonas" w:cs="Arial"/>
        </w:rPr>
        <w:t xml:space="preserve"> </w:t>
      </w:r>
      <w:r w:rsidRPr="00A935F7">
        <w:rPr>
          <w:rFonts w:ascii="Palemonas" w:hAnsi="Palemonas" w:cs="Arial"/>
          <w:color w:val="000000"/>
        </w:rPr>
        <w:t>apie vaiko dalyvavimą NVŠ lėšomis finansuojamoje programoje.</w:t>
      </w:r>
    </w:p>
    <w:p w14:paraId="16073246" w14:textId="77777777" w:rsidR="004E7E14" w:rsidRPr="00A935F7" w:rsidRDefault="006F56C1" w:rsidP="00642A8F">
      <w:pPr>
        <w:overflowPunct w:val="0"/>
        <w:ind w:firstLine="1298"/>
        <w:jc w:val="both"/>
        <w:textAlignment w:val="baseline"/>
        <w:rPr>
          <w:rFonts w:ascii="Palemonas" w:hAnsi="Palemonas" w:cs="Arial"/>
        </w:rPr>
      </w:pPr>
      <w:r w:rsidRPr="00A935F7">
        <w:rPr>
          <w:rFonts w:ascii="Palemonas" w:hAnsi="Palemonas" w:cs="Arial"/>
        </w:rPr>
        <w:t xml:space="preserve">27. </w:t>
      </w:r>
      <w:r w:rsidR="004E7E14" w:rsidRPr="00A935F7">
        <w:rPr>
          <w:rFonts w:ascii="Palemonas" w:hAnsi="Palemonas" w:cs="Arial"/>
        </w:rPr>
        <w:t>Savivaldybė:</w:t>
      </w:r>
    </w:p>
    <w:p w14:paraId="2D2059A2" w14:textId="77777777" w:rsidR="004E7E14" w:rsidRPr="00A935F7" w:rsidRDefault="004E7E14" w:rsidP="00642A8F">
      <w:pPr>
        <w:overflowPunct w:val="0"/>
        <w:ind w:firstLine="1298"/>
        <w:jc w:val="both"/>
        <w:textAlignment w:val="baseline"/>
        <w:rPr>
          <w:rFonts w:ascii="Palemonas" w:hAnsi="Palemonas" w:cs="Arial"/>
        </w:rPr>
      </w:pPr>
      <w:r w:rsidRPr="00A935F7">
        <w:rPr>
          <w:rFonts w:ascii="Palemonas" w:hAnsi="Palemonas" w:cs="Arial"/>
        </w:rPr>
        <w:t>2</w:t>
      </w:r>
      <w:r w:rsidR="006F56C1" w:rsidRPr="00A935F7">
        <w:rPr>
          <w:rFonts w:ascii="Palemonas" w:hAnsi="Palemonas" w:cs="Arial"/>
        </w:rPr>
        <w:t>7</w:t>
      </w:r>
      <w:r w:rsidRPr="00A935F7">
        <w:rPr>
          <w:rFonts w:ascii="Palemonas" w:hAnsi="Palemonas" w:cs="Arial"/>
        </w:rPr>
        <w:t>.1. su švietimo teikėju, kurio NVŠ programa buvo patvirtinta kaip atitinkanti keliamus reikalavimus, sudaro sutartį</w:t>
      </w:r>
      <w:r w:rsidR="00C00F1A" w:rsidRPr="00A935F7">
        <w:rPr>
          <w:rFonts w:ascii="Palemonas" w:hAnsi="Palemonas" w:cs="Arial"/>
        </w:rPr>
        <w:t xml:space="preserve">.  </w:t>
      </w:r>
      <w:r w:rsidRPr="00A935F7">
        <w:rPr>
          <w:rFonts w:ascii="Palemonas" w:hAnsi="Palemonas" w:cs="Arial"/>
        </w:rPr>
        <w:t>Sutartyje nurodomos skiriamos NVŠ lėšos, nurodomi NVŠ teikėjo įsipareigojimai, sąlygos ir atsakomybės už netinkamą NVŠ programos įgyvendinimą ar kitus sutarties ir teisės aktų pažeidimus. Jei švietimo teikėjas yra laisvasis mokytojas, sutarties pasirašymo metu jis turi būti įregistravęs veiklą ir įsipareigoja pats įgyvendinti jo vardu NŠPR įregistruotą NVŠ programą;</w:t>
      </w:r>
    </w:p>
    <w:p w14:paraId="4D1B6A27" w14:textId="77777777" w:rsidR="004E7E14" w:rsidRPr="00A935F7" w:rsidRDefault="004E7E14" w:rsidP="00642A8F">
      <w:pPr>
        <w:overflowPunct w:val="0"/>
        <w:ind w:firstLine="1298"/>
        <w:jc w:val="both"/>
        <w:textAlignment w:val="baseline"/>
        <w:rPr>
          <w:rFonts w:ascii="Palemonas" w:hAnsi="Palemonas" w:cs="Arial"/>
        </w:rPr>
      </w:pPr>
      <w:r w:rsidRPr="00A935F7">
        <w:rPr>
          <w:rFonts w:ascii="Palemonas" w:hAnsi="Palemonas" w:cs="Arial"/>
        </w:rPr>
        <w:t>2</w:t>
      </w:r>
      <w:r w:rsidR="006F56C1" w:rsidRPr="00A935F7">
        <w:rPr>
          <w:rFonts w:ascii="Palemonas" w:hAnsi="Palemonas" w:cs="Arial"/>
        </w:rPr>
        <w:t>7</w:t>
      </w:r>
      <w:r w:rsidRPr="00A935F7">
        <w:rPr>
          <w:rFonts w:ascii="Palemonas" w:hAnsi="Palemonas" w:cs="Arial"/>
        </w:rPr>
        <w:t>.2. NVŠ lėšas švietimo teikėjui perveda už kiekvieną mėnesį pagal paskutinę mėnesio</w:t>
      </w:r>
      <w:r w:rsidRPr="00A935F7">
        <w:rPr>
          <w:rFonts w:ascii="Palemonas" w:hAnsi="Palemonas" w:cs="Arial"/>
          <w:bCs/>
        </w:rPr>
        <w:t xml:space="preserve"> darbo dieną Mokinių registro</w:t>
      </w:r>
      <w:r w:rsidRPr="00A935F7">
        <w:rPr>
          <w:rFonts w:ascii="Palemonas" w:hAnsi="Palemonas" w:cs="Arial"/>
        </w:rPr>
        <w:t xml:space="preserve"> </w:t>
      </w:r>
      <w:r w:rsidRPr="00A935F7">
        <w:rPr>
          <w:rFonts w:ascii="Palemonas" w:hAnsi="Palemonas" w:cs="Arial"/>
          <w:bCs/>
        </w:rPr>
        <w:t>NVŠ finansavimo išraše</w:t>
      </w:r>
      <w:r w:rsidRPr="00A935F7">
        <w:rPr>
          <w:rFonts w:ascii="Palemonas" w:hAnsi="Palemonas" w:cs="Arial"/>
        </w:rPr>
        <w:t xml:space="preserve">, </w:t>
      </w:r>
      <w:r w:rsidRPr="00A935F7">
        <w:rPr>
          <w:rFonts w:ascii="Palemonas" w:hAnsi="Palemonas" w:cs="Arial"/>
          <w:bCs/>
        </w:rPr>
        <w:t xml:space="preserve">kurį susiformuoja </w:t>
      </w:r>
      <w:r w:rsidR="00E14240" w:rsidRPr="00A935F7">
        <w:rPr>
          <w:rFonts w:ascii="Palemonas" w:hAnsi="Palemonas" w:cs="Arial"/>
          <w:bCs/>
        </w:rPr>
        <w:t>Švietimo skyrius</w:t>
      </w:r>
      <w:r w:rsidRPr="00A935F7">
        <w:rPr>
          <w:rFonts w:ascii="Palemonas" w:hAnsi="Palemonas" w:cs="Arial"/>
          <w:bCs/>
        </w:rPr>
        <w:t>,</w:t>
      </w:r>
      <w:r w:rsidRPr="00A935F7">
        <w:rPr>
          <w:rFonts w:ascii="Palemonas" w:hAnsi="Palemonas" w:cs="Arial"/>
        </w:rPr>
        <w:t xml:space="preserve"> esančių vaikų, sudariusių sutartis dėl dalyvavimo NVŠ programoje, skaičių.</w:t>
      </w:r>
    </w:p>
    <w:p w14:paraId="2FC42CE4" w14:textId="77777777" w:rsidR="004E7E14" w:rsidRPr="00A935F7" w:rsidRDefault="004E7E14" w:rsidP="00642A8F">
      <w:pPr>
        <w:ind w:firstLine="1298"/>
        <w:jc w:val="both"/>
        <w:rPr>
          <w:rFonts w:ascii="Palemonas" w:hAnsi="Palemonas" w:cs="Arial"/>
        </w:rPr>
      </w:pPr>
      <w:r w:rsidRPr="00A935F7">
        <w:rPr>
          <w:rFonts w:ascii="Palemonas" w:hAnsi="Palemonas" w:cs="Arial"/>
        </w:rPr>
        <w:t>2</w:t>
      </w:r>
      <w:r w:rsidR="00EA5A39" w:rsidRPr="00A935F7">
        <w:rPr>
          <w:rFonts w:ascii="Palemonas" w:hAnsi="Palemonas" w:cs="Arial"/>
        </w:rPr>
        <w:t>8</w:t>
      </w:r>
      <w:r w:rsidRPr="00A935F7">
        <w:rPr>
          <w:rFonts w:ascii="Palemonas" w:hAnsi="Palemonas" w:cs="Arial"/>
        </w:rPr>
        <w:t>. Savivaldybė naudoja NVŠ lėšas teisės aktų nustatyta tvarka ir užtikrina šių lėšų panaudojimą pagal tikslinę paskirtį, vykdo NVŠ programų įgyvendinimo stebėseną savo nustatyta tvarka, užtikrina programos vykdymo priežiūrą.</w:t>
      </w:r>
    </w:p>
    <w:p w14:paraId="13FAEEB0" w14:textId="77777777" w:rsidR="005875F8" w:rsidRPr="00A935F7" w:rsidRDefault="00EA5A39" w:rsidP="00642A8F">
      <w:pPr>
        <w:tabs>
          <w:tab w:val="left" w:pos="1134"/>
        </w:tabs>
        <w:ind w:firstLine="1298"/>
        <w:jc w:val="both"/>
        <w:rPr>
          <w:rFonts w:ascii="Palemonas" w:hAnsi="Palemonas"/>
        </w:rPr>
      </w:pPr>
      <w:r w:rsidRPr="00A935F7">
        <w:rPr>
          <w:rFonts w:ascii="Palemonas" w:hAnsi="Palemonas"/>
        </w:rPr>
        <w:t>29</w:t>
      </w:r>
      <w:r w:rsidR="00621AAA" w:rsidRPr="00A935F7">
        <w:rPr>
          <w:rFonts w:ascii="Palemonas" w:hAnsi="Palemonas"/>
        </w:rPr>
        <w:t xml:space="preserve">. NVŠ programos kokybę ir vaikų lankomumą užtikrina NVŠ programos teikėjas. Esant </w:t>
      </w:r>
      <w:r w:rsidR="00271E4F" w:rsidRPr="00A935F7">
        <w:rPr>
          <w:rFonts w:ascii="Palemonas" w:hAnsi="Palemonas"/>
        </w:rPr>
        <w:t>pažeidim</w:t>
      </w:r>
      <w:r w:rsidR="00271E4F">
        <w:rPr>
          <w:rFonts w:ascii="Palemonas" w:hAnsi="Palemonas"/>
        </w:rPr>
        <w:t>ų</w:t>
      </w:r>
      <w:r w:rsidR="00271E4F" w:rsidRPr="00061AEC">
        <w:rPr>
          <w:rFonts w:ascii="Palemonas" w:hAnsi="Palemonas"/>
        </w:rPr>
        <w:t xml:space="preserve"> </w:t>
      </w:r>
      <w:r w:rsidR="00621AAA" w:rsidRPr="00392B37">
        <w:rPr>
          <w:rFonts w:ascii="Palemonas" w:hAnsi="Palemonas"/>
        </w:rPr>
        <w:t>dėl programos vykdymo proceso ar vaikų lankomumo (jei atliekant patikrą Švietimo skyriaus specialistai 2 kartus iš eilės</w:t>
      </w:r>
      <w:r w:rsidR="00621AAA" w:rsidRPr="00A935F7">
        <w:rPr>
          <w:rFonts w:ascii="Palemonas" w:hAnsi="Palemonas"/>
        </w:rPr>
        <w:t xml:space="preserve"> nustato, kad vaikų, nurodytų MR sąraše, užsiėmimo metu </w:t>
      </w:r>
      <w:r w:rsidRPr="00A935F7">
        <w:rPr>
          <w:rFonts w:ascii="Palemonas" w:hAnsi="Palemonas"/>
        </w:rPr>
        <w:t xml:space="preserve">grupėje </w:t>
      </w:r>
      <w:r w:rsidR="00621AAA" w:rsidRPr="00A935F7">
        <w:rPr>
          <w:rFonts w:ascii="Palemonas" w:hAnsi="Palemonas"/>
        </w:rPr>
        <w:t xml:space="preserve">yra mažiau kaip 50 %), Administracijos direktoriaus sprendimu nuo kito mėnesio pirmos dienos finansavimas nutraukiamas. </w:t>
      </w:r>
    </w:p>
    <w:p w14:paraId="1CA390D5" w14:textId="77777777" w:rsidR="00EA5A39" w:rsidRPr="00A935F7" w:rsidRDefault="00EA5A39" w:rsidP="00FB4C55">
      <w:pPr>
        <w:pStyle w:val="Pagrindinistekstas1"/>
        <w:shd w:val="clear" w:color="auto" w:fill="auto"/>
        <w:tabs>
          <w:tab w:val="left" w:pos="1440"/>
          <w:tab w:val="left" w:pos="1806"/>
        </w:tabs>
        <w:spacing w:line="240" w:lineRule="auto"/>
        <w:jc w:val="center"/>
        <w:rPr>
          <w:rFonts w:ascii="Palemonas" w:hAnsi="Palemonas"/>
          <w:sz w:val="24"/>
          <w:szCs w:val="24"/>
        </w:rPr>
      </w:pPr>
    </w:p>
    <w:p w14:paraId="49F80C60" w14:textId="77777777" w:rsidR="00D66B7E" w:rsidRPr="00644D08" w:rsidRDefault="00CF1E40" w:rsidP="00FB4C55">
      <w:pPr>
        <w:pStyle w:val="Sraopastraipa"/>
        <w:tabs>
          <w:tab w:val="left" w:pos="1440"/>
        </w:tabs>
        <w:ind w:left="0"/>
        <w:jc w:val="center"/>
        <w:rPr>
          <w:rFonts w:ascii="Palemonas" w:hAnsi="Palemonas"/>
          <w:b/>
        </w:rPr>
      </w:pPr>
      <w:r w:rsidRPr="00644D08">
        <w:rPr>
          <w:rFonts w:ascii="Palemonas" w:hAnsi="Palemonas"/>
          <w:b/>
        </w:rPr>
        <w:t>VI</w:t>
      </w:r>
      <w:r w:rsidR="00D66B7E" w:rsidRPr="00644D08">
        <w:rPr>
          <w:rFonts w:ascii="Palemonas" w:hAnsi="Palemonas"/>
          <w:b/>
        </w:rPr>
        <w:t xml:space="preserve"> SKYRIUS</w:t>
      </w:r>
    </w:p>
    <w:p w14:paraId="4BFFA647" w14:textId="77777777" w:rsidR="00BA3032" w:rsidRPr="00644D08" w:rsidRDefault="00CF1E40" w:rsidP="00FB4C55">
      <w:pPr>
        <w:pStyle w:val="Sraopastraipa"/>
        <w:tabs>
          <w:tab w:val="left" w:pos="1440"/>
        </w:tabs>
        <w:ind w:left="0"/>
        <w:jc w:val="center"/>
        <w:rPr>
          <w:rFonts w:ascii="Palemonas" w:hAnsi="Palemonas"/>
          <w:b/>
        </w:rPr>
      </w:pPr>
      <w:r w:rsidRPr="00644D08">
        <w:rPr>
          <w:rFonts w:ascii="Palemonas" w:hAnsi="Palemonas"/>
          <w:b/>
        </w:rPr>
        <w:t>ATSISKAITYMAS UŽ NVŠ LĖŠAS</w:t>
      </w:r>
    </w:p>
    <w:p w14:paraId="299ABEBF" w14:textId="77777777" w:rsidR="00170020" w:rsidRPr="00432ADB" w:rsidRDefault="00170020" w:rsidP="00642A8F">
      <w:pPr>
        <w:pStyle w:val="Sraopastraipa"/>
        <w:tabs>
          <w:tab w:val="left" w:pos="1440"/>
        </w:tabs>
        <w:ind w:left="0"/>
        <w:jc w:val="center"/>
        <w:rPr>
          <w:rFonts w:ascii="Palemonas" w:hAnsi="Palemonas"/>
          <w:b/>
        </w:rPr>
      </w:pPr>
    </w:p>
    <w:p w14:paraId="30946DC5" w14:textId="77777777" w:rsidR="009B247A" w:rsidRPr="00A935F7" w:rsidRDefault="00170020" w:rsidP="00642A8F">
      <w:pPr>
        <w:pStyle w:val="Pagrindinistekstas2"/>
        <w:ind w:firstLine="1298"/>
        <w:jc w:val="both"/>
        <w:rPr>
          <w:rStyle w:val="Puslapionumeris"/>
          <w:rFonts w:ascii="Palemonas" w:hAnsi="Palemonas"/>
          <w:color w:val="auto"/>
        </w:rPr>
      </w:pPr>
      <w:r w:rsidRPr="00BA5BB0">
        <w:rPr>
          <w:rFonts w:ascii="Palemonas" w:hAnsi="Palemonas"/>
          <w:color w:val="auto"/>
        </w:rPr>
        <w:t>3</w:t>
      </w:r>
      <w:r w:rsidR="00E14240" w:rsidRPr="00BA5BB0">
        <w:rPr>
          <w:rFonts w:ascii="Palemonas" w:hAnsi="Palemonas"/>
          <w:color w:val="auto"/>
        </w:rPr>
        <w:t>0</w:t>
      </w:r>
      <w:r w:rsidRPr="00061AEC">
        <w:rPr>
          <w:rFonts w:ascii="Palemonas" w:hAnsi="Palemonas"/>
          <w:color w:val="auto"/>
        </w:rPr>
        <w:t>.</w:t>
      </w:r>
      <w:r w:rsidR="0084222B" w:rsidRPr="00392B37">
        <w:rPr>
          <w:rStyle w:val="Puslapionumeris"/>
          <w:rFonts w:ascii="Palemonas" w:hAnsi="Palemonas"/>
          <w:color w:val="auto"/>
        </w:rPr>
        <w:t xml:space="preserve"> </w:t>
      </w:r>
      <w:r w:rsidR="009B247A" w:rsidRPr="00392B37">
        <w:rPr>
          <w:rFonts w:ascii="Palemonas" w:hAnsi="Palemonas"/>
          <w:color w:val="auto"/>
        </w:rPr>
        <w:t>NVŠ teikėjams lėšos program</w:t>
      </w:r>
      <w:r w:rsidR="00DE2FA9" w:rsidRPr="00A935F7">
        <w:rPr>
          <w:rFonts w:ascii="Palemonas" w:hAnsi="Palemonas"/>
          <w:color w:val="auto"/>
        </w:rPr>
        <w:t>ai</w:t>
      </w:r>
      <w:r w:rsidR="009B247A" w:rsidRPr="00A935F7">
        <w:rPr>
          <w:rFonts w:ascii="Palemonas" w:hAnsi="Palemonas"/>
          <w:color w:val="auto"/>
        </w:rPr>
        <w:t xml:space="preserve"> vykdy</w:t>
      </w:r>
      <w:r w:rsidR="00DE2FA9" w:rsidRPr="00A935F7">
        <w:rPr>
          <w:rFonts w:ascii="Palemonas" w:hAnsi="Palemonas"/>
          <w:color w:val="auto"/>
        </w:rPr>
        <w:t>t</w:t>
      </w:r>
      <w:r w:rsidR="009B247A" w:rsidRPr="00A935F7">
        <w:rPr>
          <w:rFonts w:ascii="Palemonas" w:hAnsi="Palemonas"/>
          <w:color w:val="auto"/>
        </w:rPr>
        <w:t>i pervedamos pagal A</w:t>
      </w:r>
      <w:r w:rsidR="009B247A" w:rsidRPr="00A935F7">
        <w:rPr>
          <w:rStyle w:val="Puslapionumeris"/>
          <w:rFonts w:ascii="Palemonas" w:hAnsi="Palemonas"/>
          <w:color w:val="auto"/>
        </w:rPr>
        <w:t>dministracijos direktoriaus ir NVŠ programos teikėjo sudarytą lėšų naudojimo sutartį (</w:t>
      </w:r>
      <w:r w:rsidR="00C00F1A" w:rsidRPr="00A935F7">
        <w:rPr>
          <w:rStyle w:val="Puslapionumeris"/>
          <w:rFonts w:ascii="Palemonas" w:hAnsi="Palemonas"/>
          <w:color w:val="auto"/>
        </w:rPr>
        <w:t>4</w:t>
      </w:r>
      <w:r w:rsidR="009B247A" w:rsidRPr="00A935F7">
        <w:rPr>
          <w:rStyle w:val="Puslapionumeris"/>
          <w:rFonts w:ascii="Palemonas" w:hAnsi="Palemonas"/>
          <w:color w:val="auto"/>
        </w:rPr>
        <w:t xml:space="preserve"> priedas)</w:t>
      </w:r>
      <w:r w:rsidR="0084222B" w:rsidRPr="00A935F7">
        <w:rPr>
          <w:rStyle w:val="Puslapionumeris"/>
          <w:rFonts w:ascii="Palemonas" w:hAnsi="Palemonas"/>
          <w:color w:val="auto"/>
        </w:rPr>
        <w:t xml:space="preserve">. Lėšų naudojimo sutartis su NVŠ teikėju sudaroma </w:t>
      </w:r>
      <w:r w:rsidR="00E14240" w:rsidRPr="00A935F7">
        <w:rPr>
          <w:rStyle w:val="Puslapionumeris"/>
          <w:rFonts w:ascii="Palemonas" w:hAnsi="Palemonas"/>
          <w:color w:val="auto"/>
        </w:rPr>
        <w:t xml:space="preserve">NVŠ </w:t>
      </w:r>
      <w:r w:rsidR="0084222B" w:rsidRPr="00A935F7">
        <w:rPr>
          <w:rStyle w:val="Puslapionumeris"/>
          <w:rFonts w:ascii="Palemonas" w:hAnsi="Palemonas"/>
          <w:color w:val="auto"/>
        </w:rPr>
        <w:t xml:space="preserve">programos </w:t>
      </w:r>
      <w:r w:rsidR="00F70E0D" w:rsidRPr="00A935F7">
        <w:rPr>
          <w:rStyle w:val="Puslapionumeris"/>
          <w:rFonts w:ascii="Palemonas" w:hAnsi="Palemonas"/>
          <w:color w:val="auto"/>
        </w:rPr>
        <w:t xml:space="preserve">finansavimo </w:t>
      </w:r>
      <w:r w:rsidR="0084222B" w:rsidRPr="00A935F7">
        <w:rPr>
          <w:rStyle w:val="Puslapionumeris"/>
          <w:rFonts w:ascii="Palemonas" w:hAnsi="Palemonas"/>
          <w:color w:val="auto"/>
        </w:rPr>
        <w:t xml:space="preserve"> laikotarpiui.</w:t>
      </w:r>
    </w:p>
    <w:p w14:paraId="4943E3E0" w14:textId="77777777" w:rsidR="00170D8D" w:rsidRPr="00A935F7" w:rsidRDefault="00170D8D" w:rsidP="00642A8F">
      <w:pPr>
        <w:ind w:firstLine="1298"/>
        <w:jc w:val="both"/>
        <w:rPr>
          <w:rFonts w:ascii="Palemonas" w:hAnsi="Palemonas"/>
        </w:rPr>
      </w:pPr>
      <w:r w:rsidRPr="00A935F7">
        <w:rPr>
          <w:rFonts w:ascii="Palemonas" w:hAnsi="Palemonas"/>
        </w:rPr>
        <w:t>3</w:t>
      </w:r>
      <w:r w:rsidR="00E14240" w:rsidRPr="00A935F7">
        <w:rPr>
          <w:rFonts w:ascii="Palemonas" w:hAnsi="Palemonas"/>
        </w:rPr>
        <w:t>1</w:t>
      </w:r>
      <w:r w:rsidRPr="00A935F7">
        <w:rPr>
          <w:rFonts w:ascii="Palemonas" w:hAnsi="Palemonas"/>
        </w:rPr>
        <w:t>. Savivaldybė savo nustatyta tvarka perveda NVŠ lėšas NVŠ teikėjui pagal vaikų, sudariusių sutartis dėl dalyvavimo NVŠ programoje,</w:t>
      </w:r>
      <w:r w:rsidR="004F4AC7" w:rsidRPr="00A935F7">
        <w:rPr>
          <w:rFonts w:ascii="Palemonas" w:hAnsi="Palemonas"/>
        </w:rPr>
        <w:t xml:space="preserve"> skaičių, kuris negali būti didesnis nei </w:t>
      </w:r>
      <w:r w:rsidR="00D66B7E" w:rsidRPr="00A935F7">
        <w:rPr>
          <w:rFonts w:ascii="Palemonas" w:hAnsi="Palemonas"/>
        </w:rPr>
        <w:t xml:space="preserve">NVŠ teikėjų </w:t>
      </w:r>
      <w:r w:rsidR="004F4AC7" w:rsidRPr="00A935F7">
        <w:rPr>
          <w:rFonts w:ascii="Palemonas" w:hAnsi="Palemonas"/>
        </w:rPr>
        <w:t xml:space="preserve">lėšų naudojimo sutartyje </w:t>
      </w:r>
      <w:r w:rsidR="00D66B7E" w:rsidRPr="00A935F7">
        <w:rPr>
          <w:rFonts w:ascii="Palemonas" w:hAnsi="Palemonas"/>
        </w:rPr>
        <w:t xml:space="preserve">fiksuotas </w:t>
      </w:r>
      <w:r w:rsidR="004F4AC7" w:rsidRPr="00A935F7">
        <w:rPr>
          <w:rFonts w:ascii="Palemonas" w:hAnsi="Palemonas"/>
        </w:rPr>
        <w:t xml:space="preserve">vaikų skaičius. </w:t>
      </w:r>
    </w:p>
    <w:p w14:paraId="4C89E2E3" w14:textId="77777777" w:rsidR="001C3764" w:rsidRPr="00A935F7" w:rsidRDefault="00170D8D" w:rsidP="00642A8F">
      <w:pPr>
        <w:pStyle w:val="Pagrindinistekstas2"/>
        <w:ind w:firstLine="1298"/>
        <w:jc w:val="both"/>
        <w:rPr>
          <w:rFonts w:ascii="Palemonas" w:hAnsi="Palemonas"/>
          <w:color w:val="auto"/>
        </w:rPr>
      </w:pPr>
      <w:r w:rsidRPr="00A935F7">
        <w:rPr>
          <w:rStyle w:val="Puslapionumeris"/>
          <w:rFonts w:ascii="Palemonas" w:hAnsi="Palemonas"/>
          <w:color w:val="auto"/>
        </w:rPr>
        <w:t>3</w:t>
      </w:r>
      <w:r w:rsidR="00E14240" w:rsidRPr="00A935F7">
        <w:rPr>
          <w:rStyle w:val="Puslapionumeris"/>
          <w:rFonts w:ascii="Palemonas" w:hAnsi="Palemonas"/>
          <w:color w:val="auto"/>
        </w:rPr>
        <w:t>2</w:t>
      </w:r>
      <w:r w:rsidRPr="00A935F7">
        <w:rPr>
          <w:rStyle w:val="Puslapionumeris"/>
          <w:rFonts w:ascii="Palemonas" w:hAnsi="Palemonas"/>
          <w:color w:val="auto"/>
        </w:rPr>
        <w:t xml:space="preserve">. </w:t>
      </w:r>
      <w:r w:rsidR="002610DC" w:rsidRPr="00A935F7">
        <w:rPr>
          <w:rStyle w:val="Puslapionumeris"/>
          <w:rFonts w:ascii="Palemonas" w:hAnsi="Palemonas"/>
          <w:color w:val="auto"/>
        </w:rPr>
        <w:t>NVŠ teikėjas</w:t>
      </w:r>
      <w:r w:rsidR="002610DC" w:rsidRPr="00A935F7">
        <w:rPr>
          <w:rFonts w:ascii="Palemonas" w:hAnsi="Palemonas"/>
          <w:color w:val="auto"/>
        </w:rPr>
        <w:t xml:space="preserve"> naudoja lėšas teisės aktų nustatyta tvarka ir užtikrina šių lėšų panau</w:t>
      </w:r>
      <w:r w:rsidR="00D06243" w:rsidRPr="00A935F7">
        <w:rPr>
          <w:rFonts w:ascii="Palemonas" w:hAnsi="Palemonas"/>
          <w:color w:val="auto"/>
        </w:rPr>
        <w:t xml:space="preserve">dojimą pagal tikslinę paskirtį. </w:t>
      </w:r>
    </w:p>
    <w:p w14:paraId="60D2087D" w14:textId="77777777" w:rsidR="004F4AC7" w:rsidRPr="00A935F7" w:rsidRDefault="006D288D" w:rsidP="00642A8F">
      <w:pPr>
        <w:pStyle w:val="Pagrindinistekstas1"/>
        <w:shd w:val="clear" w:color="auto" w:fill="auto"/>
        <w:tabs>
          <w:tab w:val="left" w:pos="1080"/>
        </w:tabs>
        <w:spacing w:line="240" w:lineRule="auto"/>
        <w:ind w:firstLine="1298"/>
        <w:jc w:val="both"/>
        <w:rPr>
          <w:rFonts w:ascii="Palemonas" w:hAnsi="Palemonas"/>
          <w:sz w:val="24"/>
          <w:szCs w:val="24"/>
        </w:rPr>
      </w:pPr>
      <w:r w:rsidRPr="00A935F7">
        <w:rPr>
          <w:rFonts w:ascii="Palemonas" w:hAnsi="Palemonas"/>
          <w:sz w:val="24"/>
          <w:szCs w:val="24"/>
        </w:rPr>
        <w:t>3</w:t>
      </w:r>
      <w:r w:rsidR="001C3764" w:rsidRPr="00644D08">
        <w:rPr>
          <w:rFonts w:ascii="Palemonas" w:hAnsi="Palemonas"/>
          <w:sz w:val="24"/>
          <w:szCs w:val="24"/>
        </w:rPr>
        <w:t>3</w:t>
      </w:r>
      <w:r w:rsidR="005023C1" w:rsidRPr="00A935F7">
        <w:rPr>
          <w:rFonts w:ascii="Palemonas" w:hAnsi="Palemonas"/>
          <w:sz w:val="24"/>
          <w:szCs w:val="24"/>
        </w:rPr>
        <w:t xml:space="preserve">. </w:t>
      </w:r>
      <w:r w:rsidR="004A5640" w:rsidRPr="00A935F7">
        <w:rPr>
          <w:rFonts w:ascii="Palemonas" w:hAnsi="Palemonas"/>
          <w:sz w:val="24"/>
          <w:szCs w:val="24"/>
        </w:rPr>
        <w:t>NVŠ teikėjas gautų lėšų apskaitą tvarko Lietuvos Respublikos teisės aktų nustatyta tvarka.</w:t>
      </w:r>
      <w:r w:rsidR="004F4AC7" w:rsidRPr="00A935F7">
        <w:rPr>
          <w:rFonts w:ascii="Palemonas" w:hAnsi="Palemonas"/>
          <w:sz w:val="24"/>
          <w:szCs w:val="24"/>
        </w:rPr>
        <w:t xml:space="preserve"> </w:t>
      </w:r>
    </w:p>
    <w:p w14:paraId="749C7E12" w14:textId="77777777" w:rsidR="004A5640" w:rsidRPr="00A935F7" w:rsidRDefault="004F4AC7" w:rsidP="00642A8F">
      <w:pPr>
        <w:pStyle w:val="Pagrindinistekstas1"/>
        <w:shd w:val="clear" w:color="auto" w:fill="auto"/>
        <w:tabs>
          <w:tab w:val="left" w:pos="1080"/>
        </w:tabs>
        <w:spacing w:line="240" w:lineRule="auto"/>
        <w:ind w:firstLine="1298"/>
        <w:jc w:val="both"/>
        <w:rPr>
          <w:rFonts w:ascii="Palemonas" w:hAnsi="Palemonas"/>
          <w:sz w:val="24"/>
          <w:szCs w:val="24"/>
        </w:rPr>
      </w:pPr>
      <w:r w:rsidRPr="00644D08">
        <w:rPr>
          <w:rFonts w:ascii="Palemonas" w:hAnsi="Palemonas"/>
          <w:sz w:val="24"/>
          <w:szCs w:val="24"/>
        </w:rPr>
        <w:t>3</w:t>
      </w:r>
      <w:r w:rsidR="001C3764" w:rsidRPr="00644D08">
        <w:rPr>
          <w:rFonts w:ascii="Palemonas" w:hAnsi="Palemonas"/>
          <w:sz w:val="24"/>
          <w:szCs w:val="24"/>
        </w:rPr>
        <w:t>4</w:t>
      </w:r>
      <w:r w:rsidRPr="00A935F7">
        <w:rPr>
          <w:rFonts w:ascii="Palemonas" w:hAnsi="Palemonas"/>
          <w:sz w:val="24"/>
          <w:szCs w:val="24"/>
        </w:rPr>
        <w:t xml:space="preserve">. </w:t>
      </w:r>
      <w:r w:rsidRPr="00A935F7">
        <w:rPr>
          <w:rFonts w:ascii="Palemonas" w:hAnsi="Palemonas"/>
          <w:sz w:val="24"/>
          <w:szCs w:val="24"/>
          <w:lang w:eastAsia="en-GB"/>
        </w:rPr>
        <w:t xml:space="preserve">Savivaldybė už Europos Sąjungos finansinės paramos ir bendrojo finansavimo </w:t>
      </w:r>
      <w:r w:rsidR="001C3764" w:rsidRPr="00644D08">
        <w:rPr>
          <w:rFonts w:ascii="Palemonas" w:hAnsi="Palemonas"/>
          <w:sz w:val="24"/>
          <w:szCs w:val="24"/>
          <w:lang w:eastAsia="en-GB"/>
        </w:rPr>
        <w:t xml:space="preserve">NVŠ </w:t>
      </w:r>
      <w:r w:rsidRPr="00A935F7">
        <w:rPr>
          <w:rFonts w:ascii="Palemonas" w:hAnsi="Palemonas"/>
          <w:sz w:val="24"/>
          <w:szCs w:val="24"/>
          <w:lang w:eastAsia="en-GB"/>
        </w:rPr>
        <w:t>lėšas atsiskaito teisės aktų nustatyta tvarka.</w:t>
      </w:r>
    </w:p>
    <w:p w14:paraId="329D7080" w14:textId="77777777" w:rsidR="001C3764" w:rsidRPr="00A935F7" w:rsidRDefault="006D288D" w:rsidP="00642A8F">
      <w:pPr>
        <w:overflowPunct w:val="0"/>
        <w:ind w:firstLine="1298"/>
        <w:jc w:val="both"/>
        <w:textAlignment w:val="baseline"/>
        <w:rPr>
          <w:rFonts w:ascii="Palemonas" w:hAnsi="Palemonas" w:cs="Arial"/>
        </w:rPr>
      </w:pPr>
      <w:r w:rsidRPr="00644D08">
        <w:rPr>
          <w:rFonts w:ascii="Palemonas" w:hAnsi="Palemonas"/>
        </w:rPr>
        <w:t>3</w:t>
      </w:r>
      <w:r w:rsidR="001C3764" w:rsidRPr="00644D08">
        <w:rPr>
          <w:rFonts w:ascii="Palemonas" w:hAnsi="Palemonas"/>
        </w:rPr>
        <w:t>5</w:t>
      </w:r>
      <w:r w:rsidR="00A8394A" w:rsidRPr="00644D08">
        <w:rPr>
          <w:rFonts w:ascii="Palemonas" w:hAnsi="Palemonas"/>
        </w:rPr>
        <w:t xml:space="preserve">. </w:t>
      </w:r>
      <w:r w:rsidR="001C3764" w:rsidRPr="00644D08">
        <w:rPr>
          <w:rFonts w:ascii="Palemonas" w:hAnsi="Palemonas" w:cs="Arial"/>
        </w:rPr>
        <w:t>Savivaldybė už panaudotas va</w:t>
      </w:r>
      <w:r w:rsidR="001C3764" w:rsidRPr="00432ADB">
        <w:rPr>
          <w:rFonts w:ascii="Palemonas" w:hAnsi="Palemonas" w:cs="Arial"/>
        </w:rPr>
        <w:t>lstybės b</w:t>
      </w:r>
      <w:r w:rsidR="001C3764" w:rsidRPr="00BA5BB0">
        <w:rPr>
          <w:rFonts w:ascii="Palemonas" w:hAnsi="Palemonas" w:cs="Arial"/>
        </w:rPr>
        <w:t>iudžeto NVŠ l</w:t>
      </w:r>
      <w:r w:rsidR="001C3764" w:rsidRPr="00061AEC">
        <w:rPr>
          <w:rFonts w:ascii="Palemonas" w:hAnsi="Palemonas" w:cs="Arial"/>
        </w:rPr>
        <w:t>ėša</w:t>
      </w:r>
      <w:r w:rsidR="001C3764" w:rsidRPr="00392B37">
        <w:rPr>
          <w:rFonts w:ascii="Palemonas" w:hAnsi="Palemonas" w:cs="Arial"/>
        </w:rPr>
        <w:t>s (išsk</w:t>
      </w:r>
      <w:r w:rsidR="001C3764" w:rsidRPr="00A935F7">
        <w:rPr>
          <w:rFonts w:ascii="Palemonas" w:hAnsi="Palemonas" w:cs="Arial"/>
        </w:rPr>
        <w:t xml:space="preserve">yrus Europos Sąjungos finansinės paramos ir bendrojo finansavimo lėšas) per 20 darbo dienų, pasibaigus kalendoriniams metams, Lietuvos Respublikos švietimo, mokslo ir sporto ministerijos (toliau – Ministerija) Buhalterinės apskaitos skyriui pateikia Lietuvos Respublikos finansų ministro patvirtintą </w:t>
      </w:r>
      <w:r w:rsidR="00271E4F">
        <w:rPr>
          <w:rFonts w:ascii="Palemonas" w:hAnsi="Palemonas" w:cs="Arial"/>
        </w:rPr>
        <w:t>m</w:t>
      </w:r>
      <w:r w:rsidR="00271E4F" w:rsidRPr="00061AEC">
        <w:rPr>
          <w:rFonts w:ascii="Palemonas" w:hAnsi="Palemonas" w:cs="Arial"/>
        </w:rPr>
        <w:t>etinę</w:t>
      </w:r>
      <w:r w:rsidR="001C3764" w:rsidRPr="00392B37">
        <w:rPr>
          <w:rFonts w:ascii="Palemonas" w:hAnsi="Palemonas" w:cs="Arial"/>
        </w:rPr>
        <w:t>, ketvirtinę biudžeto išlaidų sąmatos vykdymo ataskaitos formą, ba</w:t>
      </w:r>
      <w:r w:rsidR="001C3764" w:rsidRPr="00A935F7">
        <w:rPr>
          <w:rFonts w:ascii="Palemonas" w:hAnsi="Palemonas" w:cs="Arial"/>
        </w:rPr>
        <w:t>nko išrašą arba laisvos formos pažymą apie lėšų likutį sąskaitoje.</w:t>
      </w:r>
    </w:p>
    <w:p w14:paraId="5CF1B0FF" w14:textId="77777777" w:rsidR="001C3764" w:rsidRPr="00A935F7" w:rsidRDefault="001C3764" w:rsidP="00642A8F">
      <w:pPr>
        <w:ind w:firstLine="1298"/>
        <w:jc w:val="both"/>
        <w:rPr>
          <w:rFonts w:ascii="Palemonas" w:hAnsi="Palemonas" w:cs="Arial"/>
        </w:rPr>
      </w:pPr>
      <w:r w:rsidRPr="00A935F7">
        <w:rPr>
          <w:rFonts w:ascii="Palemonas" w:hAnsi="Palemonas" w:cs="Arial"/>
        </w:rPr>
        <w:t>36. Iki kitų metų sausio 5 d. savivaldybė skirtas ir nepanaudotas valstybės biudžeto (išskyrus Europos Sąjungos finansinės paramos ir bendrojo finansavimo) NVŠ lėšas turi grąžinti į Ministerijos sąskaitą Nr. LT307300010002457205.</w:t>
      </w:r>
    </w:p>
    <w:p w14:paraId="3F1FFFF4" w14:textId="77777777" w:rsidR="004305CE" w:rsidRPr="00A935F7" w:rsidRDefault="004305CE" w:rsidP="00FB4C55">
      <w:pPr>
        <w:pStyle w:val="Pagrindinistekstas1"/>
        <w:shd w:val="clear" w:color="auto" w:fill="auto"/>
        <w:tabs>
          <w:tab w:val="left" w:pos="1440"/>
          <w:tab w:val="left" w:pos="1753"/>
          <w:tab w:val="left" w:pos="2160"/>
        </w:tabs>
        <w:spacing w:line="240" w:lineRule="auto"/>
        <w:rPr>
          <w:rFonts w:ascii="Palemonas" w:hAnsi="Palemonas"/>
          <w:b/>
          <w:sz w:val="24"/>
          <w:szCs w:val="24"/>
        </w:rPr>
      </w:pPr>
    </w:p>
    <w:p w14:paraId="49AAFAE6" w14:textId="77777777" w:rsidR="00D66B7E" w:rsidRPr="00644D08" w:rsidRDefault="0063613A" w:rsidP="00FB4C55">
      <w:pPr>
        <w:pStyle w:val="Pagrindinistekstas1"/>
        <w:shd w:val="clear" w:color="auto" w:fill="auto"/>
        <w:tabs>
          <w:tab w:val="left" w:pos="1440"/>
          <w:tab w:val="left" w:pos="1753"/>
          <w:tab w:val="left" w:pos="2160"/>
        </w:tabs>
        <w:spacing w:line="240" w:lineRule="auto"/>
        <w:jc w:val="center"/>
        <w:rPr>
          <w:rFonts w:ascii="Palemonas" w:hAnsi="Palemonas"/>
          <w:b/>
          <w:sz w:val="24"/>
          <w:szCs w:val="24"/>
        </w:rPr>
      </w:pPr>
      <w:r w:rsidRPr="00A935F7">
        <w:rPr>
          <w:rFonts w:ascii="Palemonas" w:hAnsi="Palemonas"/>
          <w:b/>
          <w:sz w:val="24"/>
          <w:szCs w:val="24"/>
        </w:rPr>
        <w:t>VI</w:t>
      </w:r>
      <w:r w:rsidR="003B3B57" w:rsidRPr="00A935F7">
        <w:rPr>
          <w:rFonts w:ascii="Palemonas" w:hAnsi="Palemonas"/>
          <w:b/>
          <w:sz w:val="24"/>
          <w:szCs w:val="24"/>
        </w:rPr>
        <w:t>I</w:t>
      </w:r>
      <w:r w:rsidR="00D66B7E" w:rsidRPr="00644D08">
        <w:rPr>
          <w:rFonts w:ascii="Palemonas" w:hAnsi="Palemonas"/>
          <w:b/>
          <w:sz w:val="24"/>
          <w:szCs w:val="24"/>
        </w:rPr>
        <w:t xml:space="preserve"> SKYRIUS</w:t>
      </w:r>
    </w:p>
    <w:p w14:paraId="3F68196E" w14:textId="77777777" w:rsidR="0063613A" w:rsidRPr="00A935F7" w:rsidRDefault="0063613A" w:rsidP="00FB4C55">
      <w:pPr>
        <w:pStyle w:val="Pagrindinistekstas1"/>
        <w:shd w:val="clear" w:color="auto" w:fill="auto"/>
        <w:tabs>
          <w:tab w:val="left" w:pos="1440"/>
          <w:tab w:val="left" w:pos="1753"/>
          <w:tab w:val="left" w:pos="2160"/>
        </w:tabs>
        <w:spacing w:line="240" w:lineRule="auto"/>
        <w:jc w:val="center"/>
        <w:rPr>
          <w:rFonts w:ascii="Palemonas" w:hAnsi="Palemonas"/>
          <w:b/>
          <w:sz w:val="24"/>
          <w:szCs w:val="24"/>
        </w:rPr>
      </w:pPr>
      <w:r w:rsidRPr="00A935F7">
        <w:rPr>
          <w:rFonts w:ascii="Palemonas" w:hAnsi="Palemonas"/>
          <w:b/>
          <w:sz w:val="24"/>
          <w:szCs w:val="24"/>
        </w:rPr>
        <w:t>BAIGIAMOSIOS NUOSTATOS</w:t>
      </w:r>
    </w:p>
    <w:p w14:paraId="17A45C91" w14:textId="77777777" w:rsidR="00FC2E1E" w:rsidRPr="00A935F7" w:rsidRDefault="00FC2E1E" w:rsidP="00642A8F">
      <w:pPr>
        <w:pStyle w:val="Pagrindinistekstas1"/>
        <w:shd w:val="clear" w:color="auto" w:fill="auto"/>
        <w:tabs>
          <w:tab w:val="left" w:pos="1260"/>
          <w:tab w:val="left" w:pos="1440"/>
          <w:tab w:val="left" w:pos="2340"/>
        </w:tabs>
        <w:spacing w:line="240" w:lineRule="auto"/>
        <w:ind w:firstLine="1298"/>
        <w:jc w:val="both"/>
        <w:rPr>
          <w:rFonts w:ascii="Palemonas" w:hAnsi="Palemonas"/>
          <w:sz w:val="24"/>
          <w:szCs w:val="24"/>
        </w:rPr>
      </w:pPr>
    </w:p>
    <w:p w14:paraId="177FE4B8" w14:textId="77777777" w:rsidR="005023C1" w:rsidRPr="00A935F7" w:rsidRDefault="001C3764" w:rsidP="00642A8F">
      <w:pPr>
        <w:pStyle w:val="Pagrindinistekstas1"/>
        <w:shd w:val="clear" w:color="auto" w:fill="auto"/>
        <w:tabs>
          <w:tab w:val="left" w:pos="1260"/>
          <w:tab w:val="left" w:pos="1440"/>
          <w:tab w:val="left" w:pos="2160"/>
        </w:tabs>
        <w:spacing w:line="240" w:lineRule="auto"/>
        <w:ind w:firstLine="1298"/>
        <w:jc w:val="both"/>
        <w:rPr>
          <w:rFonts w:ascii="Palemonas" w:hAnsi="Palemonas"/>
          <w:sz w:val="24"/>
          <w:szCs w:val="24"/>
        </w:rPr>
      </w:pPr>
      <w:r w:rsidRPr="00644D08">
        <w:rPr>
          <w:rFonts w:ascii="Palemonas" w:hAnsi="Palemonas"/>
          <w:sz w:val="24"/>
          <w:szCs w:val="24"/>
        </w:rPr>
        <w:lastRenderedPageBreak/>
        <w:t>37</w:t>
      </w:r>
      <w:r w:rsidR="007B1D9B" w:rsidRPr="00A935F7">
        <w:rPr>
          <w:rFonts w:ascii="Palemonas" w:hAnsi="Palemonas"/>
          <w:sz w:val="24"/>
          <w:szCs w:val="24"/>
        </w:rPr>
        <w:t xml:space="preserve">. </w:t>
      </w:r>
      <w:r w:rsidR="00742DDA" w:rsidRPr="00A935F7">
        <w:rPr>
          <w:rFonts w:ascii="Palemonas" w:hAnsi="Palemonas"/>
          <w:sz w:val="24"/>
          <w:szCs w:val="24"/>
        </w:rPr>
        <w:t>NVŠ programoms finansuoti gali būti naudoja</w:t>
      </w:r>
      <w:r w:rsidR="006C74F1" w:rsidRPr="00A935F7">
        <w:rPr>
          <w:rFonts w:ascii="Palemonas" w:hAnsi="Palemonas"/>
          <w:sz w:val="24"/>
          <w:szCs w:val="24"/>
        </w:rPr>
        <w:t xml:space="preserve">mos rėmėjų, tėvų ir kitos lėšos </w:t>
      </w:r>
      <w:r w:rsidR="00742DDA" w:rsidRPr="00A935F7">
        <w:rPr>
          <w:rFonts w:ascii="Palemonas" w:hAnsi="Palemonas"/>
          <w:sz w:val="24"/>
          <w:szCs w:val="24"/>
        </w:rPr>
        <w:t>teisės aktų nustatyta tvarka.</w:t>
      </w:r>
    </w:p>
    <w:p w14:paraId="2076299B" w14:textId="77777777" w:rsidR="006C38B6" w:rsidRPr="00A935F7" w:rsidRDefault="001C3764" w:rsidP="00642A8F">
      <w:pPr>
        <w:pStyle w:val="Pagrindinistekstas1"/>
        <w:shd w:val="clear" w:color="auto" w:fill="auto"/>
        <w:tabs>
          <w:tab w:val="left" w:pos="1260"/>
          <w:tab w:val="left" w:pos="1440"/>
          <w:tab w:val="left" w:pos="2160"/>
        </w:tabs>
        <w:spacing w:line="240" w:lineRule="auto"/>
        <w:ind w:firstLine="1298"/>
        <w:jc w:val="both"/>
        <w:rPr>
          <w:rFonts w:ascii="Palemonas" w:hAnsi="Palemonas"/>
          <w:sz w:val="24"/>
          <w:szCs w:val="24"/>
        </w:rPr>
      </w:pPr>
      <w:r w:rsidRPr="00644D08">
        <w:rPr>
          <w:rFonts w:ascii="Palemonas" w:hAnsi="Palemonas"/>
          <w:sz w:val="24"/>
          <w:szCs w:val="24"/>
        </w:rPr>
        <w:t>38</w:t>
      </w:r>
      <w:r w:rsidR="005023C1" w:rsidRPr="00A935F7">
        <w:rPr>
          <w:rFonts w:ascii="Palemonas" w:hAnsi="Palemonas"/>
          <w:sz w:val="24"/>
          <w:szCs w:val="24"/>
        </w:rPr>
        <w:t xml:space="preserve">. </w:t>
      </w:r>
      <w:r w:rsidR="00742DDA" w:rsidRPr="00A935F7">
        <w:rPr>
          <w:rFonts w:ascii="Palemonas" w:hAnsi="Palemonas"/>
          <w:sz w:val="24"/>
          <w:szCs w:val="24"/>
        </w:rPr>
        <w:t xml:space="preserve">NVŠ teikėjai turi siekti, kad NVŠ programos būtų įgyvendinamos kuo arčiau vaiko gyvenamosios vietos ar mokyklos, kurioje jis mokosi, kad į programas būtų įtraukiama kuo daugiau vaikų, kurie nelanko jokių neformaliojo vaikų švietimo užsiėmimų po pamokų. </w:t>
      </w:r>
    </w:p>
    <w:p w14:paraId="7026F313" w14:textId="77777777" w:rsidR="005023C1" w:rsidRPr="00A935F7" w:rsidRDefault="001C3764" w:rsidP="00642A8F">
      <w:pPr>
        <w:tabs>
          <w:tab w:val="left" w:pos="180"/>
          <w:tab w:val="left" w:pos="540"/>
        </w:tabs>
        <w:ind w:firstLine="1298"/>
        <w:jc w:val="both"/>
        <w:rPr>
          <w:rFonts w:ascii="Palemonas" w:hAnsi="Palemonas"/>
          <w:shd w:val="clear" w:color="auto" w:fill="FFFFFF"/>
        </w:rPr>
      </w:pPr>
      <w:r w:rsidRPr="00644D08">
        <w:rPr>
          <w:rFonts w:ascii="Palemonas" w:hAnsi="Palemonas"/>
        </w:rPr>
        <w:t>39</w:t>
      </w:r>
      <w:r w:rsidR="005023C1" w:rsidRPr="00644D08">
        <w:rPr>
          <w:rFonts w:ascii="Palemonas" w:hAnsi="Palemonas"/>
        </w:rPr>
        <w:t>. NVŠ teikėjas</w:t>
      </w:r>
      <w:r w:rsidR="005023C1" w:rsidRPr="00644D08">
        <w:rPr>
          <w:rFonts w:ascii="Palemonas" w:hAnsi="Palemonas"/>
          <w:shd w:val="clear" w:color="auto" w:fill="FFFFFF"/>
        </w:rPr>
        <w:t xml:space="preserve">, gavęs finansinę paramą programai vykdyti, bet nustatytais terminais neatsiskaitęs už </w:t>
      </w:r>
      <w:r w:rsidR="00D66B7E" w:rsidRPr="00432ADB">
        <w:rPr>
          <w:rFonts w:ascii="Palemonas" w:hAnsi="Palemonas"/>
          <w:shd w:val="clear" w:color="auto" w:fill="FFFFFF"/>
        </w:rPr>
        <w:t xml:space="preserve">NVŠ </w:t>
      </w:r>
      <w:r w:rsidR="005023C1" w:rsidRPr="00432ADB">
        <w:rPr>
          <w:rFonts w:ascii="Palemonas" w:hAnsi="Palemonas"/>
          <w:shd w:val="clear" w:color="auto" w:fill="FFFFFF"/>
        </w:rPr>
        <w:t>lėšų panaudojimą nustatyta tvarka Savivaldybės adminis</w:t>
      </w:r>
      <w:r w:rsidR="005023C1" w:rsidRPr="00BA5BB0">
        <w:rPr>
          <w:rFonts w:ascii="Palemonas" w:hAnsi="Palemonas"/>
          <w:shd w:val="clear" w:color="auto" w:fill="FFFFFF"/>
        </w:rPr>
        <w:t>tracijos Buhalt</w:t>
      </w:r>
      <w:r w:rsidR="005023C1" w:rsidRPr="00061AEC">
        <w:rPr>
          <w:rFonts w:ascii="Palemonas" w:hAnsi="Palemonas"/>
          <w:shd w:val="clear" w:color="auto" w:fill="FFFFFF"/>
        </w:rPr>
        <w:t xml:space="preserve">erijai, </w:t>
      </w:r>
      <w:r w:rsidR="005023C1" w:rsidRPr="00392B37">
        <w:rPr>
          <w:rFonts w:ascii="Palemonas" w:hAnsi="Palemonas"/>
          <w:shd w:val="clear" w:color="auto" w:fill="FFFFFF"/>
        </w:rPr>
        <w:t>praranda t</w:t>
      </w:r>
      <w:r w:rsidR="005023C1" w:rsidRPr="00A935F7">
        <w:rPr>
          <w:rFonts w:ascii="Palemonas" w:hAnsi="Palemonas"/>
          <w:shd w:val="clear" w:color="auto" w:fill="FFFFFF"/>
        </w:rPr>
        <w:t xml:space="preserve">eisę vienerius metus dalyvauti NVŠ programų finansavimui gauti. </w:t>
      </w:r>
    </w:p>
    <w:p w14:paraId="214822F4" w14:textId="77777777" w:rsidR="00D06243" w:rsidRPr="00A935F7" w:rsidRDefault="00D06243" w:rsidP="00642A8F">
      <w:pPr>
        <w:tabs>
          <w:tab w:val="left" w:pos="180"/>
          <w:tab w:val="left" w:pos="540"/>
        </w:tabs>
        <w:ind w:firstLine="1298"/>
        <w:jc w:val="both"/>
        <w:rPr>
          <w:rFonts w:ascii="Palemonas" w:hAnsi="Palemonas"/>
          <w:shd w:val="clear" w:color="auto" w:fill="FFFFFF"/>
        </w:rPr>
      </w:pPr>
      <w:r w:rsidRPr="00A935F7">
        <w:rPr>
          <w:rFonts w:ascii="Palemonas" w:hAnsi="Palemonas"/>
          <w:shd w:val="clear" w:color="auto" w:fill="FFFFFF"/>
        </w:rPr>
        <w:t>4</w:t>
      </w:r>
      <w:r w:rsidR="001C3764" w:rsidRPr="00A935F7">
        <w:rPr>
          <w:rFonts w:ascii="Palemonas" w:hAnsi="Palemonas"/>
          <w:shd w:val="clear" w:color="auto" w:fill="FFFFFF"/>
        </w:rPr>
        <w:t>0</w:t>
      </w:r>
      <w:r w:rsidRPr="00A935F7">
        <w:rPr>
          <w:rFonts w:ascii="Palemonas" w:hAnsi="Palemonas"/>
          <w:shd w:val="clear" w:color="auto" w:fill="FFFFFF"/>
        </w:rPr>
        <w:t>. Administracijos direktorius turi teisę vienašališkai nutraukti sutartį su NVŠ teikėju</w:t>
      </w:r>
      <w:r w:rsidR="002270E7" w:rsidRPr="00A935F7">
        <w:rPr>
          <w:rFonts w:ascii="Palemonas" w:hAnsi="Palemonas"/>
          <w:shd w:val="clear" w:color="auto" w:fill="FFFFFF"/>
        </w:rPr>
        <w:t xml:space="preserve">, paaiškėjus, kad NVŠ teikėjas </w:t>
      </w:r>
      <w:r w:rsidRPr="00A935F7">
        <w:rPr>
          <w:rFonts w:ascii="Palemonas" w:hAnsi="Palemonas"/>
          <w:shd w:val="clear" w:color="auto" w:fill="FFFFFF"/>
        </w:rPr>
        <w:t>pateikė melagingą informaciją ar/ir nevykdo sutartyje numatyt</w:t>
      </w:r>
      <w:r w:rsidR="00941304" w:rsidRPr="00A935F7">
        <w:rPr>
          <w:rFonts w:ascii="Palemonas" w:hAnsi="Palemonas"/>
          <w:shd w:val="clear" w:color="auto" w:fill="FFFFFF"/>
        </w:rPr>
        <w:t>ų</w:t>
      </w:r>
      <w:r w:rsidRPr="00A935F7">
        <w:rPr>
          <w:rFonts w:ascii="Palemonas" w:hAnsi="Palemonas"/>
          <w:shd w:val="clear" w:color="auto" w:fill="FFFFFF"/>
        </w:rPr>
        <w:t xml:space="preserve"> reikalavim</w:t>
      </w:r>
      <w:r w:rsidR="00941304" w:rsidRPr="00A935F7">
        <w:rPr>
          <w:rFonts w:ascii="Palemonas" w:hAnsi="Palemonas"/>
          <w:shd w:val="clear" w:color="auto" w:fill="FFFFFF"/>
        </w:rPr>
        <w:t>ų</w:t>
      </w:r>
      <w:r w:rsidRPr="00A935F7">
        <w:rPr>
          <w:rFonts w:ascii="Palemonas" w:hAnsi="Palemonas"/>
          <w:shd w:val="clear" w:color="auto" w:fill="FFFFFF"/>
        </w:rPr>
        <w:t xml:space="preserve">. </w:t>
      </w:r>
    </w:p>
    <w:p w14:paraId="6771B8A4" w14:textId="77777777" w:rsidR="00941304" w:rsidRPr="00A935F7" w:rsidRDefault="005023C1" w:rsidP="00642A8F">
      <w:pPr>
        <w:pStyle w:val="Pagrindinistekstas1"/>
        <w:shd w:val="clear" w:color="auto" w:fill="auto"/>
        <w:tabs>
          <w:tab w:val="left" w:pos="1260"/>
          <w:tab w:val="left" w:pos="1440"/>
          <w:tab w:val="left" w:pos="2160"/>
        </w:tabs>
        <w:spacing w:line="240" w:lineRule="auto"/>
        <w:ind w:firstLine="1298"/>
        <w:jc w:val="both"/>
        <w:rPr>
          <w:rFonts w:ascii="Palemonas" w:hAnsi="Palemonas"/>
          <w:sz w:val="24"/>
          <w:szCs w:val="24"/>
        </w:rPr>
      </w:pPr>
      <w:r w:rsidRPr="00A935F7">
        <w:rPr>
          <w:rFonts w:ascii="Palemonas" w:hAnsi="Palemonas"/>
          <w:sz w:val="24"/>
          <w:szCs w:val="24"/>
        </w:rPr>
        <w:t>4</w:t>
      </w:r>
      <w:r w:rsidR="001C3764" w:rsidRPr="00644D08">
        <w:rPr>
          <w:rFonts w:ascii="Palemonas" w:hAnsi="Palemonas"/>
          <w:sz w:val="24"/>
          <w:szCs w:val="24"/>
        </w:rPr>
        <w:t>1</w:t>
      </w:r>
      <w:r w:rsidRPr="00A935F7">
        <w:rPr>
          <w:rFonts w:ascii="Palemonas" w:hAnsi="Palemonas"/>
          <w:sz w:val="24"/>
          <w:szCs w:val="24"/>
        </w:rPr>
        <w:t>.</w:t>
      </w:r>
      <w:r w:rsidR="003023BB" w:rsidRPr="00A935F7">
        <w:rPr>
          <w:rFonts w:ascii="Palemonas" w:hAnsi="Palemonas"/>
          <w:sz w:val="24"/>
          <w:szCs w:val="24"/>
        </w:rPr>
        <w:t xml:space="preserve"> </w:t>
      </w:r>
      <w:r w:rsidR="00742DDA" w:rsidRPr="00A935F7">
        <w:rPr>
          <w:rFonts w:ascii="Palemonas" w:hAnsi="Palemonas"/>
          <w:sz w:val="24"/>
          <w:szCs w:val="24"/>
        </w:rPr>
        <w:t xml:space="preserve">NVŠ lėšos skiriamos NVŠ teikėjams kaip tikslinės lėšos nesuteikiant teisės jas naudoti kitiems tikslams ir naudojamos </w:t>
      </w:r>
      <w:r w:rsidR="00F70E0D" w:rsidRPr="00644D08">
        <w:rPr>
          <w:rFonts w:ascii="Palemonas" w:hAnsi="Palemonas"/>
          <w:sz w:val="24"/>
          <w:szCs w:val="24"/>
        </w:rPr>
        <w:t>NVŠ</w:t>
      </w:r>
      <w:r w:rsidR="00742DDA" w:rsidRPr="00A935F7">
        <w:rPr>
          <w:rFonts w:ascii="Palemonas" w:hAnsi="Palemonas"/>
          <w:sz w:val="24"/>
          <w:szCs w:val="24"/>
        </w:rPr>
        <w:t xml:space="preserve"> programoms įgyvendinti vadovaujantis </w:t>
      </w:r>
      <w:r w:rsidR="004A65BE" w:rsidRPr="00A935F7">
        <w:rPr>
          <w:rFonts w:ascii="Palemonas" w:hAnsi="Palemonas"/>
          <w:sz w:val="24"/>
          <w:szCs w:val="24"/>
        </w:rPr>
        <w:t xml:space="preserve">šio </w:t>
      </w:r>
      <w:r w:rsidR="00742DDA" w:rsidRPr="00A935F7">
        <w:rPr>
          <w:rFonts w:ascii="Palemonas" w:hAnsi="Palemonas"/>
          <w:sz w:val="24"/>
          <w:szCs w:val="24"/>
        </w:rPr>
        <w:t>Aprašo nuostatomis.</w:t>
      </w:r>
    </w:p>
    <w:p w14:paraId="10C548CB" w14:textId="77777777" w:rsidR="007C2A36" w:rsidRPr="00A935F7" w:rsidRDefault="006D288D" w:rsidP="00642A8F">
      <w:pPr>
        <w:pStyle w:val="Pagrindinistekstas1"/>
        <w:shd w:val="clear" w:color="auto" w:fill="auto"/>
        <w:tabs>
          <w:tab w:val="left" w:pos="1260"/>
          <w:tab w:val="left" w:pos="1440"/>
          <w:tab w:val="left" w:pos="2160"/>
        </w:tabs>
        <w:spacing w:line="240" w:lineRule="auto"/>
        <w:ind w:firstLine="1298"/>
        <w:jc w:val="both"/>
        <w:rPr>
          <w:rFonts w:ascii="Palemonas" w:hAnsi="Palemonas"/>
          <w:sz w:val="24"/>
          <w:szCs w:val="24"/>
        </w:rPr>
      </w:pPr>
      <w:r w:rsidRPr="00A935F7">
        <w:rPr>
          <w:rFonts w:ascii="Palemonas" w:hAnsi="Palemonas"/>
          <w:sz w:val="24"/>
          <w:szCs w:val="24"/>
        </w:rPr>
        <w:t>4</w:t>
      </w:r>
      <w:r w:rsidR="001C3764" w:rsidRPr="00644D08">
        <w:rPr>
          <w:rFonts w:ascii="Palemonas" w:hAnsi="Palemonas"/>
          <w:sz w:val="24"/>
          <w:szCs w:val="24"/>
        </w:rPr>
        <w:t>2</w:t>
      </w:r>
      <w:r w:rsidR="005023C1" w:rsidRPr="00A935F7">
        <w:rPr>
          <w:rFonts w:ascii="Palemonas" w:hAnsi="Palemonas"/>
          <w:sz w:val="24"/>
          <w:szCs w:val="24"/>
        </w:rPr>
        <w:t xml:space="preserve">. </w:t>
      </w:r>
      <w:r w:rsidR="00742DDA" w:rsidRPr="00A935F7">
        <w:rPr>
          <w:rFonts w:ascii="Palemonas" w:hAnsi="Palemonas"/>
          <w:sz w:val="24"/>
          <w:szCs w:val="24"/>
        </w:rPr>
        <w:t xml:space="preserve">Aprašo </w:t>
      </w:r>
      <w:r w:rsidR="00D06243" w:rsidRPr="00A935F7">
        <w:rPr>
          <w:rFonts w:ascii="Palemonas" w:hAnsi="Palemonas"/>
          <w:sz w:val="24"/>
          <w:szCs w:val="24"/>
        </w:rPr>
        <w:t xml:space="preserve">ir NVŠ teikėjų programų </w:t>
      </w:r>
      <w:r w:rsidR="00742DDA" w:rsidRPr="00A935F7">
        <w:rPr>
          <w:rFonts w:ascii="Palemonas" w:hAnsi="Palemonas"/>
          <w:sz w:val="24"/>
          <w:szCs w:val="24"/>
        </w:rPr>
        <w:t xml:space="preserve">įgyvendinimo priežiūrą vykdo </w:t>
      </w:r>
      <w:r w:rsidR="00FC2E1E" w:rsidRPr="00A935F7">
        <w:rPr>
          <w:rFonts w:ascii="Palemonas" w:hAnsi="Palemonas"/>
          <w:sz w:val="24"/>
          <w:szCs w:val="24"/>
        </w:rPr>
        <w:t xml:space="preserve">Švietimo skyrius. </w:t>
      </w:r>
    </w:p>
    <w:p w14:paraId="7B8645B8" w14:textId="77777777" w:rsidR="00715CDC" w:rsidRPr="00A935F7" w:rsidRDefault="006C74F1" w:rsidP="00DA198B">
      <w:pPr>
        <w:pStyle w:val="Pagrindinistekstas1"/>
        <w:shd w:val="clear" w:color="auto" w:fill="auto"/>
        <w:tabs>
          <w:tab w:val="left" w:pos="1440"/>
          <w:tab w:val="left" w:pos="1844"/>
          <w:tab w:val="left" w:pos="2340"/>
        </w:tabs>
        <w:spacing w:line="240" w:lineRule="auto"/>
        <w:jc w:val="center"/>
        <w:rPr>
          <w:rFonts w:ascii="Palemonas" w:hAnsi="Palemonas"/>
          <w:sz w:val="24"/>
          <w:szCs w:val="24"/>
        </w:rPr>
      </w:pPr>
      <w:r w:rsidRPr="00A935F7">
        <w:rPr>
          <w:rFonts w:ascii="Palemonas" w:hAnsi="Palemonas"/>
          <w:sz w:val="24"/>
          <w:szCs w:val="24"/>
        </w:rPr>
        <w:t>_______________________</w:t>
      </w:r>
    </w:p>
    <w:p w14:paraId="692DA9F7" w14:textId="77777777" w:rsidR="005F5F1B" w:rsidRPr="00644D08" w:rsidRDefault="005F5F1B" w:rsidP="00A4076C">
      <w:pPr>
        <w:pStyle w:val="Pagrindinistekstas1"/>
        <w:shd w:val="clear" w:color="auto" w:fill="auto"/>
        <w:tabs>
          <w:tab w:val="left" w:pos="1440"/>
          <w:tab w:val="left" w:pos="1844"/>
          <w:tab w:val="left" w:pos="2340"/>
        </w:tabs>
        <w:spacing w:line="240" w:lineRule="auto"/>
        <w:rPr>
          <w:rFonts w:ascii="Palemonas" w:hAnsi="Palemonas"/>
          <w:b/>
          <w:sz w:val="24"/>
          <w:szCs w:val="24"/>
        </w:rPr>
      </w:pPr>
    </w:p>
    <w:p w14:paraId="17DE47F8" w14:textId="77777777" w:rsidR="005023C1" w:rsidRPr="00A935F7" w:rsidRDefault="005023C1" w:rsidP="009635A9">
      <w:pPr>
        <w:pStyle w:val="Pagrindinistekstas1"/>
        <w:shd w:val="clear" w:color="auto" w:fill="auto"/>
        <w:tabs>
          <w:tab w:val="left" w:pos="1440"/>
          <w:tab w:val="left" w:pos="1844"/>
          <w:tab w:val="left" w:pos="2340"/>
        </w:tabs>
        <w:spacing w:line="240" w:lineRule="auto"/>
        <w:rPr>
          <w:rFonts w:ascii="Palemonas" w:hAnsi="Palemonas"/>
          <w:b/>
          <w:sz w:val="24"/>
          <w:szCs w:val="24"/>
        </w:rPr>
        <w:sectPr w:rsidR="005023C1" w:rsidRPr="00A935F7" w:rsidSect="005875F8">
          <w:footerReference w:type="first" r:id="rId9"/>
          <w:pgSz w:w="11906" w:h="16838" w:code="9"/>
          <w:pgMar w:top="1134" w:right="567" w:bottom="1134" w:left="1701" w:header="567" w:footer="567" w:gutter="0"/>
          <w:pgNumType w:start="1"/>
          <w:cols w:space="1296"/>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050"/>
        <w:gridCol w:w="3327"/>
      </w:tblGrid>
      <w:tr w:rsidR="00371116" w:rsidRPr="00A935F7" w14:paraId="2D1F53D9" w14:textId="77777777">
        <w:tc>
          <w:tcPr>
            <w:tcW w:w="3346" w:type="dxa"/>
            <w:tcBorders>
              <w:top w:val="nil"/>
              <w:left w:val="nil"/>
              <w:bottom w:val="nil"/>
              <w:right w:val="nil"/>
            </w:tcBorders>
          </w:tcPr>
          <w:p w14:paraId="457BA366" w14:textId="77777777" w:rsidR="00371116" w:rsidRPr="00A935F7" w:rsidRDefault="00371116" w:rsidP="00371116">
            <w:pPr>
              <w:rPr>
                <w:rFonts w:ascii="Palemonas" w:hAnsi="Palemonas"/>
              </w:rPr>
            </w:pPr>
          </w:p>
        </w:tc>
        <w:tc>
          <w:tcPr>
            <w:tcW w:w="3129" w:type="dxa"/>
            <w:tcBorders>
              <w:top w:val="nil"/>
              <w:left w:val="nil"/>
              <w:bottom w:val="nil"/>
              <w:right w:val="nil"/>
            </w:tcBorders>
          </w:tcPr>
          <w:p w14:paraId="333863A3" w14:textId="77777777" w:rsidR="00371116" w:rsidRPr="00A935F7" w:rsidRDefault="00371116" w:rsidP="00371116">
            <w:pPr>
              <w:rPr>
                <w:rFonts w:ascii="Palemonas" w:hAnsi="Palemonas"/>
              </w:rPr>
            </w:pPr>
          </w:p>
        </w:tc>
        <w:tc>
          <w:tcPr>
            <w:tcW w:w="3379" w:type="dxa"/>
            <w:tcBorders>
              <w:top w:val="nil"/>
              <w:left w:val="nil"/>
              <w:bottom w:val="nil"/>
              <w:right w:val="nil"/>
            </w:tcBorders>
          </w:tcPr>
          <w:p w14:paraId="1553270E" w14:textId="77777777" w:rsidR="00371116" w:rsidRPr="00A935F7" w:rsidRDefault="00751265" w:rsidP="00371116">
            <w:pPr>
              <w:rPr>
                <w:rFonts w:ascii="Palemonas" w:hAnsi="Palemonas"/>
              </w:rPr>
            </w:pPr>
            <w:r w:rsidRPr="00A935F7">
              <w:rPr>
                <w:rFonts w:ascii="Palemonas" w:hAnsi="Palemonas"/>
              </w:rPr>
              <w:t>Palangos miesto</w:t>
            </w:r>
            <w:r w:rsidR="00371116" w:rsidRPr="00A935F7">
              <w:rPr>
                <w:rFonts w:ascii="Palemonas" w:hAnsi="Palemonas"/>
              </w:rPr>
              <w:t xml:space="preserve"> savivaldybės</w:t>
            </w:r>
          </w:p>
          <w:p w14:paraId="320DF876" w14:textId="77777777" w:rsidR="00371116" w:rsidRPr="00A935F7" w:rsidRDefault="00371116" w:rsidP="00371116">
            <w:pPr>
              <w:rPr>
                <w:rFonts w:ascii="Palemonas" w:hAnsi="Palemonas"/>
              </w:rPr>
            </w:pPr>
            <w:r w:rsidRPr="00A935F7">
              <w:rPr>
                <w:rFonts w:ascii="Palemonas" w:hAnsi="Palemonas"/>
              </w:rPr>
              <w:t xml:space="preserve">neformaliojo vaikų švietimo lėšų skyrimo ir panaudojimo tvarkos aprašo </w:t>
            </w:r>
          </w:p>
          <w:p w14:paraId="5D019F6E" w14:textId="77777777" w:rsidR="00371116" w:rsidRPr="00A935F7" w:rsidRDefault="00AA2304" w:rsidP="00371116">
            <w:pPr>
              <w:ind w:left="-48"/>
              <w:rPr>
                <w:rFonts w:ascii="Palemonas" w:hAnsi="Palemonas"/>
              </w:rPr>
            </w:pPr>
            <w:r w:rsidRPr="00A935F7">
              <w:rPr>
                <w:rFonts w:ascii="Palemonas" w:hAnsi="Palemonas"/>
              </w:rPr>
              <w:t>1</w:t>
            </w:r>
            <w:r w:rsidR="00371116" w:rsidRPr="00A935F7">
              <w:rPr>
                <w:rFonts w:ascii="Palemonas" w:hAnsi="Palemonas"/>
              </w:rPr>
              <w:t xml:space="preserve"> priedas</w:t>
            </w:r>
          </w:p>
          <w:p w14:paraId="224E33A0" w14:textId="77777777" w:rsidR="00371116" w:rsidRPr="00A935F7" w:rsidRDefault="00371116" w:rsidP="00371116">
            <w:pPr>
              <w:rPr>
                <w:rFonts w:ascii="Palemonas" w:hAnsi="Palemonas"/>
              </w:rPr>
            </w:pPr>
          </w:p>
        </w:tc>
      </w:tr>
    </w:tbl>
    <w:p w14:paraId="25E073B1" w14:textId="77777777" w:rsidR="001C3764" w:rsidRPr="00A935F7" w:rsidRDefault="001C3764" w:rsidP="001C3764">
      <w:pPr>
        <w:jc w:val="center"/>
        <w:rPr>
          <w:rFonts w:ascii="Palemonas" w:hAnsi="Palemonas" w:cs="Arial"/>
          <w:b/>
        </w:rPr>
      </w:pPr>
    </w:p>
    <w:p w14:paraId="2EC30832" w14:textId="77777777" w:rsidR="001C3764" w:rsidRPr="00A935F7" w:rsidRDefault="001C3764" w:rsidP="001C3764">
      <w:pPr>
        <w:jc w:val="center"/>
        <w:rPr>
          <w:rFonts w:ascii="Palemonas" w:hAnsi="Palemonas" w:cs="Arial"/>
          <w:b/>
        </w:rPr>
      </w:pPr>
      <w:r w:rsidRPr="00A935F7">
        <w:rPr>
          <w:rFonts w:ascii="Palemonas" w:hAnsi="Palemonas" w:cs="Arial"/>
          <w:b/>
        </w:rPr>
        <w:t>NEFORMALIOJO VAIKŲ ŠVIETIMO PROGRAMOS ATITIKTIES REIKALAVIMAMS PARAIŠKOS FORMA</w:t>
      </w:r>
    </w:p>
    <w:p w14:paraId="0B1E372A" w14:textId="77777777" w:rsidR="001C3764" w:rsidRPr="00A935F7" w:rsidRDefault="001C3764" w:rsidP="001C3764">
      <w:pPr>
        <w:jc w:val="center"/>
        <w:rPr>
          <w:rFonts w:ascii="Palemonas" w:hAnsi="Palemonas" w:cs="Arial"/>
          <w:b/>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534"/>
        <w:gridCol w:w="1692"/>
        <w:gridCol w:w="1505"/>
        <w:gridCol w:w="1072"/>
        <w:gridCol w:w="682"/>
        <w:gridCol w:w="1939"/>
        <w:gridCol w:w="35"/>
        <w:gridCol w:w="962"/>
        <w:gridCol w:w="35"/>
        <w:gridCol w:w="1181"/>
      </w:tblGrid>
      <w:tr w:rsidR="001C3764" w:rsidRPr="00A935F7" w14:paraId="571FBB8F" w14:textId="77777777" w:rsidTr="001C3764">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37074C" w14:textId="77777777" w:rsidR="001C3764" w:rsidRPr="00A935F7" w:rsidRDefault="001C3764" w:rsidP="001C3764">
            <w:pPr>
              <w:rPr>
                <w:rFonts w:ascii="Palemonas" w:hAnsi="Palemonas" w:cs="Arial"/>
              </w:rPr>
            </w:pPr>
            <w:r w:rsidRPr="00A935F7">
              <w:rPr>
                <w:rFonts w:ascii="Palemonas" w:hAnsi="Palemonas" w:cs="Arial"/>
                <w:b/>
                <w:bCs/>
                <w:color w:val="000000"/>
              </w:rPr>
              <w:t>INFORMACIJA APIE NEFORMALIOJO VAIKŲ ŠVIETIMO TEIKĖJĄ</w:t>
            </w:r>
          </w:p>
        </w:tc>
      </w:tr>
      <w:tr w:rsidR="001C3764" w:rsidRPr="00A935F7" w14:paraId="6A43B0F8" w14:textId="77777777" w:rsidTr="001C3764">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76B4BB1" w14:textId="77777777" w:rsidR="001C3764" w:rsidRPr="00A935F7" w:rsidRDefault="001C3764" w:rsidP="001C3764">
            <w:pPr>
              <w:rPr>
                <w:rFonts w:ascii="Palemonas" w:hAnsi="Palemonas" w:cs="Arial"/>
              </w:rPr>
            </w:pPr>
            <w:r w:rsidRPr="00A935F7">
              <w:rPr>
                <w:rFonts w:ascii="Palemonas" w:hAnsi="Palemonas" w:cs="Arial"/>
                <w:color w:val="000000"/>
              </w:rPr>
              <w:t>Informacija apie neformaliojo vaikų švietimo (toliau – NVŠ) teikėją – juridinį asmenį</w:t>
            </w:r>
          </w:p>
        </w:tc>
      </w:tr>
      <w:tr w:rsidR="001C3764" w:rsidRPr="00A935F7" w14:paraId="19E5411D" w14:textId="77777777" w:rsidTr="00A935F7">
        <w:tc>
          <w:tcPr>
            <w:tcW w:w="277"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41E91B0C" w14:textId="77777777" w:rsidR="001C3764" w:rsidRPr="00A935F7" w:rsidRDefault="001C3764" w:rsidP="001C3764">
            <w:pPr>
              <w:rPr>
                <w:rFonts w:ascii="Palemonas" w:hAnsi="Palemonas" w:cs="Arial"/>
              </w:rPr>
            </w:pPr>
            <w:r w:rsidRPr="00A935F7">
              <w:rPr>
                <w:rFonts w:ascii="Palemonas" w:hAnsi="Palemonas" w:cs="Arial"/>
                <w:color w:val="000000"/>
              </w:rPr>
              <w:t>1.</w:t>
            </w:r>
          </w:p>
        </w:tc>
        <w:tc>
          <w:tcPr>
            <w:tcW w:w="2215"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tcPr>
          <w:p w14:paraId="26BF65FD" w14:textId="77777777" w:rsidR="001C3764" w:rsidRPr="00A935F7" w:rsidRDefault="001C3764" w:rsidP="001C3764">
            <w:pPr>
              <w:rPr>
                <w:rFonts w:ascii="Palemonas" w:hAnsi="Palemonas" w:cs="Arial"/>
              </w:rPr>
            </w:pPr>
            <w:r w:rsidRPr="00A935F7">
              <w:rPr>
                <w:rFonts w:ascii="Palemonas" w:hAnsi="Palemonas" w:cs="Arial"/>
                <w:color w:val="000000"/>
              </w:rPr>
              <w:t>Pavadinimas</w:t>
            </w:r>
          </w:p>
        </w:tc>
        <w:tc>
          <w:tcPr>
            <w:tcW w:w="2508"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tcPr>
          <w:p w14:paraId="17B87175" w14:textId="77777777" w:rsidR="001C3764" w:rsidRPr="00A935F7" w:rsidRDefault="001C3764" w:rsidP="001C3764">
            <w:pPr>
              <w:rPr>
                <w:rFonts w:ascii="Palemonas" w:hAnsi="Palemonas" w:cs="Arial"/>
              </w:rPr>
            </w:pPr>
          </w:p>
        </w:tc>
      </w:tr>
      <w:tr w:rsidR="001C3764" w:rsidRPr="00A935F7" w14:paraId="71C98ADE"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AFFC470" w14:textId="77777777" w:rsidR="001C3764" w:rsidRPr="00A935F7" w:rsidRDefault="001C3764" w:rsidP="001C3764">
            <w:pPr>
              <w:rPr>
                <w:rFonts w:ascii="Palemonas" w:hAnsi="Palemonas" w:cs="Arial"/>
              </w:rPr>
            </w:pPr>
            <w:r w:rsidRPr="00A935F7">
              <w:rPr>
                <w:rFonts w:ascii="Palemonas" w:hAnsi="Palemonas" w:cs="Arial"/>
                <w:color w:val="000000"/>
              </w:rPr>
              <w:t>2.</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111FBA6E" w14:textId="77777777" w:rsidR="001C3764" w:rsidRPr="00A935F7" w:rsidRDefault="001C3764" w:rsidP="001C3764">
            <w:pPr>
              <w:rPr>
                <w:rFonts w:ascii="Palemonas" w:hAnsi="Palemonas" w:cs="Arial"/>
              </w:rPr>
            </w:pPr>
            <w:r w:rsidRPr="00A935F7">
              <w:rPr>
                <w:rFonts w:ascii="Palemonas" w:hAnsi="Palemonas" w:cs="Arial"/>
                <w:color w:val="000000"/>
              </w:rPr>
              <w:t>Kodas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093FDB37" w14:textId="77777777" w:rsidR="001C3764" w:rsidRPr="00A935F7" w:rsidRDefault="001C3764" w:rsidP="001C3764">
            <w:pPr>
              <w:rPr>
                <w:rFonts w:ascii="Palemonas" w:hAnsi="Palemonas" w:cs="Arial"/>
              </w:rPr>
            </w:pPr>
          </w:p>
        </w:tc>
      </w:tr>
      <w:tr w:rsidR="001C3764" w:rsidRPr="00A935F7" w14:paraId="61409B66"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BE16833" w14:textId="77777777" w:rsidR="001C3764" w:rsidRPr="00A935F7" w:rsidRDefault="001C3764" w:rsidP="001C3764">
            <w:pPr>
              <w:rPr>
                <w:rFonts w:ascii="Palemonas" w:hAnsi="Palemonas" w:cs="Arial"/>
              </w:rPr>
            </w:pPr>
            <w:r w:rsidRPr="00A935F7">
              <w:rPr>
                <w:rFonts w:ascii="Palemonas" w:hAnsi="Palemonas" w:cs="Arial"/>
                <w:color w:val="000000"/>
              </w:rPr>
              <w:t>3.</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7167489D" w14:textId="77777777" w:rsidR="001C3764" w:rsidRPr="00A935F7" w:rsidRDefault="001C3764" w:rsidP="001C3764">
            <w:pPr>
              <w:rPr>
                <w:rFonts w:ascii="Palemonas" w:hAnsi="Palemonas" w:cs="Arial"/>
              </w:rPr>
            </w:pPr>
            <w:r w:rsidRPr="00A935F7">
              <w:rPr>
                <w:rFonts w:ascii="Palemonas" w:hAnsi="Palemonas" w:cs="Arial"/>
                <w:color w:val="000000"/>
              </w:rPr>
              <w:t>Juridinis statusas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225991F1" w14:textId="77777777" w:rsidR="001C3764" w:rsidRPr="00A935F7" w:rsidRDefault="001C3764" w:rsidP="001C3764">
            <w:pPr>
              <w:rPr>
                <w:rFonts w:ascii="Palemonas" w:hAnsi="Palemonas" w:cs="Arial"/>
              </w:rPr>
            </w:pPr>
          </w:p>
        </w:tc>
      </w:tr>
      <w:tr w:rsidR="001C3764" w:rsidRPr="00A935F7" w14:paraId="0B59CC10"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6967186" w14:textId="77777777" w:rsidR="001C3764" w:rsidRPr="00A935F7" w:rsidRDefault="001C3764" w:rsidP="001C3764">
            <w:pPr>
              <w:rPr>
                <w:rFonts w:ascii="Palemonas" w:hAnsi="Palemonas" w:cs="Arial"/>
              </w:rPr>
            </w:pPr>
            <w:r w:rsidRPr="00A935F7">
              <w:rPr>
                <w:rFonts w:ascii="Palemonas" w:hAnsi="Palemonas" w:cs="Arial"/>
                <w:color w:val="000000"/>
              </w:rPr>
              <w:t>4.</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548DD082" w14:textId="77777777" w:rsidR="001C3764" w:rsidRPr="00A935F7" w:rsidRDefault="001C3764" w:rsidP="001C3764">
            <w:pPr>
              <w:rPr>
                <w:rFonts w:ascii="Palemonas" w:hAnsi="Palemonas" w:cs="Arial"/>
              </w:rPr>
            </w:pPr>
            <w:r w:rsidRPr="00A935F7">
              <w:rPr>
                <w:rFonts w:ascii="Palemonas" w:hAnsi="Palemonas" w:cs="Arial"/>
                <w:color w:val="000000"/>
              </w:rPr>
              <w:t>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5F84F938" w14:textId="77777777" w:rsidR="001C3764" w:rsidRPr="00A935F7" w:rsidRDefault="001C3764" w:rsidP="001C3764">
            <w:pPr>
              <w:rPr>
                <w:rFonts w:ascii="Palemonas" w:hAnsi="Palemonas" w:cs="Arial"/>
              </w:rPr>
            </w:pPr>
          </w:p>
        </w:tc>
      </w:tr>
      <w:tr w:rsidR="001C3764" w:rsidRPr="00A935F7" w14:paraId="799ECF93"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0EF638D0" w14:textId="77777777" w:rsidR="001C3764" w:rsidRPr="00A935F7" w:rsidRDefault="001C3764" w:rsidP="001C3764">
            <w:pPr>
              <w:rPr>
                <w:rFonts w:ascii="Palemonas" w:hAnsi="Palemonas" w:cs="Arial"/>
              </w:rPr>
            </w:pPr>
            <w:r w:rsidRPr="00A935F7">
              <w:rPr>
                <w:rFonts w:ascii="Palemonas" w:hAnsi="Palemonas" w:cs="Arial"/>
                <w:color w:val="000000"/>
              </w:rPr>
              <w:t>5.</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16EE437B" w14:textId="77777777" w:rsidR="001C3764" w:rsidRPr="00A935F7" w:rsidRDefault="001C3764" w:rsidP="001C3764">
            <w:pPr>
              <w:rPr>
                <w:rFonts w:ascii="Palemonas" w:hAnsi="Palemonas" w:cs="Arial"/>
              </w:rPr>
            </w:pPr>
            <w:r w:rsidRPr="00A935F7">
              <w:rPr>
                <w:rFonts w:ascii="Palemonas" w:hAnsi="Palemonas" w:cs="Arial"/>
                <w:color w:val="000000"/>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4D9F76D6" w14:textId="77777777" w:rsidR="001C3764" w:rsidRPr="00A935F7" w:rsidRDefault="001C3764" w:rsidP="001C3764">
            <w:pPr>
              <w:rPr>
                <w:rFonts w:ascii="Palemonas" w:hAnsi="Palemonas" w:cs="Arial"/>
              </w:rPr>
            </w:pPr>
          </w:p>
        </w:tc>
      </w:tr>
      <w:tr w:rsidR="001C3764" w:rsidRPr="00A935F7" w14:paraId="3201F5A5"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C8E2074" w14:textId="77777777" w:rsidR="001C3764" w:rsidRPr="00A935F7" w:rsidRDefault="001C3764" w:rsidP="001C3764">
            <w:pPr>
              <w:rPr>
                <w:rFonts w:ascii="Palemonas" w:hAnsi="Palemonas" w:cs="Arial"/>
              </w:rPr>
            </w:pPr>
            <w:r w:rsidRPr="00A935F7">
              <w:rPr>
                <w:rFonts w:ascii="Palemonas" w:hAnsi="Palemonas" w:cs="Arial"/>
                <w:color w:val="000000"/>
              </w:rPr>
              <w:t>6.</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537FEB44" w14:textId="77777777" w:rsidR="001C3764" w:rsidRPr="00A935F7" w:rsidRDefault="001C3764" w:rsidP="001C3764">
            <w:pPr>
              <w:rPr>
                <w:rFonts w:ascii="Palemonas" w:hAnsi="Palemonas" w:cs="Arial"/>
              </w:rPr>
            </w:pPr>
            <w:r w:rsidRPr="00A935F7">
              <w:rPr>
                <w:rFonts w:ascii="Palemonas" w:hAnsi="Palemonas" w:cs="Arial"/>
                <w:color w:val="000000"/>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6D716378" w14:textId="77777777" w:rsidR="001C3764" w:rsidRPr="00A935F7" w:rsidRDefault="001C3764" w:rsidP="001C3764">
            <w:pPr>
              <w:rPr>
                <w:rFonts w:ascii="Palemonas" w:hAnsi="Palemonas" w:cs="Arial"/>
              </w:rPr>
            </w:pPr>
          </w:p>
        </w:tc>
      </w:tr>
      <w:tr w:rsidR="001C3764" w:rsidRPr="00A935F7" w14:paraId="1B47E379"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03988F2" w14:textId="77777777" w:rsidR="001C3764" w:rsidRPr="00A935F7" w:rsidRDefault="001C3764" w:rsidP="001C3764">
            <w:pPr>
              <w:rPr>
                <w:rFonts w:ascii="Palemonas" w:hAnsi="Palemonas" w:cs="Arial"/>
              </w:rPr>
            </w:pPr>
            <w:r w:rsidRPr="00A935F7">
              <w:rPr>
                <w:rFonts w:ascii="Palemonas" w:hAnsi="Palemonas" w:cs="Arial"/>
                <w:color w:val="000000"/>
              </w:rPr>
              <w:t>7.</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0A4762C4" w14:textId="77777777" w:rsidR="001C3764" w:rsidRPr="00A935F7" w:rsidRDefault="001C3764" w:rsidP="001C3764">
            <w:pPr>
              <w:rPr>
                <w:rFonts w:ascii="Palemonas" w:hAnsi="Palemonas" w:cs="Arial"/>
              </w:rPr>
            </w:pPr>
            <w:r w:rsidRPr="00A935F7">
              <w:rPr>
                <w:rFonts w:ascii="Palemonas" w:hAnsi="Palemonas" w:cs="Arial"/>
                <w:color w:val="000000"/>
              </w:rPr>
              <w:t>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6FA4AB2D" w14:textId="77777777" w:rsidR="001C3764" w:rsidRPr="00A935F7" w:rsidRDefault="001C3764" w:rsidP="001C3764">
            <w:pPr>
              <w:rPr>
                <w:rFonts w:ascii="Palemonas" w:hAnsi="Palemonas" w:cs="Arial"/>
              </w:rPr>
            </w:pPr>
          </w:p>
        </w:tc>
      </w:tr>
      <w:tr w:rsidR="001C3764" w:rsidRPr="00A935F7" w14:paraId="127F005F"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FEE51D4" w14:textId="77777777" w:rsidR="001C3764" w:rsidRPr="00A935F7" w:rsidRDefault="001C3764" w:rsidP="001C3764">
            <w:pPr>
              <w:rPr>
                <w:rFonts w:ascii="Palemonas" w:hAnsi="Palemonas" w:cs="Arial"/>
              </w:rPr>
            </w:pPr>
            <w:r w:rsidRPr="00A935F7">
              <w:rPr>
                <w:rFonts w:ascii="Palemonas" w:hAnsi="Palemonas" w:cs="Arial"/>
                <w:color w:val="000000"/>
              </w:rPr>
              <w:t>8</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64C606AF" w14:textId="77777777" w:rsidR="001C3764" w:rsidRPr="00A935F7" w:rsidRDefault="001C3764" w:rsidP="001C3764">
            <w:pPr>
              <w:rPr>
                <w:rFonts w:ascii="Palemonas" w:hAnsi="Palemonas" w:cs="Arial"/>
              </w:rPr>
            </w:pPr>
            <w:r w:rsidRPr="00A935F7">
              <w:rPr>
                <w:rFonts w:ascii="Palemonas" w:hAnsi="Palemonas" w:cs="Arial"/>
                <w:color w:val="000000"/>
              </w:rPr>
              <w:t>Pagrindinė veiklos sritis (įrašykite švietimas, sportas, kultūra, turizmas ir pan.)</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1BFB4B28" w14:textId="77777777" w:rsidR="001C3764" w:rsidRPr="00A935F7" w:rsidRDefault="001C3764" w:rsidP="001C3764">
            <w:pPr>
              <w:rPr>
                <w:rFonts w:ascii="Palemonas" w:hAnsi="Palemonas" w:cs="Arial"/>
              </w:rPr>
            </w:pPr>
          </w:p>
        </w:tc>
      </w:tr>
      <w:tr w:rsidR="001C3764" w:rsidRPr="00A935F7" w14:paraId="6CFB55F9"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D3DF0E3" w14:textId="77777777" w:rsidR="001C3764" w:rsidRPr="00A935F7" w:rsidRDefault="001C3764" w:rsidP="001C3764">
            <w:pPr>
              <w:rPr>
                <w:rFonts w:ascii="Palemonas" w:hAnsi="Palemonas" w:cs="Arial"/>
              </w:rPr>
            </w:pPr>
            <w:r w:rsidRPr="00A935F7">
              <w:rPr>
                <w:rFonts w:ascii="Palemonas" w:hAnsi="Palemonas" w:cs="Arial"/>
                <w:color w:val="000000"/>
              </w:rPr>
              <w:t>9.</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3C4F0D08" w14:textId="77777777" w:rsidR="001C3764" w:rsidRPr="00A935F7" w:rsidRDefault="001C3764" w:rsidP="001C3764">
            <w:pPr>
              <w:rPr>
                <w:rFonts w:ascii="Palemonas" w:hAnsi="Palemonas" w:cs="Arial"/>
              </w:rPr>
            </w:pPr>
            <w:r w:rsidRPr="00A935F7">
              <w:rPr>
                <w:rFonts w:ascii="Palemonas" w:hAnsi="Palemonas" w:cs="Arial"/>
                <w:color w:val="000000"/>
              </w:rPr>
              <w:t>Teikėjo kodas Švietimo ir mokslo institucijų registre</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3FB3BA35" w14:textId="77777777" w:rsidR="001C3764" w:rsidRPr="00A935F7" w:rsidRDefault="001C3764" w:rsidP="001C3764">
            <w:pPr>
              <w:rPr>
                <w:rFonts w:ascii="Palemonas" w:hAnsi="Palemonas" w:cs="Arial"/>
              </w:rPr>
            </w:pPr>
          </w:p>
        </w:tc>
      </w:tr>
      <w:tr w:rsidR="001C3764" w:rsidRPr="00A935F7" w14:paraId="7BB2112D" w14:textId="77777777" w:rsidTr="001C3764">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14:paraId="011E1FAE" w14:textId="77777777" w:rsidR="001C3764" w:rsidRPr="00A935F7" w:rsidRDefault="001C3764" w:rsidP="001C3764">
            <w:pPr>
              <w:rPr>
                <w:rFonts w:ascii="Palemonas" w:hAnsi="Palemonas" w:cs="Arial"/>
              </w:rPr>
            </w:pPr>
            <w:r w:rsidRPr="00A935F7">
              <w:rPr>
                <w:rFonts w:ascii="Palemonas" w:hAnsi="Palemonas" w:cs="Arial"/>
                <w:color w:val="000000"/>
              </w:rPr>
              <w:t>Informacija apie NVŠ teikėjo (institucijos) vadovą</w:t>
            </w:r>
          </w:p>
        </w:tc>
      </w:tr>
      <w:tr w:rsidR="001C3764" w:rsidRPr="00A935F7" w14:paraId="39C6BB52"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7949E9AD" w14:textId="77777777" w:rsidR="001C3764" w:rsidRPr="00A935F7" w:rsidRDefault="001C3764" w:rsidP="001C3764">
            <w:pPr>
              <w:rPr>
                <w:rFonts w:ascii="Palemonas" w:hAnsi="Palemonas" w:cs="Arial"/>
              </w:rPr>
            </w:pPr>
            <w:r w:rsidRPr="00A935F7">
              <w:rPr>
                <w:rFonts w:ascii="Palemonas" w:hAnsi="Palemonas" w:cs="Arial"/>
                <w:color w:val="000000"/>
              </w:rPr>
              <w:t>10.</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239680AB" w14:textId="77777777" w:rsidR="001C3764" w:rsidRPr="00A935F7" w:rsidRDefault="001C3764" w:rsidP="001C3764">
            <w:pPr>
              <w:rPr>
                <w:rFonts w:ascii="Palemonas" w:hAnsi="Palemonas" w:cs="Arial"/>
              </w:rPr>
            </w:pPr>
            <w:r w:rsidRPr="00A935F7">
              <w:rPr>
                <w:rFonts w:ascii="Palemonas" w:hAnsi="Palemonas" w:cs="Arial"/>
                <w:color w:val="000000"/>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5FD2EC79" w14:textId="77777777" w:rsidR="001C3764" w:rsidRPr="00A935F7" w:rsidRDefault="001C3764" w:rsidP="001C3764">
            <w:pPr>
              <w:rPr>
                <w:rFonts w:ascii="Palemonas" w:hAnsi="Palemonas" w:cs="Arial"/>
              </w:rPr>
            </w:pPr>
          </w:p>
        </w:tc>
      </w:tr>
      <w:tr w:rsidR="001C3764" w:rsidRPr="00A935F7" w14:paraId="768AFA96"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80CF8B5" w14:textId="77777777" w:rsidR="001C3764" w:rsidRPr="00A935F7" w:rsidRDefault="001C3764" w:rsidP="001C3764">
            <w:pPr>
              <w:rPr>
                <w:rFonts w:ascii="Palemonas" w:hAnsi="Palemonas" w:cs="Arial"/>
              </w:rPr>
            </w:pPr>
            <w:r w:rsidRPr="00A935F7">
              <w:rPr>
                <w:rFonts w:ascii="Palemonas" w:hAnsi="Palemonas" w:cs="Arial"/>
                <w:color w:val="000000"/>
              </w:rPr>
              <w:t xml:space="preserve">11. </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44ADE8E8" w14:textId="77777777" w:rsidR="001C3764" w:rsidRPr="00A935F7" w:rsidRDefault="001C3764" w:rsidP="001C3764">
            <w:pPr>
              <w:rPr>
                <w:rFonts w:ascii="Palemonas" w:hAnsi="Palemonas" w:cs="Arial"/>
              </w:rPr>
            </w:pPr>
            <w:r w:rsidRPr="00A935F7">
              <w:rPr>
                <w:rFonts w:ascii="Palemonas" w:hAnsi="Palemonas" w:cs="Arial"/>
                <w:color w:val="000000"/>
              </w:rPr>
              <w:t>El. pašto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5ECCEC1D" w14:textId="77777777" w:rsidR="001C3764" w:rsidRPr="00A935F7" w:rsidRDefault="001C3764" w:rsidP="001C3764">
            <w:pPr>
              <w:rPr>
                <w:rFonts w:ascii="Palemonas" w:hAnsi="Palemonas" w:cs="Arial"/>
              </w:rPr>
            </w:pPr>
          </w:p>
        </w:tc>
      </w:tr>
      <w:tr w:rsidR="001C3764" w:rsidRPr="00A935F7" w14:paraId="7059161B"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CBC3577" w14:textId="77777777" w:rsidR="001C3764" w:rsidRPr="00A935F7" w:rsidRDefault="001C3764" w:rsidP="001C3764">
            <w:pPr>
              <w:rPr>
                <w:rFonts w:ascii="Palemonas" w:hAnsi="Palemonas" w:cs="Arial"/>
              </w:rPr>
            </w:pPr>
            <w:r w:rsidRPr="00A935F7">
              <w:rPr>
                <w:rFonts w:ascii="Palemonas" w:hAnsi="Palemonas" w:cs="Arial"/>
                <w:color w:val="000000"/>
              </w:rPr>
              <w:t xml:space="preserve">12. </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6B5C0280" w14:textId="77777777" w:rsidR="001C3764" w:rsidRPr="00A935F7" w:rsidRDefault="001C3764" w:rsidP="001C3764">
            <w:pPr>
              <w:rPr>
                <w:rFonts w:ascii="Palemonas" w:hAnsi="Palemonas" w:cs="Arial"/>
              </w:rPr>
            </w:pPr>
            <w:r w:rsidRPr="00A935F7">
              <w:rPr>
                <w:rFonts w:ascii="Palemonas" w:hAnsi="Palemonas" w:cs="Arial"/>
                <w:color w:val="000000"/>
              </w:rPr>
              <w:t>Telefono numeris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43D8D466" w14:textId="77777777" w:rsidR="001C3764" w:rsidRPr="00A935F7" w:rsidRDefault="001C3764" w:rsidP="001C3764">
            <w:pPr>
              <w:rPr>
                <w:rFonts w:ascii="Palemonas" w:hAnsi="Palemonas" w:cs="Arial"/>
              </w:rPr>
            </w:pPr>
          </w:p>
        </w:tc>
      </w:tr>
      <w:tr w:rsidR="001C3764" w:rsidRPr="00A935F7" w14:paraId="5DC98050" w14:textId="77777777" w:rsidTr="001C3764">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14:paraId="24B20DD6" w14:textId="77777777" w:rsidR="001C3764" w:rsidRPr="00A935F7" w:rsidRDefault="001C3764" w:rsidP="001C3764">
            <w:pPr>
              <w:rPr>
                <w:rFonts w:ascii="Palemonas" w:hAnsi="Palemonas" w:cs="Arial"/>
              </w:rPr>
            </w:pPr>
            <w:r w:rsidRPr="00A935F7">
              <w:rPr>
                <w:rFonts w:ascii="Palemonas" w:hAnsi="Palemonas" w:cs="Arial"/>
                <w:color w:val="000000"/>
              </w:rPr>
              <w:t>Informacija apie NVŠ teikėją – fizinį asmenį</w:t>
            </w:r>
          </w:p>
        </w:tc>
      </w:tr>
      <w:tr w:rsidR="001C3764" w:rsidRPr="00A935F7" w14:paraId="203470C0"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64C7866" w14:textId="77777777" w:rsidR="001C3764" w:rsidRPr="00A935F7" w:rsidRDefault="001C3764" w:rsidP="001C3764">
            <w:pPr>
              <w:rPr>
                <w:rFonts w:ascii="Palemonas" w:hAnsi="Palemonas" w:cs="Arial"/>
              </w:rPr>
            </w:pPr>
            <w:r w:rsidRPr="00A935F7">
              <w:rPr>
                <w:rFonts w:ascii="Palemonas" w:hAnsi="Palemonas" w:cs="Arial"/>
                <w:color w:val="000000"/>
              </w:rPr>
              <w:t>13.</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0EB393C9" w14:textId="77777777" w:rsidR="001C3764" w:rsidRPr="00A935F7" w:rsidRDefault="001C3764" w:rsidP="001C3764">
            <w:pPr>
              <w:rPr>
                <w:rFonts w:ascii="Palemonas" w:hAnsi="Palemonas" w:cs="Arial"/>
              </w:rPr>
            </w:pPr>
            <w:r w:rsidRPr="00A935F7">
              <w:rPr>
                <w:rFonts w:ascii="Palemonas" w:hAnsi="Palemonas" w:cs="Arial"/>
                <w:color w:val="000000"/>
              </w:rPr>
              <w:t>Vardas ir pavardė</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1A393860" w14:textId="77777777" w:rsidR="001C3764" w:rsidRPr="00A935F7" w:rsidRDefault="001C3764" w:rsidP="001C3764">
            <w:pPr>
              <w:rPr>
                <w:rFonts w:ascii="Palemonas" w:hAnsi="Palemonas" w:cs="Arial"/>
              </w:rPr>
            </w:pPr>
          </w:p>
        </w:tc>
      </w:tr>
      <w:tr w:rsidR="001C3764" w:rsidRPr="00A935F7" w14:paraId="3FE387FC" w14:textId="77777777" w:rsidTr="00A935F7">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6D6403B" w14:textId="77777777" w:rsidR="001C3764" w:rsidRPr="00A935F7" w:rsidRDefault="001C3764" w:rsidP="001C3764">
            <w:pPr>
              <w:rPr>
                <w:rFonts w:ascii="Palemonas" w:hAnsi="Palemonas" w:cs="Arial"/>
              </w:rPr>
            </w:pPr>
            <w:r w:rsidRPr="00A935F7">
              <w:rPr>
                <w:rFonts w:ascii="Palemonas" w:hAnsi="Palemonas" w:cs="Arial"/>
                <w:color w:val="000000"/>
              </w:rPr>
              <w:t>14.</w:t>
            </w:r>
          </w:p>
        </w:tc>
        <w:tc>
          <w:tcPr>
            <w:tcW w:w="2215" w:type="pct"/>
            <w:gridSpan w:val="3"/>
            <w:tcBorders>
              <w:top w:val="nil"/>
              <w:left w:val="nil"/>
              <w:bottom w:val="single" w:sz="8" w:space="0" w:color="auto"/>
              <w:right w:val="single" w:sz="8" w:space="0" w:color="auto"/>
            </w:tcBorders>
            <w:tcMar>
              <w:top w:w="0" w:type="dxa"/>
              <w:left w:w="108" w:type="dxa"/>
              <w:bottom w:w="0" w:type="dxa"/>
              <w:right w:w="108" w:type="dxa"/>
            </w:tcMar>
          </w:tcPr>
          <w:p w14:paraId="346AE00A" w14:textId="77777777" w:rsidR="001C3764" w:rsidRPr="00A935F7" w:rsidRDefault="001C3764" w:rsidP="001C3764">
            <w:pPr>
              <w:rPr>
                <w:rFonts w:ascii="Palemonas" w:hAnsi="Palemonas" w:cs="Arial"/>
              </w:rPr>
            </w:pPr>
            <w:r w:rsidRPr="00A935F7">
              <w:rPr>
                <w:rFonts w:ascii="Palemonas" w:hAnsi="Palemonas" w:cs="Arial"/>
                <w:color w:val="000000"/>
              </w:rPr>
              <w:t>Viešai skelbtinas adresas, telefono Nr., el. pašto adresas, interneto svetainės adresas</w:t>
            </w:r>
          </w:p>
        </w:tc>
        <w:tc>
          <w:tcPr>
            <w:tcW w:w="2508" w:type="pct"/>
            <w:gridSpan w:val="6"/>
            <w:tcBorders>
              <w:top w:val="nil"/>
              <w:left w:val="nil"/>
              <w:bottom w:val="single" w:sz="8" w:space="0" w:color="auto"/>
              <w:right w:val="single" w:sz="8" w:space="0" w:color="auto"/>
            </w:tcBorders>
            <w:tcMar>
              <w:top w:w="0" w:type="dxa"/>
              <w:left w:w="108" w:type="dxa"/>
              <w:bottom w:w="0" w:type="dxa"/>
              <w:right w:w="108" w:type="dxa"/>
            </w:tcMar>
          </w:tcPr>
          <w:p w14:paraId="0321B9DA" w14:textId="77777777" w:rsidR="001C3764" w:rsidRPr="00A935F7" w:rsidRDefault="001C3764" w:rsidP="001C3764">
            <w:pPr>
              <w:rPr>
                <w:rFonts w:ascii="Palemonas" w:hAnsi="Palemonas" w:cs="Arial"/>
              </w:rPr>
            </w:pPr>
          </w:p>
        </w:tc>
      </w:tr>
      <w:tr w:rsidR="001C3764" w:rsidRPr="00A935F7" w14:paraId="59F50AFB" w14:textId="77777777" w:rsidTr="001C3764">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tcPr>
          <w:p w14:paraId="16E49356" w14:textId="77777777" w:rsidR="001C3764" w:rsidRPr="00A935F7" w:rsidRDefault="001C3764" w:rsidP="001C3764">
            <w:pPr>
              <w:rPr>
                <w:rFonts w:ascii="Palemonas" w:hAnsi="Palemonas" w:cs="Arial"/>
              </w:rPr>
            </w:pPr>
            <w:r w:rsidRPr="00A935F7">
              <w:rPr>
                <w:rFonts w:ascii="Palemonas" w:hAnsi="Palemonas" w:cs="Arial"/>
                <w:color w:val="000000"/>
              </w:rPr>
              <w:t>Informacija apie NVŠ teikėjo (fizinio/juridinio asmens) patirtį NVŠ srityje</w:t>
            </w:r>
          </w:p>
        </w:tc>
      </w:tr>
      <w:tr w:rsidR="001C3764" w:rsidRPr="00A935F7" w14:paraId="49451AA9" w14:textId="77777777" w:rsidTr="00A935F7">
        <w:trPr>
          <w:trHeight w:val="451"/>
        </w:trPr>
        <w:tc>
          <w:tcPr>
            <w:tcW w:w="277"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8B316A0" w14:textId="77777777" w:rsidR="001C3764" w:rsidRPr="00A935F7" w:rsidRDefault="001C3764" w:rsidP="001C3764">
            <w:pPr>
              <w:rPr>
                <w:rFonts w:ascii="Palemonas" w:hAnsi="Palemonas" w:cs="Arial"/>
              </w:rPr>
            </w:pPr>
            <w:r w:rsidRPr="00A935F7">
              <w:rPr>
                <w:rFonts w:ascii="Palemonas" w:hAnsi="Palemonas" w:cs="Arial"/>
                <w:color w:val="000000"/>
              </w:rPr>
              <w:t>15.</w:t>
            </w:r>
          </w:p>
        </w:tc>
        <w:tc>
          <w:tcPr>
            <w:tcW w:w="3575" w:type="pct"/>
            <w:gridSpan w:val="5"/>
            <w:tcBorders>
              <w:top w:val="nil"/>
              <w:left w:val="nil"/>
              <w:bottom w:val="single" w:sz="8" w:space="0" w:color="auto"/>
              <w:right w:val="single" w:sz="8" w:space="0" w:color="auto"/>
            </w:tcBorders>
            <w:tcMar>
              <w:top w:w="0" w:type="dxa"/>
              <w:left w:w="108" w:type="dxa"/>
              <w:bottom w:w="0" w:type="dxa"/>
              <w:right w:w="108" w:type="dxa"/>
            </w:tcMar>
          </w:tcPr>
          <w:p w14:paraId="7977D0FD" w14:textId="77777777" w:rsidR="001C3764" w:rsidRPr="00A935F7" w:rsidRDefault="001C3764" w:rsidP="001C3764">
            <w:pPr>
              <w:rPr>
                <w:rFonts w:ascii="Palemonas" w:hAnsi="Palemonas" w:cs="Arial"/>
              </w:rPr>
            </w:pPr>
            <w:r w:rsidRPr="00A935F7">
              <w:rPr>
                <w:rFonts w:ascii="Palemonas" w:hAnsi="Palemonas" w:cs="Arial"/>
                <w:color w:val="000000"/>
              </w:rPr>
              <w:t>Teikėjas turi patirties įgyvendinti NVŠ programas</w:t>
            </w:r>
          </w:p>
        </w:tc>
        <w:tc>
          <w:tcPr>
            <w:tcW w:w="535" w:type="pct"/>
            <w:gridSpan w:val="3"/>
            <w:tcBorders>
              <w:top w:val="nil"/>
              <w:left w:val="nil"/>
              <w:bottom w:val="single" w:sz="8" w:space="0" w:color="auto"/>
              <w:right w:val="single" w:sz="8" w:space="0" w:color="auto"/>
            </w:tcBorders>
            <w:tcMar>
              <w:top w:w="0" w:type="dxa"/>
              <w:left w:w="108" w:type="dxa"/>
              <w:bottom w:w="0" w:type="dxa"/>
              <w:right w:w="108" w:type="dxa"/>
            </w:tcMar>
          </w:tcPr>
          <w:p w14:paraId="04996416"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Taip </w:t>
            </w:r>
          </w:p>
        </w:tc>
        <w:tc>
          <w:tcPr>
            <w:tcW w:w="613" w:type="pct"/>
            <w:tcBorders>
              <w:top w:val="nil"/>
              <w:left w:val="nil"/>
              <w:bottom w:val="single" w:sz="8" w:space="0" w:color="auto"/>
              <w:right w:val="single" w:sz="8" w:space="0" w:color="auto"/>
            </w:tcBorders>
            <w:tcMar>
              <w:top w:w="0" w:type="dxa"/>
              <w:left w:w="108" w:type="dxa"/>
              <w:bottom w:w="0" w:type="dxa"/>
              <w:right w:w="108" w:type="dxa"/>
            </w:tcMar>
          </w:tcPr>
          <w:p w14:paraId="0BA1624F"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Ne</w:t>
            </w:r>
          </w:p>
        </w:tc>
      </w:tr>
      <w:tr w:rsidR="001C3764" w:rsidRPr="00A935F7" w14:paraId="13054EE1" w14:textId="77777777" w:rsidTr="00A935F7">
        <w:tc>
          <w:tcPr>
            <w:tcW w:w="277" w:type="pct"/>
            <w:tcBorders>
              <w:top w:val="nil"/>
              <w:left w:val="single" w:sz="8" w:space="0" w:color="auto"/>
              <w:bottom w:val="single" w:sz="4" w:space="0" w:color="auto"/>
              <w:right w:val="single" w:sz="8" w:space="0" w:color="auto"/>
            </w:tcBorders>
            <w:tcMar>
              <w:top w:w="0" w:type="dxa"/>
              <w:left w:w="108" w:type="dxa"/>
              <w:bottom w:w="0" w:type="dxa"/>
              <w:right w:w="108" w:type="dxa"/>
            </w:tcMar>
          </w:tcPr>
          <w:p w14:paraId="7B1C9471" w14:textId="77777777" w:rsidR="001C3764" w:rsidRPr="00A935F7" w:rsidRDefault="001C3764" w:rsidP="001C3764">
            <w:pPr>
              <w:rPr>
                <w:rFonts w:ascii="Palemonas" w:hAnsi="Palemonas" w:cs="Arial"/>
              </w:rPr>
            </w:pPr>
          </w:p>
        </w:tc>
        <w:tc>
          <w:tcPr>
            <w:tcW w:w="4723" w:type="pct"/>
            <w:gridSpan w:val="9"/>
            <w:tcBorders>
              <w:top w:val="nil"/>
              <w:left w:val="nil"/>
              <w:bottom w:val="single" w:sz="4" w:space="0" w:color="auto"/>
              <w:right w:val="single" w:sz="8" w:space="0" w:color="auto"/>
            </w:tcBorders>
            <w:tcMar>
              <w:top w:w="0" w:type="dxa"/>
              <w:left w:w="108" w:type="dxa"/>
              <w:bottom w:w="0" w:type="dxa"/>
              <w:right w:w="108" w:type="dxa"/>
            </w:tcMar>
          </w:tcPr>
          <w:p w14:paraId="1277A518" w14:textId="77777777" w:rsidR="001C3764" w:rsidRPr="00A935F7" w:rsidRDefault="001C3764" w:rsidP="001C3764">
            <w:pPr>
              <w:rPr>
                <w:rFonts w:ascii="Palemonas" w:hAnsi="Palemonas" w:cs="Arial"/>
              </w:rPr>
            </w:pPr>
            <w:r w:rsidRPr="00A935F7">
              <w:rPr>
                <w:rFonts w:ascii="Palemonas" w:hAnsi="Palemonas" w:cs="Arial"/>
                <w:color w:val="000000"/>
              </w:rPr>
              <w:t>Išvardijamos šiuo metu ar per pastaruosius dvejus metus vykdytos veiklos:</w:t>
            </w:r>
          </w:p>
        </w:tc>
      </w:tr>
      <w:tr w:rsidR="001C3764" w:rsidRPr="00A935F7" w14:paraId="4EC0ED9A"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AFDA51" w14:textId="77777777" w:rsidR="001C3764" w:rsidRPr="00A935F7" w:rsidRDefault="001C3764" w:rsidP="001C3764">
            <w:pPr>
              <w:rPr>
                <w:rFonts w:ascii="Palemonas" w:hAnsi="Palemonas" w:cs="Arial"/>
              </w:rPr>
            </w:pP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572153" w14:textId="77777777" w:rsidR="001C3764" w:rsidRPr="00A935F7" w:rsidRDefault="001C3764" w:rsidP="001C3764">
            <w:pPr>
              <w:rPr>
                <w:rFonts w:ascii="Palemonas" w:hAnsi="Palemonas" w:cs="Arial"/>
              </w:rPr>
            </w:pPr>
            <w:r w:rsidRPr="00A935F7">
              <w:rPr>
                <w:rFonts w:ascii="Palemonas" w:hAnsi="Palemonas" w:cs="Arial"/>
                <w:color w:val="000000"/>
              </w:rPr>
              <w:t>Programos, projekto, veiklos pavadinimas</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A66D6F" w14:textId="77777777" w:rsidR="001C3764" w:rsidRPr="00A935F7" w:rsidRDefault="001C3764" w:rsidP="001C3764">
            <w:pPr>
              <w:rPr>
                <w:rFonts w:ascii="Palemonas" w:hAnsi="Palemonas" w:cs="Arial"/>
              </w:rPr>
            </w:pPr>
            <w:r w:rsidRPr="00A935F7">
              <w:rPr>
                <w:rFonts w:ascii="Palemonas" w:hAnsi="Palemonas" w:cs="Arial"/>
                <w:color w:val="000000"/>
              </w:rPr>
              <w:t>Trukmė</w:t>
            </w:r>
          </w:p>
        </w:tc>
      </w:tr>
      <w:tr w:rsidR="001C3764" w:rsidRPr="00A935F7" w14:paraId="19FE4929"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680236" w14:textId="77777777" w:rsidR="001C3764" w:rsidRPr="00A935F7" w:rsidRDefault="001C3764" w:rsidP="001C3764">
            <w:pPr>
              <w:rPr>
                <w:rFonts w:ascii="Palemonas" w:hAnsi="Palemonas" w:cs="Arial"/>
              </w:rPr>
            </w:pP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29C694" w14:textId="77777777" w:rsidR="001C3764" w:rsidRPr="00A935F7" w:rsidRDefault="001C3764" w:rsidP="001C3764">
            <w:pPr>
              <w:rPr>
                <w:rFonts w:ascii="Palemonas" w:hAnsi="Palemonas" w:cs="Arial"/>
              </w:rPr>
            </w:pPr>
            <w:r w:rsidRPr="00A935F7">
              <w:rPr>
                <w:rFonts w:ascii="Palemonas" w:hAnsi="Palemonas" w:cs="Arial"/>
                <w:color w:val="000000"/>
              </w:rPr>
              <w:t>1)</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B40A5C" w14:textId="77777777" w:rsidR="001C3764" w:rsidRPr="00A935F7" w:rsidRDefault="001C3764" w:rsidP="001C3764">
            <w:pPr>
              <w:rPr>
                <w:rFonts w:ascii="Palemonas" w:hAnsi="Palemonas" w:cs="Arial"/>
              </w:rPr>
            </w:pPr>
          </w:p>
        </w:tc>
      </w:tr>
      <w:tr w:rsidR="001C3764" w:rsidRPr="00A935F7" w14:paraId="11548E97"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B496649" w14:textId="77777777" w:rsidR="001C3764" w:rsidRPr="00A935F7" w:rsidRDefault="001C3764" w:rsidP="001C3764">
            <w:pPr>
              <w:rPr>
                <w:rFonts w:ascii="Palemonas" w:hAnsi="Palemonas" w:cs="Arial"/>
              </w:rPr>
            </w:pP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E5E7CB" w14:textId="77777777" w:rsidR="001C3764" w:rsidRPr="00A935F7" w:rsidRDefault="001C3764" w:rsidP="001C3764">
            <w:pPr>
              <w:rPr>
                <w:rFonts w:ascii="Palemonas" w:hAnsi="Palemonas" w:cs="Arial"/>
              </w:rPr>
            </w:pPr>
            <w:r w:rsidRPr="00A935F7">
              <w:rPr>
                <w:rFonts w:ascii="Palemonas" w:hAnsi="Palemonas" w:cs="Arial"/>
                <w:color w:val="000000"/>
              </w:rPr>
              <w:t>2)</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3FA3873" w14:textId="77777777" w:rsidR="001C3764" w:rsidRPr="00A935F7" w:rsidRDefault="001C3764" w:rsidP="001C3764">
            <w:pPr>
              <w:rPr>
                <w:rFonts w:ascii="Palemonas" w:hAnsi="Palemonas" w:cs="Arial"/>
              </w:rPr>
            </w:pPr>
          </w:p>
        </w:tc>
      </w:tr>
      <w:tr w:rsidR="001C3764" w:rsidRPr="00A935F7" w14:paraId="759168EA"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EEDF2A" w14:textId="77777777" w:rsidR="001C3764" w:rsidRPr="00A935F7" w:rsidRDefault="001C3764" w:rsidP="001C3764">
            <w:pPr>
              <w:rPr>
                <w:rFonts w:ascii="Palemonas" w:hAnsi="Palemonas" w:cs="Arial"/>
              </w:rPr>
            </w:pP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DF443D2" w14:textId="77777777" w:rsidR="001C3764" w:rsidRPr="00A935F7" w:rsidRDefault="001C3764" w:rsidP="001C3764">
            <w:pPr>
              <w:rPr>
                <w:rFonts w:ascii="Palemonas" w:hAnsi="Palemonas" w:cs="Arial"/>
              </w:rPr>
            </w:pPr>
            <w:r w:rsidRPr="00A935F7">
              <w:rPr>
                <w:rFonts w:ascii="Palemonas" w:hAnsi="Palemonas" w:cs="Arial"/>
                <w:color w:val="000000"/>
              </w:rPr>
              <w:t>...</w:t>
            </w:r>
          </w:p>
        </w:tc>
        <w:tc>
          <w:tcPr>
            <w:tcW w:w="1148"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EDAA8FB" w14:textId="77777777" w:rsidR="001C3764" w:rsidRPr="00A935F7" w:rsidRDefault="001C3764" w:rsidP="001C3764">
            <w:pPr>
              <w:rPr>
                <w:rFonts w:ascii="Palemonas" w:hAnsi="Palemonas" w:cs="Arial"/>
              </w:rPr>
            </w:pPr>
          </w:p>
        </w:tc>
      </w:tr>
      <w:tr w:rsidR="001C3764" w:rsidRPr="00A935F7" w14:paraId="7FE02C6F"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672E100" w14:textId="77777777" w:rsidR="001C3764" w:rsidRPr="00A935F7" w:rsidRDefault="001C3764" w:rsidP="001C3764">
            <w:pPr>
              <w:rPr>
                <w:rFonts w:ascii="Palemonas" w:hAnsi="Palemonas" w:cs="Arial"/>
              </w:rPr>
            </w:pPr>
            <w:r w:rsidRPr="00A935F7">
              <w:rPr>
                <w:rFonts w:ascii="Palemonas" w:hAnsi="Palemonas" w:cs="Arial"/>
                <w:color w:val="000000"/>
              </w:rPr>
              <w:t>16.</w:t>
            </w:r>
          </w:p>
        </w:tc>
        <w:tc>
          <w:tcPr>
            <w:tcW w:w="3575"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02EB0EA" w14:textId="77777777" w:rsidR="001C3764" w:rsidRPr="00A935F7" w:rsidRDefault="001C3764" w:rsidP="001C3764">
            <w:pPr>
              <w:rPr>
                <w:rFonts w:ascii="Palemonas" w:hAnsi="Palemonas" w:cs="Arial"/>
              </w:rPr>
            </w:pPr>
            <w:r w:rsidRPr="00A935F7">
              <w:rPr>
                <w:rFonts w:ascii="Palemonas" w:hAnsi="Palemonas" w:cs="Arial"/>
                <w:color w:val="000000"/>
              </w:rPr>
              <w:t>Teikėjas gali pateikti turimos patirties ir veiklos įrodymus, rekomendacijas</w:t>
            </w:r>
          </w:p>
        </w:tc>
        <w:tc>
          <w:tcPr>
            <w:tcW w:w="53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45DAC5"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c>
          <w:tcPr>
            <w:tcW w:w="6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E6A8A2"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Ne</w:t>
            </w:r>
          </w:p>
        </w:tc>
      </w:tr>
      <w:tr w:rsidR="001C3764" w:rsidRPr="00A935F7" w14:paraId="7022F931"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159981" w14:textId="77777777" w:rsidR="001C3764" w:rsidRPr="00A935F7" w:rsidRDefault="001C3764" w:rsidP="001C3764">
            <w:pPr>
              <w:rPr>
                <w:rFonts w:ascii="Palemonas" w:hAnsi="Palemonas" w:cs="Arial"/>
              </w:rPr>
            </w:pPr>
          </w:p>
        </w:tc>
        <w:tc>
          <w:tcPr>
            <w:tcW w:w="4723"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AEDB62" w14:textId="77777777" w:rsidR="001C3764" w:rsidRPr="00A935F7" w:rsidRDefault="001C3764" w:rsidP="001C3764">
            <w:pPr>
              <w:rPr>
                <w:rFonts w:ascii="Palemonas" w:hAnsi="Palemonas" w:cs="Arial"/>
              </w:rPr>
            </w:pPr>
            <w:r w:rsidRPr="00A935F7">
              <w:rPr>
                <w:rFonts w:ascii="Palemonas" w:hAnsi="Palemonas" w:cs="Arial"/>
                <w:color w:val="000000"/>
              </w:rPr>
              <w:t xml:space="preserve">Institucijos, galinčios rekomenduoti NVŠ teikėją kaip kokybiškų NVŠ paslaugų teikėją ar bendradarbiavimo NVŠ srityje partnerį </w:t>
            </w:r>
          </w:p>
        </w:tc>
      </w:tr>
      <w:tr w:rsidR="001C3764" w:rsidRPr="00A935F7" w14:paraId="36B9A3A6"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8BECEA8" w14:textId="77777777" w:rsidR="001C3764" w:rsidRPr="00A935F7" w:rsidRDefault="001C3764" w:rsidP="001C3764">
            <w:pPr>
              <w:rPr>
                <w:rFonts w:ascii="Palemonas" w:hAnsi="Palemonas" w:cs="Arial"/>
              </w:rPr>
            </w:pPr>
          </w:p>
        </w:tc>
        <w:tc>
          <w:tcPr>
            <w:tcW w:w="8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0AAE44" w14:textId="77777777" w:rsidR="001C3764" w:rsidRPr="00A935F7" w:rsidRDefault="001C3764" w:rsidP="001C3764">
            <w:pPr>
              <w:rPr>
                <w:rFonts w:ascii="Palemonas" w:hAnsi="Palemonas" w:cs="Arial"/>
              </w:rPr>
            </w:pPr>
            <w:r w:rsidRPr="00A935F7">
              <w:rPr>
                <w:rFonts w:ascii="Palemonas" w:hAnsi="Palemonas" w:cs="Arial"/>
                <w:color w:val="000000"/>
              </w:rPr>
              <w:t>Pavadinimas</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CC3921" w14:textId="77777777" w:rsidR="001C3764" w:rsidRPr="00A935F7" w:rsidRDefault="001C3764" w:rsidP="001C3764">
            <w:pPr>
              <w:rPr>
                <w:rFonts w:ascii="Palemonas" w:hAnsi="Palemonas" w:cs="Arial"/>
              </w:rPr>
            </w:pPr>
            <w:r w:rsidRPr="00A935F7">
              <w:rPr>
                <w:rFonts w:ascii="Palemonas" w:hAnsi="Palemonas" w:cs="Arial"/>
                <w:color w:val="000000"/>
              </w:rPr>
              <w:t>Adresas</w:t>
            </w: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B852F9" w14:textId="77777777" w:rsidR="001C3764" w:rsidRPr="00A935F7" w:rsidRDefault="001C3764" w:rsidP="001C3764">
            <w:pPr>
              <w:rPr>
                <w:rFonts w:ascii="Palemonas" w:hAnsi="Palemonas" w:cs="Arial"/>
              </w:rPr>
            </w:pPr>
            <w:r w:rsidRPr="00A935F7">
              <w:rPr>
                <w:rFonts w:ascii="Palemonas" w:hAnsi="Palemonas" w:cs="Arial"/>
                <w:color w:val="000000"/>
              </w:rPr>
              <w:t>Telefonas</w:t>
            </w: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53E5D5" w14:textId="77777777" w:rsidR="001C3764" w:rsidRPr="00A935F7" w:rsidRDefault="001C3764" w:rsidP="001C3764">
            <w:pPr>
              <w:rPr>
                <w:rFonts w:ascii="Palemonas" w:hAnsi="Palemonas" w:cs="Arial"/>
              </w:rPr>
            </w:pPr>
            <w:r w:rsidRPr="00A935F7">
              <w:rPr>
                <w:rFonts w:ascii="Palemonas" w:hAnsi="Palemonas" w:cs="Arial"/>
                <w:color w:val="000000"/>
              </w:rPr>
              <w:t>El. paštas</w:t>
            </w:r>
          </w:p>
        </w:tc>
        <w:tc>
          <w:tcPr>
            <w:tcW w:w="1130"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A5123D" w14:textId="77777777" w:rsidR="001C3764" w:rsidRPr="00A935F7" w:rsidRDefault="001C3764" w:rsidP="001C3764">
            <w:pPr>
              <w:rPr>
                <w:rFonts w:ascii="Palemonas" w:hAnsi="Palemonas" w:cs="Arial"/>
              </w:rPr>
            </w:pPr>
            <w:r w:rsidRPr="00A935F7">
              <w:rPr>
                <w:rFonts w:ascii="Palemonas" w:hAnsi="Palemonas" w:cs="Arial"/>
                <w:color w:val="000000"/>
              </w:rPr>
              <w:t>Rekomenduoja/bendradarbiauja</w:t>
            </w:r>
          </w:p>
        </w:tc>
      </w:tr>
      <w:tr w:rsidR="001C3764" w:rsidRPr="00A935F7" w14:paraId="4B19C402"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C7E9F4" w14:textId="77777777" w:rsidR="001C3764" w:rsidRPr="00A935F7" w:rsidRDefault="001C3764" w:rsidP="001C3764">
            <w:pPr>
              <w:rPr>
                <w:rFonts w:ascii="Palemonas" w:hAnsi="Palemonas" w:cs="Arial"/>
              </w:rPr>
            </w:pPr>
          </w:p>
        </w:tc>
        <w:tc>
          <w:tcPr>
            <w:tcW w:w="8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66F688" w14:textId="77777777" w:rsidR="001C3764" w:rsidRPr="00A935F7" w:rsidRDefault="001C3764" w:rsidP="001C3764">
            <w:pPr>
              <w:rPr>
                <w:rFonts w:ascii="Palemonas" w:hAnsi="Palemonas" w:cs="Arial"/>
              </w:rPr>
            </w:pPr>
            <w:r w:rsidRPr="00A935F7">
              <w:rPr>
                <w:rFonts w:ascii="Palemonas" w:hAnsi="Palemonas" w:cs="Arial"/>
                <w:color w:val="000000"/>
              </w:rPr>
              <w:t>1)</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0C7E6C" w14:textId="77777777" w:rsidR="001C3764" w:rsidRPr="00A935F7" w:rsidRDefault="001C3764" w:rsidP="001C3764">
            <w:pPr>
              <w:rPr>
                <w:rFonts w:ascii="Palemonas" w:hAnsi="Palemonas" w:cs="Arial"/>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15AC5DD" w14:textId="77777777" w:rsidR="001C3764" w:rsidRPr="00A935F7" w:rsidRDefault="001C3764" w:rsidP="001C3764">
            <w:pPr>
              <w:rPr>
                <w:rFonts w:ascii="Palemonas" w:hAnsi="Palemonas" w:cs="Arial"/>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654D7C" w14:textId="77777777" w:rsidR="001C3764" w:rsidRPr="00A935F7" w:rsidRDefault="001C3764" w:rsidP="001C3764">
            <w:pPr>
              <w:rPr>
                <w:rFonts w:ascii="Palemonas" w:hAnsi="Palemonas" w:cs="Arial"/>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5A493E"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R</w:t>
            </w:r>
          </w:p>
        </w:tc>
        <w:tc>
          <w:tcPr>
            <w:tcW w:w="63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B8A188"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B</w:t>
            </w:r>
          </w:p>
        </w:tc>
      </w:tr>
      <w:tr w:rsidR="001C3764" w:rsidRPr="00A935F7" w14:paraId="7C8CBA4D" w14:textId="77777777" w:rsidTr="00A935F7">
        <w:tc>
          <w:tcPr>
            <w:tcW w:w="277"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816641" w14:textId="77777777" w:rsidR="001C3764" w:rsidRPr="00A935F7" w:rsidRDefault="001C3764" w:rsidP="001C3764">
            <w:pPr>
              <w:rPr>
                <w:rFonts w:ascii="Palemonas" w:hAnsi="Palemonas" w:cs="Arial"/>
              </w:rPr>
            </w:pPr>
          </w:p>
        </w:tc>
        <w:tc>
          <w:tcPr>
            <w:tcW w:w="87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3CAA2D" w14:textId="77777777" w:rsidR="001C3764" w:rsidRPr="00A935F7" w:rsidRDefault="001C3764" w:rsidP="001C3764">
            <w:pPr>
              <w:rPr>
                <w:rFonts w:ascii="Palemonas" w:hAnsi="Palemonas" w:cs="Arial"/>
              </w:rPr>
            </w:pPr>
            <w:r w:rsidRPr="00A935F7">
              <w:rPr>
                <w:rFonts w:ascii="Palemonas" w:hAnsi="Palemonas" w:cs="Arial"/>
                <w:color w:val="000000"/>
              </w:rPr>
              <w:t>2)</w:t>
            </w:r>
          </w:p>
        </w:tc>
        <w:tc>
          <w:tcPr>
            <w:tcW w:w="78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B593CAA" w14:textId="77777777" w:rsidR="001C3764" w:rsidRPr="00A935F7" w:rsidRDefault="001C3764" w:rsidP="001C3764">
            <w:pPr>
              <w:rPr>
                <w:rFonts w:ascii="Palemonas" w:hAnsi="Palemonas" w:cs="Arial"/>
              </w:rPr>
            </w:pPr>
          </w:p>
        </w:tc>
        <w:tc>
          <w:tcPr>
            <w:tcW w:w="910"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792810" w14:textId="77777777" w:rsidR="001C3764" w:rsidRPr="00A935F7" w:rsidRDefault="001C3764" w:rsidP="001C3764">
            <w:pPr>
              <w:rPr>
                <w:rFonts w:ascii="Palemonas" w:hAnsi="Palemonas" w:cs="Arial"/>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02D3A3" w14:textId="77777777" w:rsidR="001C3764" w:rsidRPr="00A935F7" w:rsidRDefault="001C3764" w:rsidP="001C3764">
            <w:pPr>
              <w:rPr>
                <w:rFonts w:ascii="Palemonas" w:hAnsi="Palemonas" w:cs="Arial"/>
              </w:rPr>
            </w:pPr>
          </w:p>
        </w:tc>
        <w:tc>
          <w:tcPr>
            <w:tcW w:w="49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7E0EA6"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R</w:t>
            </w:r>
          </w:p>
        </w:tc>
        <w:tc>
          <w:tcPr>
            <w:tcW w:w="631"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204C88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B</w:t>
            </w:r>
          </w:p>
        </w:tc>
      </w:tr>
    </w:tbl>
    <w:p w14:paraId="3DD41A14" w14:textId="77777777" w:rsidR="001C3764" w:rsidRPr="00A935F7" w:rsidRDefault="001C3764" w:rsidP="001C3764">
      <w:pPr>
        <w:ind w:firstLine="720"/>
        <w:rPr>
          <w:rFonts w:ascii="Palemonas" w:hAnsi="Palemonas" w:cs="Arial"/>
        </w:rPr>
      </w:pPr>
    </w:p>
    <w:tbl>
      <w:tblPr>
        <w:tblW w:w="9637" w:type="dxa"/>
        <w:tblBorders>
          <w:top w:val="outset" w:sz="6" w:space="0" w:color="auto"/>
          <w:left w:val="outset" w:sz="6" w:space="0" w:color="auto"/>
          <w:bottom w:val="outset" w:sz="6" w:space="0" w:color="auto"/>
          <w:right w:val="outset" w:sz="6" w:space="0" w:color="auto"/>
          <w:insideH w:val="nil"/>
          <w:insideV w:val="nil"/>
        </w:tblBorders>
        <w:tblCellMar>
          <w:left w:w="0" w:type="dxa"/>
          <w:right w:w="0" w:type="dxa"/>
        </w:tblCellMar>
        <w:tblLook w:val="04A0" w:firstRow="1" w:lastRow="0" w:firstColumn="1" w:lastColumn="0" w:noHBand="0" w:noVBand="1"/>
      </w:tblPr>
      <w:tblGrid>
        <w:gridCol w:w="1225"/>
        <w:gridCol w:w="646"/>
        <w:gridCol w:w="289"/>
        <w:gridCol w:w="1222"/>
        <w:gridCol w:w="476"/>
        <w:gridCol w:w="1523"/>
        <w:gridCol w:w="455"/>
        <w:gridCol w:w="141"/>
        <w:gridCol w:w="528"/>
        <w:gridCol w:w="1064"/>
        <w:gridCol w:w="441"/>
        <w:gridCol w:w="262"/>
        <w:gridCol w:w="1365"/>
      </w:tblGrid>
      <w:tr w:rsidR="001C3764" w:rsidRPr="00A935F7" w14:paraId="510E3023" w14:textId="77777777" w:rsidTr="001C3764">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CF93FB8" w14:textId="77777777" w:rsidR="001C3764" w:rsidRPr="00A935F7" w:rsidRDefault="001C3764" w:rsidP="001C3764">
            <w:pPr>
              <w:rPr>
                <w:rFonts w:ascii="Palemonas" w:hAnsi="Palemonas" w:cs="Arial"/>
              </w:rPr>
            </w:pPr>
            <w:r w:rsidRPr="00A935F7">
              <w:rPr>
                <w:rFonts w:ascii="Palemonas" w:hAnsi="Palemonas" w:cs="Arial"/>
                <w:b/>
                <w:bCs/>
                <w:color w:val="000000"/>
              </w:rPr>
              <w:t xml:space="preserve">INFORMACIJA APIE NVŠ PROGRAMĄ </w:t>
            </w:r>
          </w:p>
        </w:tc>
      </w:tr>
      <w:tr w:rsidR="001C3764" w:rsidRPr="00A935F7" w14:paraId="0E729CA8" w14:textId="77777777" w:rsidTr="00FB4C55">
        <w:tc>
          <w:tcPr>
            <w:tcW w:w="63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85994B2" w14:textId="77777777" w:rsidR="001C3764" w:rsidRPr="00A935F7" w:rsidRDefault="001C3764" w:rsidP="001C3764">
            <w:pPr>
              <w:rPr>
                <w:rFonts w:ascii="Palemonas" w:hAnsi="Palemonas" w:cs="Arial"/>
              </w:rPr>
            </w:pPr>
          </w:p>
        </w:tc>
        <w:tc>
          <w:tcPr>
            <w:tcW w:w="4364"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AA2C4F" w14:textId="77777777" w:rsidR="001C3764" w:rsidRPr="00A935F7" w:rsidRDefault="001C3764" w:rsidP="001C3764">
            <w:pPr>
              <w:rPr>
                <w:rFonts w:ascii="Palemonas" w:hAnsi="Palemonas" w:cs="Arial"/>
              </w:rPr>
            </w:pPr>
            <w:r w:rsidRPr="00A935F7">
              <w:rPr>
                <w:rFonts w:ascii="Palemonas" w:hAnsi="Palemonas" w:cs="Arial"/>
                <w:color w:val="000000"/>
              </w:rPr>
              <w:t>Informacija apie NVŠ programos rengėją</w:t>
            </w:r>
          </w:p>
        </w:tc>
      </w:tr>
      <w:tr w:rsidR="001C3764" w:rsidRPr="00A935F7" w14:paraId="27C1FF50" w14:textId="77777777" w:rsidTr="00FB4C55">
        <w:tc>
          <w:tcPr>
            <w:tcW w:w="636"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5DF09738" w14:textId="77777777" w:rsidR="001C3764" w:rsidRPr="00A935F7" w:rsidRDefault="001C3764" w:rsidP="001C3764">
            <w:pPr>
              <w:rPr>
                <w:rFonts w:ascii="Palemonas" w:hAnsi="Palemonas" w:cs="Arial"/>
              </w:rPr>
            </w:pPr>
            <w:r w:rsidRPr="00A935F7">
              <w:rPr>
                <w:rFonts w:ascii="Palemonas" w:hAnsi="Palemonas" w:cs="Arial"/>
              </w:rPr>
              <w:lastRenderedPageBreak/>
              <w:t>1.</w:t>
            </w:r>
          </w:p>
        </w:tc>
        <w:tc>
          <w:tcPr>
            <w:tcW w:w="4364"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tcPr>
          <w:p w14:paraId="71E63667" w14:textId="77777777" w:rsidR="001C3764" w:rsidRPr="00A935F7" w:rsidRDefault="001C3764" w:rsidP="001C3764">
            <w:pPr>
              <w:rPr>
                <w:rFonts w:ascii="Palemonas" w:hAnsi="Palemonas" w:cs="Arial"/>
              </w:rPr>
            </w:pPr>
            <w:r w:rsidRPr="00A935F7">
              <w:rPr>
                <w:rFonts w:ascii="Palemonas" w:hAnsi="Palemonas" w:cs="Arial"/>
                <w:color w:val="000000"/>
              </w:rPr>
              <w:t xml:space="preserve">Vardas ir pavardė </w:t>
            </w:r>
          </w:p>
        </w:tc>
      </w:tr>
      <w:tr w:rsidR="001C3764" w:rsidRPr="00A935F7" w14:paraId="6FB8E0FA"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86C5722" w14:textId="77777777" w:rsidR="001C3764" w:rsidRPr="00A935F7" w:rsidRDefault="001C3764" w:rsidP="001C3764">
            <w:pPr>
              <w:rPr>
                <w:rFonts w:ascii="Palemonas" w:hAnsi="Palemonas" w:cs="Arial"/>
              </w:rPr>
            </w:pPr>
            <w:r w:rsidRPr="00A935F7">
              <w:rPr>
                <w:rFonts w:ascii="Palemonas" w:hAnsi="Palemonas" w:cs="Arial"/>
              </w:rPr>
              <w:t>2.</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4F57A099" w14:textId="77777777" w:rsidR="001C3764" w:rsidRPr="00A935F7" w:rsidRDefault="001C3764" w:rsidP="001C3764">
            <w:pPr>
              <w:rPr>
                <w:rFonts w:ascii="Palemonas" w:hAnsi="Palemonas" w:cs="Arial"/>
              </w:rPr>
            </w:pPr>
            <w:r w:rsidRPr="00A935F7">
              <w:rPr>
                <w:rFonts w:ascii="Palemonas" w:hAnsi="Palemonas" w:cs="Arial"/>
                <w:color w:val="000000"/>
              </w:rPr>
              <w:t>Išsilavinimas ir kvalifikacija</w:t>
            </w:r>
          </w:p>
        </w:tc>
      </w:tr>
      <w:tr w:rsidR="001C3764" w:rsidRPr="00A935F7" w14:paraId="2BF72F46"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29BB708" w14:textId="77777777" w:rsidR="001C3764" w:rsidRPr="00A935F7" w:rsidRDefault="001C3764" w:rsidP="001C3764">
            <w:pPr>
              <w:rPr>
                <w:rFonts w:ascii="Palemonas" w:hAnsi="Palemonas" w:cs="Arial"/>
              </w:rPr>
            </w:pPr>
            <w:r w:rsidRPr="00A935F7">
              <w:rPr>
                <w:rFonts w:ascii="Palemonas" w:hAnsi="Palemonas" w:cs="Arial"/>
              </w:rPr>
              <w:t>3.</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4AC96A13" w14:textId="77777777" w:rsidR="001C3764" w:rsidRPr="00A935F7" w:rsidRDefault="001C3764" w:rsidP="001C3764">
            <w:pPr>
              <w:rPr>
                <w:rFonts w:ascii="Palemonas" w:hAnsi="Palemonas" w:cs="Arial"/>
              </w:rPr>
            </w:pPr>
            <w:r w:rsidRPr="00A935F7">
              <w:rPr>
                <w:rFonts w:ascii="Palemonas" w:hAnsi="Palemonas" w:cs="Arial"/>
                <w:color w:val="000000"/>
              </w:rPr>
              <w:t xml:space="preserve">El. pašto adresas </w:t>
            </w:r>
          </w:p>
        </w:tc>
      </w:tr>
      <w:tr w:rsidR="001C3764" w:rsidRPr="00A935F7" w14:paraId="430CD482"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44DD5823" w14:textId="77777777" w:rsidR="001C3764" w:rsidRPr="00A935F7" w:rsidRDefault="001C3764" w:rsidP="001C3764">
            <w:pPr>
              <w:rPr>
                <w:rFonts w:ascii="Palemonas" w:hAnsi="Palemonas" w:cs="Arial"/>
              </w:rPr>
            </w:pPr>
            <w:r w:rsidRPr="00A935F7">
              <w:rPr>
                <w:rFonts w:ascii="Palemonas" w:hAnsi="Palemonas" w:cs="Arial"/>
              </w:rPr>
              <w:t xml:space="preserve">4.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7A8B0A08" w14:textId="77777777" w:rsidR="001C3764" w:rsidRPr="00A935F7" w:rsidRDefault="001C3764" w:rsidP="001C3764">
            <w:pPr>
              <w:rPr>
                <w:rFonts w:ascii="Palemonas" w:hAnsi="Palemonas" w:cs="Arial"/>
              </w:rPr>
            </w:pPr>
            <w:r w:rsidRPr="00A935F7">
              <w:rPr>
                <w:rFonts w:ascii="Palemonas" w:hAnsi="Palemonas" w:cs="Arial"/>
                <w:color w:val="000000"/>
              </w:rPr>
              <w:t>Telefono numeris</w:t>
            </w:r>
          </w:p>
        </w:tc>
      </w:tr>
      <w:tr w:rsidR="001C3764" w:rsidRPr="00A935F7" w14:paraId="75E32D6A"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5E4165F4" w14:textId="77777777" w:rsidR="001C3764" w:rsidRPr="00A935F7" w:rsidRDefault="001C3764" w:rsidP="001C3764">
            <w:pPr>
              <w:rPr>
                <w:rFonts w:ascii="Palemonas" w:hAnsi="Palemonas" w:cs="Arial"/>
              </w:rPr>
            </w:pPr>
            <w:r w:rsidRPr="00A935F7">
              <w:rPr>
                <w:rFonts w:ascii="Palemonas" w:hAnsi="Palemonas" w:cs="Arial"/>
              </w:rPr>
              <w:t xml:space="preserve">5.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0DF11C9B" w14:textId="77777777" w:rsidR="001C3764" w:rsidRPr="00A935F7" w:rsidRDefault="001C3764" w:rsidP="001C3764">
            <w:pPr>
              <w:rPr>
                <w:rFonts w:ascii="Palemonas" w:hAnsi="Palemonas" w:cs="Arial"/>
              </w:rPr>
            </w:pPr>
            <w:r w:rsidRPr="00A935F7">
              <w:rPr>
                <w:rFonts w:ascii="Palemonas" w:hAnsi="Palemonas" w:cs="Arial"/>
                <w:color w:val="000000"/>
              </w:rPr>
              <w:t>Darbovietė, pareigos</w:t>
            </w:r>
          </w:p>
        </w:tc>
      </w:tr>
      <w:tr w:rsidR="001C3764" w:rsidRPr="00A935F7" w14:paraId="1C86D9A7" w14:textId="77777777" w:rsidTr="00FB4C55">
        <w:tc>
          <w:tcPr>
            <w:tcW w:w="636"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275223CF"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1534900C" w14:textId="77777777" w:rsidR="001C3764" w:rsidRPr="00A935F7" w:rsidRDefault="001C3764" w:rsidP="001C3764">
            <w:pPr>
              <w:rPr>
                <w:rFonts w:ascii="Palemonas" w:hAnsi="Palemonas" w:cs="Arial"/>
              </w:rPr>
            </w:pPr>
            <w:r w:rsidRPr="00A935F7">
              <w:rPr>
                <w:rFonts w:ascii="Palemonas" w:hAnsi="Palemonas" w:cs="Arial"/>
                <w:color w:val="000000"/>
              </w:rPr>
              <w:t>Informacija apie NVŠ programos turinį</w:t>
            </w:r>
          </w:p>
        </w:tc>
      </w:tr>
      <w:tr w:rsidR="001C3764" w:rsidRPr="00A935F7" w14:paraId="3C9D8558" w14:textId="77777777" w:rsidTr="00FB4C55">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7C58A578" w14:textId="77777777" w:rsidR="001C3764" w:rsidRPr="00A935F7" w:rsidRDefault="001C3764" w:rsidP="001C3764">
            <w:pPr>
              <w:rPr>
                <w:rFonts w:ascii="Palemonas" w:hAnsi="Palemonas" w:cs="Arial"/>
              </w:rPr>
            </w:pPr>
            <w:r w:rsidRPr="00A935F7">
              <w:rPr>
                <w:rFonts w:ascii="Palemonas" w:hAnsi="Palemonas" w:cs="Arial"/>
              </w:rPr>
              <w:t xml:space="preserve">6.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tcPr>
          <w:p w14:paraId="6FD0E992" w14:textId="77777777" w:rsidR="001C3764" w:rsidRPr="00A935F7" w:rsidRDefault="001C3764" w:rsidP="001C3764">
            <w:pPr>
              <w:rPr>
                <w:rFonts w:ascii="Palemonas" w:hAnsi="Palemonas" w:cs="Arial"/>
              </w:rPr>
            </w:pPr>
            <w:r w:rsidRPr="00A935F7">
              <w:rPr>
                <w:rFonts w:ascii="Palemonas" w:hAnsi="Palemonas" w:cs="Arial"/>
                <w:color w:val="000000"/>
              </w:rPr>
              <w:t>Programos pavadinimas</w:t>
            </w:r>
            <w:r w:rsidRPr="00A935F7">
              <w:rPr>
                <w:rFonts w:ascii="Palemonas" w:hAnsi="Palemonas" w:cs="Arial"/>
                <w:i/>
                <w:iCs/>
              </w:rPr>
              <w:t xml:space="preserve"> </w:t>
            </w:r>
            <w:r w:rsidRPr="00A935F7">
              <w:rPr>
                <w:rFonts w:ascii="Palemonas" w:hAnsi="Palemonas" w:cs="Arial"/>
              </w:rPr>
              <w:t>(konkretus, tiesiogiai susijęs su programos turiniu)</w:t>
            </w:r>
          </w:p>
        </w:tc>
      </w:tr>
      <w:tr w:rsidR="001C3764" w:rsidRPr="00A935F7" w14:paraId="69EDF245" w14:textId="77777777" w:rsidTr="00FB4C55">
        <w:trPr>
          <w:trHeight w:val="420"/>
        </w:trPr>
        <w:tc>
          <w:tcPr>
            <w:tcW w:w="636" w:type="pct"/>
            <w:vMerge/>
            <w:tcBorders>
              <w:top w:val="nil"/>
              <w:left w:val="single" w:sz="8" w:space="0" w:color="auto"/>
              <w:bottom w:val="single" w:sz="8" w:space="0" w:color="auto"/>
              <w:right w:val="single" w:sz="8" w:space="0" w:color="auto"/>
            </w:tcBorders>
            <w:vAlign w:val="center"/>
          </w:tcPr>
          <w:p w14:paraId="02114BD4"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6C96A2BC" w14:textId="77777777" w:rsidR="001C3764" w:rsidRPr="00A935F7" w:rsidRDefault="001C3764" w:rsidP="001C3764">
            <w:pPr>
              <w:rPr>
                <w:rFonts w:ascii="Palemonas" w:hAnsi="Palemonas" w:cs="Arial"/>
              </w:rPr>
            </w:pPr>
          </w:p>
        </w:tc>
      </w:tr>
      <w:tr w:rsidR="001C3764" w:rsidRPr="00A935F7" w14:paraId="7C5BC1C9" w14:textId="77777777" w:rsidTr="00FB4C55">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68742817" w14:textId="77777777" w:rsidR="001C3764" w:rsidRPr="00A935F7" w:rsidRDefault="001C3764" w:rsidP="001C3764">
            <w:pPr>
              <w:rPr>
                <w:rFonts w:ascii="Palemonas" w:hAnsi="Palemonas" w:cs="Arial"/>
              </w:rPr>
            </w:pPr>
            <w:r w:rsidRPr="00A935F7">
              <w:rPr>
                <w:rFonts w:ascii="Palemonas" w:hAnsi="Palemonas" w:cs="Arial"/>
              </w:rPr>
              <w:t>7.</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4B32F131" w14:textId="77777777" w:rsidR="001C3764" w:rsidRPr="00A935F7" w:rsidRDefault="001C3764" w:rsidP="001C3764">
            <w:pPr>
              <w:rPr>
                <w:rFonts w:ascii="Palemonas" w:hAnsi="Palemonas" w:cs="Arial"/>
              </w:rPr>
            </w:pPr>
            <w:r w:rsidRPr="00A935F7">
              <w:rPr>
                <w:rFonts w:ascii="Palemonas" w:hAnsi="Palemonas" w:cs="Arial"/>
              </w:rPr>
              <w:t>NVŠ programos kodas Kvalifikacijos tobulinimo programų ir renginių registre (KTPRR)</w:t>
            </w:r>
          </w:p>
        </w:tc>
      </w:tr>
      <w:tr w:rsidR="001C3764" w:rsidRPr="00A935F7" w14:paraId="4C993D52" w14:textId="77777777" w:rsidTr="00FB4C55">
        <w:tc>
          <w:tcPr>
            <w:tcW w:w="636" w:type="pct"/>
            <w:vMerge/>
            <w:tcBorders>
              <w:top w:val="nil"/>
              <w:left w:val="single" w:sz="8" w:space="0" w:color="auto"/>
              <w:bottom w:val="single" w:sz="8" w:space="0" w:color="auto"/>
              <w:right w:val="single" w:sz="8" w:space="0" w:color="auto"/>
            </w:tcBorders>
            <w:vAlign w:val="center"/>
          </w:tcPr>
          <w:p w14:paraId="672625D1"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D85AF0C" w14:textId="77777777" w:rsidR="001C3764" w:rsidRPr="00A935F7" w:rsidRDefault="001C3764" w:rsidP="001C3764">
            <w:pPr>
              <w:rPr>
                <w:rFonts w:ascii="Palemonas" w:hAnsi="Palemonas" w:cs="Arial"/>
              </w:rPr>
            </w:pPr>
          </w:p>
        </w:tc>
      </w:tr>
      <w:tr w:rsidR="001C3764" w:rsidRPr="00A935F7" w14:paraId="48496CC0" w14:textId="77777777" w:rsidTr="00FB4C55">
        <w:trPr>
          <w:trHeight w:val="294"/>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2DD24416" w14:textId="77777777" w:rsidR="001C3764" w:rsidRPr="00A935F7" w:rsidRDefault="001C3764" w:rsidP="001C3764">
            <w:pPr>
              <w:rPr>
                <w:rFonts w:ascii="Palemonas" w:hAnsi="Palemonas" w:cs="Arial"/>
              </w:rPr>
            </w:pPr>
            <w:r w:rsidRPr="00A935F7">
              <w:rPr>
                <w:rFonts w:ascii="Palemonas" w:hAnsi="Palemonas" w:cs="Arial"/>
              </w:rPr>
              <w:t xml:space="preserve">8.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68ADCE6" w14:textId="77777777" w:rsidR="001C3764" w:rsidRPr="00A935F7" w:rsidRDefault="001C3764" w:rsidP="001C3764">
            <w:pPr>
              <w:rPr>
                <w:rFonts w:ascii="Palemonas" w:hAnsi="Palemonas" w:cs="Arial"/>
              </w:rPr>
            </w:pPr>
            <w:r w:rsidRPr="00A935F7">
              <w:rPr>
                <w:rFonts w:ascii="Palemonas" w:hAnsi="Palemonas" w:cs="Arial"/>
              </w:rPr>
              <w:t>Programos anotacija (esmė, turinys, numatomos veiklos, naudos vaikams pagrindimas)</w:t>
            </w:r>
          </w:p>
        </w:tc>
      </w:tr>
      <w:tr w:rsidR="001C3764" w:rsidRPr="00A935F7" w14:paraId="607DC09C" w14:textId="77777777" w:rsidTr="00FB4C55">
        <w:trPr>
          <w:trHeight w:val="544"/>
        </w:trPr>
        <w:tc>
          <w:tcPr>
            <w:tcW w:w="636" w:type="pct"/>
            <w:vMerge/>
            <w:tcBorders>
              <w:top w:val="nil"/>
              <w:left w:val="single" w:sz="8" w:space="0" w:color="auto"/>
              <w:bottom w:val="single" w:sz="8" w:space="0" w:color="auto"/>
              <w:right w:val="single" w:sz="8" w:space="0" w:color="auto"/>
            </w:tcBorders>
            <w:vAlign w:val="center"/>
          </w:tcPr>
          <w:p w14:paraId="43DDCBB4"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EDC9CF2" w14:textId="77777777" w:rsidR="001C3764" w:rsidRPr="00A935F7" w:rsidRDefault="001C3764" w:rsidP="001C3764">
            <w:pPr>
              <w:rPr>
                <w:rFonts w:ascii="Palemonas" w:hAnsi="Palemonas" w:cs="Arial"/>
              </w:rPr>
            </w:pPr>
          </w:p>
        </w:tc>
      </w:tr>
      <w:tr w:rsidR="001C3764" w:rsidRPr="00A935F7" w14:paraId="41F5BBA2" w14:textId="77777777" w:rsidTr="00FB4C55">
        <w:trPr>
          <w:trHeight w:val="312"/>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53531290" w14:textId="77777777" w:rsidR="001C3764" w:rsidRPr="00A935F7" w:rsidRDefault="001C3764" w:rsidP="001C3764">
            <w:pPr>
              <w:rPr>
                <w:rFonts w:ascii="Palemonas" w:hAnsi="Palemonas" w:cs="Arial"/>
              </w:rPr>
            </w:pPr>
            <w:r w:rsidRPr="00A935F7">
              <w:rPr>
                <w:rFonts w:ascii="Palemonas" w:hAnsi="Palemonas" w:cs="Arial"/>
              </w:rPr>
              <w:t xml:space="preserve">9.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4FBFBC0" w14:textId="77777777" w:rsidR="001C3764" w:rsidRPr="00A935F7" w:rsidRDefault="001C3764" w:rsidP="001C3764">
            <w:pPr>
              <w:rPr>
                <w:rFonts w:ascii="Palemonas" w:hAnsi="Palemonas" w:cs="Arial"/>
              </w:rPr>
            </w:pPr>
            <w:r w:rsidRPr="00A935F7">
              <w:rPr>
                <w:rFonts w:ascii="Palemonas" w:hAnsi="Palemonas" w:cs="Arial"/>
              </w:rPr>
              <w:t>Programos įgyvendinimo vieta (nurodyti vietą, jei įmanoma – ir adresą)</w:t>
            </w:r>
          </w:p>
        </w:tc>
      </w:tr>
      <w:tr w:rsidR="001C3764" w:rsidRPr="00A935F7" w14:paraId="4169F940" w14:textId="77777777" w:rsidTr="00FB4C55">
        <w:trPr>
          <w:trHeight w:val="402"/>
        </w:trPr>
        <w:tc>
          <w:tcPr>
            <w:tcW w:w="636" w:type="pct"/>
            <w:vMerge/>
            <w:tcBorders>
              <w:top w:val="nil"/>
              <w:left w:val="single" w:sz="8" w:space="0" w:color="auto"/>
              <w:bottom w:val="single" w:sz="8" w:space="0" w:color="auto"/>
              <w:right w:val="single" w:sz="8" w:space="0" w:color="auto"/>
            </w:tcBorders>
            <w:vAlign w:val="center"/>
          </w:tcPr>
          <w:p w14:paraId="0B2C0940"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36B9619" w14:textId="77777777" w:rsidR="001C3764" w:rsidRPr="00A935F7" w:rsidRDefault="001C3764" w:rsidP="001C3764">
            <w:pPr>
              <w:rPr>
                <w:rFonts w:ascii="Palemonas" w:hAnsi="Palemonas" w:cs="Arial"/>
              </w:rPr>
            </w:pPr>
          </w:p>
        </w:tc>
      </w:tr>
      <w:tr w:rsidR="001C3764" w:rsidRPr="00A935F7" w14:paraId="599FFDEA" w14:textId="77777777" w:rsidTr="00FB4C55">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98BE09F" w14:textId="77777777" w:rsidR="001C3764" w:rsidRPr="00A935F7" w:rsidRDefault="001C3764" w:rsidP="001C3764">
            <w:pPr>
              <w:rPr>
                <w:rFonts w:ascii="Palemonas" w:hAnsi="Palemonas" w:cs="Arial"/>
              </w:rPr>
            </w:pPr>
            <w:r w:rsidRPr="00A935F7">
              <w:rPr>
                <w:rFonts w:ascii="Palemonas" w:hAnsi="Palemonas" w:cs="Arial"/>
              </w:rPr>
              <w:t xml:space="preserve">10.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634FB78" w14:textId="77777777" w:rsidR="001C3764" w:rsidRPr="00A935F7" w:rsidRDefault="001C3764" w:rsidP="001C3764">
            <w:pPr>
              <w:rPr>
                <w:rFonts w:ascii="Palemonas" w:hAnsi="Palemonas" w:cs="Arial"/>
              </w:rPr>
            </w:pPr>
            <w:r w:rsidRPr="00A935F7">
              <w:rPr>
                <w:rFonts w:ascii="Palemonas" w:hAnsi="Palemonas" w:cs="Arial"/>
              </w:rPr>
              <w:t>Nuoroda į išsamesnę informaciją (tinklalapis, kuriame pateikiama kita svarbi informacija apie programą)</w:t>
            </w:r>
          </w:p>
        </w:tc>
      </w:tr>
      <w:tr w:rsidR="001C3764" w:rsidRPr="00A935F7" w14:paraId="5651C820" w14:textId="77777777" w:rsidTr="00FB4C55">
        <w:tc>
          <w:tcPr>
            <w:tcW w:w="636" w:type="pct"/>
            <w:vMerge/>
            <w:tcBorders>
              <w:top w:val="nil"/>
              <w:left w:val="single" w:sz="8" w:space="0" w:color="auto"/>
              <w:bottom w:val="single" w:sz="8" w:space="0" w:color="auto"/>
              <w:right w:val="single" w:sz="8" w:space="0" w:color="auto"/>
            </w:tcBorders>
            <w:vAlign w:val="center"/>
          </w:tcPr>
          <w:p w14:paraId="69DCD33F"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7A0FE8A" w14:textId="77777777" w:rsidR="001C3764" w:rsidRPr="00A935F7" w:rsidRDefault="001C3764" w:rsidP="001C3764">
            <w:pPr>
              <w:rPr>
                <w:rFonts w:ascii="Palemonas" w:hAnsi="Palemonas" w:cs="Arial"/>
              </w:rPr>
            </w:pPr>
            <w:r w:rsidRPr="00A935F7">
              <w:rPr>
                <w:rFonts w:ascii="Palemonas" w:hAnsi="Palemonas" w:cs="Arial"/>
              </w:rPr>
              <w:t>http://</w:t>
            </w:r>
          </w:p>
        </w:tc>
      </w:tr>
      <w:tr w:rsidR="001C3764" w:rsidRPr="00A935F7" w14:paraId="5DAB59A5" w14:textId="77777777" w:rsidTr="00FB4C55">
        <w:trPr>
          <w:trHeight w:val="425"/>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A776538"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11.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172D6E7"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Ugdymo kryptis (pagal NVŠ ugdymo krypčių klasifikatorių)</w:t>
            </w:r>
          </w:p>
        </w:tc>
      </w:tr>
      <w:tr w:rsidR="001C3764" w:rsidRPr="00A935F7" w14:paraId="4D960C3C" w14:textId="77777777" w:rsidTr="00FB4C55">
        <w:trPr>
          <w:trHeight w:val="291"/>
        </w:trPr>
        <w:tc>
          <w:tcPr>
            <w:tcW w:w="636" w:type="pct"/>
            <w:vMerge/>
            <w:tcBorders>
              <w:top w:val="nil"/>
              <w:left w:val="single" w:sz="8" w:space="0" w:color="auto"/>
              <w:bottom w:val="single" w:sz="8" w:space="0" w:color="auto"/>
              <w:right w:val="single" w:sz="8" w:space="0" w:color="auto"/>
            </w:tcBorders>
            <w:vAlign w:val="center"/>
          </w:tcPr>
          <w:p w14:paraId="119B075B" w14:textId="77777777" w:rsidR="001C3764" w:rsidRPr="00A935F7" w:rsidRDefault="001C3764" w:rsidP="001C3764">
            <w:pPr>
              <w:rPr>
                <w:rFonts w:ascii="Palemonas" w:hAnsi="Palemonas" w:cs="Arial"/>
              </w:rPr>
            </w:pPr>
          </w:p>
        </w:tc>
        <w:tc>
          <w:tcPr>
            <w:tcW w:w="2465" w:type="pct"/>
            <w:gridSpan w:val="7"/>
            <w:tcBorders>
              <w:top w:val="nil"/>
              <w:left w:val="nil"/>
              <w:bottom w:val="single" w:sz="8" w:space="0" w:color="auto"/>
              <w:right w:val="nil"/>
            </w:tcBorders>
            <w:tcMar>
              <w:top w:w="0" w:type="dxa"/>
              <w:left w:w="108" w:type="dxa"/>
              <w:bottom w:w="0" w:type="dxa"/>
              <w:right w:w="108" w:type="dxa"/>
            </w:tcMar>
            <w:vAlign w:val="center"/>
          </w:tcPr>
          <w:p w14:paraId="0375DD91"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Muzika</w:t>
            </w:r>
          </w:p>
          <w:p w14:paraId="5BC1BD4B"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Dailė</w:t>
            </w:r>
          </w:p>
          <w:p w14:paraId="3287DA3C"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Šokis</w:t>
            </w:r>
          </w:p>
          <w:p w14:paraId="20CC1088"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Teatras</w:t>
            </w:r>
          </w:p>
          <w:p w14:paraId="4FA2F7FD"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Sportas</w:t>
            </w:r>
          </w:p>
          <w:p w14:paraId="3A1082CC"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Techninė kūryba</w:t>
            </w:r>
          </w:p>
          <w:p w14:paraId="26769671"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Turizmas ir kraštotyra</w:t>
            </w:r>
          </w:p>
          <w:p w14:paraId="2E7627B9"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Gamta, ekologija</w:t>
            </w:r>
          </w:p>
        </w:tc>
        <w:tc>
          <w:tcPr>
            <w:tcW w:w="1899"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14:paraId="05DEA04E"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Saugus eismas</w:t>
            </w:r>
          </w:p>
          <w:p w14:paraId="48B87760"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Informacinės technologijos</w:t>
            </w:r>
          </w:p>
          <w:p w14:paraId="67C869B3"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Technologijos</w:t>
            </w:r>
          </w:p>
          <w:p w14:paraId="0E8BF157"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Medijos</w:t>
            </w:r>
          </w:p>
          <w:p w14:paraId="29B64D01"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Etnokultūra</w:t>
            </w:r>
          </w:p>
          <w:p w14:paraId="51B4F442"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Kalbos</w:t>
            </w:r>
          </w:p>
          <w:p w14:paraId="260B5A1A"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Pilietiškumas</w:t>
            </w:r>
          </w:p>
          <w:p w14:paraId="1C8C4DEC" w14:textId="77777777" w:rsidR="001C3764" w:rsidRPr="00A935F7" w:rsidRDefault="001C3764" w:rsidP="001C3764">
            <w:pPr>
              <w:ind w:left="360"/>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Kita (įrašyti)........................</w:t>
            </w:r>
          </w:p>
        </w:tc>
      </w:tr>
      <w:tr w:rsidR="001C3764" w:rsidRPr="00A935F7" w14:paraId="5DA41421" w14:textId="77777777" w:rsidTr="00FB4C55">
        <w:trPr>
          <w:trHeight w:val="433"/>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06027CD"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12.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3E39A52"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NVŠ programos tikslas</w:t>
            </w:r>
            <w:r w:rsidRPr="00A935F7">
              <w:rPr>
                <w:rFonts w:ascii="Palemonas" w:hAnsi="Palemonas" w:cs="Arial"/>
                <w:b/>
                <w:bCs/>
                <w:color w:val="000000"/>
              </w:rPr>
              <w:t xml:space="preserve"> </w:t>
            </w:r>
            <w:r w:rsidRPr="00A935F7">
              <w:rPr>
                <w:rFonts w:ascii="Palemonas" w:hAnsi="Palemonas" w:cs="Arial"/>
                <w:color w:val="000000"/>
              </w:rPr>
              <w:t>(formuluojamas aiškiu teiginiu, apibūdinančiu programos visumą ir pagrindinę ugdomą kompetenciją)</w:t>
            </w:r>
          </w:p>
        </w:tc>
      </w:tr>
      <w:tr w:rsidR="001C3764" w:rsidRPr="00A935F7" w14:paraId="79042BC3" w14:textId="77777777" w:rsidTr="00FB4C55">
        <w:trPr>
          <w:trHeight w:val="427"/>
        </w:trPr>
        <w:tc>
          <w:tcPr>
            <w:tcW w:w="636" w:type="pct"/>
            <w:vMerge/>
            <w:tcBorders>
              <w:top w:val="nil"/>
              <w:left w:val="single" w:sz="8" w:space="0" w:color="auto"/>
              <w:bottom w:val="single" w:sz="8" w:space="0" w:color="auto"/>
              <w:right w:val="single" w:sz="8" w:space="0" w:color="auto"/>
            </w:tcBorders>
            <w:vAlign w:val="center"/>
          </w:tcPr>
          <w:p w14:paraId="7AA515BE"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A401F79" w14:textId="77777777" w:rsidR="001C3764" w:rsidRPr="00A935F7" w:rsidRDefault="001C3764" w:rsidP="001C3764">
            <w:pPr>
              <w:textAlignment w:val="center"/>
              <w:rPr>
                <w:rFonts w:ascii="Palemonas" w:hAnsi="Palemonas" w:cs="Arial"/>
              </w:rPr>
            </w:pPr>
          </w:p>
        </w:tc>
      </w:tr>
      <w:tr w:rsidR="001C3764" w:rsidRPr="00A935F7" w14:paraId="10BE4216" w14:textId="77777777" w:rsidTr="00FB4C55">
        <w:trPr>
          <w:trHeight w:val="718"/>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300FCAA2"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13.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68DD66D1"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NVŠ programos uždaviniai</w:t>
            </w:r>
            <w:r w:rsidRPr="00A935F7">
              <w:rPr>
                <w:rFonts w:ascii="Palemonas" w:hAnsi="Palemonas" w:cs="Arial"/>
                <w:b/>
                <w:bCs/>
                <w:color w:val="000000"/>
              </w:rPr>
              <w:t xml:space="preserve"> </w:t>
            </w:r>
            <w:r w:rsidRPr="00A935F7">
              <w:rPr>
                <w:rFonts w:ascii="Palemonas" w:hAnsi="Palemonas" w:cs="Arial"/>
                <w:color w:val="000000"/>
              </w:rPr>
              <w:t>(formuluojami ne daugiau kaip 3 konkretūs uždaviniai, nurodantys trumpalaikį tikslo įgyvendinimo rezultatą. Uždaviniai išdėstomi taip, kad nuosekliai atspindėtų programos realizavimo galimybes)</w:t>
            </w:r>
          </w:p>
        </w:tc>
      </w:tr>
      <w:tr w:rsidR="001C3764" w:rsidRPr="00A935F7" w14:paraId="01A842F1" w14:textId="77777777" w:rsidTr="00FB4C55">
        <w:trPr>
          <w:trHeight w:val="686"/>
        </w:trPr>
        <w:tc>
          <w:tcPr>
            <w:tcW w:w="636" w:type="pct"/>
            <w:vMerge/>
            <w:tcBorders>
              <w:top w:val="nil"/>
              <w:left w:val="single" w:sz="8" w:space="0" w:color="auto"/>
              <w:bottom w:val="single" w:sz="8" w:space="0" w:color="auto"/>
              <w:right w:val="single" w:sz="8" w:space="0" w:color="auto"/>
            </w:tcBorders>
            <w:vAlign w:val="center"/>
          </w:tcPr>
          <w:p w14:paraId="6DF9F784"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99985A1" w14:textId="77777777" w:rsidR="001C3764" w:rsidRPr="00A935F7" w:rsidRDefault="001C3764" w:rsidP="001C3764">
            <w:pPr>
              <w:textAlignment w:val="center"/>
              <w:rPr>
                <w:rFonts w:ascii="Palemonas" w:hAnsi="Palemonas" w:cs="Arial"/>
              </w:rPr>
            </w:pPr>
          </w:p>
        </w:tc>
      </w:tr>
      <w:tr w:rsidR="001C3764" w:rsidRPr="00A935F7" w14:paraId="7DC98BC1" w14:textId="77777777" w:rsidTr="00FB4C55">
        <w:trPr>
          <w:trHeight w:val="858"/>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2F1CB5A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14.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B726212" w14:textId="77777777" w:rsidR="001C3764" w:rsidRPr="00A935F7" w:rsidRDefault="001C3764" w:rsidP="00FB4C55">
            <w:pPr>
              <w:jc w:val="both"/>
              <w:rPr>
                <w:rFonts w:ascii="Palemonas" w:hAnsi="Palemonas" w:cs="Arial"/>
              </w:rPr>
            </w:pPr>
            <w:r w:rsidRPr="00A935F7">
              <w:rPr>
                <w:rFonts w:ascii="Palemonas" w:hAnsi="Palemonas" w:cs="Arial"/>
                <w:color w:val="000000"/>
              </w:rPr>
              <w:t>Pažymėkite, kurie programos uždaviniai atitinka šiuos</w:t>
            </w:r>
            <w:r w:rsidRPr="00A935F7">
              <w:rPr>
                <w:rFonts w:ascii="Palemonas" w:hAnsi="Palemonas" w:cs="Arial"/>
                <w:b/>
                <w:bCs/>
                <w:color w:val="000000"/>
              </w:rPr>
              <w:t xml:space="preserve"> </w:t>
            </w:r>
            <w:r w:rsidRPr="00A935F7">
              <w:rPr>
                <w:rFonts w:ascii="Palemonas" w:hAnsi="Palemonas" w:cs="Arial"/>
              </w:rPr>
              <w:t xml:space="preserve">Neformaliojo vaikų švietimo koncepcijoje, patvirtintoje Lietuvos Respublikos švietimo ir mokslo ministro 2005 m. gruodžio 30 d. įsakymu Nr. ISAK-2695 „Dėl Neformaliojo vaikų švietimo koncepcijos patvirtinimo“, apibrėžtus </w:t>
            </w:r>
            <w:r w:rsidRPr="00A935F7">
              <w:rPr>
                <w:rFonts w:ascii="Palemonas" w:hAnsi="Palemonas" w:cs="Arial"/>
                <w:color w:val="000000"/>
              </w:rPr>
              <w:t>NVŠ uždavinius:</w:t>
            </w:r>
            <w:r w:rsidRPr="00A935F7">
              <w:rPr>
                <w:rFonts w:ascii="Palemonas" w:hAnsi="Palemonas" w:cs="Arial"/>
                <w:color w:val="FF0000"/>
              </w:rPr>
              <w:t xml:space="preserve"> </w:t>
            </w:r>
          </w:p>
          <w:p w14:paraId="6E294908"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ugdyti ir plėtoti vaikų kompetencijas per saviraiškos poreikio tenkinimą;</w:t>
            </w:r>
          </w:p>
          <w:p w14:paraId="40E39D22"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ugdyti pagarbą žmogaus teisėms, orumą, pilietiškumą, tautiškumą, demokratišką požiūrį į pasaulėžiūrų, įsitikinimų ir gyvenimo būdo įvairovę;</w:t>
            </w:r>
          </w:p>
          <w:p w14:paraId="77100A79"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ugdyti gebėjimą kritiškai mąstyti, rinktis ir orientuotis dinamiškoje visuomenėje;</w:t>
            </w:r>
          </w:p>
          <w:p w14:paraId="3D6EBE17"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spręsti socialinės integracijos problemas: mažiau galimybių turinčių (esančių iš kultūriškai, geografiškai, socialiai ir ekonomiškai nepalankios aplinkos ar turinčių specialiųjų ugdymosi poreikių), ypatingų poreikių (itin gabių ir talentingų) vaikų, </w:t>
            </w:r>
            <w:r w:rsidRPr="00A935F7">
              <w:rPr>
                <w:rFonts w:ascii="Palemonas" w:hAnsi="Palemonas" w:cs="Arial"/>
              </w:rPr>
              <w:lastRenderedPageBreak/>
              <w:t>iškritusių iš švietimo sistemos, integravimas į visuomeninį gyvenimą, socialinių problemų sprendimas;</w:t>
            </w:r>
          </w:p>
          <w:p w14:paraId="5C7F5531"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padėti spręsti integravimosi į darbo rinką problemas;</w:t>
            </w:r>
          </w:p>
          <w:p w14:paraId="1BF414AA" w14:textId="77777777" w:rsidR="001C3764" w:rsidRPr="00A935F7" w:rsidRDefault="001C3764" w:rsidP="00FB4C55">
            <w:pPr>
              <w:jc w:val="both"/>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tobulinti tam tikros srities žinias, gebėjimus ir įgūdžius, suteikti asmeniui papildomų dalykinių kompetencijų.</w:t>
            </w:r>
          </w:p>
        </w:tc>
      </w:tr>
      <w:tr w:rsidR="001C3764" w:rsidRPr="00A935F7" w14:paraId="5F8E398D" w14:textId="77777777" w:rsidTr="00FB4C55">
        <w:trPr>
          <w:trHeight w:val="375"/>
        </w:trPr>
        <w:tc>
          <w:tcPr>
            <w:tcW w:w="636" w:type="pct"/>
            <w:vMerge/>
            <w:tcBorders>
              <w:top w:val="nil"/>
              <w:left w:val="single" w:sz="8" w:space="0" w:color="auto"/>
              <w:bottom w:val="single" w:sz="8" w:space="0" w:color="auto"/>
              <w:right w:val="single" w:sz="8" w:space="0" w:color="auto"/>
            </w:tcBorders>
            <w:vAlign w:val="center"/>
          </w:tcPr>
          <w:p w14:paraId="38036EB0"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6BA2E46"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r>
      <w:tr w:rsidR="001C3764" w:rsidRPr="00A935F7" w14:paraId="53EA61B7" w14:textId="77777777" w:rsidTr="00FB4C55">
        <w:trPr>
          <w:trHeight w:val="419"/>
        </w:trPr>
        <w:tc>
          <w:tcPr>
            <w:tcW w:w="636"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6E42B574" w14:textId="77777777" w:rsidR="001C3764" w:rsidRPr="00A935F7" w:rsidRDefault="001C3764" w:rsidP="001C3764">
            <w:pPr>
              <w:jc w:val="center"/>
              <w:rPr>
                <w:rFonts w:ascii="Palemonas" w:hAnsi="Palemonas" w:cs="Arial"/>
              </w:rPr>
            </w:pPr>
            <w:r w:rsidRPr="00A935F7">
              <w:rPr>
                <w:rFonts w:ascii="Palemonas" w:hAnsi="Palemonas" w:cs="Arial"/>
              </w:rPr>
              <w:t xml:space="preserve">15. </w:t>
            </w:r>
          </w:p>
        </w:tc>
        <w:tc>
          <w:tcPr>
            <w:tcW w:w="4364"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10381E2D" w14:textId="77777777" w:rsidR="001C3764" w:rsidRPr="00A935F7" w:rsidRDefault="001C3764" w:rsidP="001C3764">
            <w:pPr>
              <w:rPr>
                <w:rFonts w:ascii="Palemonas" w:hAnsi="Palemonas" w:cs="Arial"/>
              </w:rPr>
            </w:pPr>
            <w:r w:rsidRPr="00A935F7">
              <w:rPr>
                <w:rFonts w:ascii="Palemonas" w:hAnsi="Palemonas" w:cs="Arial"/>
              </w:rPr>
              <w:t>Pažymėkite kompetencijas, kurias įgis arba patobulins vaikai, baigę programą:</w:t>
            </w:r>
          </w:p>
        </w:tc>
      </w:tr>
      <w:tr w:rsidR="001C3764" w:rsidRPr="00A935F7" w14:paraId="02CAF3AC" w14:textId="77777777" w:rsidTr="00FB4C55">
        <w:trPr>
          <w:trHeight w:val="419"/>
        </w:trPr>
        <w:tc>
          <w:tcPr>
            <w:tcW w:w="636" w:type="pct"/>
            <w:vMerge/>
            <w:tcBorders>
              <w:top w:val="nil"/>
              <w:left w:val="single" w:sz="8" w:space="0" w:color="auto"/>
              <w:bottom w:val="single" w:sz="8" w:space="0" w:color="auto"/>
              <w:right w:val="single" w:sz="8" w:space="0" w:color="auto"/>
            </w:tcBorders>
            <w:shd w:val="clear" w:color="auto" w:fill="auto"/>
            <w:vAlign w:val="center"/>
          </w:tcPr>
          <w:p w14:paraId="61B37A40"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D65E21C" w14:textId="77777777" w:rsidR="001C3764" w:rsidRPr="00A935F7" w:rsidRDefault="001C3764" w:rsidP="001C3764">
            <w:pPr>
              <w:jc w:val="center"/>
              <w:rPr>
                <w:rFonts w:ascii="Palemonas" w:hAnsi="Palemonas" w:cs="Arial"/>
              </w:rPr>
            </w:pPr>
            <w:r w:rsidRPr="00A935F7">
              <w:rPr>
                <w:rFonts w:ascii="Palemonas" w:hAnsi="Palemonas" w:cs="Arial"/>
              </w:rPr>
              <w:t>Kompetencijų sritis</w:t>
            </w:r>
          </w:p>
        </w:tc>
        <w:tc>
          <w:tcPr>
            <w:tcW w:w="324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8A0257D" w14:textId="77777777" w:rsidR="001C3764" w:rsidRPr="00A935F7" w:rsidRDefault="001C3764" w:rsidP="001C3764">
            <w:pPr>
              <w:jc w:val="center"/>
              <w:rPr>
                <w:rFonts w:ascii="Palemonas" w:hAnsi="Palemonas" w:cs="Arial"/>
              </w:rPr>
            </w:pPr>
            <w:r w:rsidRPr="00A935F7">
              <w:rPr>
                <w:rFonts w:ascii="Palemonas" w:hAnsi="Palemonas" w:cs="Arial"/>
              </w:rPr>
              <w:t xml:space="preserve">Kompetencijos </w:t>
            </w:r>
          </w:p>
        </w:tc>
      </w:tr>
      <w:tr w:rsidR="001C3764" w:rsidRPr="00A935F7" w14:paraId="214C424B" w14:textId="77777777" w:rsidTr="00FB4C55">
        <w:trPr>
          <w:trHeight w:val="419"/>
        </w:trPr>
        <w:tc>
          <w:tcPr>
            <w:tcW w:w="636" w:type="pct"/>
            <w:vMerge/>
            <w:tcBorders>
              <w:top w:val="nil"/>
              <w:left w:val="single" w:sz="8" w:space="0" w:color="auto"/>
              <w:bottom w:val="single" w:sz="8" w:space="0" w:color="auto"/>
              <w:right w:val="single" w:sz="8" w:space="0" w:color="auto"/>
            </w:tcBorders>
            <w:shd w:val="clear" w:color="auto" w:fill="auto"/>
            <w:vAlign w:val="center"/>
          </w:tcPr>
          <w:p w14:paraId="3EF2B6FF"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0063203F" w14:textId="77777777" w:rsidR="001C3764" w:rsidRPr="00A935F7" w:rsidRDefault="001C3764" w:rsidP="001C3764">
            <w:pPr>
              <w:rPr>
                <w:rFonts w:ascii="Palemonas" w:hAnsi="Palemonas" w:cs="Arial"/>
              </w:rPr>
            </w:pPr>
            <w:r w:rsidRPr="00A935F7">
              <w:rPr>
                <w:rFonts w:ascii="Palemonas" w:hAnsi="Palemonas" w:cs="Arial"/>
              </w:rPr>
              <w:t>Asmeninės kompetencijos</w:t>
            </w:r>
          </w:p>
        </w:tc>
        <w:tc>
          <w:tcPr>
            <w:tcW w:w="324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75D8BF90"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Pažinti save ir save gerbti</w:t>
            </w:r>
          </w:p>
          <w:p w14:paraId="1739FDBD"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Įvertinti savo jėgas ir priimti iššūkius</w:t>
            </w:r>
          </w:p>
          <w:p w14:paraId="26C7F847"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Kryptingai siekti tikslų</w:t>
            </w:r>
          </w:p>
          <w:p w14:paraId="608C939B"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Atsispirti neigiamai įtakai, laikytis duoto žodžio</w:t>
            </w:r>
          </w:p>
          <w:p w14:paraId="0C079D05"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Valdyti emocijas ir jausmus</w:t>
            </w:r>
          </w:p>
          <w:p w14:paraId="1B1F7806" w14:textId="77777777" w:rsidR="001C3764" w:rsidRPr="00A935F7" w:rsidRDefault="001C3764" w:rsidP="001C3764">
            <w:pPr>
              <w:ind w:left="34"/>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iCs/>
              </w:rPr>
              <w:t>įrašykite:</w:t>
            </w:r>
          </w:p>
        </w:tc>
      </w:tr>
      <w:tr w:rsidR="001C3764" w:rsidRPr="00A935F7" w14:paraId="64D30632" w14:textId="77777777" w:rsidTr="00FB4C55">
        <w:trPr>
          <w:trHeight w:val="419"/>
        </w:trPr>
        <w:tc>
          <w:tcPr>
            <w:tcW w:w="636" w:type="pct"/>
            <w:vMerge/>
            <w:tcBorders>
              <w:top w:val="nil"/>
              <w:left w:val="single" w:sz="8" w:space="0" w:color="auto"/>
              <w:bottom w:val="single" w:sz="8" w:space="0" w:color="auto"/>
              <w:right w:val="single" w:sz="8" w:space="0" w:color="auto"/>
            </w:tcBorders>
            <w:shd w:val="clear" w:color="auto" w:fill="auto"/>
            <w:vAlign w:val="center"/>
          </w:tcPr>
          <w:p w14:paraId="0597EEFF"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30B86582" w14:textId="77777777" w:rsidR="001C3764" w:rsidRPr="00A935F7" w:rsidRDefault="001C3764" w:rsidP="001C3764">
            <w:pPr>
              <w:rPr>
                <w:rFonts w:ascii="Palemonas" w:hAnsi="Palemonas" w:cs="Arial"/>
              </w:rPr>
            </w:pPr>
            <w:r w:rsidRPr="00A935F7">
              <w:rPr>
                <w:rFonts w:ascii="Palemonas" w:hAnsi="Palemonas" w:cs="Arial"/>
              </w:rPr>
              <w:t>Socialinės kompetencijos</w:t>
            </w:r>
          </w:p>
        </w:tc>
        <w:tc>
          <w:tcPr>
            <w:tcW w:w="324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D1B00E6"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Gerbti kitų jausmus, poreikius ir įsitikinimus</w:t>
            </w:r>
          </w:p>
          <w:p w14:paraId="7FFE34C4"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Pozityviai bendrauti, būti atsakingam, valdyti konfliktus</w:t>
            </w:r>
          </w:p>
          <w:p w14:paraId="563B52C4"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Padėti kitiems ir priimti pagalbą</w:t>
            </w:r>
          </w:p>
          <w:p w14:paraId="3CE303F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Dalyvauti bendruomenės ir visuomenės gyvenime</w:t>
            </w:r>
          </w:p>
          <w:p w14:paraId="6C1B0D1D"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iCs/>
              </w:rPr>
              <w:t>įrašykite:</w:t>
            </w:r>
          </w:p>
        </w:tc>
      </w:tr>
      <w:tr w:rsidR="001C3764" w:rsidRPr="00A935F7" w14:paraId="1EA2D459" w14:textId="77777777" w:rsidTr="00FB4C55">
        <w:trPr>
          <w:trHeight w:val="419"/>
        </w:trPr>
        <w:tc>
          <w:tcPr>
            <w:tcW w:w="636" w:type="pct"/>
            <w:vMerge/>
            <w:tcBorders>
              <w:top w:val="nil"/>
              <w:left w:val="single" w:sz="8" w:space="0" w:color="auto"/>
              <w:bottom w:val="single" w:sz="8" w:space="0" w:color="auto"/>
              <w:right w:val="single" w:sz="8" w:space="0" w:color="auto"/>
            </w:tcBorders>
            <w:shd w:val="clear" w:color="auto" w:fill="auto"/>
            <w:vAlign w:val="center"/>
          </w:tcPr>
          <w:p w14:paraId="0EA1A554"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A502FFA" w14:textId="77777777" w:rsidR="001C3764" w:rsidRPr="00A935F7" w:rsidRDefault="001C3764" w:rsidP="001C3764">
            <w:pPr>
              <w:rPr>
                <w:rFonts w:ascii="Palemonas" w:hAnsi="Palemonas" w:cs="Arial"/>
              </w:rPr>
            </w:pPr>
            <w:r w:rsidRPr="00A935F7">
              <w:rPr>
                <w:rFonts w:ascii="Palemonas" w:hAnsi="Palemonas" w:cs="Arial"/>
              </w:rPr>
              <w:t>Iniciatyvumo ir kūrybingumo kompetencijos</w:t>
            </w:r>
          </w:p>
        </w:tc>
        <w:tc>
          <w:tcPr>
            <w:tcW w:w="3245"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214D66F5"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Mąstyti kūrybingai, drąsiai kelti idėjas</w:t>
            </w:r>
          </w:p>
          <w:p w14:paraId="3173966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Inicijuoti idėjų įgyvendinimą, įtraukti kitus</w:t>
            </w:r>
          </w:p>
          <w:p w14:paraId="3A5CC4C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Aktyviai ir kūrybingai veikti</w:t>
            </w:r>
          </w:p>
          <w:p w14:paraId="13F4FED3"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Pagrįstai rizikuoti, mokytis iš nesėkmių</w:t>
            </w:r>
          </w:p>
          <w:p w14:paraId="38E0AEE8"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iCs/>
              </w:rPr>
              <w:t>įrašykite:</w:t>
            </w:r>
          </w:p>
        </w:tc>
      </w:tr>
      <w:tr w:rsidR="001C3764" w:rsidRPr="00A935F7" w14:paraId="64E2A5B8"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67B91A8B" w14:textId="77777777" w:rsidR="001C3764" w:rsidRPr="00A935F7" w:rsidRDefault="001C3764" w:rsidP="001C3764">
            <w:pPr>
              <w:rPr>
                <w:rFonts w:ascii="Palemonas" w:hAnsi="Palemonas" w:cs="Arial"/>
              </w:rPr>
            </w:pPr>
          </w:p>
        </w:tc>
        <w:tc>
          <w:tcPr>
            <w:tcW w:w="1119" w:type="pct"/>
            <w:gridSpan w:val="3"/>
            <w:tcBorders>
              <w:top w:val="nil"/>
              <w:left w:val="nil"/>
              <w:bottom w:val="single" w:sz="8" w:space="0" w:color="auto"/>
              <w:right w:val="single" w:sz="8" w:space="0" w:color="auto"/>
            </w:tcBorders>
            <w:tcMar>
              <w:top w:w="0" w:type="dxa"/>
              <w:left w:w="108" w:type="dxa"/>
              <w:bottom w:w="0" w:type="dxa"/>
              <w:right w:w="108" w:type="dxa"/>
            </w:tcMar>
          </w:tcPr>
          <w:p w14:paraId="433C39E3" w14:textId="77777777" w:rsidR="001C3764" w:rsidRPr="00A935F7" w:rsidRDefault="001C3764" w:rsidP="001C3764">
            <w:pPr>
              <w:rPr>
                <w:rFonts w:ascii="Palemonas" w:hAnsi="Palemonas" w:cs="Arial"/>
              </w:rPr>
            </w:pPr>
            <w:r w:rsidRPr="00A935F7">
              <w:rPr>
                <w:rFonts w:ascii="Palemonas" w:hAnsi="Palemonas" w:cs="Arial"/>
              </w:rPr>
              <w:t>Komunikavimo kompetencijos</w:t>
            </w:r>
          </w:p>
        </w:tc>
        <w:tc>
          <w:tcPr>
            <w:tcW w:w="3245" w:type="pct"/>
            <w:gridSpan w:val="9"/>
            <w:tcBorders>
              <w:top w:val="nil"/>
              <w:left w:val="nil"/>
              <w:bottom w:val="single" w:sz="8" w:space="0" w:color="auto"/>
              <w:right w:val="single" w:sz="8" w:space="0" w:color="auto"/>
            </w:tcBorders>
            <w:tcMar>
              <w:top w:w="0" w:type="dxa"/>
              <w:left w:w="108" w:type="dxa"/>
              <w:bottom w:w="0" w:type="dxa"/>
              <w:right w:w="108" w:type="dxa"/>
            </w:tcMar>
          </w:tcPr>
          <w:p w14:paraId="788588D0"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Išsakyti mintis</w:t>
            </w:r>
          </w:p>
          <w:p w14:paraId="35DE7B1D"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Išklausyti</w:t>
            </w:r>
          </w:p>
          <w:p w14:paraId="3325E293"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Tinkamai naudoti ir suprasti kūno kalbą</w:t>
            </w:r>
          </w:p>
          <w:p w14:paraId="4F71EF7A"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Parinkti tinkamą kalbos stilių</w:t>
            </w:r>
          </w:p>
          <w:p w14:paraId="60FCFF7F"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iCs/>
              </w:rPr>
              <w:t>įrašykite:</w:t>
            </w:r>
          </w:p>
        </w:tc>
      </w:tr>
      <w:tr w:rsidR="001C3764" w:rsidRPr="00A935F7" w14:paraId="4571CE72"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65FC63FA" w14:textId="77777777" w:rsidR="001C3764" w:rsidRPr="00A935F7" w:rsidRDefault="001C3764" w:rsidP="001C3764">
            <w:pPr>
              <w:rPr>
                <w:rFonts w:ascii="Palemonas" w:hAnsi="Palemonas" w:cs="Arial"/>
              </w:rPr>
            </w:pPr>
          </w:p>
        </w:tc>
        <w:tc>
          <w:tcPr>
            <w:tcW w:w="1119" w:type="pct"/>
            <w:gridSpan w:val="3"/>
            <w:tcBorders>
              <w:top w:val="nil"/>
              <w:left w:val="nil"/>
              <w:bottom w:val="single" w:sz="4" w:space="0" w:color="auto"/>
              <w:right w:val="single" w:sz="8" w:space="0" w:color="auto"/>
            </w:tcBorders>
            <w:tcMar>
              <w:top w:w="0" w:type="dxa"/>
              <w:left w:w="108" w:type="dxa"/>
              <w:bottom w:w="0" w:type="dxa"/>
              <w:right w:w="108" w:type="dxa"/>
            </w:tcMar>
          </w:tcPr>
          <w:p w14:paraId="1E944963" w14:textId="77777777" w:rsidR="001C3764" w:rsidRPr="00A935F7" w:rsidRDefault="001C3764" w:rsidP="001C3764">
            <w:pPr>
              <w:rPr>
                <w:rFonts w:ascii="Palemonas" w:hAnsi="Palemonas" w:cs="Arial"/>
              </w:rPr>
            </w:pPr>
            <w:r w:rsidRPr="00A935F7">
              <w:rPr>
                <w:rFonts w:ascii="Palemonas" w:hAnsi="Palemonas" w:cs="Arial"/>
              </w:rPr>
              <w:t>Pažinimo kompetencijos</w:t>
            </w:r>
          </w:p>
        </w:tc>
        <w:tc>
          <w:tcPr>
            <w:tcW w:w="3245" w:type="pct"/>
            <w:gridSpan w:val="9"/>
            <w:tcBorders>
              <w:top w:val="nil"/>
              <w:left w:val="nil"/>
              <w:bottom w:val="single" w:sz="4" w:space="0" w:color="auto"/>
              <w:right w:val="single" w:sz="8" w:space="0" w:color="auto"/>
            </w:tcBorders>
            <w:tcMar>
              <w:top w:w="0" w:type="dxa"/>
              <w:left w:w="108" w:type="dxa"/>
              <w:bottom w:w="0" w:type="dxa"/>
              <w:right w:w="108" w:type="dxa"/>
            </w:tcMar>
          </w:tcPr>
          <w:p w14:paraId="39D00D18"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Klausti ir ieškoti atsakymų</w:t>
            </w:r>
          </w:p>
          <w:p w14:paraId="7D93190C"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Daryti išvadas</w:t>
            </w:r>
          </w:p>
          <w:p w14:paraId="0F34DE9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Plėsti akiratį</w:t>
            </w:r>
          </w:p>
          <w:p w14:paraId="7A4B283B"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Stebėti, vertinti</w:t>
            </w:r>
          </w:p>
          <w:p w14:paraId="30534B2F"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Būti atkakliam ir turėti teigiamą požiūrį į mokymąsi</w:t>
            </w:r>
          </w:p>
          <w:p w14:paraId="06780559"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rPr>
              <w:t>įrašykite:</w:t>
            </w:r>
          </w:p>
        </w:tc>
      </w:tr>
      <w:tr w:rsidR="001C3764" w:rsidRPr="00A935F7" w14:paraId="2D1B494F"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3A09BE36" w14:textId="77777777" w:rsidR="001C3764" w:rsidRPr="00A935F7" w:rsidRDefault="001C3764" w:rsidP="001C3764">
            <w:pPr>
              <w:rPr>
                <w:rFonts w:ascii="Palemonas" w:hAnsi="Palemonas" w:cs="Arial"/>
              </w:rPr>
            </w:pPr>
          </w:p>
        </w:tc>
        <w:tc>
          <w:tcPr>
            <w:tcW w:w="1119"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D2EC72" w14:textId="77777777" w:rsidR="001C3764" w:rsidRPr="00A935F7" w:rsidRDefault="001C3764" w:rsidP="001C3764">
            <w:pPr>
              <w:rPr>
                <w:rFonts w:ascii="Palemonas" w:hAnsi="Palemonas" w:cs="Arial"/>
              </w:rPr>
            </w:pPr>
            <w:r w:rsidRPr="00A935F7">
              <w:rPr>
                <w:rFonts w:ascii="Palemonas" w:hAnsi="Palemonas" w:cs="Arial"/>
              </w:rPr>
              <w:t>Mokėjimo mokytis kompetencijos</w:t>
            </w:r>
          </w:p>
        </w:tc>
        <w:tc>
          <w:tcPr>
            <w:tcW w:w="3245"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C58831"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Mokytis noriai, pasitikėti savo jėgomis</w:t>
            </w:r>
          </w:p>
          <w:p w14:paraId="05066AD0"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Išsikelti realius mokymosi tikslus</w:t>
            </w:r>
          </w:p>
          <w:p w14:paraId="623C6B14"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Pasirinkti mokymosi strategijas ir priemones</w:t>
            </w:r>
          </w:p>
          <w:p w14:paraId="42E4BCFA"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Vertinti mokymosi pažangą</w:t>
            </w:r>
          </w:p>
          <w:p w14:paraId="5C328D13"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Numatyti tolesnius žingsnius</w:t>
            </w:r>
          </w:p>
          <w:p w14:paraId="1A5AEBF8"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 xml:space="preserve">Kita – </w:t>
            </w:r>
            <w:r w:rsidRPr="00A935F7">
              <w:rPr>
                <w:rFonts w:ascii="Palemonas" w:hAnsi="Palemonas" w:cs="Arial"/>
                <w:i/>
              </w:rPr>
              <w:t>įrašykite:</w:t>
            </w:r>
          </w:p>
        </w:tc>
      </w:tr>
      <w:tr w:rsidR="001C3764" w:rsidRPr="00A935F7" w14:paraId="5AFE849F" w14:textId="77777777" w:rsidTr="00FB4C55">
        <w:trPr>
          <w:trHeight w:val="483"/>
        </w:trPr>
        <w:tc>
          <w:tcPr>
            <w:tcW w:w="636" w:type="pct"/>
            <w:tcBorders>
              <w:top w:val="nil"/>
              <w:left w:val="single" w:sz="8" w:space="0" w:color="auto"/>
              <w:bottom w:val="single" w:sz="4" w:space="0" w:color="auto"/>
              <w:right w:val="single" w:sz="4" w:space="0" w:color="auto"/>
            </w:tcBorders>
            <w:tcMar>
              <w:top w:w="0" w:type="dxa"/>
              <w:left w:w="108" w:type="dxa"/>
              <w:bottom w:w="0" w:type="dxa"/>
              <w:right w:w="108" w:type="dxa"/>
            </w:tcMar>
          </w:tcPr>
          <w:p w14:paraId="0AD828BB" w14:textId="77777777" w:rsidR="001C3764" w:rsidRPr="00A935F7" w:rsidRDefault="001C3764" w:rsidP="001C3764">
            <w:pPr>
              <w:rPr>
                <w:rFonts w:ascii="Palemonas" w:hAnsi="Palemonas" w:cs="Arial"/>
              </w:rPr>
            </w:pPr>
          </w:p>
        </w:tc>
        <w:tc>
          <w:tcPr>
            <w:tcW w:w="1119"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19F36EC" w14:textId="77777777" w:rsidR="001C3764" w:rsidRPr="00A935F7" w:rsidRDefault="001C3764" w:rsidP="001C3764">
            <w:pPr>
              <w:rPr>
                <w:rFonts w:ascii="Palemonas" w:hAnsi="Palemonas" w:cs="Arial"/>
              </w:rPr>
            </w:pPr>
            <w:r w:rsidRPr="00A935F7">
              <w:rPr>
                <w:rFonts w:ascii="Palemonas" w:hAnsi="Palemonas" w:cs="Arial"/>
              </w:rPr>
              <w:t>Dalykinės kompetencijos</w:t>
            </w:r>
          </w:p>
        </w:tc>
        <w:tc>
          <w:tcPr>
            <w:tcW w:w="3245"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0ABCEB" w14:textId="77777777" w:rsidR="001C3764" w:rsidRPr="00A935F7" w:rsidRDefault="001C3764" w:rsidP="001C3764">
            <w:pPr>
              <w:rPr>
                <w:rFonts w:ascii="Palemonas" w:hAnsi="Palemonas" w:cs="Arial"/>
              </w:rPr>
            </w:pPr>
            <w:r w:rsidRPr="00A935F7">
              <w:rPr>
                <w:rFonts w:ascii="Palemonas" w:hAnsi="Palemonas" w:cs="Arial"/>
              </w:rPr>
              <w:t>Įrašykite</w:t>
            </w:r>
          </w:p>
        </w:tc>
      </w:tr>
      <w:tr w:rsidR="001C3764" w:rsidRPr="00A935F7" w14:paraId="668C7233" w14:textId="77777777" w:rsidTr="00FB4C55">
        <w:trPr>
          <w:trHeight w:val="746"/>
        </w:trPr>
        <w:tc>
          <w:tcPr>
            <w:tcW w:w="636"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32AE56"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16. </w:t>
            </w:r>
          </w:p>
        </w:tc>
        <w:tc>
          <w:tcPr>
            <w:tcW w:w="4364"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570CA2" w14:textId="77777777" w:rsidR="001C3764" w:rsidRPr="00A935F7" w:rsidRDefault="001C3764" w:rsidP="00FB4C55">
            <w:pPr>
              <w:jc w:val="both"/>
              <w:textAlignment w:val="center"/>
              <w:rPr>
                <w:rFonts w:ascii="Palemonas" w:hAnsi="Palemonas" w:cs="Arial"/>
              </w:rPr>
            </w:pPr>
            <w:r w:rsidRPr="00A935F7">
              <w:rPr>
                <w:rFonts w:ascii="Palemonas" w:hAnsi="Palemonas" w:cs="Arial"/>
                <w:color w:val="000000"/>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1C3764" w:rsidRPr="00A935F7" w14:paraId="66A1C5B9" w14:textId="77777777" w:rsidTr="00FB4C55">
        <w:trPr>
          <w:trHeight w:val="397"/>
        </w:trPr>
        <w:tc>
          <w:tcPr>
            <w:tcW w:w="636" w:type="pct"/>
            <w:vMerge/>
            <w:tcBorders>
              <w:top w:val="single" w:sz="4" w:space="0" w:color="auto"/>
              <w:left w:val="single" w:sz="4" w:space="0" w:color="auto"/>
              <w:bottom w:val="single" w:sz="4" w:space="0" w:color="auto"/>
              <w:right w:val="single" w:sz="4" w:space="0" w:color="auto"/>
            </w:tcBorders>
            <w:vAlign w:val="center"/>
          </w:tcPr>
          <w:p w14:paraId="3505F614" w14:textId="77777777" w:rsidR="001C3764" w:rsidRPr="00A935F7" w:rsidRDefault="001C3764" w:rsidP="001C3764">
            <w:pP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E3827"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Eil. Nr.</w:t>
            </w:r>
          </w:p>
        </w:tc>
        <w:tc>
          <w:tcPr>
            <w:tcW w:w="103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7D16AB"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 xml:space="preserve">Sudėtinė dalis </w:t>
            </w:r>
          </w:p>
          <w:p w14:paraId="45DB8A8B"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(tema)</w:t>
            </w: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5EC9F8"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Veiklos apibūdinimas</w:t>
            </w:r>
          </w:p>
        </w:tc>
        <w:tc>
          <w:tcPr>
            <w:tcW w:w="58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76EFE8"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Metodai</w:t>
            </w:r>
          </w:p>
        </w:tc>
        <w:tc>
          <w:tcPr>
            <w:tcW w:w="9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DE75B1"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 xml:space="preserve">Ugdomos bendrosios ir </w:t>
            </w:r>
            <w:r w:rsidRPr="00A935F7">
              <w:rPr>
                <w:rFonts w:ascii="Palemonas" w:hAnsi="Palemonas" w:cs="Arial"/>
                <w:color w:val="000000"/>
              </w:rPr>
              <w:lastRenderedPageBreak/>
              <w:t>dalykinės kompetencijos</w:t>
            </w: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55DC0B"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lastRenderedPageBreak/>
              <w:t>Trukmė</w:t>
            </w:r>
          </w:p>
          <w:p w14:paraId="57E77C8B" w14:textId="77777777" w:rsidR="001C3764" w:rsidRPr="00A935F7" w:rsidRDefault="001C3764" w:rsidP="001C3764">
            <w:pPr>
              <w:jc w:val="center"/>
              <w:textAlignment w:val="center"/>
              <w:rPr>
                <w:rFonts w:ascii="Palemonas" w:hAnsi="Palemonas" w:cs="Arial"/>
              </w:rPr>
            </w:pPr>
            <w:r w:rsidRPr="00A935F7">
              <w:rPr>
                <w:rFonts w:ascii="Palemonas" w:hAnsi="Palemonas" w:cs="Arial"/>
                <w:color w:val="000000"/>
              </w:rPr>
              <w:t>(val.)</w:t>
            </w:r>
          </w:p>
        </w:tc>
      </w:tr>
      <w:tr w:rsidR="001C3764" w:rsidRPr="00A935F7" w14:paraId="7494C98F" w14:textId="77777777" w:rsidTr="00FB4C55">
        <w:trPr>
          <w:trHeight w:val="203"/>
        </w:trPr>
        <w:tc>
          <w:tcPr>
            <w:tcW w:w="636" w:type="pct"/>
            <w:vMerge/>
            <w:tcBorders>
              <w:top w:val="single" w:sz="4" w:space="0" w:color="auto"/>
              <w:left w:val="single" w:sz="4" w:space="0" w:color="auto"/>
              <w:bottom w:val="single" w:sz="4" w:space="0" w:color="auto"/>
              <w:right w:val="single" w:sz="4" w:space="0" w:color="auto"/>
            </w:tcBorders>
            <w:vAlign w:val="center"/>
          </w:tcPr>
          <w:p w14:paraId="672B3341" w14:textId="77777777" w:rsidR="001C3764" w:rsidRPr="00A935F7" w:rsidRDefault="001C3764" w:rsidP="001C3764">
            <w:pP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5A37C6" w14:textId="77777777" w:rsidR="001C3764" w:rsidRPr="00A935F7" w:rsidRDefault="001C3764" w:rsidP="001C3764">
            <w:pPr>
              <w:textAlignment w:val="center"/>
              <w:rPr>
                <w:rFonts w:ascii="Palemonas" w:hAnsi="Palemonas" w:cs="Arial"/>
              </w:rPr>
            </w:pPr>
          </w:p>
        </w:tc>
        <w:tc>
          <w:tcPr>
            <w:tcW w:w="103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1AAE1A" w14:textId="77777777" w:rsidR="001C3764" w:rsidRPr="00A935F7" w:rsidRDefault="001C3764" w:rsidP="001C3764">
            <w:pPr>
              <w:textAlignment w:val="center"/>
              <w:rPr>
                <w:rFonts w:ascii="Palemonas" w:hAnsi="Palemonas" w:cs="Arial"/>
              </w:rPr>
            </w:pP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95E8FE" w14:textId="77777777" w:rsidR="001C3764" w:rsidRPr="00A935F7" w:rsidRDefault="001C3764" w:rsidP="001C3764">
            <w:pPr>
              <w:textAlignment w:val="center"/>
              <w:rPr>
                <w:rFonts w:ascii="Palemonas" w:hAnsi="Palemonas" w:cs="Arial"/>
              </w:rPr>
            </w:pPr>
          </w:p>
        </w:tc>
        <w:tc>
          <w:tcPr>
            <w:tcW w:w="58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185867" w14:textId="77777777" w:rsidR="001C3764" w:rsidRPr="00A935F7" w:rsidRDefault="001C3764" w:rsidP="001C3764">
            <w:pPr>
              <w:textAlignment w:val="center"/>
              <w:rPr>
                <w:rFonts w:ascii="Palemonas" w:hAnsi="Palemonas" w:cs="Arial"/>
              </w:rPr>
            </w:pPr>
          </w:p>
        </w:tc>
        <w:tc>
          <w:tcPr>
            <w:tcW w:w="9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043246" w14:textId="77777777" w:rsidR="001C3764" w:rsidRPr="00A935F7" w:rsidRDefault="001C3764" w:rsidP="001C3764">
            <w:pPr>
              <w:textAlignment w:val="center"/>
              <w:rPr>
                <w:rFonts w:ascii="Palemonas" w:hAnsi="Palemonas" w:cs="Arial"/>
              </w:rPr>
            </w:pP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096C84" w14:textId="77777777" w:rsidR="001C3764" w:rsidRPr="00A935F7" w:rsidRDefault="001C3764" w:rsidP="001C3764">
            <w:pPr>
              <w:textAlignment w:val="center"/>
              <w:rPr>
                <w:rFonts w:ascii="Palemonas" w:hAnsi="Palemonas" w:cs="Arial"/>
              </w:rPr>
            </w:pPr>
          </w:p>
        </w:tc>
      </w:tr>
      <w:tr w:rsidR="001C3764" w:rsidRPr="00A935F7" w14:paraId="59662BAD" w14:textId="77777777" w:rsidTr="00FB4C55">
        <w:trPr>
          <w:trHeight w:val="207"/>
        </w:trPr>
        <w:tc>
          <w:tcPr>
            <w:tcW w:w="636" w:type="pct"/>
            <w:vMerge/>
            <w:tcBorders>
              <w:top w:val="single" w:sz="4" w:space="0" w:color="auto"/>
              <w:left w:val="single" w:sz="4" w:space="0" w:color="auto"/>
              <w:bottom w:val="single" w:sz="4" w:space="0" w:color="auto"/>
              <w:right w:val="single" w:sz="4" w:space="0" w:color="auto"/>
            </w:tcBorders>
            <w:vAlign w:val="center"/>
          </w:tcPr>
          <w:p w14:paraId="0B056957" w14:textId="77777777" w:rsidR="001C3764" w:rsidRPr="00A935F7" w:rsidRDefault="001C3764" w:rsidP="001C3764">
            <w:pP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A6E1C7" w14:textId="77777777" w:rsidR="001C3764" w:rsidRPr="00A935F7" w:rsidRDefault="001C3764" w:rsidP="001C3764">
            <w:pPr>
              <w:textAlignment w:val="center"/>
              <w:rPr>
                <w:rFonts w:ascii="Palemonas" w:hAnsi="Palemonas" w:cs="Arial"/>
              </w:rPr>
            </w:pPr>
          </w:p>
        </w:tc>
        <w:tc>
          <w:tcPr>
            <w:tcW w:w="103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3091D1" w14:textId="77777777" w:rsidR="001C3764" w:rsidRPr="00A935F7" w:rsidRDefault="001C3764" w:rsidP="001C3764">
            <w:pPr>
              <w:textAlignment w:val="center"/>
              <w:rPr>
                <w:rFonts w:ascii="Palemonas" w:hAnsi="Palemonas" w:cs="Arial"/>
              </w:rPr>
            </w:pP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56E8CC" w14:textId="77777777" w:rsidR="001C3764" w:rsidRPr="00A935F7" w:rsidRDefault="001C3764" w:rsidP="001C3764">
            <w:pPr>
              <w:textAlignment w:val="center"/>
              <w:rPr>
                <w:rFonts w:ascii="Palemonas" w:hAnsi="Palemonas" w:cs="Arial"/>
              </w:rPr>
            </w:pPr>
          </w:p>
        </w:tc>
        <w:tc>
          <w:tcPr>
            <w:tcW w:w="58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2DCD34" w14:textId="77777777" w:rsidR="001C3764" w:rsidRPr="00A935F7" w:rsidRDefault="001C3764" w:rsidP="001C3764">
            <w:pPr>
              <w:textAlignment w:val="center"/>
              <w:rPr>
                <w:rFonts w:ascii="Palemonas" w:hAnsi="Palemonas" w:cs="Arial"/>
              </w:rPr>
            </w:pPr>
          </w:p>
        </w:tc>
        <w:tc>
          <w:tcPr>
            <w:tcW w:w="9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25F75E" w14:textId="77777777" w:rsidR="001C3764" w:rsidRPr="00A935F7" w:rsidRDefault="001C3764" w:rsidP="001C3764">
            <w:pPr>
              <w:textAlignment w:val="center"/>
              <w:rPr>
                <w:rFonts w:ascii="Palemonas" w:hAnsi="Palemonas" w:cs="Arial"/>
              </w:rPr>
            </w:pP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8FA2D3" w14:textId="77777777" w:rsidR="001C3764" w:rsidRPr="00A935F7" w:rsidRDefault="001C3764" w:rsidP="001C3764">
            <w:pPr>
              <w:textAlignment w:val="center"/>
              <w:rPr>
                <w:rFonts w:ascii="Palemonas" w:hAnsi="Palemonas" w:cs="Arial"/>
              </w:rPr>
            </w:pPr>
          </w:p>
        </w:tc>
      </w:tr>
      <w:tr w:rsidR="001C3764" w:rsidRPr="00A935F7" w14:paraId="2E15A921" w14:textId="77777777" w:rsidTr="00FB4C55">
        <w:trPr>
          <w:trHeight w:val="211"/>
        </w:trPr>
        <w:tc>
          <w:tcPr>
            <w:tcW w:w="636" w:type="pct"/>
            <w:vMerge/>
            <w:tcBorders>
              <w:top w:val="single" w:sz="4" w:space="0" w:color="auto"/>
              <w:left w:val="single" w:sz="4" w:space="0" w:color="auto"/>
              <w:bottom w:val="single" w:sz="4" w:space="0" w:color="auto"/>
              <w:right w:val="single" w:sz="4" w:space="0" w:color="auto"/>
            </w:tcBorders>
            <w:vAlign w:val="center"/>
          </w:tcPr>
          <w:p w14:paraId="3FA68070" w14:textId="77777777" w:rsidR="001C3764" w:rsidRPr="00A935F7" w:rsidRDefault="001C3764" w:rsidP="001C3764">
            <w:pP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9A1470" w14:textId="77777777" w:rsidR="001C3764" w:rsidRPr="00A935F7" w:rsidRDefault="001C3764" w:rsidP="001C3764">
            <w:pPr>
              <w:textAlignment w:val="center"/>
              <w:rPr>
                <w:rFonts w:ascii="Palemonas" w:hAnsi="Palemonas" w:cs="Arial"/>
              </w:rPr>
            </w:pPr>
          </w:p>
        </w:tc>
        <w:tc>
          <w:tcPr>
            <w:tcW w:w="103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0EFF07" w14:textId="77777777" w:rsidR="001C3764" w:rsidRPr="00A935F7" w:rsidRDefault="001C3764" w:rsidP="001C3764">
            <w:pPr>
              <w:textAlignment w:val="center"/>
              <w:rPr>
                <w:rFonts w:ascii="Palemonas" w:hAnsi="Palemonas" w:cs="Arial"/>
              </w:rPr>
            </w:pPr>
          </w:p>
        </w:tc>
        <w:tc>
          <w:tcPr>
            <w:tcW w:w="78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5A9093" w14:textId="77777777" w:rsidR="001C3764" w:rsidRPr="00A935F7" w:rsidRDefault="001C3764" w:rsidP="001C3764">
            <w:pPr>
              <w:textAlignment w:val="center"/>
              <w:rPr>
                <w:rFonts w:ascii="Palemonas" w:hAnsi="Palemonas" w:cs="Arial"/>
              </w:rPr>
            </w:pPr>
          </w:p>
        </w:tc>
        <w:tc>
          <w:tcPr>
            <w:tcW w:w="583"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6939DB" w14:textId="77777777" w:rsidR="001C3764" w:rsidRPr="00A935F7" w:rsidRDefault="001C3764" w:rsidP="001C3764">
            <w:pPr>
              <w:textAlignment w:val="center"/>
              <w:rPr>
                <w:rFonts w:ascii="Palemonas" w:hAnsi="Palemonas" w:cs="Arial"/>
              </w:rPr>
            </w:pPr>
          </w:p>
        </w:tc>
        <w:tc>
          <w:tcPr>
            <w:tcW w:w="91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DD7A53" w14:textId="77777777" w:rsidR="001C3764" w:rsidRPr="00A935F7" w:rsidRDefault="001C3764" w:rsidP="001C3764">
            <w:pPr>
              <w:textAlignment w:val="center"/>
              <w:rPr>
                <w:rFonts w:ascii="Palemonas" w:hAnsi="Palemonas" w:cs="Arial"/>
              </w:rPr>
            </w:pPr>
          </w:p>
        </w:tc>
        <w:tc>
          <w:tcPr>
            <w:tcW w:w="70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AA8DFB" w14:textId="77777777" w:rsidR="001C3764" w:rsidRPr="00A935F7" w:rsidRDefault="001C3764" w:rsidP="001C3764">
            <w:pPr>
              <w:textAlignment w:val="center"/>
              <w:rPr>
                <w:rFonts w:ascii="Palemonas" w:hAnsi="Palemonas" w:cs="Arial"/>
              </w:rPr>
            </w:pPr>
          </w:p>
        </w:tc>
      </w:tr>
      <w:tr w:rsidR="001C3764" w:rsidRPr="00A935F7" w14:paraId="60E6F2CC" w14:textId="77777777" w:rsidTr="00FB4C55">
        <w:trPr>
          <w:trHeight w:val="211"/>
        </w:trPr>
        <w:tc>
          <w:tcPr>
            <w:tcW w:w="636"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100633C1" w14:textId="77777777" w:rsidR="001C3764" w:rsidRPr="00A935F7" w:rsidRDefault="001C3764" w:rsidP="001C3764">
            <w:pPr>
              <w:textAlignment w:val="center"/>
              <w:rPr>
                <w:rFonts w:ascii="Palemonas" w:hAnsi="Palemonas" w:cs="Arial"/>
              </w:rPr>
            </w:pPr>
          </w:p>
        </w:tc>
        <w:tc>
          <w:tcPr>
            <w:tcW w:w="335"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8FC21A4" w14:textId="77777777" w:rsidR="001C3764" w:rsidRPr="00A935F7" w:rsidRDefault="001C3764" w:rsidP="001C3764">
            <w:pPr>
              <w:textAlignment w:val="center"/>
              <w:rPr>
                <w:rFonts w:ascii="Palemonas" w:hAnsi="Palemonas" w:cs="Arial"/>
              </w:rPr>
            </w:pPr>
          </w:p>
        </w:tc>
        <w:tc>
          <w:tcPr>
            <w:tcW w:w="1031"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BA38910" w14:textId="77777777" w:rsidR="001C3764" w:rsidRPr="00A935F7" w:rsidRDefault="001C3764" w:rsidP="001C3764">
            <w:pPr>
              <w:textAlignment w:val="center"/>
              <w:rPr>
                <w:rFonts w:ascii="Palemonas" w:hAnsi="Palemonas" w:cs="Arial"/>
              </w:rPr>
            </w:pPr>
          </w:p>
        </w:tc>
        <w:tc>
          <w:tcPr>
            <w:tcW w:w="78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2BCE07A6" w14:textId="77777777" w:rsidR="001C3764" w:rsidRPr="00A935F7" w:rsidRDefault="001C3764" w:rsidP="001C3764">
            <w:pPr>
              <w:textAlignment w:val="center"/>
              <w:rPr>
                <w:rFonts w:ascii="Palemonas" w:hAnsi="Palemonas" w:cs="Arial"/>
              </w:rPr>
            </w:pPr>
          </w:p>
        </w:tc>
        <w:tc>
          <w:tcPr>
            <w:tcW w:w="583"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1A08472B" w14:textId="77777777" w:rsidR="001C3764" w:rsidRPr="00A935F7" w:rsidRDefault="001C3764" w:rsidP="001C3764">
            <w:pPr>
              <w:textAlignment w:val="center"/>
              <w:rPr>
                <w:rFonts w:ascii="Palemonas" w:hAnsi="Palemonas" w:cs="Arial"/>
              </w:rPr>
            </w:pPr>
          </w:p>
        </w:tc>
        <w:tc>
          <w:tcPr>
            <w:tcW w:w="917" w:type="pct"/>
            <w:gridSpan w:val="3"/>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4A9F0A9F" w14:textId="77777777" w:rsidR="001C3764" w:rsidRPr="00A935F7" w:rsidRDefault="001C3764" w:rsidP="001C3764">
            <w:pPr>
              <w:jc w:val="right"/>
              <w:textAlignment w:val="center"/>
              <w:rPr>
                <w:rFonts w:ascii="Palemonas" w:hAnsi="Palemonas" w:cs="Arial"/>
              </w:rPr>
            </w:pPr>
            <w:r w:rsidRPr="00A935F7">
              <w:rPr>
                <w:rFonts w:ascii="Palemonas" w:hAnsi="Palemonas" w:cs="Arial"/>
                <w:color w:val="000000"/>
              </w:rPr>
              <w:t>Iš viso val.:</w:t>
            </w:r>
          </w:p>
        </w:tc>
        <w:tc>
          <w:tcPr>
            <w:tcW w:w="70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26752F9" w14:textId="77777777" w:rsidR="001C3764" w:rsidRPr="00A935F7" w:rsidRDefault="001C3764" w:rsidP="001C3764">
            <w:pPr>
              <w:textAlignment w:val="center"/>
              <w:rPr>
                <w:rFonts w:ascii="Palemonas" w:hAnsi="Palemonas" w:cs="Arial"/>
              </w:rPr>
            </w:pPr>
          </w:p>
        </w:tc>
      </w:tr>
      <w:tr w:rsidR="001C3764" w:rsidRPr="00A935F7" w14:paraId="52391D07" w14:textId="77777777" w:rsidTr="00FB4C55">
        <w:trPr>
          <w:trHeight w:val="343"/>
        </w:trPr>
        <w:tc>
          <w:tcPr>
            <w:tcW w:w="636"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tcPr>
          <w:p w14:paraId="16FD5BDF"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17. </w:t>
            </w:r>
          </w:p>
        </w:tc>
        <w:tc>
          <w:tcPr>
            <w:tcW w:w="4364"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10BA32B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Programos apimtis ir trukmė</w:t>
            </w:r>
          </w:p>
        </w:tc>
      </w:tr>
      <w:tr w:rsidR="001C3764" w:rsidRPr="00A935F7" w14:paraId="7D9C50B6" w14:textId="77777777" w:rsidTr="00FB4C55">
        <w:trPr>
          <w:trHeight w:val="419"/>
        </w:trPr>
        <w:tc>
          <w:tcPr>
            <w:tcW w:w="636" w:type="pct"/>
            <w:vMerge/>
            <w:tcBorders>
              <w:top w:val="single" w:sz="4" w:space="0" w:color="auto"/>
              <w:left w:val="single" w:sz="8" w:space="0" w:color="auto"/>
              <w:bottom w:val="single" w:sz="8" w:space="0" w:color="auto"/>
              <w:right w:val="single" w:sz="8" w:space="0" w:color="auto"/>
            </w:tcBorders>
            <w:vAlign w:val="center"/>
          </w:tcPr>
          <w:p w14:paraId="741B815D" w14:textId="77777777" w:rsidR="001C3764" w:rsidRPr="00A935F7" w:rsidRDefault="001C3764" w:rsidP="001C3764">
            <w:pPr>
              <w:rPr>
                <w:rFonts w:ascii="Palemonas" w:hAnsi="Palemonas" w:cs="Arial"/>
              </w:rPr>
            </w:pPr>
          </w:p>
        </w:tc>
        <w:tc>
          <w:tcPr>
            <w:tcW w:w="485"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5E3EB53C" w14:textId="77777777" w:rsidR="001C3764" w:rsidRPr="00A935F7" w:rsidRDefault="001C3764" w:rsidP="001C3764">
            <w:pPr>
              <w:textAlignment w:val="center"/>
              <w:rPr>
                <w:rFonts w:ascii="Palemonas" w:hAnsi="Palemonas" w:cs="Arial"/>
              </w:rPr>
            </w:pPr>
          </w:p>
        </w:tc>
        <w:tc>
          <w:tcPr>
            <w:tcW w:w="1671"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26BBA0BB"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valandas per savaitę</w:t>
            </w:r>
          </w:p>
        </w:tc>
        <w:tc>
          <w:tcPr>
            <w:tcW w:w="236" w:type="pct"/>
            <w:tcBorders>
              <w:top w:val="nil"/>
              <w:left w:val="nil"/>
              <w:bottom w:val="single" w:sz="8" w:space="0" w:color="auto"/>
              <w:right w:val="single" w:sz="8" w:space="0" w:color="auto"/>
            </w:tcBorders>
            <w:tcMar>
              <w:top w:w="0" w:type="dxa"/>
              <w:left w:w="108" w:type="dxa"/>
              <w:bottom w:w="0" w:type="dxa"/>
              <w:right w:w="108" w:type="dxa"/>
            </w:tcMar>
            <w:vAlign w:val="center"/>
          </w:tcPr>
          <w:p w14:paraId="0711E8EC" w14:textId="77777777" w:rsidR="001C3764" w:rsidRPr="00A935F7" w:rsidRDefault="001C3764" w:rsidP="001C3764">
            <w:pPr>
              <w:textAlignment w:val="center"/>
              <w:rPr>
                <w:rFonts w:ascii="Palemonas" w:hAnsi="Palemonas" w:cs="Arial"/>
              </w:rPr>
            </w:pPr>
          </w:p>
        </w:tc>
        <w:tc>
          <w:tcPr>
            <w:tcW w:w="899"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5521680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kartus per mėnesį</w:t>
            </w:r>
          </w:p>
        </w:tc>
        <w:tc>
          <w:tcPr>
            <w:tcW w:w="229" w:type="pct"/>
            <w:tcBorders>
              <w:top w:val="nil"/>
              <w:left w:val="nil"/>
              <w:bottom w:val="single" w:sz="8" w:space="0" w:color="auto"/>
              <w:right w:val="single" w:sz="8" w:space="0" w:color="auto"/>
            </w:tcBorders>
            <w:tcMar>
              <w:top w:w="0" w:type="dxa"/>
              <w:left w:w="108" w:type="dxa"/>
              <w:bottom w:w="0" w:type="dxa"/>
              <w:right w:w="108" w:type="dxa"/>
            </w:tcMar>
            <w:vAlign w:val="center"/>
          </w:tcPr>
          <w:p w14:paraId="7DA164AE" w14:textId="77777777" w:rsidR="001C3764" w:rsidRPr="00A935F7" w:rsidRDefault="001C3764" w:rsidP="001C3764">
            <w:pPr>
              <w:textAlignment w:val="center"/>
              <w:rPr>
                <w:rFonts w:ascii="Palemonas" w:hAnsi="Palemonas" w:cs="Arial"/>
              </w:rPr>
            </w:pPr>
          </w:p>
        </w:tc>
        <w:tc>
          <w:tcPr>
            <w:tcW w:w="845"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33A05CA0"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mėnesių</w:t>
            </w:r>
          </w:p>
          <w:p w14:paraId="2A0E31E1"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skaičius </w:t>
            </w:r>
          </w:p>
        </w:tc>
      </w:tr>
      <w:tr w:rsidR="001C3764" w:rsidRPr="00A935F7" w14:paraId="78D8946B" w14:textId="77777777" w:rsidTr="00FB4C55">
        <w:trPr>
          <w:trHeight w:val="419"/>
        </w:trPr>
        <w:tc>
          <w:tcPr>
            <w:tcW w:w="636" w:type="pct"/>
            <w:vMerge/>
            <w:tcBorders>
              <w:top w:val="single" w:sz="4" w:space="0" w:color="auto"/>
              <w:left w:val="single" w:sz="8" w:space="0" w:color="auto"/>
              <w:bottom w:val="single" w:sz="8" w:space="0" w:color="auto"/>
              <w:right w:val="single" w:sz="8" w:space="0" w:color="auto"/>
            </w:tcBorders>
            <w:vAlign w:val="center"/>
          </w:tcPr>
          <w:p w14:paraId="70D15D5C" w14:textId="77777777" w:rsidR="001C3764" w:rsidRPr="00A935F7" w:rsidRDefault="001C3764" w:rsidP="001C3764">
            <w:pPr>
              <w:rPr>
                <w:rFonts w:ascii="Palemonas" w:hAnsi="Palemonas" w:cs="Arial"/>
              </w:rPr>
            </w:pPr>
          </w:p>
        </w:tc>
        <w:tc>
          <w:tcPr>
            <w:tcW w:w="2155" w:type="pct"/>
            <w:gridSpan w:val="5"/>
            <w:tcBorders>
              <w:top w:val="nil"/>
              <w:left w:val="nil"/>
              <w:bottom w:val="single" w:sz="8" w:space="0" w:color="auto"/>
              <w:right w:val="single" w:sz="8" w:space="0" w:color="auto"/>
            </w:tcBorders>
            <w:tcMar>
              <w:top w:w="0" w:type="dxa"/>
              <w:left w:w="108" w:type="dxa"/>
              <w:bottom w:w="0" w:type="dxa"/>
              <w:right w:w="108" w:type="dxa"/>
            </w:tcMar>
            <w:vAlign w:val="center"/>
          </w:tcPr>
          <w:p w14:paraId="2AF78D61"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Mažiausia 2 val. per savaitę</w:t>
            </w:r>
          </w:p>
        </w:tc>
        <w:tc>
          <w:tcPr>
            <w:tcW w:w="1135" w:type="pct"/>
            <w:gridSpan w:val="4"/>
            <w:tcBorders>
              <w:top w:val="nil"/>
              <w:left w:val="nil"/>
              <w:bottom w:val="single" w:sz="8" w:space="0" w:color="auto"/>
              <w:right w:val="single" w:sz="8" w:space="0" w:color="auto"/>
            </w:tcBorders>
            <w:tcMar>
              <w:top w:w="0" w:type="dxa"/>
              <w:left w:w="108" w:type="dxa"/>
              <w:bottom w:w="0" w:type="dxa"/>
              <w:right w:w="108" w:type="dxa"/>
            </w:tcMar>
            <w:vAlign w:val="center"/>
          </w:tcPr>
          <w:p w14:paraId="75F79EE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Mažiausia 8 val. per mėnesį</w:t>
            </w:r>
          </w:p>
        </w:tc>
        <w:tc>
          <w:tcPr>
            <w:tcW w:w="1073" w:type="pct"/>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3798B806"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Mažiausia 3 mėn.</w:t>
            </w:r>
          </w:p>
        </w:tc>
      </w:tr>
      <w:tr w:rsidR="001C3764" w:rsidRPr="00A935F7" w14:paraId="07D6E001" w14:textId="77777777" w:rsidTr="00FB4C55">
        <w:trPr>
          <w:trHeight w:val="402"/>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27C2CFB3"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18.</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7A6BF32"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Vaikų amžius (galimi keli pasirinkimai)</w:t>
            </w:r>
          </w:p>
          <w:p w14:paraId="5301D1B5" w14:textId="77777777" w:rsidR="001C3764" w:rsidRPr="00A935F7" w:rsidRDefault="001C3764" w:rsidP="001C3764">
            <w:pPr>
              <w:textAlignment w:val="center"/>
              <w:rPr>
                <w:rFonts w:ascii="Palemonas" w:hAnsi="Palemonas" w:cs="Arial"/>
              </w:rPr>
            </w:pPr>
          </w:p>
        </w:tc>
      </w:tr>
      <w:tr w:rsidR="001C3764" w:rsidRPr="00A935F7" w14:paraId="1543B053"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595C3245"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41016BD7"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6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7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8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9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10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11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12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13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14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15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16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17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18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19 metų;</w:t>
            </w:r>
          </w:p>
          <w:p w14:paraId="6E92EAB9"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tik specialiųjų ugdymosi poreikių turinčių asmenų:</w:t>
            </w:r>
            <w:r w:rsidRPr="00A935F7">
              <w:rPr>
                <w:rFonts w:ascii="Palemonas" w:eastAsia="MS Mincho" w:hAnsi="Palemonas" w:cs="Arial"/>
              </w:rPr>
              <w:t xml:space="preserve">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20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21 metai</w:t>
            </w:r>
          </w:p>
        </w:tc>
      </w:tr>
      <w:tr w:rsidR="001C3764" w:rsidRPr="00A935F7" w14:paraId="149CF889" w14:textId="77777777" w:rsidTr="00FB4C55">
        <w:trPr>
          <w:trHeight w:val="41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60D01008"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19.</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903DF5F"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Vaikų, kuriems skiriama NVŠ programa, lytis (galimi keli pasirinkimai)</w:t>
            </w:r>
          </w:p>
        </w:tc>
      </w:tr>
      <w:tr w:rsidR="001C3764" w:rsidRPr="00A935F7" w14:paraId="71A9D18B"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64F75C03"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0091BA6E"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 xml:space="preserve">Berniukams </w:t>
            </w: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Mergaitėms</w:t>
            </w:r>
          </w:p>
        </w:tc>
      </w:tr>
      <w:tr w:rsidR="001C3764" w:rsidRPr="00A935F7" w14:paraId="23C26A57" w14:textId="77777777" w:rsidTr="00FB4C55">
        <w:trPr>
          <w:trHeight w:val="487"/>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AD8BB8F"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20.</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07A017EC"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Kita svarbi informacija</w:t>
            </w:r>
            <w:r w:rsidRPr="00A935F7">
              <w:rPr>
                <w:rFonts w:ascii="Palemonas" w:hAnsi="Palemonas" w:cs="Arial"/>
                <w:b/>
                <w:bCs/>
                <w:color w:val="000000"/>
              </w:rPr>
              <w:t xml:space="preserve"> </w:t>
            </w:r>
            <w:r w:rsidRPr="00A935F7">
              <w:rPr>
                <w:rFonts w:ascii="Palemonas" w:hAnsi="Palemonas" w:cs="Arial"/>
                <w:color w:val="000000"/>
              </w:rPr>
              <w:t>(jeigu yra specialių reikalavimų programos dalyviams ar specifinės informacijos apie programą)</w:t>
            </w:r>
          </w:p>
        </w:tc>
      </w:tr>
      <w:tr w:rsidR="001C3764" w:rsidRPr="00A935F7" w14:paraId="5391B396" w14:textId="77777777" w:rsidTr="00FB4C55">
        <w:trPr>
          <w:trHeight w:val="280"/>
        </w:trPr>
        <w:tc>
          <w:tcPr>
            <w:tcW w:w="636" w:type="pct"/>
            <w:vMerge/>
            <w:tcBorders>
              <w:top w:val="nil"/>
              <w:left w:val="single" w:sz="8" w:space="0" w:color="auto"/>
              <w:bottom w:val="single" w:sz="8" w:space="0" w:color="auto"/>
              <w:right w:val="single" w:sz="8" w:space="0" w:color="auto"/>
            </w:tcBorders>
            <w:vAlign w:val="center"/>
          </w:tcPr>
          <w:p w14:paraId="74764885"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8C90A01" w14:textId="77777777" w:rsidR="001C3764" w:rsidRPr="00A935F7" w:rsidRDefault="001C3764" w:rsidP="001C3764">
            <w:pPr>
              <w:textAlignment w:val="center"/>
              <w:rPr>
                <w:rFonts w:ascii="Palemonas" w:hAnsi="Palemonas" w:cs="Arial"/>
              </w:rPr>
            </w:pPr>
          </w:p>
        </w:tc>
      </w:tr>
      <w:tr w:rsidR="001C3764" w:rsidRPr="00A935F7" w14:paraId="4B091F8C" w14:textId="77777777" w:rsidTr="00FB4C55">
        <w:trPr>
          <w:trHeight w:val="315"/>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17A358A3" w14:textId="77777777" w:rsidR="001C3764" w:rsidRPr="00A935F7" w:rsidRDefault="001C3764" w:rsidP="001C3764">
            <w:pPr>
              <w:rPr>
                <w:rFonts w:ascii="Palemonas" w:hAnsi="Palemonas" w:cs="Arial"/>
              </w:rPr>
            </w:pPr>
            <w:r w:rsidRPr="00A935F7">
              <w:rPr>
                <w:rFonts w:ascii="Palemonas" w:hAnsi="Palemonas" w:cs="Arial"/>
              </w:rPr>
              <w:t>21.</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08C2234"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Numatomas grupės dydis (vaikų skaičius grupėje)</w:t>
            </w:r>
          </w:p>
        </w:tc>
      </w:tr>
      <w:tr w:rsidR="001C3764" w:rsidRPr="00A935F7" w14:paraId="1F54EFF5" w14:textId="77777777" w:rsidTr="00FB4C55">
        <w:trPr>
          <w:trHeight w:val="387"/>
        </w:trPr>
        <w:tc>
          <w:tcPr>
            <w:tcW w:w="636" w:type="pct"/>
            <w:vMerge/>
            <w:tcBorders>
              <w:top w:val="nil"/>
              <w:left w:val="single" w:sz="8" w:space="0" w:color="auto"/>
              <w:bottom w:val="single" w:sz="8" w:space="0" w:color="auto"/>
              <w:right w:val="single" w:sz="8" w:space="0" w:color="auto"/>
            </w:tcBorders>
            <w:shd w:val="clear" w:color="auto" w:fill="auto"/>
            <w:vAlign w:val="center"/>
          </w:tcPr>
          <w:p w14:paraId="380C2509"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4F5A8AE" w14:textId="77777777" w:rsidR="001C3764" w:rsidRPr="00A935F7" w:rsidRDefault="001C3764" w:rsidP="001C3764">
            <w:pPr>
              <w:textAlignment w:val="center"/>
              <w:rPr>
                <w:rFonts w:ascii="Palemonas" w:hAnsi="Palemonas" w:cs="Arial"/>
              </w:rPr>
            </w:pPr>
          </w:p>
        </w:tc>
      </w:tr>
      <w:tr w:rsidR="001C3764" w:rsidRPr="00A935F7" w14:paraId="07B9DF12" w14:textId="77777777" w:rsidTr="00FB4C55">
        <w:trPr>
          <w:trHeight w:val="419"/>
        </w:trPr>
        <w:tc>
          <w:tcPr>
            <w:tcW w:w="636"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tcPr>
          <w:p w14:paraId="18864E31" w14:textId="77777777" w:rsidR="001C3764" w:rsidRPr="00A935F7" w:rsidRDefault="001C3764" w:rsidP="001C3764">
            <w:pPr>
              <w:rPr>
                <w:rFonts w:ascii="Palemonas" w:hAnsi="Palemonas" w:cs="Arial"/>
              </w:rPr>
            </w:pPr>
            <w:r w:rsidRPr="00A935F7">
              <w:rPr>
                <w:rFonts w:ascii="Palemonas" w:hAnsi="Palemonas" w:cs="Arial"/>
              </w:rPr>
              <w:t xml:space="preserve">22.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3726C83"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Numatomas grupių skaičius</w:t>
            </w:r>
          </w:p>
        </w:tc>
      </w:tr>
      <w:tr w:rsidR="001C3764" w:rsidRPr="00A935F7" w14:paraId="3C777C04" w14:textId="77777777" w:rsidTr="00FB4C55">
        <w:trPr>
          <w:trHeight w:val="148"/>
        </w:trPr>
        <w:tc>
          <w:tcPr>
            <w:tcW w:w="636" w:type="pct"/>
            <w:vMerge/>
            <w:tcBorders>
              <w:top w:val="nil"/>
              <w:left w:val="single" w:sz="8" w:space="0" w:color="auto"/>
              <w:bottom w:val="single" w:sz="4" w:space="0" w:color="auto"/>
              <w:right w:val="single" w:sz="8" w:space="0" w:color="auto"/>
            </w:tcBorders>
            <w:vAlign w:val="center"/>
          </w:tcPr>
          <w:p w14:paraId="00AF6439" w14:textId="77777777" w:rsidR="001C3764" w:rsidRPr="00A935F7" w:rsidRDefault="001C3764" w:rsidP="001C3764">
            <w:pPr>
              <w:rPr>
                <w:rFonts w:ascii="Palemonas" w:hAnsi="Palemonas" w:cs="Arial"/>
              </w:rPr>
            </w:pPr>
          </w:p>
        </w:tc>
        <w:tc>
          <w:tcPr>
            <w:tcW w:w="4364"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14:paraId="63A49866" w14:textId="77777777" w:rsidR="001C3764" w:rsidRPr="00A935F7" w:rsidRDefault="001C3764" w:rsidP="001C3764">
            <w:pPr>
              <w:textAlignment w:val="center"/>
              <w:rPr>
                <w:rFonts w:ascii="Palemonas" w:hAnsi="Palemonas" w:cs="Arial"/>
                <w:color w:val="000000"/>
              </w:rPr>
            </w:pPr>
          </w:p>
        </w:tc>
      </w:tr>
      <w:tr w:rsidR="001C3764" w:rsidRPr="00A935F7" w14:paraId="041BACF9" w14:textId="77777777" w:rsidTr="00FB4C55">
        <w:trPr>
          <w:trHeight w:val="393"/>
        </w:trPr>
        <w:tc>
          <w:tcPr>
            <w:tcW w:w="636" w:type="pct"/>
            <w:vMerge w:val="restart"/>
            <w:tcBorders>
              <w:top w:val="single" w:sz="4" w:space="0" w:color="auto"/>
              <w:left w:val="single" w:sz="8" w:space="0" w:color="auto"/>
              <w:bottom w:val="single" w:sz="8" w:space="0" w:color="auto"/>
              <w:right w:val="single" w:sz="8" w:space="0" w:color="auto"/>
            </w:tcBorders>
            <w:vAlign w:val="center"/>
          </w:tcPr>
          <w:p w14:paraId="4EDD672A" w14:textId="77777777" w:rsidR="001C3764" w:rsidRPr="00432ADB" w:rsidRDefault="00644D08" w:rsidP="001C3764">
            <w:pPr>
              <w:rPr>
                <w:rFonts w:ascii="Palemonas" w:hAnsi="Palemonas" w:cs="Arial"/>
              </w:rPr>
            </w:pPr>
            <w:r>
              <w:rPr>
                <w:rFonts w:ascii="Palemonas" w:hAnsi="Palemonas" w:cs="Arial"/>
              </w:rPr>
              <w:t xml:space="preserve"> </w:t>
            </w:r>
            <w:r w:rsidR="001C3764" w:rsidRPr="00432ADB">
              <w:rPr>
                <w:rFonts w:ascii="Palemonas" w:hAnsi="Palemonas" w:cs="Arial"/>
              </w:rPr>
              <w:t xml:space="preserve">23. </w:t>
            </w:r>
          </w:p>
        </w:tc>
        <w:tc>
          <w:tcPr>
            <w:tcW w:w="4364"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14:paraId="1ECB9B90" w14:textId="77777777" w:rsidR="001C3764" w:rsidRPr="00BA5BB0" w:rsidRDefault="001C3764" w:rsidP="001C3764">
            <w:pPr>
              <w:textAlignment w:val="center"/>
              <w:rPr>
                <w:rFonts w:ascii="Palemonas" w:hAnsi="Palemonas" w:cs="Arial"/>
                <w:color w:val="000000"/>
              </w:rPr>
            </w:pPr>
            <w:r w:rsidRPr="00BA5BB0">
              <w:rPr>
                <w:rFonts w:ascii="Palemonas" w:hAnsi="Palemonas" w:cs="Arial"/>
                <w:color w:val="000000"/>
              </w:rPr>
              <w:t>Numatoma paslaugos kaina asmeniui</w:t>
            </w:r>
          </w:p>
        </w:tc>
      </w:tr>
      <w:tr w:rsidR="001C3764" w:rsidRPr="00A935F7" w14:paraId="093FB991" w14:textId="77777777" w:rsidTr="00FB4C55">
        <w:trPr>
          <w:trHeight w:val="420"/>
        </w:trPr>
        <w:tc>
          <w:tcPr>
            <w:tcW w:w="636" w:type="pct"/>
            <w:vMerge/>
            <w:tcBorders>
              <w:top w:val="single" w:sz="4" w:space="0" w:color="auto"/>
              <w:left w:val="single" w:sz="8" w:space="0" w:color="auto"/>
              <w:bottom w:val="single" w:sz="8" w:space="0" w:color="auto"/>
              <w:right w:val="single" w:sz="8" w:space="0" w:color="auto"/>
            </w:tcBorders>
            <w:vAlign w:val="center"/>
          </w:tcPr>
          <w:p w14:paraId="34C76EC6" w14:textId="77777777" w:rsidR="001C3764" w:rsidRPr="00A935F7" w:rsidRDefault="001C3764" w:rsidP="001C3764">
            <w:pPr>
              <w:rPr>
                <w:rFonts w:ascii="Palemonas" w:hAnsi="Palemonas" w:cs="Arial"/>
              </w:rPr>
            </w:pPr>
          </w:p>
        </w:tc>
        <w:tc>
          <w:tcPr>
            <w:tcW w:w="4364"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61F1831C" w14:textId="77777777" w:rsidR="001C3764" w:rsidRPr="00A935F7" w:rsidRDefault="001C3764" w:rsidP="001C3764">
            <w:pPr>
              <w:textAlignment w:val="center"/>
              <w:rPr>
                <w:rFonts w:ascii="Palemonas" w:hAnsi="Palemonas" w:cs="Arial"/>
                <w:color w:val="000000"/>
              </w:rPr>
            </w:pPr>
          </w:p>
        </w:tc>
      </w:tr>
      <w:tr w:rsidR="001C3764" w:rsidRPr="00A935F7" w14:paraId="1BF90FD8" w14:textId="77777777" w:rsidTr="00FB4C55">
        <w:trPr>
          <w:trHeight w:val="558"/>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6CBEB4D5" w14:textId="77777777" w:rsidR="001C3764" w:rsidRPr="00A935F7" w:rsidRDefault="001C3764" w:rsidP="001C3764">
            <w:pPr>
              <w:rPr>
                <w:rFonts w:ascii="Palemonas" w:hAnsi="Palemonas" w:cs="Arial"/>
              </w:rPr>
            </w:pPr>
            <w:r w:rsidRPr="00A935F7">
              <w:rPr>
                <w:rFonts w:ascii="Palemonas" w:hAnsi="Palemonas" w:cs="Arial"/>
              </w:rPr>
              <w:t xml:space="preserve">24.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6B2C4251" w14:textId="77777777" w:rsidR="001C3764" w:rsidRPr="00A935F7" w:rsidRDefault="001C3764" w:rsidP="001C3764">
            <w:pPr>
              <w:rPr>
                <w:rFonts w:ascii="Palemonas" w:hAnsi="Palemonas" w:cs="Arial"/>
              </w:rPr>
            </w:pPr>
            <w:r w:rsidRPr="00A935F7">
              <w:rPr>
                <w:rFonts w:ascii="Palemonas" w:hAnsi="Palemonas" w:cs="Arial"/>
              </w:rPr>
              <w:t>Vaikų vaidmuo įgyvendinant programą (galimybės atsiskleisti jų iniciatyvai, priimti sprendimus, pasirinkti ugdymo metodus, koreguoti turinį ir pan.)</w:t>
            </w:r>
          </w:p>
        </w:tc>
      </w:tr>
      <w:tr w:rsidR="001C3764" w:rsidRPr="00A935F7" w14:paraId="08505C54" w14:textId="77777777" w:rsidTr="00FB4C55">
        <w:trPr>
          <w:trHeight w:val="397"/>
        </w:trPr>
        <w:tc>
          <w:tcPr>
            <w:tcW w:w="636" w:type="pct"/>
            <w:vMerge/>
            <w:tcBorders>
              <w:top w:val="nil"/>
              <w:left w:val="single" w:sz="8" w:space="0" w:color="auto"/>
              <w:bottom w:val="single" w:sz="8" w:space="0" w:color="auto"/>
              <w:right w:val="single" w:sz="8" w:space="0" w:color="auto"/>
            </w:tcBorders>
            <w:vAlign w:val="center"/>
          </w:tcPr>
          <w:p w14:paraId="3CE19308"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4D27146" w14:textId="77777777" w:rsidR="001C3764" w:rsidRPr="00A935F7" w:rsidRDefault="001C3764" w:rsidP="001C3764">
            <w:pPr>
              <w:textAlignment w:val="center"/>
              <w:rPr>
                <w:rFonts w:ascii="Palemonas" w:hAnsi="Palemonas" w:cs="Arial"/>
              </w:rPr>
            </w:pPr>
          </w:p>
        </w:tc>
      </w:tr>
      <w:tr w:rsidR="001C3764" w:rsidRPr="00A935F7" w14:paraId="515AE374" w14:textId="77777777" w:rsidTr="00FB4C55">
        <w:trPr>
          <w:trHeight w:val="292"/>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0DF2CA73"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 xml:space="preserve">25. </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64D5FA4" w14:textId="77777777" w:rsidR="001C3764" w:rsidRPr="00A935F7" w:rsidRDefault="001C3764" w:rsidP="001C3764">
            <w:pPr>
              <w:rPr>
                <w:rFonts w:ascii="Palemonas" w:hAnsi="Palemonas" w:cs="Arial"/>
              </w:rPr>
            </w:pPr>
            <w:r w:rsidRPr="00A935F7">
              <w:rPr>
                <w:rFonts w:ascii="Palemonas" w:hAnsi="Palemonas" w:cs="Arial"/>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1C3764" w:rsidRPr="00A935F7" w14:paraId="6A66529C"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26D4C0EB"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4AF9C0CD" w14:textId="77777777" w:rsidR="001C3764" w:rsidRPr="00A935F7" w:rsidRDefault="001C3764" w:rsidP="001C3764">
            <w:pPr>
              <w:rPr>
                <w:rFonts w:ascii="Palemonas" w:hAnsi="Palemonas" w:cs="Arial"/>
              </w:rPr>
            </w:pPr>
          </w:p>
        </w:tc>
      </w:tr>
      <w:tr w:rsidR="001C3764" w:rsidRPr="00A935F7" w14:paraId="7F9C980C" w14:textId="77777777" w:rsidTr="00FB4C55">
        <w:trPr>
          <w:trHeight w:val="433"/>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727C1837"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26.</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1DB9E540" w14:textId="77777777" w:rsidR="001C3764" w:rsidRPr="00A935F7" w:rsidRDefault="001C3764" w:rsidP="001C3764">
            <w:pPr>
              <w:rPr>
                <w:rFonts w:ascii="Palemonas" w:hAnsi="Palemonas" w:cs="Arial"/>
              </w:rPr>
            </w:pPr>
            <w:r w:rsidRPr="00A935F7">
              <w:rPr>
                <w:rFonts w:ascii="Palemonas" w:hAnsi="Palemonas" w:cs="Arial"/>
              </w:rPr>
              <w:t>NVŠ mokytojų kvalifikacija (įvardykite išsilavinimą, patirtis ir kvalifikaciją, kompetencijas)</w:t>
            </w:r>
          </w:p>
        </w:tc>
      </w:tr>
      <w:tr w:rsidR="001C3764" w:rsidRPr="00A935F7" w14:paraId="25E162E1" w14:textId="77777777" w:rsidTr="00FB4C55">
        <w:trPr>
          <w:trHeight w:val="487"/>
        </w:trPr>
        <w:tc>
          <w:tcPr>
            <w:tcW w:w="636" w:type="pct"/>
            <w:vMerge/>
            <w:tcBorders>
              <w:top w:val="nil"/>
              <w:left w:val="single" w:sz="8" w:space="0" w:color="auto"/>
              <w:bottom w:val="single" w:sz="8" w:space="0" w:color="auto"/>
              <w:right w:val="single" w:sz="8" w:space="0" w:color="auto"/>
            </w:tcBorders>
            <w:vAlign w:val="center"/>
          </w:tcPr>
          <w:p w14:paraId="3581EF5C"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4C85E95" w14:textId="77777777" w:rsidR="001C3764" w:rsidRPr="00A935F7" w:rsidRDefault="001C3764" w:rsidP="001C3764">
            <w:pPr>
              <w:textAlignment w:val="center"/>
              <w:rPr>
                <w:rFonts w:ascii="Palemonas" w:hAnsi="Palemonas" w:cs="Arial"/>
              </w:rPr>
            </w:pPr>
          </w:p>
        </w:tc>
      </w:tr>
      <w:tr w:rsidR="001C3764" w:rsidRPr="00A935F7" w14:paraId="02E7F7CC" w14:textId="77777777" w:rsidTr="00FB4C55">
        <w:trPr>
          <w:trHeight w:val="39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529B2907"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27.</w:t>
            </w: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2581E2D6" w14:textId="77777777" w:rsidR="001C3764" w:rsidRPr="00A935F7" w:rsidRDefault="001C3764" w:rsidP="001C3764">
            <w:pPr>
              <w:rPr>
                <w:rFonts w:ascii="Palemonas" w:hAnsi="Palemonas" w:cs="Arial"/>
              </w:rPr>
            </w:pPr>
            <w:r w:rsidRPr="00A935F7">
              <w:rPr>
                <w:rFonts w:ascii="Palemonas" w:hAnsi="Palemonas" w:cs="Arial"/>
              </w:rPr>
              <w:t>Patvirtinkite, kad, vykdant programą, bus vadovaujamasi šiais NVŠ principais:</w:t>
            </w:r>
          </w:p>
        </w:tc>
      </w:tr>
      <w:tr w:rsidR="001C3764" w:rsidRPr="00A935F7" w14:paraId="75766A36" w14:textId="77777777" w:rsidTr="00FB4C55">
        <w:trPr>
          <w:trHeight w:val="3933"/>
        </w:trPr>
        <w:tc>
          <w:tcPr>
            <w:tcW w:w="636" w:type="pct"/>
            <w:vMerge/>
            <w:tcBorders>
              <w:top w:val="nil"/>
              <w:left w:val="single" w:sz="8" w:space="0" w:color="auto"/>
              <w:bottom w:val="single" w:sz="8" w:space="0" w:color="auto"/>
              <w:right w:val="single" w:sz="8" w:space="0" w:color="auto"/>
            </w:tcBorders>
            <w:vAlign w:val="center"/>
          </w:tcPr>
          <w:p w14:paraId="181A0E99"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AAED3FC" w14:textId="77777777" w:rsidR="001C3764" w:rsidRPr="00A935F7" w:rsidRDefault="001C3764" w:rsidP="001C3764">
            <w:pPr>
              <w:rPr>
                <w:rFonts w:ascii="Palemonas" w:hAnsi="Palemonas" w:cs="Arial"/>
              </w:rPr>
            </w:pPr>
            <w:r w:rsidRPr="00A935F7">
              <w:rPr>
                <w:rFonts w:ascii="Palemonas" w:hAnsi="Palemonas" w:cs="Arial"/>
              </w:rPr>
              <w:t>• savanoriškumo – vaikai laisvai renkasi švietimo teikėją ir jo siūlomas veiklas;</w:t>
            </w:r>
          </w:p>
          <w:p w14:paraId="60073134" w14:textId="77777777" w:rsidR="001C3764" w:rsidRPr="00A935F7" w:rsidRDefault="001C3764" w:rsidP="001C3764">
            <w:pPr>
              <w:rPr>
                <w:rFonts w:ascii="Palemonas" w:hAnsi="Palemonas" w:cs="Arial"/>
              </w:rPr>
            </w:pPr>
            <w:r w:rsidRPr="00A935F7">
              <w:rPr>
                <w:rFonts w:ascii="Palemonas" w:hAnsi="Palemonas" w:cs="Arial"/>
              </w:rPr>
              <w:t>• prieinamumo – veiklos ir metodai yra prieinami visiems vaikams pagal amžių, išsilavinimą, turimą patirtį, nepaisant jų socialinės padėties;</w:t>
            </w:r>
          </w:p>
          <w:p w14:paraId="0EF77CBF" w14:textId="77777777" w:rsidR="001C3764" w:rsidRPr="00A935F7" w:rsidRDefault="001C3764" w:rsidP="001C3764">
            <w:pPr>
              <w:rPr>
                <w:rFonts w:ascii="Palemonas" w:hAnsi="Palemonas" w:cs="Arial"/>
              </w:rPr>
            </w:pPr>
            <w:r w:rsidRPr="00A935F7">
              <w:rPr>
                <w:rFonts w:ascii="Palemonas" w:hAnsi="Palemonas" w:cs="Arial"/>
              </w:rPr>
              <w:t>• individualizavimo – ugdymas individualizuojamas pagal kiekvienam vaikui reikalingą kompetenciją, atsižvelgiant į jo asmenybę, galimybes, poreikius ir pasiekimus;</w:t>
            </w:r>
          </w:p>
          <w:p w14:paraId="47797198" w14:textId="77777777" w:rsidR="001C3764" w:rsidRPr="00A935F7" w:rsidRDefault="001C3764" w:rsidP="001C3764">
            <w:pPr>
              <w:rPr>
                <w:rFonts w:ascii="Palemonas" w:hAnsi="Palemonas" w:cs="Arial"/>
              </w:rPr>
            </w:pPr>
            <w:r w:rsidRPr="00A935F7">
              <w:rPr>
                <w:rFonts w:ascii="Palemonas" w:hAnsi="Palemonas" w:cs="Arial"/>
              </w:rPr>
              <w:t>• aktualumo – veiklos, skirtos socialinėms, kultūrinėms, asmeninėms, edukacinėms, profesinėms ir kitoms kompetencijoms ugdyti;</w:t>
            </w:r>
          </w:p>
          <w:p w14:paraId="1907B5A1" w14:textId="77777777" w:rsidR="001C3764" w:rsidRPr="00A935F7" w:rsidRDefault="001C3764" w:rsidP="001C3764">
            <w:pPr>
              <w:rPr>
                <w:rFonts w:ascii="Palemonas" w:hAnsi="Palemonas" w:cs="Arial"/>
              </w:rPr>
            </w:pPr>
            <w:r w:rsidRPr="00A935F7">
              <w:rPr>
                <w:rFonts w:ascii="Palemonas" w:hAnsi="Palemonas" w:cs="Arial"/>
              </w:rPr>
              <w:t>• demokratiškumo – mokytojai, tėvai (globėjai, rūpintojai) ir vaikai yra aktyvūs ugdymo(</w:t>
            </w:r>
            <w:proofErr w:type="spellStart"/>
            <w:r w:rsidRPr="00A935F7">
              <w:rPr>
                <w:rFonts w:ascii="Palemonas" w:hAnsi="Palemonas" w:cs="Arial"/>
              </w:rPr>
              <w:t>si</w:t>
            </w:r>
            <w:proofErr w:type="spellEnd"/>
            <w:r w:rsidRPr="00A935F7">
              <w:rPr>
                <w:rFonts w:ascii="Palemonas" w:hAnsi="Palemonas" w:cs="Arial"/>
              </w:rPr>
              <w:t>) proceso kūrėjai, kartu identifikuoja ugdymosi poreikius;</w:t>
            </w:r>
          </w:p>
          <w:p w14:paraId="57CF9A0F" w14:textId="77777777" w:rsidR="001C3764" w:rsidRPr="00A935F7" w:rsidRDefault="001C3764" w:rsidP="001C3764">
            <w:pPr>
              <w:rPr>
                <w:rFonts w:ascii="Palemonas" w:hAnsi="Palemonas" w:cs="Arial"/>
              </w:rPr>
            </w:pPr>
            <w:r w:rsidRPr="00A935F7">
              <w:rPr>
                <w:rFonts w:ascii="Palemonas" w:hAnsi="Palemonas" w:cs="Arial"/>
              </w:rPr>
              <w:t>• patirties – ugdymas grindžiamas patyrimu ir jo refleksija;</w:t>
            </w:r>
          </w:p>
          <w:p w14:paraId="5256109B" w14:textId="77777777" w:rsidR="001C3764" w:rsidRPr="00A935F7" w:rsidRDefault="001C3764" w:rsidP="001C3764">
            <w:pPr>
              <w:rPr>
                <w:rFonts w:ascii="Palemonas" w:hAnsi="Palemonas" w:cs="Arial"/>
              </w:rPr>
            </w:pPr>
            <w:r w:rsidRPr="00A935F7">
              <w:rPr>
                <w:rFonts w:ascii="Palemonas" w:hAnsi="Palemonas" w:cs="Arial"/>
              </w:rPr>
              <w:t>• ugdymosi grupėje – mokomasi spręsti tarpasmeninius santykius, priimti bendrus sprendimus, dalytis darbais ir atsakomybe;</w:t>
            </w:r>
          </w:p>
          <w:p w14:paraId="4AC7FE5F" w14:textId="77777777" w:rsidR="001C3764" w:rsidRPr="00A935F7" w:rsidRDefault="001C3764" w:rsidP="001C3764">
            <w:pPr>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pozityvumo – ugdymosi procese kuriamos teigiamos emocijos, sudaromos sąlygos gerai vaiko savijautai.</w:t>
            </w:r>
          </w:p>
        </w:tc>
      </w:tr>
      <w:tr w:rsidR="001C3764" w:rsidRPr="00A935F7" w14:paraId="51FA2EBD" w14:textId="77777777" w:rsidTr="00FB4C55">
        <w:trPr>
          <w:trHeight w:val="397"/>
        </w:trPr>
        <w:tc>
          <w:tcPr>
            <w:tcW w:w="636" w:type="pct"/>
            <w:vMerge/>
            <w:tcBorders>
              <w:top w:val="nil"/>
              <w:left w:val="single" w:sz="8" w:space="0" w:color="auto"/>
              <w:bottom w:val="single" w:sz="8" w:space="0" w:color="auto"/>
              <w:right w:val="single" w:sz="8" w:space="0" w:color="auto"/>
            </w:tcBorders>
            <w:vAlign w:val="center"/>
          </w:tcPr>
          <w:p w14:paraId="5AD58271"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4BFA0763"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TAIP</w:t>
            </w:r>
          </w:p>
        </w:tc>
      </w:tr>
      <w:tr w:rsidR="001C3764" w:rsidRPr="00A935F7" w14:paraId="1D5DC620" w14:textId="77777777" w:rsidTr="00FB4C55">
        <w:trPr>
          <w:trHeight w:val="397"/>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05DFF755"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28.</w:t>
            </w:r>
          </w:p>
        </w:tc>
        <w:tc>
          <w:tcPr>
            <w:tcW w:w="4364" w:type="pct"/>
            <w:gridSpan w:val="12"/>
            <w:tcBorders>
              <w:top w:val="nil"/>
              <w:left w:val="nil"/>
              <w:bottom w:val="single" w:sz="4" w:space="0" w:color="auto"/>
              <w:right w:val="single" w:sz="8" w:space="0" w:color="auto"/>
            </w:tcBorders>
            <w:tcMar>
              <w:top w:w="0" w:type="dxa"/>
              <w:left w:w="108" w:type="dxa"/>
              <w:bottom w:w="0" w:type="dxa"/>
              <w:right w:w="108" w:type="dxa"/>
            </w:tcMar>
            <w:vAlign w:val="center"/>
          </w:tcPr>
          <w:p w14:paraId="7C203637" w14:textId="77777777" w:rsidR="001C3764" w:rsidRPr="00A935F7" w:rsidRDefault="001C3764" w:rsidP="001C3764">
            <w:pPr>
              <w:rPr>
                <w:rFonts w:ascii="Palemonas" w:hAnsi="Palemonas" w:cs="Arial"/>
              </w:rPr>
            </w:pPr>
            <w:r w:rsidRPr="00A935F7">
              <w:rPr>
                <w:rFonts w:ascii="Palemonas" w:hAnsi="Palemonas" w:cs="Arial"/>
              </w:rPr>
              <w:t>Patvirtinkite, kad:</w:t>
            </w:r>
          </w:p>
          <w:p w14:paraId="7ACCE0FA" w14:textId="77777777" w:rsidR="001C3764" w:rsidRPr="00A935F7" w:rsidRDefault="001C3764" w:rsidP="001C3764">
            <w:pPr>
              <w:rPr>
                <w:rFonts w:ascii="Palemonas" w:hAnsi="Palemonas" w:cs="Arial"/>
              </w:rPr>
            </w:pPr>
            <w:r w:rsidRPr="00A935F7">
              <w:rPr>
                <w:rFonts w:ascii="Palemonas" w:hAnsi="Palemonas" w:cs="Arial"/>
              </w:rPr>
              <w:t xml:space="preserve">• </w:t>
            </w:r>
            <w:r w:rsidRPr="00A935F7">
              <w:rPr>
                <w:rFonts w:ascii="Palemonas" w:hAnsi="Palemonas" w:cs="Arial"/>
                <w:color w:val="000000"/>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14:paraId="20DFC08C" w14:textId="77777777" w:rsidR="001C3764" w:rsidRPr="00A935F7" w:rsidRDefault="001C3764" w:rsidP="001C3764">
            <w:pPr>
              <w:rPr>
                <w:rFonts w:ascii="Palemonas" w:hAnsi="Palemonas" w:cs="Arial"/>
              </w:rPr>
            </w:pPr>
            <w:r w:rsidRPr="00A935F7">
              <w:rPr>
                <w:rFonts w:ascii="Palemonas" w:hAnsi="Palemonas" w:cs="Arial"/>
              </w:rPr>
              <w:t xml:space="preserve">• </w:t>
            </w:r>
            <w:r w:rsidRPr="00A935F7">
              <w:rPr>
                <w:rFonts w:ascii="Palemonas" w:hAnsi="Palemonas" w:cs="Arial"/>
                <w:color w:val="000000"/>
              </w:rPr>
              <w:t>vykdant programą, nebus teikiamos korepetitoriaus paslaugos.</w:t>
            </w:r>
          </w:p>
          <w:p w14:paraId="42EA79B9" w14:textId="77777777" w:rsidR="001C3764" w:rsidRPr="00A935F7" w:rsidRDefault="001C3764" w:rsidP="001C3764">
            <w:pPr>
              <w:jc w:val="both"/>
              <w:textAlignment w:val="center"/>
              <w:rPr>
                <w:rFonts w:ascii="Palemonas" w:hAnsi="Palemonas" w:cs="Arial"/>
              </w:rPr>
            </w:pPr>
          </w:p>
          <w:p w14:paraId="384C9742" w14:textId="77777777" w:rsidR="001C3764" w:rsidRPr="00A935F7" w:rsidRDefault="001C3764" w:rsidP="001C3764">
            <w:pPr>
              <w:jc w:val="both"/>
              <w:textAlignment w:val="center"/>
              <w:rPr>
                <w:rFonts w:ascii="Palemonas" w:hAnsi="Palemonas" w:cs="Arial"/>
              </w:rPr>
            </w:pPr>
            <w:r w:rsidRPr="00A935F7">
              <w:rPr>
                <w:rFonts w:ascii="Palemonas" w:hAnsi="Palemonas" w:cs="Arial"/>
                <w:color w:val="000000"/>
              </w:rPr>
              <w:t>Programos įgyvendinimo priemonės:</w:t>
            </w:r>
          </w:p>
          <w:p w14:paraId="6D538BC7" w14:textId="77777777" w:rsidR="001C3764" w:rsidRPr="00A935F7" w:rsidRDefault="001C3764" w:rsidP="001C3764">
            <w:pPr>
              <w:jc w:val="both"/>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nekelia grėsmės žmonių sveikatai, garbei ir orumui, viešajai tvarkai;</w:t>
            </w:r>
          </w:p>
          <w:p w14:paraId="3926321A" w14:textId="77777777" w:rsidR="001C3764" w:rsidRPr="00A935F7" w:rsidRDefault="001C3764" w:rsidP="001C3764">
            <w:pPr>
              <w:jc w:val="both"/>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jokiais būdais neišreiškia nepagarbos Lietuvos valstybės tautiniams ir religiniams jausmams ir simboliams;</w:t>
            </w:r>
          </w:p>
          <w:p w14:paraId="095CDD00" w14:textId="77777777" w:rsidR="001C3764" w:rsidRPr="00A935F7" w:rsidRDefault="001C3764" w:rsidP="001C3764">
            <w:pPr>
              <w:jc w:val="both"/>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jokiais būdais neišreiškia smurto, prievartos, neapykantos, nepopuliarina narkotikų ir kitų psichotropinių, toksinių ir kitų stipriai veikiančių medžiagų;</w:t>
            </w:r>
          </w:p>
          <w:p w14:paraId="4A96FC67" w14:textId="77777777" w:rsidR="001C3764" w:rsidRPr="00A935F7" w:rsidRDefault="001C3764" w:rsidP="001C3764">
            <w:pPr>
              <w:jc w:val="both"/>
              <w:textAlignment w:val="center"/>
              <w:rPr>
                <w:rFonts w:ascii="Palemonas" w:hAnsi="Palemonas" w:cs="Arial"/>
              </w:rPr>
            </w:pPr>
            <w:r w:rsidRPr="00A935F7">
              <w:rPr>
                <w:rFonts w:ascii="Palemonas" w:hAnsi="Palemonas" w:cs="Arial"/>
              </w:rPr>
              <w:t xml:space="preserve">• </w:t>
            </w:r>
            <w:r w:rsidRPr="00A935F7">
              <w:rPr>
                <w:rFonts w:ascii="Palemonas" w:hAnsi="Palemonas" w:cs="Arial"/>
                <w:color w:val="000000"/>
              </w:rPr>
              <w:t>jokiais kitais būdais nepažeidžia Lietuvos Respublikos Konstitucijos, įstatymų ir kitų teisės aktų.</w:t>
            </w:r>
          </w:p>
        </w:tc>
      </w:tr>
      <w:tr w:rsidR="001C3764" w:rsidRPr="00A935F7" w14:paraId="7ACCACED" w14:textId="77777777" w:rsidTr="00FB4C55">
        <w:trPr>
          <w:trHeight w:val="397"/>
        </w:trPr>
        <w:tc>
          <w:tcPr>
            <w:tcW w:w="636" w:type="pct"/>
            <w:vMerge/>
            <w:tcBorders>
              <w:top w:val="nil"/>
              <w:left w:val="single" w:sz="8" w:space="0" w:color="auto"/>
              <w:bottom w:val="single" w:sz="8" w:space="0" w:color="auto"/>
              <w:right w:val="single" w:sz="8" w:space="0" w:color="auto"/>
            </w:tcBorders>
            <w:vAlign w:val="center"/>
          </w:tcPr>
          <w:p w14:paraId="318670C6" w14:textId="77777777" w:rsidR="001C3764" w:rsidRPr="00A935F7" w:rsidRDefault="001C3764" w:rsidP="001C3764">
            <w:pPr>
              <w:rPr>
                <w:rFonts w:ascii="Palemonas" w:hAnsi="Palemonas" w:cs="Arial"/>
              </w:rPr>
            </w:pPr>
          </w:p>
        </w:tc>
        <w:tc>
          <w:tcPr>
            <w:tcW w:w="4364"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A129C9"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TAIP</w:t>
            </w:r>
          </w:p>
        </w:tc>
      </w:tr>
      <w:tr w:rsidR="001C3764" w:rsidRPr="00A935F7" w14:paraId="1E5A013F" w14:textId="77777777" w:rsidTr="00FB4C55">
        <w:trPr>
          <w:trHeight w:val="397"/>
        </w:trPr>
        <w:tc>
          <w:tcPr>
            <w:tcW w:w="636"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tcPr>
          <w:p w14:paraId="1913070C" w14:textId="77777777" w:rsidR="001C3764" w:rsidRPr="00A935F7" w:rsidRDefault="001C3764" w:rsidP="001C3764">
            <w:pPr>
              <w:textAlignment w:val="center"/>
              <w:rPr>
                <w:rFonts w:ascii="Palemonas" w:hAnsi="Palemonas" w:cs="Arial"/>
              </w:rPr>
            </w:pPr>
          </w:p>
        </w:tc>
        <w:tc>
          <w:tcPr>
            <w:tcW w:w="4364" w:type="pct"/>
            <w:gridSpan w:val="12"/>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A021015" w14:textId="77777777" w:rsidR="001C3764" w:rsidRPr="00A935F7" w:rsidRDefault="001C3764" w:rsidP="001C3764">
            <w:pPr>
              <w:rPr>
                <w:rFonts w:ascii="Palemonas" w:hAnsi="Palemonas" w:cs="Arial"/>
              </w:rPr>
            </w:pPr>
            <w:r w:rsidRPr="00A935F7">
              <w:rPr>
                <w:rFonts w:ascii="Palemonas" w:hAnsi="Palemonas" w:cs="Arial"/>
              </w:rPr>
              <w:t>Patvirtinkite, kad prisiimate atsakomybę už tai, jog programą įgyvendins asmenys, pagal Švietimo įstatymą turintys teisę dirbti NVŠ mokytojais</w:t>
            </w:r>
          </w:p>
          <w:p w14:paraId="0C2FBC5D" w14:textId="77777777" w:rsidR="001C3764" w:rsidRPr="00A935F7" w:rsidRDefault="001C3764" w:rsidP="001C3764">
            <w:pP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rPr>
              <w:t>TAIP</w:t>
            </w:r>
          </w:p>
        </w:tc>
      </w:tr>
      <w:tr w:rsidR="001C3764" w:rsidRPr="00A935F7" w14:paraId="209F70A6" w14:textId="77777777" w:rsidTr="00FB4C55">
        <w:trPr>
          <w:trHeight w:val="41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7DEE8FF8" w14:textId="77777777" w:rsidR="001C3764" w:rsidRPr="00A935F7" w:rsidRDefault="001C3764" w:rsidP="001C3764">
            <w:pPr>
              <w:textAlignment w:val="center"/>
              <w:rPr>
                <w:rFonts w:ascii="Palemonas" w:hAnsi="Palemonas" w:cs="Arial"/>
              </w:rPr>
            </w:pPr>
          </w:p>
        </w:tc>
        <w:tc>
          <w:tcPr>
            <w:tcW w:w="4364"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416253D"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Patvirtinkite, kad prisiimate atsakomybę už sveiką ir saugią vaikų mokymosi aplinką</w:t>
            </w:r>
          </w:p>
        </w:tc>
      </w:tr>
      <w:tr w:rsidR="001C3764" w:rsidRPr="00A935F7" w14:paraId="4D914B0F"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1FB161D4"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302CD77"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r>
      <w:tr w:rsidR="001C3764" w:rsidRPr="00A935F7" w14:paraId="00EA366E" w14:textId="77777777" w:rsidTr="00FB4C55">
        <w:trPr>
          <w:trHeight w:val="41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59F96FF7" w14:textId="77777777" w:rsidR="001C3764" w:rsidRPr="00A935F7" w:rsidRDefault="001C3764" w:rsidP="001C3764">
            <w:pPr>
              <w:textAlignment w:val="cente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14937B0"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Patvirtinkite, kad turite tinkamos įrangos ir priemonių NVŠ programai įgyvendinti</w:t>
            </w:r>
          </w:p>
        </w:tc>
      </w:tr>
      <w:tr w:rsidR="001C3764" w:rsidRPr="00A935F7" w14:paraId="708FAB72"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3436C51F"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343501B7"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r>
      <w:tr w:rsidR="001C3764" w:rsidRPr="00A935F7" w14:paraId="5B05CA02" w14:textId="77777777" w:rsidTr="00FB4C55">
        <w:trPr>
          <w:trHeight w:val="419"/>
        </w:trPr>
        <w:tc>
          <w:tcPr>
            <w:tcW w:w="636"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tcPr>
          <w:p w14:paraId="52B1346E" w14:textId="77777777" w:rsidR="001C3764" w:rsidRPr="00A935F7" w:rsidRDefault="001C3764" w:rsidP="001C3764">
            <w:pPr>
              <w:textAlignment w:val="cente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73353381" w14:textId="77777777" w:rsidR="001C3764" w:rsidRPr="00A935F7" w:rsidRDefault="001C3764" w:rsidP="001C3764">
            <w:pPr>
              <w:textAlignment w:val="center"/>
              <w:rPr>
                <w:rFonts w:ascii="Palemonas" w:hAnsi="Palemonas" w:cs="Arial"/>
              </w:rPr>
            </w:pPr>
            <w:r w:rsidRPr="00A935F7">
              <w:rPr>
                <w:rFonts w:ascii="Palemonas" w:hAnsi="Palemonas" w:cs="Arial"/>
                <w:color w:val="000000"/>
              </w:rPr>
              <w:t>Patvirtinkite, kad turite lėšų NVŠ programos įgyvendinimo pradžiai (ne mažiau kaip mėn.)</w:t>
            </w:r>
          </w:p>
        </w:tc>
      </w:tr>
      <w:tr w:rsidR="001C3764" w:rsidRPr="00A935F7" w14:paraId="20F022D9" w14:textId="77777777" w:rsidTr="00FB4C55">
        <w:trPr>
          <w:trHeight w:val="419"/>
        </w:trPr>
        <w:tc>
          <w:tcPr>
            <w:tcW w:w="636" w:type="pct"/>
            <w:vMerge/>
            <w:tcBorders>
              <w:top w:val="nil"/>
              <w:left w:val="single" w:sz="8" w:space="0" w:color="auto"/>
              <w:bottom w:val="single" w:sz="8" w:space="0" w:color="auto"/>
              <w:right w:val="single" w:sz="8" w:space="0" w:color="auto"/>
            </w:tcBorders>
            <w:vAlign w:val="center"/>
          </w:tcPr>
          <w:p w14:paraId="0823892B" w14:textId="77777777" w:rsidR="001C3764" w:rsidRPr="00A935F7" w:rsidRDefault="001C3764" w:rsidP="001C3764">
            <w:pPr>
              <w:rPr>
                <w:rFonts w:ascii="Palemonas" w:hAnsi="Palemonas" w:cs="Arial"/>
              </w:rPr>
            </w:pPr>
          </w:p>
        </w:tc>
        <w:tc>
          <w:tcPr>
            <w:tcW w:w="4364" w:type="pct"/>
            <w:gridSpan w:val="12"/>
            <w:tcBorders>
              <w:top w:val="nil"/>
              <w:left w:val="nil"/>
              <w:bottom w:val="single" w:sz="8" w:space="0" w:color="auto"/>
              <w:right w:val="single" w:sz="8" w:space="0" w:color="auto"/>
            </w:tcBorders>
            <w:tcMar>
              <w:top w:w="0" w:type="dxa"/>
              <w:left w:w="108" w:type="dxa"/>
              <w:bottom w:w="0" w:type="dxa"/>
              <w:right w:w="108" w:type="dxa"/>
            </w:tcMar>
            <w:vAlign w:val="center"/>
          </w:tcPr>
          <w:p w14:paraId="5651F350" w14:textId="77777777" w:rsidR="001C3764" w:rsidRPr="00A935F7" w:rsidRDefault="001C3764" w:rsidP="001C3764">
            <w:pPr>
              <w:textAlignment w:val="center"/>
              <w:rPr>
                <w:rFonts w:ascii="Palemonas" w:hAnsi="Palemonas" w:cs="Arial"/>
              </w:rPr>
            </w:pPr>
            <w:r w:rsidRPr="00A935F7">
              <w:rPr>
                <w:rFonts w:eastAsia="MS Mincho"/>
              </w:rPr>
              <w:t>□</w:t>
            </w:r>
            <w:r w:rsidRPr="00A935F7">
              <w:rPr>
                <w:rFonts w:ascii="Palemonas" w:eastAsia="MS Mincho" w:hAnsi="Palemonas" w:cs="Arial"/>
              </w:rPr>
              <w:t xml:space="preserve"> </w:t>
            </w:r>
            <w:r w:rsidRPr="00A935F7">
              <w:rPr>
                <w:rFonts w:ascii="Palemonas" w:hAnsi="Palemonas" w:cs="Arial"/>
                <w:color w:val="000000"/>
              </w:rPr>
              <w:t>TAIP</w:t>
            </w:r>
          </w:p>
        </w:tc>
      </w:tr>
    </w:tbl>
    <w:p w14:paraId="3775B00E" w14:textId="77777777" w:rsidR="001C3764" w:rsidRPr="00A935F7" w:rsidRDefault="001C3764" w:rsidP="001C3764">
      <w:pPr>
        <w:ind w:firstLine="720"/>
        <w:jc w:val="both"/>
        <w:rPr>
          <w:rFonts w:ascii="Palemonas" w:hAnsi="Palemonas" w:cs="Arial"/>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2810"/>
        <w:gridCol w:w="3660"/>
        <w:gridCol w:w="3167"/>
      </w:tblGrid>
      <w:tr w:rsidR="001C3764" w:rsidRPr="00A935F7" w14:paraId="48E9A5DC" w14:textId="77777777" w:rsidTr="001C3764">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38EFDF08" w14:textId="77777777" w:rsidR="001C3764" w:rsidRPr="00A935F7" w:rsidRDefault="001C3764" w:rsidP="001C3764">
            <w:pPr>
              <w:rPr>
                <w:rFonts w:ascii="Palemonas" w:hAnsi="Palemonas" w:cs="Arial"/>
              </w:rPr>
            </w:pPr>
            <w:r w:rsidRPr="00A935F7">
              <w:rPr>
                <w:rFonts w:ascii="Palemonas" w:hAnsi="Palemonas" w:cs="Arial"/>
              </w:rPr>
              <w:t>Institucijos vadovas/laisvasis mokytojas</w:t>
            </w:r>
          </w:p>
          <w:p w14:paraId="654BF67E" w14:textId="77777777" w:rsidR="001C3764" w:rsidRPr="00A935F7" w:rsidRDefault="001C3764" w:rsidP="001C3764">
            <w:pPr>
              <w:rPr>
                <w:rFonts w:ascii="Palemonas" w:hAnsi="Palemonas" w:cs="Arial"/>
              </w:rPr>
            </w:pPr>
            <w:r w:rsidRPr="00A935F7">
              <w:rPr>
                <w:rFonts w:ascii="Palemonas" w:hAnsi="Palemonas" w:cs="Arial"/>
              </w:rPr>
              <w:t>A. V.</w:t>
            </w:r>
          </w:p>
          <w:p w14:paraId="2E3C2FA5" w14:textId="77777777" w:rsidR="001C3764" w:rsidRPr="00A935F7" w:rsidRDefault="001C3764" w:rsidP="001C3764">
            <w:pPr>
              <w:rPr>
                <w:rFonts w:ascii="Palemonas" w:hAnsi="Palemonas" w:cs="Arial"/>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55FC87AF" w14:textId="77777777" w:rsidR="001C3764" w:rsidRPr="00A935F7" w:rsidRDefault="001C3764" w:rsidP="001C3764">
            <w:pPr>
              <w:jc w:val="center"/>
              <w:rPr>
                <w:rFonts w:ascii="Palemonas" w:hAnsi="Palemonas" w:cs="Arial"/>
              </w:rPr>
            </w:pPr>
            <w:r w:rsidRPr="00A935F7">
              <w:rPr>
                <w:rFonts w:ascii="Palemonas" w:hAnsi="Palemonas" w:cs="Arial"/>
                <w:i/>
                <w:iCs/>
              </w:rPr>
              <w:t>__________________________</w:t>
            </w:r>
          </w:p>
          <w:p w14:paraId="53EE2DFF" w14:textId="77777777" w:rsidR="001C3764" w:rsidRPr="00A935F7" w:rsidRDefault="001C3764" w:rsidP="001C3764">
            <w:pPr>
              <w:jc w:val="center"/>
              <w:rPr>
                <w:rFonts w:ascii="Palemonas" w:hAnsi="Palemonas" w:cs="Arial"/>
              </w:rPr>
            </w:pPr>
            <w:r w:rsidRPr="00A935F7">
              <w:rPr>
                <w:rFonts w:ascii="Palemonas" w:hAnsi="Palemonas" w:cs="Arial"/>
                <w:i/>
                <w:iCs/>
              </w:rPr>
              <w:t>(vardas, pavardė)</w:t>
            </w:r>
          </w:p>
          <w:p w14:paraId="73677F47" w14:textId="77777777" w:rsidR="001C3764" w:rsidRPr="00A935F7" w:rsidRDefault="001C3764" w:rsidP="001C3764">
            <w:pPr>
              <w:jc w:val="center"/>
              <w:rPr>
                <w:rFonts w:ascii="Palemonas" w:hAnsi="Palemonas" w:cs="Arial"/>
              </w:rPr>
            </w:pPr>
          </w:p>
        </w:tc>
        <w:tc>
          <w:tcPr>
            <w:tcW w:w="1643"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648AB95B" w14:textId="77777777" w:rsidR="001C3764" w:rsidRPr="00A935F7" w:rsidRDefault="001C3764" w:rsidP="001C3764">
            <w:pPr>
              <w:jc w:val="center"/>
              <w:rPr>
                <w:rFonts w:ascii="Palemonas" w:hAnsi="Palemonas" w:cs="Arial"/>
              </w:rPr>
            </w:pPr>
            <w:r w:rsidRPr="00A935F7">
              <w:rPr>
                <w:rFonts w:ascii="Palemonas" w:hAnsi="Palemonas" w:cs="Arial"/>
              </w:rPr>
              <w:t>__________________</w:t>
            </w:r>
          </w:p>
          <w:p w14:paraId="38F5CDEC" w14:textId="77777777" w:rsidR="001C3764" w:rsidRPr="00A935F7" w:rsidRDefault="001C3764" w:rsidP="001C3764">
            <w:pPr>
              <w:jc w:val="center"/>
              <w:rPr>
                <w:rFonts w:ascii="Palemonas" w:hAnsi="Palemonas" w:cs="Arial"/>
              </w:rPr>
            </w:pPr>
            <w:r w:rsidRPr="00A935F7">
              <w:rPr>
                <w:rFonts w:ascii="Palemonas" w:hAnsi="Palemonas" w:cs="Arial"/>
                <w:i/>
                <w:iCs/>
              </w:rPr>
              <w:t>(parašas)</w:t>
            </w:r>
          </w:p>
        </w:tc>
      </w:tr>
    </w:tbl>
    <w:p w14:paraId="468CBB91" w14:textId="77777777" w:rsidR="007C3DE7" w:rsidRPr="00A935F7" w:rsidRDefault="001C3764" w:rsidP="00FB4C55">
      <w:pPr>
        <w:jc w:val="center"/>
        <w:rPr>
          <w:rFonts w:ascii="Palemonas" w:hAnsi="Palemonas" w:cs="Arial"/>
        </w:rPr>
        <w:sectPr w:rsidR="007C3DE7" w:rsidRPr="00A935F7" w:rsidSect="002C2BE0">
          <w:pgSz w:w="11906" w:h="16838" w:code="9"/>
          <w:pgMar w:top="1134" w:right="567" w:bottom="1134" w:left="1701" w:header="567" w:footer="567" w:gutter="0"/>
          <w:pgNumType w:start="1"/>
          <w:cols w:space="1296"/>
          <w:titlePg/>
          <w:docGrid w:linePitch="360"/>
        </w:sectPr>
      </w:pPr>
      <w:r w:rsidRPr="00A935F7">
        <w:rPr>
          <w:rFonts w:ascii="Palemonas" w:hAnsi="Palemonas" w:cs="Arial"/>
        </w:rPr>
        <w:t>_____________</w:t>
      </w:r>
    </w:p>
    <w:p w14:paraId="200490EE" w14:textId="77777777" w:rsidR="00CA31E6" w:rsidRPr="00A935F7" w:rsidRDefault="00CA31E6" w:rsidP="00CA31E6">
      <w:pPr>
        <w:ind w:left="5184" w:firstLine="1296"/>
        <w:rPr>
          <w:rFonts w:ascii="Palemonas" w:hAnsi="Palemonas"/>
        </w:rPr>
      </w:pPr>
      <w:r w:rsidRPr="00A935F7">
        <w:rPr>
          <w:rFonts w:ascii="Palemonas" w:hAnsi="Palemonas"/>
        </w:rPr>
        <w:lastRenderedPageBreak/>
        <w:t>Palangos miesto savivaldybės</w:t>
      </w:r>
    </w:p>
    <w:p w14:paraId="6A38B979" w14:textId="77777777" w:rsidR="001C3764" w:rsidRPr="00A935F7" w:rsidRDefault="00CA31E6" w:rsidP="00CA31E6">
      <w:pPr>
        <w:ind w:left="6480"/>
        <w:rPr>
          <w:rFonts w:ascii="Palemonas" w:hAnsi="Palemonas"/>
        </w:rPr>
      </w:pPr>
      <w:r w:rsidRPr="00A935F7">
        <w:rPr>
          <w:rFonts w:ascii="Palemonas" w:hAnsi="Palemonas"/>
        </w:rPr>
        <w:t xml:space="preserve">neformaliojo vaikų švietimo lėšų skyrimo ir panaudojimo tvarkos aprašo </w:t>
      </w:r>
    </w:p>
    <w:p w14:paraId="1D304DF2" w14:textId="77777777" w:rsidR="001C3764" w:rsidRPr="00A935F7" w:rsidRDefault="00CA31E6" w:rsidP="001C3764">
      <w:pPr>
        <w:ind w:left="5102"/>
        <w:rPr>
          <w:rFonts w:ascii="Palemonas" w:hAnsi="Palemonas" w:cs="Arial"/>
        </w:rPr>
      </w:pPr>
      <w:r w:rsidRPr="00A935F7">
        <w:rPr>
          <w:rFonts w:ascii="Palemonas" w:hAnsi="Palemonas" w:cs="Arial"/>
        </w:rPr>
        <w:t xml:space="preserve">                    </w:t>
      </w:r>
      <w:r w:rsidR="001C3764" w:rsidRPr="00A935F7">
        <w:rPr>
          <w:rFonts w:ascii="Palemonas" w:hAnsi="Palemonas" w:cs="Arial"/>
        </w:rPr>
        <w:t>2 priedas</w:t>
      </w:r>
    </w:p>
    <w:p w14:paraId="612B0179" w14:textId="77777777" w:rsidR="001C3764" w:rsidRPr="00A935F7" w:rsidRDefault="001C3764" w:rsidP="001C3764">
      <w:pPr>
        <w:ind w:left="5102"/>
        <w:rPr>
          <w:rFonts w:ascii="Palemonas" w:hAnsi="Palemonas" w:cs="Arial"/>
          <w:b/>
        </w:rPr>
      </w:pPr>
    </w:p>
    <w:p w14:paraId="49E46083" w14:textId="77777777" w:rsidR="001C3764" w:rsidRPr="00A935F7" w:rsidRDefault="001C3764" w:rsidP="001C3764">
      <w:pPr>
        <w:jc w:val="center"/>
        <w:rPr>
          <w:rFonts w:ascii="Palemonas" w:hAnsi="Palemonas" w:cs="Arial"/>
          <w:b/>
        </w:rPr>
      </w:pPr>
      <w:r w:rsidRPr="00A935F7">
        <w:rPr>
          <w:rFonts w:ascii="Palemonas" w:hAnsi="Palemonas" w:cs="Arial"/>
          <w:b/>
        </w:rPr>
        <w:t>NEFORMALIOJO VAIKŲ ŠVIETIMO PROGRAMOS ATITIKTIES REIKALAVIMAMS VERTINIMO FORMA</w:t>
      </w:r>
    </w:p>
    <w:p w14:paraId="59576E76" w14:textId="77777777" w:rsidR="001C3764" w:rsidRPr="00A935F7" w:rsidRDefault="001C3764" w:rsidP="001C3764">
      <w:pPr>
        <w:jc w:val="center"/>
        <w:rPr>
          <w:rFonts w:ascii="Palemonas" w:hAnsi="Palemonas" w:cs="Arial"/>
          <w:b/>
        </w:rPr>
      </w:pP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905"/>
        <w:gridCol w:w="3514"/>
        <w:gridCol w:w="2218"/>
      </w:tblGrid>
      <w:tr w:rsidR="001C3764" w:rsidRPr="00A935F7" w14:paraId="3EC4E53A" w14:textId="77777777" w:rsidTr="001C3764">
        <w:trPr>
          <w:trHeight w:val="457"/>
        </w:trPr>
        <w:tc>
          <w:tcPr>
            <w:tcW w:w="2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357BCA" w14:textId="77777777" w:rsidR="001C3764" w:rsidRPr="00A935F7" w:rsidRDefault="001C3764" w:rsidP="001C3764">
            <w:pPr>
              <w:rPr>
                <w:rFonts w:ascii="Palemonas" w:hAnsi="Palemonas" w:cs="Arial"/>
              </w:rPr>
            </w:pPr>
            <w:r w:rsidRPr="00A935F7">
              <w:rPr>
                <w:rFonts w:ascii="Palemonas" w:hAnsi="Palemonas" w:cs="Arial"/>
              </w:rPr>
              <w:t>Neformaliojo vaikų švietimo programos (toliau – NVŠ programos) teikėjas</w:t>
            </w:r>
          </w:p>
        </w:tc>
        <w:tc>
          <w:tcPr>
            <w:tcW w:w="18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DA9C78" w14:textId="77777777" w:rsidR="001C3764" w:rsidRPr="00A935F7" w:rsidRDefault="001C3764" w:rsidP="001C3764">
            <w:pPr>
              <w:rPr>
                <w:rFonts w:ascii="Palemonas" w:hAnsi="Palemonas" w:cs="Arial"/>
              </w:rPr>
            </w:pPr>
            <w:r w:rsidRPr="00A935F7">
              <w:rPr>
                <w:rFonts w:ascii="Palemonas" w:hAnsi="Palemonas" w:cs="Arial"/>
              </w:rPr>
              <w:t>NVŠ programos pavadinimas</w:t>
            </w:r>
          </w:p>
        </w:tc>
        <w:tc>
          <w:tcPr>
            <w:tcW w:w="11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DB18841" w14:textId="77777777" w:rsidR="001C3764" w:rsidRPr="00A935F7" w:rsidRDefault="001C3764" w:rsidP="001C3764">
            <w:pPr>
              <w:rPr>
                <w:rFonts w:ascii="Palemonas" w:hAnsi="Palemonas" w:cs="Arial"/>
              </w:rPr>
            </w:pPr>
            <w:r w:rsidRPr="00A935F7">
              <w:rPr>
                <w:rFonts w:ascii="Palemonas" w:hAnsi="Palemonas" w:cs="Arial"/>
              </w:rPr>
              <w:t>NVŠ programos kodas KTPRR</w:t>
            </w:r>
          </w:p>
        </w:tc>
      </w:tr>
      <w:tr w:rsidR="001C3764" w:rsidRPr="00A935F7" w14:paraId="3E5E2A37" w14:textId="77777777" w:rsidTr="001C3764">
        <w:trPr>
          <w:trHeight w:val="312"/>
        </w:trPr>
        <w:tc>
          <w:tcPr>
            <w:tcW w:w="2026"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9AC414" w14:textId="77777777" w:rsidR="001C3764" w:rsidRPr="00A935F7" w:rsidRDefault="001C3764" w:rsidP="001C3764">
            <w:pPr>
              <w:rPr>
                <w:rFonts w:ascii="Palemonas" w:hAnsi="Palemonas" w:cs="Arial"/>
              </w:rPr>
            </w:pPr>
          </w:p>
          <w:p w14:paraId="2660FD39" w14:textId="77777777" w:rsidR="001C3764" w:rsidRPr="00A935F7" w:rsidRDefault="001C3764" w:rsidP="001C3764">
            <w:pPr>
              <w:rPr>
                <w:rFonts w:ascii="Palemonas" w:hAnsi="Palemonas" w:cs="Arial"/>
              </w:rPr>
            </w:pPr>
          </w:p>
        </w:tc>
        <w:tc>
          <w:tcPr>
            <w:tcW w:w="18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DF31E5" w14:textId="77777777" w:rsidR="001C3764" w:rsidRPr="00A935F7" w:rsidRDefault="001C3764" w:rsidP="001C3764">
            <w:pPr>
              <w:rPr>
                <w:rFonts w:ascii="Palemonas" w:hAnsi="Palemonas" w:cs="Arial"/>
              </w:rPr>
            </w:pPr>
          </w:p>
        </w:tc>
        <w:tc>
          <w:tcPr>
            <w:tcW w:w="115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8A1541" w14:textId="77777777" w:rsidR="001C3764" w:rsidRPr="00A935F7" w:rsidRDefault="001C3764" w:rsidP="001C3764">
            <w:pPr>
              <w:rPr>
                <w:rFonts w:ascii="Palemonas" w:hAnsi="Palemonas" w:cs="Arial"/>
              </w:rPr>
            </w:pPr>
          </w:p>
        </w:tc>
      </w:tr>
    </w:tbl>
    <w:p w14:paraId="3D866463" w14:textId="77777777" w:rsidR="001C3764" w:rsidRPr="00A935F7" w:rsidRDefault="001C3764" w:rsidP="001C3764">
      <w:pPr>
        <w:ind w:firstLine="720"/>
        <w:rPr>
          <w:rFonts w:ascii="Palemonas" w:hAnsi="Palemonas" w:cs="Arial"/>
        </w:rPr>
      </w:pPr>
    </w:p>
    <w:tbl>
      <w:tblPr>
        <w:tblW w:w="9637" w:type="dxa"/>
        <w:tblBorders>
          <w:top w:val="outset" w:sz="6" w:space="0" w:color="auto"/>
          <w:left w:val="outset" w:sz="6" w:space="0" w:color="auto"/>
          <w:bottom w:val="outset" w:sz="6" w:space="0" w:color="auto"/>
          <w:right w:val="outset" w:sz="6" w:space="0" w:color="auto"/>
          <w:insideH w:val="nil"/>
          <w:insideV w:val="nil"/>
        </w:tblBorders>
        <w:tblLayout w:type="fixed"/>
        <w:tblCellMar>
          <w:left w:w="0" w:type="dxa"/>
          <w:right w:w="0" w:type="dxa"/>
        </w:tblCellMar>
        <w:tblLook w:val="04A0" w:firstRow="1" w:lastRow="0" w:firstColumn="1" w:lastColumn="0" w:noHBand="0" w:noVBand="1"/>
      </w:tblPr>
      <w:tblGrid>
        <w:gridCol w:w="2419"/>
        <w:gridCol w:w="1952"/>
        <w:gridCol w:w="3805"/>
        <w:gridCol w:w="1461"/>
      </w:tblGrid>
      <w:tr w:rsidR="001C3764" w:rsidRPr="00A935F7" w14:paraId="3BC22E3A" w14:textId="77777777" w:rsidTr="001C3764">
        <w:trPr>
          <w:trHeight w:val="518"/>
        </w:trPr>
        <w:tc>
          <w:tcPr>
            <w:tcW w:w="12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C5ECB9" w14:textId="77777777" w:rsidR="001C3764" w:rsidRPr="00A935F7" w:rsidRDefault="001C3764" w:rsidP="001C3764">
            <w:pPr>
              <w:jc w:val="center"/>
              <w:rPr>
                <w:rFonts w:ascii="Palemonas" w:hAnsi="Palemonas" w:cs="Arial"/>
              </w:rPr>
            </w:pPr>
            <w:r w:rsidRPr="00A935F7">
              <w:rPr>
                <w:rFonts w:ascii="Palemonas" w:hAnsi="Palemonas" w:cs="Arial"/>
              </w:rPr>
              <w:t>Vertinimo kriterijus</w:t>
            </w: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176F57" w14:textId="77777777" w:rsidR="001C3764" w:rsidRPr="00A935F7" w:rsidRDefault="001C3764" w:rsidP="001C3764">
            <w:pPr>
              <w:jc w:val="center"/>
              <w:rPr>
                <w:rFonts w:ascii="Palemonas" w:hAnsi="Palemonas" w:cs="Arial"/>
              </w:rPr>
            </w:pPr>
            <w:r w:rsidRPr="00A935F7">
              <w:rPr>
                <w:rFonts w:ascii="Palemonas" w:hAnsi="Palemonas" w:cs="Arial"/>
              </w:rPr>
              <w:t>Kriterijaus rodiklis</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17394B" w14:textId="77777777" w:rsidR="001C3764" w:rsidRPr="00A935F7" w:rsidRDefault="001C3764" w:rsidP="001C3764">
            <w:pPr>
              <w:jc w:val="center"/>
              <w:rPr>
                <w:rFonts w:ascii="Palemonas" w:hAnsi="Palemonas" w:cs="Arial"/>
              </w:rPr>
            </w:pPr>
            <w:r w:rsidRPr="00A935F7">
              <w:rPr>
                <w:rFonts w:ascii="Palemonas" w:hAnsi="Palemonas" w:cs="Arial"/>
              </w:rPr>
              <w:t>Apibūdinimas</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FDC02B" w14:textId="77777777" w:rsidR="001C3764" w:rsidRPr="00A935F7" w:rsidRDefault="001C3764" w:rsidP="001C3764">
            <w:pPr>
              <w:jc w:val="center"/>
              <w:rPr>
                <w:rFonts w:ascii="Palemonas" w:hAnsi="Palemonas" w:cs="Arial"/>
              </w:rPr>
            </w:pPr>
            <w:r w:rsidRPr="00A935F7">
              <w:rPr>
                <w:rFonts w:ascii="Palemonas" w:hAnsi="Palemonas" w:cs="Arial"/>
              </w:rPr>
              <w:t>Vertinimas</w:t>
            </w:r>
          </w:p>
        </w:tc>
      </w:tr>
      <w:tr w:rsidR="001C3764" w:rsidRPr="00A935F7" w14:paraId="29F87DD6" w14:textId="77777777" w:rsidTr="001C3764">
        <w:trPr>
          <w:trHeight w:val="515"/>
        </w:trPr>
        <w:tc>
          <w:tcPr>
            <w:tcW w:w="1255" w:type="pct"/>
            <w:vMerge w:val="restart"/>
            <w:tcBorders>
              <w:top w:val="single" w:sz="4" w:space="0" w:color="auto"/>
              <w:left w:val="single" w:sz="4" w:space="0" w:color="auto"/>
              <w:bottom w:val="single" w:sz="8" w:space="0" w:color="auto"/>
              <w:right w:val="single" w:sz="4" w:space="0" w:color="auto"/>
            </w:tcBorders>
            <w:tcMar>
              <w:top w:w="0" w:type="dxa"/>
              <w:left w:w="108" w:type="dxa"/>
              <w:bottom w:w="0" w:type="dxa"/>
              <w:right w:w="108" w:type="dxa"/>
            </w:tcMar>
            <w:vAlign w:val="center"/>
          </w:tcPr>
          <w:p w14:paraId="23744389" w14:textId="77777777" w:rsidR="001C3764" w:rsidRPr="00A935F7" w:rsidRDefault="001C3764" w:rsidP="001C3764">
            <w:pPr>
              <w:rPr>
                <w:rFonts w:ascii="Palemonas" w:hAnsi="Palemonas" w:cs="Arial"/>
              </w:rPr>
            </w:pPr>
            <w:r w:rsidRPr="00A935F7">
              <w:rPr>
                <w:rFonts w:ascii="Palemonas" w:hAnsi="Palemonas" w:cs="Arial"/>
              </w:rPr>
              <w:t xml:space="preserve">1. NVŠ programos tikslingumas </w:t>
            </w: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4F97CA" w14:textId="77777777" w:rsidR="001C3764" w:rsidRPr="00A935F7" w:rsidRDefault="001C3764" w:rsidP="001C3764">
            <w:pPr>
              <w:rPr>
                <w:rFonts w:ascii="Palemonas" w:hAnsi="Palemonas" w:cs="Arial"/>
              </w:rPr>
            </w:pPr>
            <w:r w:rsidRPr="00A935F7">
              <w:rPr>
                <w:rFonts w:ascii="Palemonas" w:hAnsi="Palemonas" w:cs="Arial"/>
              </w:rPr>
              <w:t>1.1. Prioritetai</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7F02FE" w14:textId="77777777" w:rsidR="001C3764" w:rsidRPr="00A935F7" w:rsidRDefault="001C3764" w:rsidP="001C3764">
            <w:pPr>
              <w:rPr>
                <w:rFonts w:ascii="Palemonas" w:hAnsi="Palemonas" w:cs="Arial"/>
              </w:rPr>
            </w:pPr>
            <w:r w:rsidRPr="00A935F7">
              <w:rPr>
                <w:rFonts w:ascii="Palemonas" w:hAnsi="Palemonas" w:cs="Arial"/>
              </w:rPr>
              <w:t>Programa atitinka savivaldybės nustatytus prioritetus, jei tokie yra.</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9A27F40" w14:textId="77777777" w:rsidR="001C3764" w:rsidRPr="00A935F7" w:rsidRDefault="001C3764" w:rsidP="001C3764">
            <w:pPr>
              <w:rPr>
                <w:rFonts w:ascii="Palemonas" w:hAnsi="Palemonas" w:cs="Arial"/>
              </w:rPr>
            </w:pPr>
          </w:p>
        </w:tc>
      </w:tr>
      <w:tr w:rsidR="001C3764" w:rsidRPr="00A935F7" w14:paraId="453C5316" w14:textId="77777777" w:rsidTr="001C3764">
        <w:trPr>
          <w:trHeight w:val="815"/>
        </w:trPr>
        <w:tc>
          <w:tcPr>
            <w:tcW w:w="1255" w:type="pct"/>
            <w:vMerge/>
            <w:tcBorders>
              <w:top w:val="single" w:sz="4" w:space="0" w:color="auto"/>
              <w:left w:val="single" w:sz="4" w:space="0" w:color="auto"/>
              <w:bottom w:val="single" w:sz="8" w:space="0" w:color="auto"/>
              <w:right w:val="single" w:sz="4" w:space="0" w:color="auto"/>
            </w:tcBorders>
            <w:vAlign w:val="center"/>
          </w:tcPr>
          <w:p w14:paraId="3D004E70" w14:textId="77777777" w:rsidR="001C3764" w:rsidRPr="00A935F7" w:rsidRDefault="001C3764" w:rsidP="001C3764">
            <w:pPr>
              <w:rPr>
                <w:rFonts w:ascii="Palemonas" w:hAnsi="Palemonas" w:cs="Arial"/>
              </w:rPr>
            </w:pPr>
          </w:p>
        </w:tc>
        <w:tc>
          <w:tcPr>
            <w:tcW w:w="1013"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4FCDF468" w14:textId="77777777" w:rsidR="001C3764" w:rsidRPr="00A935F7" w:rsidRDefault="001C3764" w:rsidP="001C3764">
            <w:pPr>
              <w:rPr>
                <w:rFonts w:ascii="Palemonas" w:hAnsi="Palemonas" w:cs="Arial"/>
              </w:rPr>
            </w:pPr>
            <w:r w:rsidRPr="00A935F7">
              <w:rPr>
                <w:rFonts w:ascii="Palemonas" w:hAnsi="Palemonas" w:cs="Arial"/>
              </w:rPr>
              <w:t xml:space="preserve">1.2. Principai </w:t>
            </w:r>
          </w:p>
        </w:tc>
        <w:tc>
          <w:tcPr>
            <w:tcW w:w="1974"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B260BD4" w14:textId="77777777" w:rsidR="001C3764" w:rsidRPr="00A935F7" w:rsidRDefault="001C3764" w:rsidP="001C3764">
            <w:pPr>
              <w:rPr>
                <w:rFonts w:ascii="Palemonas" w:hAnsi="Palemonas" w:cs="Arial"/>
              </w:rPr>
            </w:pPr>
            <w:r w:rsidRPr="00A935F7">
              <w:rPr>
                <w:rFonts w:ascii="Palemonas" w:hAnsi="Palemonas" w:cs="Arial"/>
              </w:rPr>
              <w:t>Teikėjas deklaruoja, kad, vykdant programą, bus vadovaujamasi NVŠ principais.</w:t>
            </w:r>
          </w:p>
        </w:tc>
        <w:tc>
          <w:tcPr>
            <w:tcW w:w="758"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6DA099E2" w14:textId="77777777" w:rsidR="001C3764" w:rsidRPr="00A935F7" w:rsidRDefault="001C3764" w:rsidP="001C3764">
            <w:pPr>
              <w:rPr>
                <w:rFonts w:ascii="Palemonas" w:hAnsi="Palemonas" w:cs="Arial"/>
              </w:rPr>
            </w:pPr>
          </w:p>
        </w:tc>
      </w:tr>
      <w:tr w:rsidR="001C3764" w:rsidRPr="00A935F7" w14:paraId="72E071F6" w14:textId="77777777" w:rsidTr="001C3764">
        <w:trPr>
          <w:trHeight w:val="908"/>
        </w:trPr>
        <w:tc>
          <w:tcPr>
            <w:tcW w:w="1255" w:type="pct"/>
            <w:vMerge/>
            <w:tcBorders>
              <w:top w:val="single" w:sz="4" w:space="0" w:color="auto"/>
              <w:left w:val="single" w:sz="4" w:space="0" w:color="auto"/>
              <w:bottom w:val="single" w:sz="8" w:space="0" w:color="auto"/>
              <w:right w:val="single" w:sz="4" w:space="0" w:color="auto"/>
            </w:tcBorders>
            <w:vAlign w:val="center"/>
          </w:tcPr>
          <w:p w14:paraId="364C40B2"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265AAE01" w14:textId="77777777" w:rsidR="001C3764" w:rsidRPr="00A935F7" w:rsidRDefault="001C3764" w:rsidP="001C3764">
            <w:pPr>
              <w:rPr>
                <w:rFonts w:ascii="Palemonas" w:hAnsi="Palemonas" w:cs="Arial"/>
              </w:rPr>
            </w:pPr>
            <w:r w:rsidRPr="00A935F7">
              <w:rPr>
                <w:rFonts w:ascii="Palemonas" w:hAnsi="Palemonas" w:cs="Arial"/>
              </w:rPr>
              <w:t>1.3. Tikslas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7FD21ED2" w14:textId="77777777" w:rsidR="001C3764" w:rsidRPr="00A935F7" w:rsidRDefault="001C3764" w:rsidP="001C3764">
            <w:pPr>
              <w:rPr>
                <w:rFonts w:ascii="Palemonas" w:hAnsi="Palemonas" w:cs="Arial"/>
              </w:rPr>
            </w:pPr>
            <w:r w:rsidRPr="00A935F7">
              <w:rPr>
                <w:rFonts w:ascii="Palemonas" w:hAnsi="Palemonas" w:cs="Arial"/>
              </w:rPr>
              <w:t xml:space="preserve">NVŠ programos tikslas formuluojamas aiškiai, atliepia programos visumą ir pagrindinę ugdomą kompetenciją. </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3AF562EA" w14:textId="77777777" w:rsidR="001C3764" w:rsidRPr="00A935F7" w:rsidRDefault="001C3764" w:rsidP="001C3764">
            <w:pPr>
              <w:rPr>
                <w:rFonts w:ascii="Palemonas" w:hAnsi="Palemonas" w:cs="Arial"/>
              </w:rPr>
            </w:pPr>
          </w:p>
        </w:tc>
      </w:tr>
      <w:tr w:rsidR="001C3764" w:rsidRPr="00A935F7" w14:paraId="3F3311E2" w14:textId="77777777" w:rsidTr="001C3764">
        <w:trPr>
          <w:trHeight w:val="529"/>
        </w:trPr>
        <w:tc>
          <w:tcPr>
            <w:tcW w:w="1255" w:type="pct"/>
            <w:vMerge/>
            <w:tcBorders>
              <w:top w:val="single" w:sz="4" w:space="0" w:color="auto"/>
              <w:left w:val="single" w:sz="4" w:space="0" w:color="auto"/>
              <w:bottom w:val="single" w:sz="8" w:space="0" w:color="auto"/>
              <w:right w:val="single" w:sz="4" w:space="0" w:color="auto"/>
            </w:tcBorders>
            <w:vAlign w:val="center"/>
          </w:tcPr>
          <w:p w14:paraId="2780EB19" w14:textId="77777777" w:rsidR="001C3764" w:rsidRPr="00A935F7" w:rsidRDefault="001C3764" w:rsidP="001C3764">
            <w:pPr>
              <w:rPr>
                <w:rFonts w:ascii="Palemonas" w:hAnsi="Palemonas" w:cs="Arial"/>
              </w:rPr>
            </w:pPr>
          </w:p>
        </w:tc>
        <w:tc>
          <w:tcPr>
            <w:tcW w:w="1013"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17C7D3F5" w14:textId="77777777" w:rsidR="001C3764" w:rsidRPr="00A935F7" w:rsidRDefault="001C3764" w:rsidP="001C3764">
            <w:pPr>
              <w:rPr>
                <w:rFonts w:ascii="Palemonas" w:hAnsi="Palemonas" w:cs="Arial"/>
              </w:rPr>
            </w:pPr>
            <w:r w:rsidRPr="00A935F7">
              <w:rPr>
                <w:rFonts w:ascii="Palemonas" w:hAnsi="Palemonas" w:cs="Arial"/>
              </w:rPr>
              <w:t>1.4. Uždaviniai</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681B287B" w14:textId="77777777" w:rsidR="001C3764" w:rsidRPr="00A935F7" w:rsidRDefault="001C3764" w:rsidP="001C3764">
            <w:pPr>
              <w:rPr>
                <w:rFonts w:ascii="Palemonas" w:hAnsi="Palemonas" w:cs="Arial"/>
              </w:rPr>
            </w:pPr>
            <w:r w:rsidRPr="00A935F7">
              <w:rPr>
                <w:rFonts w:ascii="Palemonas" w:hAnsi="Palemonas" w:cs="Arial"/>
              </w:rPr>
              <w:t xml:space="preserve">Uždaviniai konkretūs, atspindintys siekiamą rezultatą. </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74ECE5A6" w14:textId="77777777" w:rsidR="001C3764" w:rsidRPr="00A935F7" w:rsidRDefault="001C3764" w:rsidP="001C3764">
            <w:pPr>
              <w:rPr>
                <w:rFonts w:ascii="Palemonas" w:hAnsi="Palemonas" w:cs="Arial"/>
              </w:rPr>
            </w:pPr>
          </w:p>
        </w:tc>
      </w:tr>
      <w:tr w:rsidR="001C3764" w:rsidRPr="00A935F7" w14:paraId="32D9F0E4" w14:textId="77777777" w:rsidTr="001C3764">
        <w:trPr>
          <w:trHeight w:val="1117"/>
        </w:trPr>
        <w:tc>
          <w:tcPr>
            <w:tcW w:w="1255" w:type="pct"/>
            <w:vMerge/>
            <w:tcBorders>
              <w:top w:val="single" w:sz="4" w:space="0" w:color="auto"/>
              <w:left w:val="single" w:sz="4" w:space="0" w:color="auto"/>
              <w:bottom w:val="single" w:sz="8" w:space="0" w:color="auto"/>
              <w:right w:val="single" w:sz="4" w:space="0" w:color="auto"/>
            </w:tcBorders>
            <w:vAlign w:val="center"/>
          </w:tcPr>
          <w:p w14:paraId="2541D941" w14:textId="77777777" w:rsidR="001C3764" w:rsidRPr="00A935F7" w:rsidRDefault="001C3764" w:rsidP="001C3764">
            <w:pPr>
              <w:rPr>
                <w:rFonts w:ascii="Palemonas" w:hAnsi="Palemonas" w:cs="Arial"/>
              </w:rPr>
            </w:pPr>
          </w:p>
        </w:tc>
        <w:tc>
          <w:tcPr>
            <w:tcW w:w="1013" w:type="pct"/>
            <w:vMerge/>
            <w:tcBorders>
              <w:top w:val="nil"/>
              <w:left w:val="nil"/>
              <w:bottom w:val="single" w:sz="8" w:space="0" w:color="auto"/>
              <w:right w:val="single" w:sz="8" w:space="0" w:color="auto"/>
            </w:tcBorders>
            <w:vAlign w:val="center"/>
          </w:tcPr>
          <w:p w14:paraId="6A385765" w14:textId="77777777" w:rsidR="001C3764" w:rsidRPr="00A935F7" w:rsidRDefault="001C3764" w:rsidP="001C3764">
            <w:pPr>
              <w:rPr>
                <w:rFonts w:ascii="Palemonas" w:hAnsi="Palemonas" w:cs="Arial"/>
              </w:rPr>
            </w:pP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E7DB428" w14:textId="77777777" w:rsidR="001C3764" w:rsidRPr="00A935F7" w:rsidRDefault="001C3764" w:rsidP="001C3764">
            <w:pPr>
              <w:rPr>
                <w:rFonts w:ascii="Palemonas" w:hAnsi="Palemonas" w:cs="Arial"/>
              </w:rPr>
            </w:pPr>
            <w:r w:rsidRPr="00A935F7">
              <w:rPr>
                <w:rFonts w:ascii="Palemonas" w:hAnsi="Palemonas" w:cs="Arial"/>
              </w:rPr>
              <w:t>Teikėjas patvirtina, kad programos uždaviniai atitinka paraiškoje pateiktus bendruosius NVŠ programos uždavinius.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07751CAE" w14:textId="77777777" w:rsidR="001C3764" w:rsidRPr="00A935F7" w:rsidRDefault="001C3764" w:rsidP="001C3764">
            <w:pPr>
              <w:rPr>
                <w:rFonts w:ascii="Palemonas" w:hAnsi="Palemonas" w:cs="Arial"/>
              </w:rPr>
            </w:pPr>
          </w:p>
        </w:tc>
      </w:tr>
      <w:tr w:rsidR="001C3764" w:rsidRPr="00A935F7" w14:paraId="47AB0614" w14:textId="77777777" w:rsidTr="001C3764">
        <w:trPr>
          <w:trHeight w:val="1601"/>
        </w:trPr>
        <w:tc>
          <w:tcPr>
            <w:tcW w:w="1255"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vAlign w:val="center"/>
          </w:tcPr>
          <w:p w14:paraId="6DFB1EB6" w14:textId="77777777" w:rsidR="001C3764" w:rsidRPr="00A935F7" w:rsidRDefault="001C3764" w:rsidP="001C3764">
            <w:pPr>
              <w:rPr>
                <w:rFonts w:ascii="Palemonas" w:hAnsi="Palemonas" w:cs="Arial"/>
              </w:rPr>
            </w:pPr>
            <w:r w:rsidRPr="00A935F7">
              <w:rPr>
                <w:rFonts w:ascii="Palemonas" w:hAnsi="Palemonas" w:cs="Arial"/>
              </w:rPr>
              <w:t>2. Ugdymo turinys</w:t>
            </w: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55D61BAF" w14:textId="77777777" w:rsidR="001C3764" w:rsidRPr="00A935F7" w:rsidRDefault="001C3764" w:rsidP="001C3764">
            <w:pPr>
              <w:rPr>
                <w:rFonts w:ascii="Palemonas" w:hAnsi="Palemonas" w:cs="Arial"/>
              </w:rPr>
            </w:pPr>
            <w:r w:rsidRPr="00A935F7">
              <w:rPr>
                <w:rFonts w:ascii="Palemonas" w:hAnsi="Palemonas" w:cs="Arial"/>
              </w:rPr>
              <w:t>2.1. Temos ir veiklos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11F0F440" w14:textId="77777777" w:rsidR="001C3764" w:rsidRPr="00A935F7" w:rsidRDefault="001C3764" w:rsidP="001C3764">
            <w:pPr>
              <w:rPr>
                <w:rFonts w:ascii="Palemonas" w:hAnsi="Palemonas" w:cs="Arial"/>
              </w:rPr>
            </w:pPr>
            <w:r w:rsidRPr="00A935F7">
              <w:rPr>
                <w:rFonts w:ascii="Palemonas" w:hAnsi="Palemonas" w:cs="Arial"/>
              </w:rPr>
              <w:t>NVŠ programos sudėtinės dalys (temos) ir jas atskleisianti veikla siejasi su programos uždaviniais. Veiklų pobūdis ir trukmė subalansuoti (teorija ir praktika; fizinis aktyvumas ir protinė veikla, dvasinis tobulėjimas).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63D6EF66" w14:textId="77777777" w:rsidR="001C3764" w:rsidRPr="00A935F7" w:rsidRDefault="001C3764" w:rsidP="001C3764">
            <w:pPr>
              <w:rPr>
                <w:rFonts w:ascii="Palemonas" w:hAnsi="Palemonas" w:cs="Arial"/>
              </w:rPr>
            </w:pPr>
          </w:p>
        </w:tc>
      </w:tr>
      <w:tr w:rsidR="001C3764" w:rsidRPr="00A935F7" w14:paraId="202439E0" w14:textId="77777777" w:rsidTr="001C3764">
        <w:trPr>
          <w:trHeight w:val="841"/>
        </w:trPr>
        <w:tc>
          <w:tcPr>
            <w:tcW w:w="1255" w:type="pct"/>
            <w:vMerge/>
            <w:tcBorders>
              <w:top w:val="nil"/>
              <w:left w:val="single" w:sz="8" w:space="0" w:color="auto"/>
              <w:bottom w:val="single" w:sz="4" w:space="0" w:color="auto"/>
              <w:right w:val="single" w:sz="8" w:space="0" w:color="auto"/>
            </w:tcBorders>
            <w:vAlign w:val="center"/>
          </w:tcPr>
          <w:p w14:paraId="071507EF" w14:textId="77777777" w:rsidR="001C3764" w:rsidRPr="00A935F7" w:rsidRDefault="001C3764" w:rsidP="001C3764">
            <w:pPr>
              <w:rPr>
                <w:rFonts w:ascii="Palemonas" w:hAnsi="Palemonas" w:cs="Arial"/>
              </w:rPr>
            </w:pPr>
          </w:p>
        </w:tc>
        <w:tc>
          <w:tcPr>
            <w:tcW w:w="1013" w:type="pct"/>
            <w:tcBorders>
              <w:top w:val="nil"/>
              <w:left w:val="nil"/>
              <w:bottom w:val="single" w:sz="4" w:space="0" w:color="auto"/>
              <w:right w:val="single" w:sz="8" w:space="0" w:color="auto"/>
            </w:tcBorders>
            <w:tcMar>
              <w:top w:w="0" w:type="dxa"/>
              <w:left w:w="108" w:type="dxa"/>
              <w:bottom w:w="0" w:type="dxa"/>
              <w:right w:w="108" w:type="dxa"/>
            </w:tcMar>
            <w:vAlign w:val="center"/>
          </w:tcPr>
          <w:p w14:paraId="4CDE070F" w14:textId="77777777" w:rsidR="001C3764" w:rsidRPr="00A935F7" w:rsidRDefault="001C3764" w:rsidP="001C3764">
            <w:pPr>
              <w:rPr>
                <w:rFonts w:ascii="Palemonas" w:hAnsi="Palemonas" w:cs="Arial"/>
              </w:rPr>
            </w:pPr>
            <w:r w:rsidRPr="00A935F7">
              <w:rPr>
                <w:rFonts w:ascii="Palemonas" w:hAnsi="Palemonas" w:cs="Arial"/>
              </w:rPr>
              <w:t>2.2. Metodai</w:t>
            </w:r>
          </w:p>
        </w:tc>
        <w:tc>
          <w:tcPr>
            <w:tcW w:w="1974" w:type="pct"/>
            <w:tcBorders>
              <w:top w:val="nil"/>
              <w:left w:val="nil"/>
              <w:bottom w:val="single" w:sz="4" w:space="0" w:color="auto"/>
              <w:right w:val="single" w:sz="8" w:space="0" w:color="auto"/>
            </w:tcBorders>
            <w:tcMar>
              <w:top w:w="0" w:type="dxa"/>
              <w:left w:w="108" w:type="dxa"/>
              <w:bottom w:w="0" w:type="dxa"/>
              <w:right w:w="108" w:type="dxa"/>
            </w:tcMar>
            <w:vAlign w:val="center"/>
          </w:tcPr>
          <w:p w14:paraId="7CC19CDE" w14:textId="77777777" w:rsidR="001C3764" w:rsidRPr="00A935F7" w:rsidRDefault="001C3764" w:rsidP="001C3764">
            <w:pPr>
              <w:rPr>
                <w:rFonts w:ascii="Palemonas" w:hAnsi="Palemonas" w:cs="Arial"/>
              </w:rPr>
            </w:pPr>
            <w:r w:rsidRPr="00A935F7">
              <w:rPr>
                <w:rFonts w:ascii="Palemonas" w:hAnsi="Palemonas" w:cs="Arial"/>
              </w:rPr>
              <w:t>Atitinka numatytas ugdyti kompetencijas ir dera su NVŠ principais.</w:t>
            </w:r>
          </w:p>
        </w:tc>
        <w:tc>
          <w:tcPr>
            <w:tcW w:w="758" w:type="pct"/>
            <w:tcBorders>
              <w:top w:val="nil"/>
              <w:left w:val="nil"/>
              <w:bottom w:val="single" w:sz="4" w:space="0" w:color="auto"/>
              <w:right w:val="single" w:sz="8" w:space="0" w:color="auto"/>
            </w:tcBorders>
            <w:tcMar>
              <w:top w:w="0" w:type="dxa"/>
              <w:left w:w="108" w:type="dxa"/>
              <w:bottom w:w="0" w:type="dxa"/>
              <w:right w:w="108" w:type="dxa"/>
            </w:tcMar>
          </w:tcPr>
          <w:p w14:paraId="2AABE95C" w14:textId="77777777" w:rsidR="001C3764" w:rsidRPr="00A935F7" w:rsidRDefault="001C3764" w:rsidP="001C3764">
            <w:pPr>
              <w:rPr>
                <w:rFonts w:ascii="Palemonas" w:hAnsi="Palemonas" w:cs="Arial"/>
              </w:rPr>
            </w:pPr>
          </w:p>
        </w:tc>
      </w:tr>
      <w:tr w:rsidR="001C3764" w:rsidRPr="00A935F7" w14:paraId="69536948" w14:textId="77777777" w:rsidTr="001C3764">
        <w:trPr>
          <w:trHeight w:val="462"/>
        </w:trPr>
        <w:tc>
          <w:tcPr>
            <w:tcW w:w="1255" w:type="pct"/>
            <w:vMerge/>
            <w:tcBorders>
              <w:top w:val="nil"/>
              <w:left w:val="single" w:sz="8" w:space="0" w:color="auto"/>
              <w:bottom w:val="single" w:sz="4" w:space="0" w:color="auto"/>
              <w:right w:val="single" w:sz="8" w:space="0" w:color="auto"/>
            </w:tcBorders>
            <w:vAlign w:val="center"/>
          </w:tcPr>
          <w:p w14:paraId="28CD1CD8" w14:textId="77777777" w:rsidR="001C3764" w:rsidRPr="00A935F7" w:rsidRDefault="001C3764" w:rsidP="001C3764">
            <w:pPr>
              <w:rPr>
                <w:rFonts w:ascii="Palemonas" w:hAnsi="Palemonas" w:cs="Arial"/>
              </w:rPr>
            </w:pP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D85578" w14:textId="77777777" w:rsidR="001C3764" w:rsidRPr="00A935F7" w:rsidRDefault="001C3764" w:rsidP="001C3764">
            <w:pPr>
              <w:rPr>
                <w:rFonts w:ascii="Palemonas" w:hAnsi="Palemonas" w:cs="Arial"/>
              </w:rPr>
            </w:pPr>
            <w:r w:rsidRPr="00A935F7">
              <w:rPr>
                <w:rFonts w:ascii="Palemonas" w:hAnsi="Palemonas" w:cs="Arial"/>
              </w:rPr>
              <w:t>2.3. Ugdomos kompetencijos</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53D5FB" w14:textId="77777777" w:rsidR="001C3764" w:rsidRPr="00A935F7" w:rsidRDefault="001C3764" w:rsidP="001C3764">
            <w:pPr>
              <w:rPr>
                <w:rFonts w:ascii="Palemonas" w:hAnsi="Palemonas" w:cs="Arial"/>
              </w:rPr>
            </w:pPr>
            <w:r w:rsidRPr="00A935F7">
              <w:rPr>
                <w:rFonts w:ascii="Palemonas" w:hAnsi="Palemonas" w:cs="Arial"/>
              </w:rPr>
              <w:t>Įvardytos bendrosios (asmeninės, socialinės, iniciatyvumo ir kūrybingumo, komunikavimo, pažinimo, mokėjimo mokytis) kompetencijos.</w:t>
            </w:r>
          </w:p>
          <w:p w14:paraId="7044BB8C" w14:textId="77777777" w:rsidR="001C3764" w:rsidRPr="00A935F7" w:rsidRDefault="001C3764" w:rsidP="001C3764">
            <w:pPr>
              <w:rPr>
                <w:rFonts w:ascii="Palemonas" w:hAnsi="Palemonas" w:cs="Arial"/>
              </w:rPr>
            </w:pPr>
            <w:r w:rsidRPr="00A935F7">
              <w:rPr>
                <w:rFonts w:ascii="Palemonas" w:hAnsi="Palemonas" w:cs="Arial"/>
              </w:rPr>
              <w:t>Aiškiai suformuluotos dalykinės kompetencijos. Deklaruojamos kompetencijos dera su veiklų temomis ir pobūdžiu.</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DBE100" w14:textId="77777777" w:rsidR="001C3764" w:rsidRPr="00A935F7" w:rsidRDefault="001C3764" w:rsidP="001C3764">
            <w:pPr>
              <w:rPr>
                <w:rFonts w:ascii="Palemonas" w:hAnsi="Palemonas" w:cs="Arial"/>
              </w:rPr>
            </w:pPr>
          </w:p>
        </w:tc>
      </w:tr>
      <w:tr w:rsidR="001C3764" w:rsidRPr="00A935F7" w14:paraId="6CC796EE" w14:textId="77777777" w:rsidTr="001C3764">
        <w:trPr>
          <w:trHeight w:val="1404"/>
        </w:trPr>
        <w:tc>
          <w:tcPr>
            <w:tcW w:w="125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FAD668" w14:textId="77777777" w:rsidR="001C3764" w:rsidRPr="00A935F7" w:rsidRDefault="001C3764" w:rsidP="001C3764">
            <w:pPr>
              <w:rPr>
                <w:rFonts w:ascii="Palemonas" w:hAnsi="Palemonas" w:cs="Arial"/>
              </w:rPr>
            </w:pPr>
            <w:r w:rsidRPr="00A935F7">
              <w:rPr>
                <w:rFonts w:ascii="Palemonas" w:hAnsi="Palemonas" w:cs="Arial"/>
              </w:rPr>
              <w:lastRenderedPageBreak/>
              <w:t>3. NVŠ programos apimtis</w:t>
            </w:r>
          </w:p>
        </w:tc>
        <w:tc>
          <w:tcPr>
            <w:tcW w:w="101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00392A" w14:textId="77777777" w:rsidR="001C3764" w:rsidRPr="00A935F7" w:rsidRDefault="001C3764" w:rsidP="001C3764">
            <w:pPr>
              <w:rPr>
                <w:rFonts w:ascii="Palemonas" w:hAnsi="Palemonas" w:cs="Arial"/>
              </w:rPr>
            </w:pPr>
            <w:r w:rsidRPr="00A935F7">
              <w:rPr>
                <w:rFonts w:ascii="Palemonas" w:hAnsi="Palemonas" w:cs="Arial"/>
              </w:rPr>
              <w:t>Intensyvumas ir bendra trukmė</w:t>
            </w:r>
          </w:p>
        </w:tc>
        <w:tc>
          <w:tcPr>
            <w:tcW w:w="197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9DAA84" w14:textId="77777777" w:rsidR="001C3764" w:rsidRPr="00A935F7" w:rsidRDefault="001C3764" w:rsidP="001C3764">
            <w:pPr>
              <w:rPr>
                <w:rFonts w:ascii="Palemonas" w:hAnsi="Palemonas" w:cs="Arial"/>
              </w:rPr>
            </w:pPr>
            <w:r w:rsidRPr="00A935F7">
              <w:rPr>
                <w:rFonts w:ascii="Palemonas" w:hAnsi="Palemonas" w:cs="Arial"/>
              </w:rPr>
              <w:t>NVŠ programa nuosekli, orientuota į ilgalaikį ugdymą, veiklos neepizodinės, vykdoma mažiausia 2 pedagoginio darbo val. per savaitę, mažiausia 8 pedagoginio darbo val. per mėnesį.</w:t>
            </w:r>
          </w:p>
        </w:tc>
        <w:tc>
          <w:tcPr>
            <w:tcW w:w="75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A374E0" w14:textId="77777777" w:rsidR="001C3764" w:rsidRPr="00A935F7" w:rsidRDefault="001C3764" w:rsidP="001C3764">
            <w:pPr>
              <w:rPr>
                <w:rFonts w:ascii="Palemonas" w:hAnsi="Palemonas" w:cs="Arial"/>
              </w:rPr>
            </w:pPr>
          </w:p>
        </w:tc>
      </w:tr>
      <w:tr w:rsidR="001C3764" w:rsidRPr="00A935F7" w14:paraId="1F5CD93B" w14:textId="77777777" w:rsidTr="001C3764">
        <w:trPr>
          <w:trHeight w:val="515"/>
        </w:trPr>
        <w:tc>
          <w:tcPr>
            <w:tcW w:w="1255"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14:paraId="3FF6157B" w14:textId="77777777" w:rsidR="001C3764" w:rsidRPr="00A935F7" w:rsidRDefault="001C3764" w:rsidP="001C3764">
            <w:pPr>
              <w:rPr>
                <w:rFonts w:ascii="Palemonas" w:hAnsi="Palemonas" w:cs="Arial"/>
              </w:rPr>
            </w:pPr>
            <w:r w:rsidRPr="00A935F7">
              <w:rPr>
                <w:rFonts w:ascii="Palemonas" w:hAnsi="Palemonas" w:cs="Arial"/>
              </w:rPr>
              <w:t>4. Informacija apie vaikus</w:t>
            </w:r>
          </w:p>
        </w:tc>
        <w:tc>
          <w:tcPr>
            <w:tcW w:w="1013"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5EA2F49C" w14:textId="77777777" w:rsidR="001C3764" w:rsidRPr="00A935F7" w:rsidRDefault="001C3764" w:rsidP="001C3764">
            <w:pPr>
              <w:rPr>
                <w:rFonts w:ascii="Palemonas" w:hAnsi="Palemonas" w:cs="Arial"/>
              </w:rPr>
            </w:pPr>
            <w:r w:rsidRPr="00A935F7">
              <w:rPr>
                <w:rFonts w:ascii="Palemonas" w:hAnsi="Palemonas" w:cs="Arial"/>
              </w:rPr>
              <w:t>4.1. Vaikų amžius</w:t>
            </w:r>
          </w:p>
        </w:tc>
        <w:tc>
          <w:tcPr>
            <w:tcW w:w="1974" w:type="pct"/>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14:paraId="2C8EF836" w14:textId="77777777" w:rsidR="001C3764" w:rsidRPr="00A935F7" w:rsidRDefault="001C3764" w:rsidP="001C3764">
            <w:pPr>
              <w:rPr>
                <w:rFonts w:ascii="Palemonas" w:hAnsi="Palemonas" w:cs="Arial"/>
              </w:rPr>
            </w:pPr>
            <w:r w:rsidRPr="00A935F7">
              <w:rPr>
                <w:rFonts w:ascii="Palemonas" w:hAnsi="Palemonas" w:cs="Arial"/>
              </w:rPr>
              <w:t>Teikėjas numato, kokiai tikslinei grupei skiriama programa.</w:t>
            </w:r>
          </w:p>
        </w:tc>
        <w:tc>
          <w:tcPr>
            <w:tcW w:w="758" w:type="pct"/>
            <w:tcBorders>
              <w:top w:val="single" w:sz="4" w:space="0" w:color="auto"/>
              <w:left w:val="nil"/>
              <w:bottom w:val="single" w:sz="8" w:space="0" w:color="auto"/>
              <w:right w:val="single" w:sz="8" w:space="0" w:color="auto"/>
            </w:tcBorders>
            <w:tcMar>
              <w:top w:w="0" w:type="dxa"/>
              <w:left w:w="108" w:type="dxa"/>
              <w:bottom w:w="0" w:type="dxa"/>
              <w:right w:w="108" w:type="dxa"/>
            </w:tcMar>
          </w:tcPr>
          <w:p w14:paraId="03D50CE8" w14:textId="77777777" w:rsidR="001C3764" w:rsidRPr="00A935F7" w:rsidRDefault="001C3764" w:rsidP="001C3764">
            <w:pPr>
              <w:rPr>
                <w:rFonts w:ascii="Palemonas" w:hAnsi="Palemonas" w:cs="Arial"/>
              </w:rPr>
            </w:pPr>
          </w:p>
        </w:tc>
      </w:tr>
      <w:tr w:rsidR="001C3764" w:rsidRPr="00A935F7" w14:paraId="66D38BC6" w14:textId="77777777" w:rsidTr="001C3764">
        <w:trPr>
          <w:trHeight w:val="1034"/>
        </w:trPr>
        <w:tc>
          <w:tcPr>
            <w:tcW w:w="1255" w:type="pct"/>
            <w:vMerge/>
            <w:tcBorders>
              <w:top w:val="single" w:sz="4" w:space="0" w:color="auto"/>
              <w:left w:val="single" w:sz="8" w:space="0" w:color="auto"/>
              <w:bottom w:val="single" w:sz="8" w:space="0" w:color="auto"/>
              <w:right w:val="single" w:sz="8" w:space="0" w:color="auto"/>
            </w:tcBorders>
            <w:vAlign w:val="center"/>
          </w:tcPr>
          <w:p w14:paraId="480661B5"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37DF3C37" w14:textId="77777777" w:rsidR="001C3764" w:rsidRPr="00A935F7" w:rsidRDefault="001C3764" w:rsidP="001C3764">
            <w:pPr>
              <w:rPr>
                <w:rFonts w:ascii="Palemonas" w:hAnsi="Palemonas" w:cs="Arial"/>
              </w:rPr>
            </w:pPr>
            <w:r w:rsidRPr="00A935F7">
              <w:rPr>
                <w:rFonts w:ascii="Palemonas" w:hAnsi="Palemonas" w:cs="Arial"/>
              </w:rPr>
              <w:t>4.2. Grupės dydis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A15CD32" w14:textId="77777777" w:rsidR="001C3764" w:rsidRPr="00A935F7" w:rsidRDefault="001C3764" w:rsidP="001C3764">
            <w:pPr>
              <w:rPr>
                <w:rFonts w:ascii="Palemonas" w:hAnsi="Palemonas" w:cs="Arial"/>
              </w:rPr>
            </w:pPr>
            <w:r w:rsidRPr="00A935F7">
              <w:rPr>
                <w:rFonts w:ascii="Palemonas" w:hAnsi="Palemonas" w:cs="Arial"/>
              </w:rPr>
              <w:t>Numatomas grupės dydis atitinka veiklos metodus ir padeda pasiekti geriausią rezultatą.</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016DA805" w14:textId="77777777" w:rsidR="001C3764" w:rsidRPr="00A935F7" w:rsidRDefault="001C3764" w:rsidP="001C3764">
            <w:pPr>
              <w:rPr>
                <w:rFonts w:ascii="Palemonas" w:hAnsi="Palemonas" w:cs="Arial"/>
              </w:rPr>
            </w:pPr>
          </w:p>
        </w:tc>
      </w:tr>
      <w:tr w:rsidR="001C3764" w:rsidRPr="00A935F7" w14:paraId="662A7BBF" w14:textId="77777777" w:rsidTr="001C3764">
        <w:trPr>
          <w:trHeight w:val="840"/>
        </w:trPr>
        <w:tc>
          <w:tcPr>
            <w:tcW w:w="1255" w:type="pct"/>
            <w:vMerge/>
            <w:tcBorders>
              <w:top w:val="single" w:sz="4" w:space="0" w:color="auto"/>
              <w:left w:val="single" w:sz="8" w:space="0" w:color="auto"/>
              <w:bottom w:val="single" w:sz="8" w:space="0" w:color="auto"/>
              <w:right w:val="single" w:sz="8" w:space="0" w:color="auto"/>
            </w:tcBorders>
            <w:vAlign w:val="center"/>
          </w:tcPr>
          <w:p w14:paraId="5CA62177"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6C5EC52B" w14:textId="77777777" w:rsidR="001C3764" w:rsidRPr="00A935F7" w:rsidRDefault="001C3764" w:rsidP="001C3764">
            <w:pPr>
              <w:rPr>
                <w:rFonts w:ascii="Palemonas" w:hAnsi="Palemonas" w:cs="Arial"/>
              </w:rPr>
            </w:pPr>
            <w:r w:rsidRPr="00A935F7">
              <w:rPr>
                <w:rFonts w:ascii="Palemonas" w:hAnsi="Palemonas" w:cs="Arial"/>
              </w:rPr>
              <w:t>4.3. Galimybės vaikų iniciatyvai</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ABEF4E4" w14:textId="77777777" w:rsidR="001C3764" w:rsidRPr="00A935F7" w:rsidRDefault="001C3764" w:rsidP="001C3764">
            <w:pPr>
              <w:rPr>
                <w:rFonts w:ascii="Palemonas" w:hAnsi="Palemonas" w:cs="Arial"/>
              </w:rPr>
            </w:pPr>
            <w:r w:rsidRPr="00A935F7">
              <w:rPr>
                <w:rFonts w:ascii="Palemonas" w:hAnsi="Palemonas" w:cs="Arial"/>
              </w:rPr>
              <w:t>Numatyta galimybė atsiskleisti iniciatyvai, priimti sprendimus, pasirinkti ugdymo metodus, koreguoti turinį ir pan.</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5AC58274" w14:textId="77777777" w:rsidR="001C3764" w:rsidRPr="00A935F7" w:rsidRDefault="001C3764" w:rsidP="001C3764">
            <w:pPr>
              <w:rPr>
                <w:rFonts w:ascii="Palemonas" w:hAnsi="Palemonas" w:cs="Arial"/>
              </w:rPr>
            </w:pPr>
          </w:p>
        </w:tc>
      </w:tr>
      <w:tr w:rsidR="001C3764" w:rsidRPr="00A935F7" w14:paraId="53AE820B" w14:textId="77777777" w:rsidTr="001C3764">
        <w:trPr>
          <w:trHeight w:val="659"/>
        </w:trPr>
        <w:tc>
          <w:tcPr>
            <w:tcW w:w="1255"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6DA45E7" w14:textId="77777777" w:rsidR="001C3764" w:rsidRPr="00A935F7" w:rsidRDefault="001C3764" w:rsidP="001C3764">
            <w:pPr>
              <w:rPr>
                <w:rFonts w:ascii="Palemonas" w:hAnsi="Palemonas" w:cs="Arial"/>
              </w:rPr>
            </w:pPr>
            <w:r w:rsidRPr="00A935F7">
              <w:rPr>
                <w:rFonts w:ascii="Palemonas" w:hAnsi="Palemonas" w:cs="Arial"/>
              </w:rPr>
              <w:t xml:space="preserve">5. Pažangos skatinimas ir vertinimas </w:t>
            </w: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7EB85787" w14:textId="77777777" w:rsidR="001C3764" w:rsidRPr="00A935F7" w:rsidRDefault="001C3764" w:rsidP="001C3764">
            <w:pPr>
              <w:rPr>
                <w:rFonts w:ascii="Palemonas" w:hAnsi="Palemonas" w:cs="Arial"/>
              </w:rPr>
            </w:pPr>
            <w:r w:rsidRPr="00A935F7">
              <w:rPr>
                <w:rFonts w:ascii="Palemonas" w:hAnsi="Palemonas" w:cs="Arial"/>
              </w:rPr>
              <w:t>5.1. Pažangos skatinimas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102C11F" w14:textId="77777777" w:rsidR="001C3764" w:rsidRPr="00A935F7" w:rsidRDefault="001C3764" w:rsidP="001C3764">
            <w:pPr>
              <w:rPr>
                <w:rFonts w:ascii="Palemonas" w:hAnsi="Palemonas" w:cs="Arial"/>
              </w:rPr>
            </w:pPr>
            <w:r w:rsidRPr="00A935F7">
              <w:rPr>
                <w:rFonts w:ascii="Palemonas" w:hAnsi="Palemonas" w:cs="Arial"/>
              </w:rPr>
              <w:t>Aprašyta, kokiais būdais vaikai bus motyvuojami dalyvauti programoje ir siekti pažangos.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61B7651A" w14:textId="77777777" w:rsidR="001C3764" w:rsidRPr="00A935F7" w:rsidRDefault="001C3764" w:rsidP="001C3764">
            <w:pPr>
              <w:rPr>
                <w:rFonts w:ascii="Palemonas" w:hAnsi="Palemonas" w:cs="Arial"/>
              </w:rPr>
            </w:pPr>
          </w:p>
        </w:tc>
      </w:tr>
      <w:tr w:rsidR="001C3764" w:rsidRPr="00A935F7" w14:paraId="47BA2CDF" w14:textId="77777777" w:rsidTr="001C3764">
        <w:trPr>
          <w:trHeight w:val="671"/>
        </w:trPr>
        <w:tc>
          <w:tcPr>
            <w:tcW w:w="1255" w:type="pct"/>
            <w:vMerge/>
            <w:tcBorders>
              <w:top w:val="nil"/>
              <w:left w:val="single" w:sz="8" w:space="0" w:color="auto"/>
              <w:bottom w:val="single" w:sz="8" w:space="0" w:color="auto"/>
              <w:right w:val="single" w:sz="8" w:space="0" w:color="auto"/>
            </w:tcBorders>
            <w:vAlign w:val="center"/>
          </w:tcPr>
          <w:p w14:paraId="68BFBF01"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1F0F6F7E" w14:textId="77777777" w:rsidR="001C3764" w:rsidRPr="00A935F7" w:rsidRDefault="001C3764" w:rsidP="001C3764">
            <w:pPr>
              <w:rPr>
                <w:rFonts w:ascii="Palemonas" w:hAnsi="Palemonas" w:cs="Arial"/>
              </w:rPr>
            </w:pPr>
            <w:r w:rsidRPr="00A935F7">
              <w:rPr>
                <w:rFonts w:ascii="Palemonas" w:hAnsi="Palemonas" w:cs="Arial"/>
              </w:rPr>
              <w:t>5.2. Pažangos vertinimas (įsivertinimas)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2E34FE5B" w14:textId="77777777" w:rsidR="001C3764" w:rsidRPr="00A935F7" w:rsidRDefault="001C3764" w:rsidP="001C3764">
            <w:pPr>
              <w:rPr>
                <w:rFonts w:ascii="Palemonas" w:hAnsi="Palemonas" w:cs="Arial"/>
              </w:rPr>
            </w:pPr>
            <w:r w:rsidRPr="00A935F7">
              <w:rPr>
                <w:rFonts w:ascii="Palemonas" w:hAnsi="Palemonas" w:cs="Arial"/>
              </w:rPr>
              <w:t>Numatytas vaikų pažangos vertinimas, dalyvavimas įsivertinime.</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420EAAC5" w14:textId="77777777" w:rsidR="001C3764" w:rsidRPr="00A935F7" w:rsidRDefault="001C3764" w:rsidP="001C3764">
            <w:pPr>
              <w:rPr>
                <w:rFonts w:ascii="Palemonas" w:hAnsi="Palemonas" w:cs="Arial"/>
              </w:rPr>
            </w:pPr>
          </w:p>
        </w:tc>
      </w:tr>
      <w:tr w:rsidR="001C3764" w:rsidRPr="00A935F7" w14:paraId="57061ED7" w14:textId="77777777" w:rsidTr="001C3764">
        <w:trPr>
          <w:trHeight w:val="797"/>
        </w:trPr>
        <w:tc>
          <w:tcPr>
            <w:tcW w:w="1255" w:type="pct"/>
            <w:vMerge/>
            <w:tcBorders>
              <w:top w:val="nil"/>
              <w:left w:val="single" w:sz="8" w:space="0" w:color="auto"/>
              <w:bottom w:val="single" w:sz="8" w:space="0" w:color="auto"/>
              <w:right w:val="single" w:sz="8" w:space="0" w:color="auto"/>
            </w:tcBorders>
            <w:vAlign w:val="center"/>
          </w:tcPr>
          <w:p w14:paraId="4C5830AA"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6E4FD8CD" w14:textId="77777777" w:rsidR="001C3764" w:rsidRPr="00A935F7" w:rsidRDefault="001C3764" w:rsidP="001C3764">
            <w:pPr>
              <w:rPr>
                <w:rFonts w:ascii="Palemonas" w:hAnsi="Palemonas" w:cs="Arial"/>
              </w:rPr>
            </w:pPr>
            <w:r w:rsidRPr="00A935F7">
              <w:rPr>
                <w:rFonts w:ascii="Palemonas" w:hAnsi="Palemonas" w:cs="Arial"/>
              </w:rPr>
              <w:t>5.3. Pasiekimų paliudijimas</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083D11A9" w14:textId="77777777" w:rsidR="001C3764" w:rsidRPr="00A935F7" w:rsidRDefault="001C3764" w:rsidP="001C3764">
            <w:pPr>
              <w:rPr>
                <w:rFonts w:ascii="Palemonas" w:hAnsi="Palemonas" w:cs="Arial"/>
              </w:rPr>
            </w:pPr>
            <w:r w:rsidRPr="00A935F7">
              <w:rPr>
                <w:rFonts w:ascii="Palemonas" w:hAnsi="Palemonas" w:cs="Arial"/>
              </w:rPr>
              <w:t>Numatyta, kokiais būdais bus pažymimi pasiekimai, įgytos kompetencijos ir kokiomis priemonėmis jie galės būti paliudyti.</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29DB2423" w14:textId="77777777" w:rsidR="001C3764" w:rsidRPr="00A935F7" w:rsidRDefault="001C3764" w:rsidP="001C3764">
            <w:pPr>
              <w:rPr>
                <w:rFonts w:ascii="Palemonas" w:hAnsi="Palemonas" w:cs="Arial"/>
              </w:rPr>
            </w:pPr>
          </w:p>
        </w:tc>
      </w:tr>
      <w:tr w:rsidR="001C3764" w:rsidRPr="00A935F7" w14:paraId="0C35A897" w14:textId="77777777" w:rsidTr="001C3764">
        <w:trPr>
          <w:trHeight w:val="1094"/>
        </w:trPr>
        <w:tc>
          <w:tcPr>
            <w:tcW w:w="1255"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0DA0CED" w14:textId="77777777" w:rsidR="001C3764" w:rsidRPr="00A935F7" w:rsidRDefault="001C3764" w:rsidP="001C3764">
            <w:pPr>
              <w:rPr>
                <w:rFonts w:ascii="Palemonas" w:hAnsi="Palemonas" w:cs="Arial"/>
              </w:rPr>
            </w:pPr>
            <w:r w:rsidRPr="00A935F7">
              <w:rPr>
                <w:rFonts w:ascii="Palemonas" w:hAnsi="Palemonas" w:cs="Arial"/>
              </w:rPr>
              <w:t>6. Kokybė ir atsakomybė</w:t>
            </w:r>
          </w:p>
        </w:tc>
        <w:tc>
          <w:tcPr>
            <w:tcW w:w="1013" w:type="pct"/>
            <w:vMerge w:val="restart"/>
            <w:tcBorders>
              <w:top w:val="nil"/>
              <w:left w:val="nil"/>
              <w:bottom w:val="single" w:sz="8" w:space="0" w:color="auto"/>
              <w:right w:val="single" w:sz="8" w:space="0" w:color="auto"/>
            </w:tcBorders>
            <w:tcMar>
              <w:top w:w="0" w:type="dxa"/>
              <w:left w:w="108" w:type="dxa"/>
              <w:bottom w:w="0" w:type="dxa"/>
              <w:right w:w="108" w:type="dxa"/>
            </w:tcMar>
            <w:vAlign w:val="center"/>
          </w:tcPr>
          <w:p w14:paraId="682EAC5F" w14:textId="77777777" w:rsidR="001C3764" w:rsidRPr="00A935F7" w:rsidRDefault="001C3764" w:rsidP="001C3764">
            <w:pPr>
              <w:rPr>
                <w:rFonts w:ascii="Palemonas" w:hAnsi="Palemonas" w:cs="Arial"/>
              </w:rPr>
            </w:pPr>
            <w:r w:rsidRPr="00A935F7">
              <w:rPr>
                <w:rFonts w:ascii="Palemonas" w:hAnsi="Palemonas" w:cs="Arial"/>
              </w:rPr>
              <w:t>6.1. NVŠ mokytojų kvalifikacija</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6197B544" w14:textId="77777777" w:rsidR="001C3764" w:rsidRPr="00A935F7" w:rsidRDefault="001C3764" w:rsidP="001C3764">
            <w:pPr>
              <w:rPr>
                <w:rFonts w:ascii="Palemonas" w:hAnsi="Palemonas" w:cs="Arial"/>
              </w:rPr>
            </w:pPr>
            <w:r w:rsidRPr="00A935F7">
              <w:rPr>
                <w:rFonts w:ascii="Palemonas" w:hAnsi="Palemonas" w:cs="Arial"/>
              </w:rPr>
              <w:t>Programą įgyvendinančių NVŠ mokytojų išsilavinimas, patirtis ir kvalifikacija tinkami sėkmingam programos įgyvendinimui.</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1411DC1B" w14:textId="77777777" w:rsidR="001C3764" w:rsidRPr="00A935F7" w:rsidRDefault="001C3764" w:rsidP="001C3764">
            <w:pPr>
              <w:rPr>
                <w:rFonts w:ascii="Palemonas" w:hAnsi="Palemonas" w:cs="Arial"/>
              </w:rPr>
            </w:pPr>
          </w:p>
        </w:tc>
      </w:tr>
      <w:tr w:rsidR="001C3764" w:rsidRPr="00A935F7" w14:paraId="5CC9872B" w14:textId="77777777" w:rsidTr="001C3764">
        <w:trPr>
          <w:trHeight w:val="276"/>
        </w:trPr>
        <w:tc>
          <w:tcPr>
            <w:tcW w:w="1255" w:type="pct"/>
            <w:vMerge/>
            <w:tcBorders>
              <w:top w:val="nil"/>
              <w:left w:val="single" w:sz="8" w:space="0" w:color="auto"/>
              <w:bottom w:val="single" w:sz="8" w:space="0" w:color="auto"/>
              <w:right w:val="single" w:sz="8" w:space="0" w:color="auto"/>
            </w:tcBorders>
            <w:vAlign w:val="center"/>
          </w:tcPr>
          <w:p w14:paraId="019165DA" w14:textId="77777777" w:rsidR="001C3764" w:rsidRPr="00A935F7" w:rsidRDefault="001C3764" w:rsidP="001C3764">
            <w:pPr>
              <w:rPr>
                <w:rFonts w:ascii="Palemonas" w:hAnsi="Palemonas" w:cs="Arial"/>
              </w:rPr>
            </w:pPr>
          </w:p>
        </w:tc>
        <w:tc>
          <w:tcPr>
            <w:tcW w:w="1013" w:type="pct"/>
            <w:vMerge/>
            <w:tcBorders>
              <w:top w:val="nil"/>
              <w:left w:val="nil"/>
              <w:bottom w:val="single" w:sz="8" w:space="0" w:color="auto"/>
              <w:right w:val="single" w:sz="8" w:space="0" w:color="auto"/>
            </w:tcBorders>
            <w:vAlign w:val="center"/>
          </w:tcPr>
          <w:p w14:paraId="41FD0A20" w14:textId="77777777" w:rsidR="001C3764" w:rsidRPr="00A935F7" w:rsidRDefault="001C3764" w:rsidP="001C3764">
            <w:pPr>
              <w:rPr>
                <w:rFonts w:ascii="Palemonas" w:hAnsi="Palemonas" w:cs="Arial"/>
              </w:rPr>
            </w:pP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237A54BB" w14:textId="77777777" w:rsidR="001C3764" w:rsidRPr="00A935F7" w:rsidRDefault="001C3764" w:rsidP="001C3764">
            <w:pPr>
              <w:rPr>
                <w:rFonts w:ascii="Palemonas" w:hAnsi="Palemonas" w:cs="Arial"/>
              </w:rPr>
            </w:pPr>
            <w:r w:rsidRPr="00A935F7">
              <w:rPr>
                <w:rFonts w:ascii="Palemonas" w:hAnsi="Palemonas" w:cs="Arial"/>
              </w:rPr>
              <w:t>Teikėjas deklaruoja, kad programą įgyvendins asmenys, pagal Švietimo įstatymą turintys teisę dirbti NVŠ mokytojais.</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2711467A" w14:textId="77777777" w:rsidR="001C3764" w:rsidRPr="00A935F7" w:rsidRDefault="001C3764" w:rsidP="001C3764">
            <w:pPr>
              <w:rPr>
                <w:rFonts w:ascii="Palemonas" w:hAnsi="Palemonas" w:cs="Arial"/>
              </w:rPr>
            </w:pPr>
          </w:p>
        </w:tc>
      </w:tr>
      <w:tr w:rsidR="001C3764" w:rsidRPr="00A935F7" w14:paraId="3EC32A30" w14:textId="77777777" w:rsidTr="001C3764">
        <w:trPr>
          <w:trHeight w:val="1405"/>
        </w:trPr>
        <w:tc>
          <w:tcPr>
            <w:tcW w:w="1255" w:type="pct"/>
            <w:vMerge/>
            <w:tcBorders>
              <w:top w:val="nil"/>
              <w:left w:val="single" w:sz="8" w:space="0" w:color="auto"/>
              <w:bottom w:val="single" w:sz="8" w:space="0" w:color="auto"/>
              <w:right w:val="single" w:sz="8" w:space="0" w:color="auto"/>
            </w:tcBorders>
            <w:vAlign w:val="center"/>
          </w:tcPr>
          <w:p w14:paraId="3A535616" w14:textId="77777777" w:rsidR="001C3764" w:rsidRPr="00A935F7" w:rsidRDefault="001C3764" w:rsidP="001C3764">
            <w:pPr>
              <w:rPr>
                <w:rFonts w:ascii="Palemonas" w:hAnsi="Palemonas" w:cs="Arial"/>
              </w:rPr>
            </w:pPr>
          </w:p>
        </w:tc>
        <w:tc>
          <w:tcPr>
            <w:tcW w:w="1013" w:type="pct"/>
            <w:tcBorders>
              <w:top w:val="nil"/>
              <w:left w:val="nil"/>
              <w:bottom w:val="single" w:sz="8" w:space="0" w:color="auto"/>
              <w:right w:val="single" w:sz="8" w:space="0" w:color="auto"/>
            </w:tcBorders>
            <w:tcMar>
              <w:top w:w="0" w:type="dxa"/>
              <w:left w:w="108" w:type="dxa"/>
              <w:bottom w:w="0" w:type="dxa"/>
              <w:right w:w="108" w:type="dxa"/>
            </w:tcMar>
            <w:vAlign w:val="center"/>
          </w:tcPr>
          <w:p w14:paraId="2A1A5F30" w14:textId="77777777" w:rsidR="001C3764" w:rsidRPr="00A935F7" w:rsidRDefault="001C3764" w:rsidP="001C3764">
            <w:pPr>
              <w:rPr>
                <w:rFonts w:ascii="Palemonas" w:hAnsi="Palemonas" w:cs="Arial"/>
              </w:rPr>
            </w:pPr>
            <w:r w:rsidRPr="00A935F7">
              <w:rPr>
                <w:rFonts w:ascii="Palemonas" w:hAnsi="Palemonas" w:cs="Arial"/>
              </w:rPr>
              <w:t>6.2. Mokymosi aplinka</w:t>
            </w:r>
          </w:p>
        </w:tc>
        <w:tc>
          <w:tcPr>
            <w:tcW w:w="1974" w:type="pct"/>
            <w:tcBorders>
              <w:top w:val="nil"/>
              <w:left w:val="nil"/>
              <w:bottom w:val="single" w:sz="8" w:space="0" w:color="auto"/>
              <w:right w:val="single" w:sz="8" w:space="0" w:color="auto"/>
            </w:tcBorders>
            <w:tcMar>
              <w:top w:w="0" w:type="dxa"/>
              <w:left w:w="108" w:type="dxa"/>
              <w:bottom w:w="0" w:type="dxa"/>
              <w:right w:w="108" w:type="dxa"/>
            </w:tcMar>
            <w:vAlign w:val="center"/>
          </w:tcPr>
          <w:p w14:paraId="50C27C11" w14:textId="77777777" w:rsidR="001C3764" w:rsidRPr="00A935F7" w:rsidRDefault="001C3764" w:rsidP="001C3764">
            <w:pPr>
              <w:rPr>
                <w:rFonts w:ascii="Palemonas" w:hAnsi="Palemonas" w:cs="Arial"/>
              </w:rPr>
            </w:pPr>
            <w:r w:rsidRPr="00A935F7">
              <w:rPr>
                <w:rFonts w:ascii="Palemonas" w:hAnsi="Palemonas" w:cs="Arial"/>
              </w:rPr>
              <w:t>Teikėjas deklaruoja, kad vaikai ugdysis sveikoje ir saugioje mokymo(</w:t>
            </w:r>
            <w:proofErr w:type="spellStart"/>
            <w:r w:rsidRPr="00A935F7">
              <w:rPr>
                <w:rFonts w:ascii="Palemonas" w:hAnsi="Palemonas" w:cs="Arial"/>
              </w:rPr>
              <w:t>si</w:t>
            </w:r>
            <w:proofErr w:type="spellEnd"/>
            <w:r w:rsidRPr="00A935F7">
              <w:rPr>
                <w:rFonts w:ascii="Palemonas" w:hAnsi="Palemonas" w:cs="Arial"/>
              </w:rPr>
              <w:t>) aplinkoje ir kad turi tinkamos įrangos ir priemonių įgyvendinti NVŠ programą, turi lėšų NVŠ.</w:t>
            </w:r>
          </w:p>
        </w:tc>
        <w:tc>
          <w:tcPr>
            <w:tcW w:w="758" w:type="pct"/>
            <w:tcBorders>
              <w:top w:val="nil"/>
              <w:left w:val="nil"/>
              <w:bottom w:val="single" w:sz="8" w:space="0" w:color="auto"/>
              <w:right w:val="single" w:sz="8" w:space="0" w:color="auto"/>
            </w:tcBorders>
            <w:tcMar>
              <w:top w:w="0" w:type="dxa"/>
              <w:left w:w="108" w:type="dxa"/>
              <w:bottom w:w="0" w:type="dxa"/>
              <w:right w:w="108" w:type="dxa"/>
            </w:tcMar>
          </w:tcPr>
          <w:p w14:paraId="501E8AE4" w14:textId="77777777" w:rsidR="001C3764" w:rsidRPr="00A935F7" w:rsidRDefault="001C3764" w:rsidP="001C3764">
            <w:pPr>
              <w:rPr>
                <w:rFonts w:ascii="Palemonas" w:hAnsi="Palemonas" w:cs="Arial"/>
              </w:rPr>
            </w:pPr>
          </w:p>
        </w:tc>
      </w:tr>
      <w:tr w:rsidR="001C3764" w:rsidRPr="00A935F7" w14:paraId="466C9DEA" w14:textId="77777777" w:rsidTr="001C3764">
        <w:trPr>
          <w:trHeight w:val="1634"/>
        </w:trPr>
        <w:tc>
          <w:tcPr>
            <w:tcW w:w="1255" w:type="pct"/>
            <w:vMerge/>
            <w:tcBorders>
              <w:top w:val="nil"/>
              <w:left w:val="single" w:sz="8" w:space="0" w:color="auto"/>
              <w:bottom w:val="single" w:sz="8" w:space="0" w:color="auto"/>
              <w:right w:val="single" w:sz="8" w:space="0" w:color="auto"/>
            </w:tcBorders>
            <w:vAlign w:val="center"/>
          </w:tcPr>
          <w:p w14:paraId="603659B7" w14:textId="77777777" w:rsidR="001C3764" w:rsidRPr="00A935F7" w:rsidRDefault="001C3764" w:rsidP="001C3764">
            <w:pPr>
              <w:rPr>
                <w:rFonts w:ascii="Palemonas" w:hAnsi="Palemonas" w:cs="Arial"/>
              </w:rPr>
            </w:pPr>
          </w:p>
        </w:tc>
        <w:tc>
          <w:tcPr>
            <w:tcW w:w="1013" w:type="pct"/>
            <w:tcBorders>
              <w:top w:val="nil"/>
              <w:left w:val="nil"/>
              <w:bottom w:val="nil"/>
              <w:right w:val="single" w:sz="8" w:space="0" w:color="auto"/>
            </w:tcBorders>
            <w:tcMar>
              <w:top w:w="0" w:type="dxa"/>
              <w:left w:w="108" w:type="dxa"/>
              <w:bottom w:w="0" w:type="dxa"/>
              <w:right w:w="108" w:type="dxa"/>
            </w:tcMar>
            <w:vAlign w:val="center"/>
          </w:tcPr>
          <w:p w14:paraId="201C9900" w14:textId="77777777" w:rsidR="001C3764" w:rsidRPr="00A935F7" w:rsidRDefault="001C3764" w:rsidP="001C3764">
            <w:pPr>
              <w:rPr>
                <w:rFonts w:ascii="Palemonas" w:hAnsi="Palemonas" w:cs="Arial"/>
              </w:rPr>
            </w:pPr>
            <w:r w:rsidRPr="00A935F7">
              <w:rPr>
                <w:rFonts w:ascii="Palemonas" w:hAnsi="Palemonas" w:cs="Arial"/>
              </w:rPr>
              <w:t>6.3. Kitos teikėjo atsakomybės</w:t>
            </w:r>
          </w:p>
        </w:tc>
        <w:tc>
          <w:tcPr>
            <w:tcW w:w="1974" w:type="pct"/>
            <w:tcBorders>
              <w:top w:val="nil"/>
              <w:left w:val="nil"/>
              <w:bottom w:val="nil"/>
              <w:right w:val="single" w:sz="8" w:space="0" w:color="auto"/>
            </w:tcBorders>
            <w:tcMar>
              <w:top w:w="0" w:type="dxa"/>
              <w:left w:w="108" w:type="dxa"/>
              <w:bottom w:w="0" w:type="dxa"/>
              <w:right w:w="108" w:type="dxa"/>
            </w:tcMar>
            <w:vAlign w:val="center"/>
          </w:tcPr>
          <w:p w14:paraId="04264E79" w14:textId="77777777" w:rsidR="001C3764" w:rsidRPr="00A935F7" w:rsidRDefault="001C3764" w:rsidP="001C3764">
            <w:pPr>
              <w:rPr>
                <w:rFonts w:ascii="Palemonas" w:hAnsi="Palemonas" w:cs="Arial"/>
              </w:rPr>
            </w:pPr>
            <w:r w:rsidRPr="00A935F7">
              <w:rPr>
                <w:rFonts w:ascii="Palemonas" w:hAnsi="Palemonas" w:cs="Arial"/>
              </w:rPr>
              <w:t>Teikėjas deklaruoja, kad turi lėšų NVŠ programos įgyvendinimo pradžiai ir kad, vykdant programą, bus laikomasi Neformaliojo vaikų švietimo programos atitikties reikalavimams paraiškos formos nuostatų.</w:t>
            </w:r>
          </w:p>
        </w:tc>
        <w:tc>
          <w:tcPr>
            <w:tcW w:w="758" w:type="pct"/>
            <w:vMerge w:val="restart"/>
            <w:tcBorders>
              <w:top w:val="nil"/>
              <w:left w:val="nil"/>
              <w:bottom w:val="single" w:sz="8" w:space="0" w:color="auto"/>
              <w:right w:val="single" w:sz="8" w:space="0" w:color="auto"/>
            </w:tcBorders>
            <w:tcMar>
              <w:top w:w="0" w:type="dxa"/>
              <w:left w:w="108" w:type="dxa"/>
              <w:bottom w:w="0" w:type="dxa"/>
              <w:right w:w="108" w:type="dxa"/>
            </w:tcMar>
          </w:tcPr>
          <w:p w14:paraId="4C9D37A5" w14:textId="77777777" w:rsidR="001C3764" w:rsidRPr="00A935F7" w:rsidRDefault="001C3764" w:rsidP="001C3764">
            <w:pPr>
              <w:rPr>
                <w:rFonts w:ascii="Palemonas" w:hAnsi="Palemonas" w:cs="Arial"/>
              </w:rPr>
            </w:pPr>
          </w:p>
        </w:tc>
      </w:tr>
      <w:tr w:rsidR="001C3764" w:rsidRPr="00A935F7" w14:paraId="04514885" w14:textId="77777777" w:rsidTr="001C3764">
        <w:trPr>
          <w:trHeight w:val="43"/>
        </w:trPr>
        <w:tc>
          <w:tcPr>
            <w:tcW w:w="1255" w:type="pct"/>
            <w:vMerge/>
            <w:tcBorders>
              <w:top w:val="nil"/>
              <w:left w:val="single" w:sz="8" w:space="0" w:color="auto"/>
              <w:bottom w:val="single" w:sz="8" w:space="0" w:color="auto"/>
              <w:right w:val="single" w:sz="8" w:space="0" w:color="auto"/>
            </w:tcBorders>
            <w:vAlign w:val="center"/>
          </w:tcPr>
          <w:p w14:paraId="4FF30634" w14:textId="77777777" w:rsidR="001C3764" w:rsidRPr="00A935F7" w:rsidRDefault="001C3764" w:rsidP="001C3764">
            <w:pPr>
              <w:rPr>
                <w:rFonts w:ascii="Palemonas" w:hAnsi="Palemonas" w:cs="Arial"/>
              </w:rPr>
            </w:pPr>
          </w:p>
        </w:tc>
        <w:tc>
          <w:tcPr>
            <w:tcW w:w="2987" w:type="pct"/>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3941DDD2" w14:textId="77777777" w:rsidR="001C3764" w:rsidRPr="00A935F7" w:rsidRDefault="001C3764" w:rsidP="001C3764">
            <w:pPr>
              <w:rPr>
                <w:rFonts w:ascii="Palemonas" w:hAnsi="Palemonas" w:cs="Arial"/>
              </w:rPr>
            </w:pPr>
          </w:p>
        </w:tc>
        <w:tc>
          <w:tcPr>
            <w:tcW w:w="758" w:type="pct"/>
            <w:vMerge/>
            <w:tcBorders>
              <w:top w:val="nil"/>
              <w:left w:val="nil"/>
              <w:bottom w:val="single" w:sz="8" w:space="0" w:color="auto"/>
              <w:right w:val="single" w:sz="8" w:space="0" w:color="auto"/>
            </w:tcBorders>
            <w:vAlign w:val="center"/>
          </w:tcPr>
          <w:p w14:paraId="2EE78E77" w14:textId="77777777" w:rsidR="001C3764" w:rsidRPr="00A935F7" w:rsidRDefault="001C3764" w:rsidP="001C3764">
            <w:pPr>
              <w:rPr>
                <w:rFonts w:ascii="Palemonas" w:hAnsi="Palemonas" w:cs="Arial"/>
              </w:rPr>
            </w:pPr>
          </w:p>
        </w:tc>
      </w:tr>
    </w:tbl>
    <w:p w14:paraId="3D57CF43" w14:textId="77777777" w:rsidR="001C3764" w:rsidRPr="00A935F7" w:rsidRDefault="001C3764" w:rsidP="001C3764">
      <w:pPr>
        <w:tabs>
          <w:tab w:val="left" w:pos="4400"/>
        </w:tabs>
        <w:ind w:firstLine="720"/>
        <w:rPr>
          <w:rFonts w:ascii="Palemonas" w:hAnsi="Palemonas" w:cs="Arial"/>
          <w:b/>
          <w:bCs/>
        </w:rPr>
      </w:pPr>
    </w:p>
    <w:p w14:paraId="6CB718FA" w14:textId="77777777" w:rsidR="001C3764" w:rsidRPr="00A935F7" w:rsidRDefault="001C3764" w:rsidP="001C3764">
      <w:pPr>
        <w:tabs>
          <w:tab w:val="left" w:pos="4400"/>
        </w:tabs>
        <w:ind w:firstLine="720"/>
        <w:rPr>
          <w:rFonts w:ascii="Palemonas" w:hAnsi="Palemonas" w:cs="Arial"/>
          <w:b/>
          <w:bCs/>
        </w:rPr>
      </w:pPr>
    </w:p>
    <w:p w14:paraId="47460E47" w14:textId="77777777" w:rsidR="001C3764" w:rsidRPr="00A935F7" w:rsidRDefault="001C3764" w:rsidP="001C3764">
      <w:pPr>
        <w:tabs>
          <w:tab w:val="center" w:pos="6300"/>
        </w:tabs>
        <w:ind w:firstLine="720"/>
        <w:rPr>
          <w:rFonts w:ascii="Palemonas" w:hAnsi="Palemonas" w:cs="Arial"/>
          <w:b/>
          <w:bCs/>
        </w:rPr>
      </w:pPr>
      <w:r w:rsidRPr="00A935F7">
        <w:rPr>
          <w:rFonts w:ascii="Palemonas" w:hAnsi="Palemonas" w:cs="Arial"/>
        </w:rPr>
        <w:t>(vertintojo vardas, pavardė)</w:t>
      </w:r>
      <w:r w:rsidRPr="00A935F7">
        <w:rPr>
          <w:rFonts w:ascii="Palemonas" w:hAnsi="Palemonas" w:cs="Arial"/>
        </w:rPr>
        <w:tab/>
        <w:t xml:space="preserve"> (parašas)</w:t>
      </w:r>
    </w:p>
    <w:p w14:paraId="659EA384" w14:textId="77777777" w:rsidR="001C3764" w:rsidRPr="00A935F7" w:rsidRDefault="001C3764" w:rsidP="001C3764">
      <w:pPr>
        <w:jc w:val="center"/>
        <w:rPr>
          <w:rFonts w:ascii="Palemonas" w:hAnsi="Palemonas" w:cs="Arial"/>
        </w:rPr>
      </w:pPr>
      <w:r w:rsidRPr="00A935F7">
        <w:rPr>
          <w:rFonts w:ascii="Palemonas" w:hAnsi="Palemonas" w:cs="Arial"/>
        </w:rPr>
        <w:t>______________</w:t>
      </w:r>
    </w:p>
    <w:p w14:paraId="11F3E41C" w14:textId="77777777" w:rsidR="007C3DE7" w:rsidRPr="00A935F7" w:rsidRDefault="007C3DE7" w:rsidP="00FB4C55">
      <w:pPr>
        <w:rPr>
          <w:rFonts w:ascii="Palemonas" w:hAnsi="Palemonas" w:cs="Arial"/>
        </w:rPr>
        <w:sectPr w:rsidR="007C3DE7" w:rsidRPr="00A935F7" w:rsidSect="002C2BE0">
          <w:pgSz w:w="11906" w:h="16838" w:code="9"/>
          <w:pgMar w:top="1134" w:right="567" w:bottom="1134" w:left="1701" w:header="567" w:footer="567" w:gutter="0"/>
          <w:pgNumType w:start="1"/>
          <w:cols w:space="1296"/>
          <w:titlePg/>
          <w:docGrid w:linePitch="360"/>
        </w:sectPr>
      </w:pPr>
    </w:p>
    <w:p w14:paraId="5482C1E4" w14:textId="77777777" w:rsidR="001C3764" w:rsidRPr="00A935F7" w:rsidRDefault="001C3764" w:rsidP="00FB4C55">
      <w:pPr>
        <w:rPr>
          <w:rFonts w:ascii="Palemonas" w:hAnsi="Palemonas" w:cs="Arial"/>
        </w:rPr>
      </w:pPr>
    </w:p>
    <w:p w14:paraId="375518C0" w14:textId="77777777" w:rsidR="00CA31E6" w:rsidRPr="00A935F7" w:rsidRDefault="00CA31E6" w:rsidP="00CA31E6">
      <w:pPr>
        <w:ind w:left="5184" w:firstLine="1296"/>
        <w:rPr>
          <w:rFonts w:ascii="Palemonas" w:hAnsi="Palemonas"/>
        </w:rPr>
      </w:pPr>
      <w:r w:rsidRPr="00A935F7">
        <w:rPr>
          <w:rFonts w:ascii="Palemonas" w:hAnsi="Palemonas"/>
        </w:rPr>
        <w:t>Palangos miesto savivaldybės</w:t>
      </w:r>
    </w:p>
    <w:p w14:paraId="56A35E2F" w14:textId="77777777" w:rsidR="00CA31E6" w:rsidRPr="00A935F7" w:rsidRDefault="00CA31E6" w:rsidP="00CA31E6">
      <w:pPr>
        <w:ind w:left="6480"/>
        <w:rPr>
          <w:rFonts w:ascii="Palemonas" w:hAnsi="Palemonas"/>
        </w:rPr>
      </w:pPr>
      <w:r w:rsidRPr="00A935F7">
        <w:rPr>
          <w:rFonts w:ascii="Palemonas" w:hAnsi="Palemonas"/>
        </w:rPr>
        <w:t>neformaliojo vaikų švietimo lėšų skyrimo ir panaudojimo tvarkos aprašo</w:t>
      </w:r>
    </w:p>
    <w:p w14:paraId="54610225" w14:textId="77777777" w:rsidR="001C3764" w:rsidRPr="00A935F7" w:rsidRDefault="001C3764" w:rsidP="00CA31E6">
      <w:pPr>
        <w:ind w:left="6398" w:firstLine="82"/>
        <w:rPr>
          <w:rFonts w:ascii="Palemonas" w:hAnsi="Palemonas" w:cs="Arial"/>
        </w:rPr>
      </w:pPr>
      <w:r w:rsidRPr="00A935F7">
        <w:rPr>
          <w:rFonts w:ascii="Palemonas" w:hAnsi="Palemonas" w:cs="Arial"/>
        </w:rPr>
        <w:t>3 priedas</w:t>
      </w:r>
    </w:p>
    <w:p w14:paraId="289C33D0" w14:textId="77777777" w:rsidR="001C3764" w:rsidRPr="00A935F7" w:rsidRDefault="001C3764" w:rsidP="001C3764">
      <w:pPr>
        <w:autoSpaceDE w:val="0"/>
        <w:autoSpaceDN w:val="0"/>
        <w:adjustRightInd w:val="0"/>
        <w:ind w:right="1555"/>
        <w:jc w:val="right"/>
        <w:rPr>
          <w:rFonts w:ascii="Palemonas" w:hAnsi="Palemonas" w:cs="Arial"/>
        </w:rPr>
      </w:pPr>
    </w:p>
    <w:p w14:paraId="0B7C7B65" w14:textId="77777777" w:rsidR="001C3764" w:rsidRPr="00A935F7" w:rsidRDefault="001C3764" w:rsidP="001C3764">
      <w:pPr>
        <w:jc w:val="center"/>
        <w:rPr>
          <w:rFonts w:ascii="Palemonas" w:hAnsi="Palemonas" w:cs="Arial"/>
          <w:b/>
        </w:rPr>
      </w:pPr>
      <w:r w:rsidRPr="00A935F7">
        <w:rPr>
          <w:rFonts w:ascii="Palemonas" w:hAnsi="Palemonas" w:cs="Arial"/>
          <w:b/>
        </w:rPr>
        <w:t>NEFORMALIOJO VAIKŲ ŠVIETIMO TEIKIMO SUTARTIS</w:t>
      </w:r>
    </w:p>
    <w:p w14:paraId="41969A72" w14:textId="77777777" w:rsidR="001C3764" w:rsidRPr="00A935F7" w:rsidRDefault="001C3764" w:rsidP="001C3764">
      <w:pPr>
        <w:jc w:val="center"/>
        <w:rPr>
          <w:rFonts w:ascii="Palemonas" w:hAnsi="Palemonas" w:cs="Arial"/>
          <w:b/>
        </w:rPr>
      </w:pPr>
    </w:p>
    <w:p w14:paraId="49AFEF90" w14:textId="77777777" w:rsidR="001C3764" w:rsidRPr="00A935F7" w:rsidRDefault="001C3764" w:rsidP="00CA31E6">
      <w:pPr>
        <w:tabs>
          <w:tab w:val="right" w:leader="dot" w:pos="9638"/>
        </w:tabs>
        <w:autoSpaceDE w:val="0"/>
        <w:autoSpaceDN w:val="0"/>
        <w:adjustRightInd w:val="0"/>
        <w:jc w:val="both"/>
        <w:rPr>
          <w:rFonts w:ascii="Palemonas" w:hAnsi="Palemonas" w:cs="Arial"/>
        </w:rPr>
      </w:pPr>
      <w:r w:rsidRPr="00A935F7">
        <w:rPr>
          <w:rFonts w:ascii="Palemonas" w:hAnsi="Palemonas" w:cs="Arial"/>
        </w:rPr>
        <w:t xml:space="preserve">Sutarties sudarymo data: </w:t>
      </w:r>
      <w:r w:rsidRPr="00A935F7">
        <w:rPr>
          <w:rFonts w:ascii="Palemonas" w:hAnsi="Palemonas" w:cs="Arial"/>
        </w:rPr>
        <w:tab/>
        <w:t xml:space="preserve"> Registracijos data:...........................................</w:t>
      </w:r>
    </w:p>
    <w:p w14:paraId="7D865395" w14:textId="77777777" w:rsidR="001C3764" w:rsidRPr="00A935F7" w:rsidRDefault="001C3764" w:rsidP="00CA31E6">
      <w:pPr>
        <w:autoSpaceDE w:val="0"/>
        <w:autoSpaceDN w:val="0"/>
        <w:adjustRightInd w:val="0"/>
        <w:jc w:val="both"/>
        <w:rPr>
          <w:rFonts w:ascii="Palemonas" w:hAnsi="Palemonas" w:cs="Arial"/>
        </w:rPr>
      </w:pPr>
    </w:p>
    <w:p w14:paraId="25416707" w14:textId="77777777" w:rsidR="001C3764" w:rsidRPr="00A935F7" w:rsidRDefault="001C3764" w:rsidP="00CA31E6">
      <w:pPr>
        <w:tabs>
          <w:tab w:val="right" w:leader="dot" w:pos="9638"/>
        </w:tabs>
        <w:autoSpaceDE w:val="0"/>
        <w:autoSpaceDN w:val="0"/>
        <w:adjustRightInd w:val="0"/>
        <w:jc w:val="both"/>
        <w:rPr>
          <w:rFonts w:ascii="Palemonas" w:hAnsi="Palemonas" w:cs="Arial"/>
        </w:rPr>
      </w:pPr>
      <w:r w:rsidRPr="00A935F7">
        <w:rPr>
          <w:rFonts w:ascii="Palemonas" w:hAnsi="Palemonas" w:cs="Arial"/>
        </w:rPr>
        <w:t xml:space="preserve">Sutarties sudarymo vieta: </w:t>
      </w:r>
      <w:r w:rsidRPr="00A935F7">
        <w:rPr>
          <w:rFonts w:ascii="Palemonas" w:hAnsi="Palemonas" w:cs="Arial"/>
        </w:rPr>
        <w:tab/>
        <w:t>Registracijos numeris: ..........................................</w:t>
      </w:r>
    </w:p>
    <w:p w14:paraId="591A4099" w14:textId="77777777" w:rsidR="001C3764" w:rsidRPr="00A935F7" w:rsidRDefault="001C3764" w:rsidP="00CA31E6">
      <w:pPr>
        <w:autoSpaceDE w:val="0"/>
        <w:autoSpaceDN w:val="0"/>
        <w:adjustRightInd w:val="0"/>
        <w:jc w:val="both"/>
        <w:rPr>
          <w:rFonts w:ascii="Palemonas" w:hAnsi="Palemonas" w:cs="Arial"/>
        </w:rPr>
      </w:pPr>
    </w:p>
    <w:p w14:paraId="5F2D0B3E" w14:textId="77777777" w:rsidR="0057318E" w:rsidRPr="00A935F7" w:rsidRDefault="001C3764" w:rsidP="0057318E">
      <w:pPr>
        <w:tabs>
          <w:tab w:val="right" w:leader="dot" w:pos="9638"/>
        </w:tabs>
        <w:autoSpaceDE w:val="0"/>
        <w:autoSpaceDN w:val="0"/>
        <w:adjustRightInd w:val="0"/>
        <w:ind w:firstLine="1298"/>
        <w:jc w:val="both"/>
        <w:rPr>
          <w:rFonts w:ascii="Palemonas" w:hAnsi="Palemonas" w:cs="Arial"/>
        </w:rPr>
      </w:pPr>
      <w:r w:rsidRPr="00A935F7">
        <w:rPr>
          <w:rFonts w:ascii="Palemonas" w:hAnsi="Palemonas" w:cs="Arial"/>
        </w:rPr>
        <w:t xml:space="preserve">Paslaugos gavėjas (mokinys) [vardas, pavardė], asmens kodas [..............................], [„atstovaujamas [Vieno iš tėvų/globėjų vardas, pavardė],“ </w:t>
      </w:r>
      <w:r w:rsidRPr="00A935F7">
        <w:rPr>
          <w:rFonts w:ascii="Palemonas" w:hAnsi="Palemonas" w:cs="Arial"/>
          <w:i/>
          <w:iCs/>
        </w:rPr>
        <w:t xml:space="preserve">arba </w:t>
      </w:r>
      <w:r w:rsidRPr="00A935F7">
        <w:rPr>
          <w:rFonts w:ascii="Palemonas" w:hAnsi="Palemonas" w:cs="Arial"/>
        </w:rPr>
        <w:t xml:space="preserve">„turėdamas vieno iš tėvų (rūpintojų) [Vieno iš tėvų/globėjų vardas, pavardė] sutikimą,“ </w:t>
      </w:r>
      <w:r w:rsidRPr="00A935F7">
        <w:rPr>
          <w:rFonts w:ascii="Palemonas" w:hAnsi="Palemonas" w:cs="Arial"/>
          <w:i/>
          <w:iCs/>
        </w:rPr>
        <w:t>arba ištrinti visą tekstą, jeigu pasirašo mokinys nuo 18 m.]</w:t>
      </w:r>
      <w:r w:rsidRPr="00A935F7">
        <w:rPr>
          <w:rFonts w:ascii="Palemonas" w:hAnsi="Palemonas" w:cs="Arial"/>
        </w:rPr>
        <w:t xml:space="preserve"> toliau vadinamas Paslaugos gavėju, ir [Paslaugos teikėjo pavadinimas], teikėjo kodas [...................................], atstovaujamas (-a) [Pareigos] [vardas ir pavardė], veikiančio pagal [</w:t>
      </w:r>
      <w:r w:rsidRPr="00A935F7">
        <w:rPr>
          <w:rFonts w:ascii="Palemonas" w:hAnsi="Palemonas" w:cs="Arial"/>
        </w:rPr>
        <w:tab/>
        <w:t xml:space="preserve">.......................................................] toliau vadinamas Paslaugos teikėju, sudarė šią paslaugų </w:t>
      </w:r>
      <w:r w:rsidR="0057318E" w:rsidRPr="00A935F7">
        <w:rPr>
          <w:rFonts w:ascii="Palemonas" w:hAnsi="Palemonas" w:cs="Arial"/>
        </w:rPr>
        <w:t xml:space="preserve"> </w:t>
      </w:r>
    </w:p>
    <w:p w14:paraId="5E15254F" w14:textId="77777777" w:rsidR="001C3764" w:rsidRPr="00A935F7" w:rsidRDefault="001C3764" w:rsidP="0057318E">
      <w:pPr>
        <w:tabs>
          <w:tab w:val="right" w:leader="dot" w:pos="9638"/>
        </w:tabs>
        <w:autoSpaceDE w:val="0"/>
        <w:autoSpaceDN w:val="0"/>
        <w:adjustRightInd w:val="0"/>
        <w:jc w:val="both"/>
        <w:rPr>
          <w:rFonts w:ascii="Palemonas" w:hAnsi="Palemonas" w:cs="Arial"/>
        </w:rPr>
      </w:pPr>
      <w:r w:rsidRPr="00A935F7">
        <w:rPr>
          <w:rFonts w:ascii="Palemonas" w:hAnsi="Palemonas" w:cs="Arial"/>
        </w:rPr>
        <w:t>teikimo sutartį (toliau vadinama Sutartimi):</w:t>
      </w:r>
    </w:p>
    <w:p w14:paraId="6C453518" w14:textId="77777777" w:rsidR="001C3764" w:rsidRPr="00A935F7" w:rsidRDefault="001C3764" w:rsidP="00CA31E6">
      <w:pPr>
        <w:autoSpaceDE w:val="0"/>
        <w:autoSpaceDN w:val="0"/>
        <w:adjustRightInd w:val="0"/>
        <w:jc w:val="both"/>
        <w:rPr>
          <w:rFonts w:ascii="Palemonas" w:hAnsi="Palemonas" w:cs="Arial"/>
          <w:b/>
          <w:bCs/>
        </w:rPr>
      </w:pPr>
    </w:p>
    <w:p w14:paraId="3612BB0D" w14:textId="77777777" w:rsidR="001C3764" w:rsidRPr="00A935F7" w:rsidRDefault="001C3764" w:rsidP="001C3764">
      <w:pPr>
        <w:jc w:val="center"/>
        <w:rPr>
          <w:rFonts w:ascii="Palemonas" w:hAnsi="Palemonas" w:cs="Arial"/>
          <w:b/>
        </w:rPr>
      </w:pPr>
      <w:r w:rsidRPr="00A935F7">
        <w:rPr>
          <w:rFonts w:ascii="Palemonas" w:hAnsi="Palemonas" w:cs="Arial"/>
          <w:b/>
        </w:rPr>
        <w:t>I. Sutarties objektas</w:t>
      </w:r>
    </w:p>
    <w:p w14:paraId="079EB9C4" w14:textId="77777777" w:rsidR="001C3764" w:rsidRPr="00A935F7" w:rsidRDefault="001C3764" w:rsidP="001C3764">
      <w:pPr>
        <w:autoSpaceDE w:val="0"/>
        <w:autoSpaceDN w:val="0"/>
        <w:adjustRightInd w:val="0"/>
        <w:ind w:left="350"/>
        <w:jc w:val="center"/>
        <w:rPr>
          <w:rFonts w:ascii="Palemonas" w:hAnsi="Palemonas" w:cs="Arial"/>
          <w:b/>
          <w:bCs/>
        </w:rPr>
      </w:pPr>
    </w:p>
    <w:p w14:paraId="6F495816" w14:textId="77777777" w:rsidR="001C3764" w:rsidRPr="00A935F7" w:rsidRDefault="001C3764" w:rsidP="0057318E">
      <w:pPr>
        <w:tabs>
          <w:tab w:val="left" w:pos="418"/>
        </w:tabs>
        <w:autoSpaceDE w:val="0"/>
        <w:autoSpaceDN w:val="0"/>
        <w:adjustRightInd w:val="0"/>
        <w:ind w:firstLine="1298"/>
        <w:jc w:val="both"/>
        <w:rPr>
          <w:rFonts w:ascii="Palemonas" w:hAnsi="Palemonas" w:cs="Arial"/>
        </w:rPr>
      </w:pPr>
      <w:r w:rsidRPr="00A935F7">
        <w:rPr>
          <w:rFonts w:ascii="Palemonas" w:hAnsi="Palemonas" w:cs="Arial"/>
        </w:rPr>
        <w:t>1. Paslaugos gavėjo (mokinio) dalyvavimas Paslaugos teikėjo vykdomoje neformaliojo vaikų švietimo programoje [Pavadinimas] (toliau – NVŠ programa) pagal iš anksto su Paslaugos gavėju suderintą grafiką.</w:t>
      </w:r>
    </w:p>
    <w:p w14:paraId="6BC5338F" w14:textId="77777777" w:rsidR="001C3764" w:rsidRPr="00A935F7" w:rsidRDefault="001C3764" w:rsidP="001C3764">
      <w:pPr>
        <w:autoSpaceDE w:val="0"/>
        <w:autoSpaceDN w:val="0"/>
        <w:adjustRightInd w:val="0"/>
        <w:ind w:left="350"/>
        <w:jc w:val="center"/>
        <w:rPr>
          <w:rFonts w:ascii="Palemonas" w:hAnsi="Palemonas" w:cs="Arial"/>
        </w:rPr>
      </w:pPr>
    </w:p>
    <w:p w14:paraId="0757E0A0" w14:textId="77777777" w:rsidR="001C3764" w:rsidRPr="00A935F7" w:rsidRDefault="001C3764" w:rsidP="001C3764">
      <w:pPr>
        <w:jc w:val="center"/>
        <w:rPr>
          <w:rFonts w:ascii="Palemonas" w:hAnsi="Palemonas" w:cs="Arial"/>
          <w:b/>
        </w:rPr>
      </w:pPr>
      <w:r w:rsidRPr="00A935F7">
        <w:rPr>
          <w:rFonts w:ascii="Palemonas" w:hAnsi="Palemonas" w:cs="Arial"/>
          <w:b/>
        </w:rPr>
        <w:t>II. Paslaugos kaina ir atsiskaitymo tvarka</w:t>
      </w:r>
    </w:p>
    <w:p w14:paraId="51510E59" w14:textId="77777777" w:rsidR="001C3764" w:rsidRPr="00A935F7" w:rsidRDefault="001C3764" w:rsidP="001C3764">
      <w:pPr>
        <w:autoSpaceDE w:val="0"/>
        <w:autoSpaceDN w:val="0"/>
        <w:adjustRightInd w:val="0"/>
        <w:ind w:left="350"/>
        <w:jc w:val="center"/>
        <w:rPr>
          <w:rFonts w:ascii="Palemonas" w:hAnsi="Palemonas" w:cs="Arial"/>
          <w:b/>
          <w:bCs/>
        </w:rPr>
      </w:pPr>
    </w:p>
    <w:p w14:paraId="2DA05D53" w14:textId="77777777" w:rsidR="001C3764" w:rsidRPr="00A935F7" w:rsidRDefault="001C3764" w:rsidP="0057318E">
      <w:pPr>
        <w:tabs>
          <w:tab w:val="left" w:pos="418"/>
          <w:tab w:val="left" w:leader="dot" w:pos="3211"/>
        </w:tabs>
        <w:autoSpaceDE w:val="0"/>
        <w:autoSpaceDN w:val="0"/>
        <w:adjustRightInd w:val="0"/>
        <w:ind w:firstLine="1298"/>
        <w:jc w:val="both"/>
        <w:rPr>
          <w:rFonts w:ascii="Palemonas" w:hAnsi="Palemonas" w:cs="Arial"/>
        </w:rPr>
      </w:pPr>
      <w:r w:rsidRPr="00A935F7">
        <w:rPr>
          <w:rFonts w:ascii="Palemonas" w:hAnsi="Palemonas" w:cs="Arial"/>
        </w:rPr>
        <w:t>2. Paslaugos kaina (iš viso):</w:t>
      </w:r>
      <w:r w:rsidRPr="00A935F7">
        <w:rPr>
          <w:rFonts w:ascii="Palemonas" w:hAnsi="Palemonas" w:cs="Arial"/>
        </w:rPr>
        <w:tab/>
        <w:t xml:space="preserve"> ......... Eur už vieną paslaugos teikimo mėnesį.</w:t>
      </w:r>
    </w:p>
    <w:p w14:paraId="7C290FB1" w14:textId="77777777" w:rsidR="001C3764" w:rsidRPr="00A935F7" w:rsidRDefault="001C3764" w:rsidP="0057318E">
      <w:pPr>
        <w:tabs>
          <w:tab w:val="left" w:pos="418"/>
          <w:tab w:val="left" w:leader="dot" w:pos="3010"/>
        </w:tabs>
        <w:autoSpaceDE w:val="0"/>
        <w:autoSpaceDN w:val="0"/>
        <w:adjustRightInd w:val="0"/>
        <w:ind w:firstLine="1298"/>
        <w:jc w:val="both"/>
        <w:rPr>
          <w:rFonts w:ascii="Palemonas" w:hAnsi="Palemonas" w:cs="Arial"/>
        </w:rPr>
      </w:pPr>
      <w:r w:rsidRPr="00A935F7">
        <w:rPr>
          <w:rFonts w:ascii="Palemonas" w:hAnsi="Palemonas" w:cs="Arial"/>
        </w:rPr>
        <w:t>3. NVŠ tikslinių valstybės/Europos Sąjungos lėšų suma (krepšelis) vienam NVŠ programoje dalyvaujančiam vaikui: ........... Eur per mėnesį.</w:t>
      </w:r>
    </w:p>
    <w:p w14:paraId="4E4BF1A3" w14:textId="77777777" w:rsidR="001C3764" w:rsidRPr="00A935F7" w:rsidRDefault="001C3764" w:rsidP="0057318E">
      <w:pPr>
        <w:tabs>
          <w:tab w:val="left" w:pos="418"/>
        </w:tabs>
        <w:autoSpaceDE w:val="0"/>
        <w:autoSpaceDN w:val="0"/>
        <w:adjustRightInd w:val="0"/>
        <w:ind w:firstLine="1298"/>
        <w:jc w:val="both"/>
        <w:rPr>
          <w:rFonts w:ascii="Palemonas" w:hAnsi="Palemonas" w:cs="Arial"/>
        </w:rPr>
      </w:pPr>
      <w:r w:rsidRPr="00A935F7">
        <w:rPr>
          <w:rFonts w:ascii="Palemonas" w:hAnsi="Palemonas" w:cs="Arial"/>
        </w:rPr>
        <w:t>4. Paslaugų kaina pritaikius NVŠ tikslines Europos Sąjungos fondų/valstybės lėšas: ....... Eur už vieną paslaugų teikimo mėnesį.</w:t>
      </w:r>
    </w:p>
    <w:p w14:paraId="5281C943" w14:textId="77777777" w:rsidR="001C3764" w:rsidRPr="00A935F7" w:rsidRDefault="001C3764" w:rsidP="0057318E">
      <w:pPr>
        <w:tabs>
          <w:tab w:val="left" w:pos="418"/>
        </w:tabs>
        <w:autoSpaceDE w:val="0"/>
        <w:autoSpaceDN w:val="0"/>
        <w:adjustRightInd w:val="0"/>
        <w:ind w:firstLine="1298"/>
        <w:jc w:val="both"/>
        <w:rPr>
          <w:rFonts w:ascii="Palemonas" w:hAnsi="Palemonas" w:cs="Arial"/>
        </w:rPr>
      </w:pPr>
      <w:r w:rsidRPr="00A935F7">
        <w:rPr>
          <w:rFonts w:ascii="Palemonas" w:hAnsi="Palemonas" w:cs="Arial"/>
        </w:rPr>
        <w:t>5. NVŠ programos finansavimas tikslinėmis valstybės/Europos Sąjungos lėšomis skiriamas savivaldybės sprendime (-</w:t>
      </w:r>
      <w:proofErr w:type="spellStart"/>
      <w:r w:rsidRPr="00A935F7">
        <w:rPr>
          <w:rFonts w:ascii="Palemonas" w:hAnsi="Palemonas" w:cs="Arial"/>
        </w:rPr>
        <w:t>uose</w:t>
      </w:r>
      <w:proofErr w:type="spellEnd"/>
      <w:r w:rsidRPr="00A935F7">
        <w:rPr>
          <w:rFonts w:ascii="Palemonas" w:hAnsi="Palemonas" w:cs="Arial"/>
        </w:rPr>
        <w:t>) nustatytais terminais.</w:t>
      </w:r>
    </w:p>
    <w:p w14:paraId="58130161" w14:textId="77777777" w:rsidR="001C3764" w:rsidRPr="00A935F7" w:rsidRDefault="001C3764" w:rsidP="0057318E">
      <w:pPr>
        <w:tabs>
          <w:tab w:val="left" w:pos="418"/>
        </w:tabs>
        <w:autoSpaceDE w:val="0"/>
        <w:autoSpaceDN w:val="0"/>
        <w:adjustRightInd w:val="0"/>
        <w:ind w:firstLine="1298"/>
        <w:jc w:val="both"/>
        <w:rPr>
          <w:rFonts w:ascii="Palemonas" w:hAnsi="Palemonas" w:cs="Arial"/>
        </w:rPr>
      </w:pPr>
      <w:r w:rsidRPr="00A935F7">
        <w:rPr>
          <w:rFonts w:ascii="Palemonas" w:hAnsi="Palemonas" w:cs="Arial"/>
        </w:rPr>
        <w:t>6. Paaiškėjus, kad Paslaugos gavėjo (mokinio) dalyvavimui Paslaugos teikėjo vykdomoje NVŠ programoje tikslinės valstybės/Europos Sąjungos lėšos neskirtos dėl to, kad Paslaugos gavėjui (mokiniui) tikslinės valstybės/Europos Sąjungos lėšos taikomos kito NVŠ teikėjo programai vykdyti, NVŠ programos vykdymo kainos skirtumą Paslaugos gavėjas turi grąžinti Paslaugos teikėjui.</w:t>
      </w:r>
    </w:p>
    <w:p w14:paraId="6C28D19C" w14:textId="77777777" w:rsidR="001C3764" w:rsidRPr="00A935F7" w:rsidRDefault="001C3764" w:rsidP="0057318E">
      <w:pPr>
        <w:tabs>
          <w:tab w:val="left" w:pos="389"/>
        </w:tabs>
        <w:autoSpaceDE w:val="0"/>
        <w:autoSpaceDN w:val="0"/>
        <w:adjustRightInd w:val="0"/>
        <w:ind w:firstLine="1298"/>
        <w:jc w:val="both"/>
        <w:rPr>
          <w:rFonts w:ascii="Palemonas" w:hAnsi="Palemonas" w:cs="Arial"/>
        </w:rPr>
      </w:pPr>
      <w:r w:rsidRPr="00A935F7">
        <w:rPr>
          <w:rFonts w:ascii="Palemonas" w:hAnsi="Palemonas" w:cs="Arial"/>
        </w:rPr>
        <w:t xml:space="preserve">7. </w:t>
      </w:r>
      <w:r w:rsidRPr="00A935F7">
        <w:rPr>
          <w:rFonts w:ascii="Palemonas" w:hAnsi="Palemonas" w:cs="Arial"/>
          <w:i/>
          <w:iCs/>
        </w:rPr>
        <w:t xml:space="preserve">[Apibrėžti, kaip Paslaugos gavėjas atsiskaito su Paslaugos teikėju. Kai užpildytas tik 2 punktas, nurodyti: </w:t>
      </w:r>
      <w:r w:rsidRPr="00A935F7">
        <w:rPr>
          <w:rFonts w:ascii="Palemonas" w:hAnsi="Palemonas" w:cs="Arial"/>
        </w:rPr>
        <w:t>„Paslaugos kaina mažinama NVŠ tikslinių valstybės/Europos Sąjungos lėšų suma“].</w:t>
      </w:r>
    </w:p>
    <w:p w14:paraId="74FE32AC" w14:textId="77777777" w:rsidR="001C3764" w:rsidRPr="00A935F7" w:rsidRDefault="001C3764" w:rsidP="001C3764">
      <w:pPr>
        <w:autoSpaceDE w:val="0"/>
        <w:autoSpaceDN w:val="0"/>
        <w:adjustRightInd w:val="0"/>
        <w:ind w:left="3859"/>
        <w:rPr>
          <w:rFonts w:ascii="Palemonas" w:hAnsi="Palemonas" w:cs="Arial"/>
        </w:rPr>
      </w:pPr>
    </w:p>
    <w:p w14:paraId="56EAEAFE" w14:textId="77777777" w:rsidR="001C3764" w:rsidRPr="00A935F7" w:rsidRDefault="001C3764" w:rsidP="001C3764">
      <w:pPr>
        <w:jc w:val="center"/>
        <w:rPr>
          <w:rFonts w:ascii="Palemonas" w:hAnsi="Palemonas" w:cs="Arial"/>
          <w:b/>
        </w:rPr>
      </w:pPr>
      <w:r w:rsidRPr="00A935F7">
        <w:rPr>
          <w:rFonts w:ascii="Palemonas" w:hAnsi="Palemonas" w:cs="Arial"/>
          <w:b/>
        </w:rPr>
        <w:t>III. Įsipareigojimai</w:t>
      </w:r>
    </w:p>
    <w:p w14:paraId="0D45EB84" w14:textId="77777777" w:rsidR="001C3764" w:rsidRPr="00A935F7" w:rsidRDefault="001C3764" w:rsidP="0057318E">
      <w:pPr>
        <w:autoSpaceDE w:val="0"/>
        <w:autoSpaceDN w:val="0"/>
        <w:adjustRightInd w:val="0"/>
        <w:ind w:firstLine="1298"/>
        <w:rPr>
          <w:rFonts w:ascii="Palemonas" w:hAnsi="Palemonas" w:cs="Arial"/>
          <w:b/>
          <w:bCs/>
        </w:rPr>
      </w:pPr>
    </w:p>
    <w:p w14:paraId="4E68E73E" w14:textId="77777777" w:rsidR="001C3764" w:rsidRPr="00A935F7" w:rsidRDefault="001C3764" w:rsidP="0057318E">
      <w:pPr>
        <w:tabs>
          <w:tab w:val="left" w:pos="389"/>
        </w:tabs>
        <w:autoSpaceDE w:val="0"/>
        <w:autoSpaceDN w:val="0"/>
        <w:adjustRightInd w:val="0"/>
        <w:ind w:firstLine="1298"/>
        <w:jc w:val="both"/>
        <w:rPr>
          <w:rFonts w:ascii="Palemonas" w:hAnsi="Palemonas" w:cs="Arial"/>
        </w:rPr>
      </w:pPr>
      <w:r w:rsidRPr="00A935F7">
        <w:rPr>
          <w:rFonts w:ascii="Palemonas" w:hAnsi="Palemonas" w:cs="Arial"/>
        </w:rPr>
        <w:t>8. Paslaugų gavėjas patvirtina, kad:</w:t>
      </w:r>
    </w:p>
    <w:p w14:paraId="297C0985" w14:textId="77777777" w:rsidR="001C3764" w:rsidRPr="00A935F7" w:rsidRDefault="001C3764" w:rsidP="0057318E">
      <w:pPr>
        <w:tabs>
          <w:tab w:val="left" w:pos="408"/>
        </w:tabs>
        <w:autoSpaceDE w:val="0"/>
        <w:autoSpaceDN w:val="0"/>
        <w:adjustRightInd w:val="0"/>
        <w:ind w:firstLine="1298"/>
        <w:jc w:val="both"/>
        <w:rPr>
          <w:rFonts w:ascii="Palemonas" w:hAnsi="Palemonas" w:cs="Arial"/>
        </w:rPr>
      </w:pPr>
      <w:r w:rsidRPr="00A935F7">
        <w:rPr>
          <w:rFonts w:ascii="Palemonas" w:hAnsi="Palemonas" w:cs="Arial"/>
        </w:rPr>
        <w:t>8.1. NVŠ programoje dalyvaujantis vaikas yra besimokantis bendrojo ugdymo mokykloje (pagal pradinio, pagrindinio ar vidurinio ugdymo programą);</w:t>
      </w:r>
    </w:p>
    <w:p w14:paraId="1685FE8C" w14:textId="77777777" w:rsidR="001C3764" w:rsidRPr="00A935F7" w:rsidRDefault="001C3764" w:rsidP="0057318E">
      <w:pPr>
        <w:tabs>
          <w:tab w:val="left" w:pos="408"/>
        </w:tabs>
        <w:autoSpaceDE w:val="0"/>
        <w:autoSpaceDN w:val="0"/>
        <w:adjustRightInd w:val="0"/>
        <w:ind w:firstLine="1298"/>
        <w:jc w:val="both"/>
        <w:rPr>
          <w:rFonts w:ascii="Palemonas" w:hAnsi="Palemonas" w:cs="Arial"/>
        </w:rPr>
      </w:pPr>
      <w:r w:rsidRPr="00A935F7">
        <w:rPr>
          <w:rFonts w:ascii="Palemonas" w:hAnsi="Palemonas" w:cs="Arial"/>
        </w:rPr>
        <w:t>8.2. pasirenka tik šią vieną Paslaugos teikėjo vykdomą NVŠ programą, kuriai bus skiriamos tikslinės NVŠ valstybės/Europos Sąjungos lėšos;</w:t>
      </w:r>
    </w:p>
    <w:p w14:paraId="2D83026C" w14:textId="77777777" w:rsidR="001C3764" w:rsidRPr="00A935F7" w:rsidRDefault="001C3764" w:rsidP="0057318E">
      <w:pPr>
        <w:tabs>
          <w:tab w:val="left" w:pos="408"/>
        </w:tabs>
        <w:autoSpaceDE w:val="0"/>
        <w:autoSpaceDN w:val="0"/>
        <w:adjustRightInd w:val="0"/>
        <w:ind w:firstLine="1298"/>
        <w:jc w:val="both"/>
        <w:rPr>
          <w:rFonts w:ascii="Palemonas" w:hAnsi="Palemonas" w:cs="Arial"/>
        </w:rPr>
      </w:pPr>
      <w:r w:rsidRPr="00A935F7">
        <w:rPr>
          <w:rFonts w:ascii="Palemonas" w:hAnsi="Palemonas" w:cs="Arial"/>
        </w:rPr>
        <w:lastRenderedPageBreak/>
        <w:t>8.3. jam yra žinoma ir jis neprieštarauja, kad Paslaugų teikėjas pateiks Paslaugos gavėjo (mokinio) vardą ir pavardę, asmens kodą ir kontaktus NVŠ programų tikslinį finansavimą koordinuojančioms institucijoms dėl NVŠ programos finansavimo.</w:t>
      </w:r>
    </w:p>
    <w:p w14:paraId="1600C09B" w14:textId="77777777" w:rsidR="001C3764" w:rsidRPr="00A935F7" w:rsidRDefault="001C3764" w:rsidP="0057318E">
      <w:pPr>
        <w:tabs>
          <w:tab w:val="left" w:pos="389"/>
        </w:tabs>
        <w:autoSpaceDE w:val="0"/>
        <w:autoSpaceDN w:val="0"/>
        <w:adjustRightInd w:val="0"/>
        <w:ind w:firstLine="1298"/>
        <w:jc w:val="both"/>
        <w:rPr>
          <w:rFonts w:ascii="Palemonas" w:hAnsi="Palemonas" w:cs="Arial"/>
        </w:rPr>
      </w:pPr>
      <w:r w:rsidRPr="00A935F7">
        <w:rPr>
          <w:rFonts w:ascii="Palemonas" w:hAnsi="Palemonas" w:cs="Arial"/>
        </w:rPr>
        <w:t>9. Paslaugos teikėjas įsipareigoja:</w:t>
      </w:r>
    </w:p>
    <w:p w14:paraId="35E9A5D8" w14:textId="77777777" w:rsidR="001C3764" w:rsidRPr="00A935F7" w:rsidRDefault="001C3764" w:rsidP="0057318E">
      <w:pPr>
        <w:tabs>
          <w:tab w:val="left" w:pos="485"/>
        </w:tabs>
        <w:autoSpaceDE w:val="0"/>
        <w:autoSpaceDN w:val="0"/>
        <w:adjustRightInd w:val="0"/>
        <w:ind w:firstLine="1298"/>
        <w:jc w:val="both"/>
        <w:rPr>
          <w:rFonts w:ascii="Palemonas" w:hAnsi="Palemonas" w:cs="Arial"/>
        </w:rPr>
      </w:pPr>
      <w:r w:rsidRPr="00A935F7">
        <w:rPr>
          <w:rFonts w:ascii="Palemonas" w:hAnsi="Palemonas" w:cs="Arial"/>
        </w:rPr>
        <w:t>9.1. teikti paslaugas Paslaugos gavėjui, kaip tai apibrėžta Sutartyje pagal pasirinktą NVŠ programą;</w:t>
      </w:r>
    </w:p>
    <w:p w14:paraId="5F8C1766" w14:textId="77777777" w:rsidR="001C3764" w:rsidRPr="00A935F7" w:rsidRDefault="001C3764" w:rsidP="0057318E">
      <w:pPr>
        <w:tabs>
          <w:tab w:val="left" w:pos="485"/>
        </w:tabs>
        <w:autoSpaceDE w:val="0"/>
        <w:autoSpaceDN w:val="0"/>
        <w:adjustRightInd w:val="0"/>
        <w:ind w:firstLine="1298"/>
        <w:jc w:val="both"/>
        <w:rPr>
          <w:rFonts w:ascii="Palemonas" w:hAnsi="Palemonas" w:cs="Arial"/>
        </w:rPr>
      </w:pPr>
      <w:r w:rsidRPr="00A935F7">
        <w:rPr>
          <w:rFonts w:ascii="Palemonas" w:hAnsi="Palemonas" w:cs="Arial"/>
        </w:rPr>
        <w:t>9.2. užtikrinti, kad NVŠ programa būtų įgyvendinama tam pritaikytose patalpose, taikant tam būtiną įrangą ir priemones;</w:t>
      </w:r>
    </w:p>
    <w:p w14:paraId="1C6A8C48"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9.3. užtikrinti vaikui saugią ir sveiką ugdymo (</w:t>
      </w:r>
      <w:proofErr w:type="spellStart"/>
      <w:r w:rsidRPr="00A935F7">
        <w:rPr>
          <w:rFonts w:ascii="Palemonas" w:hAnsi="Palemonas" w:cs="Arial"/>
        </w:rPr>
        <w:t>si</w:t>
      </w:r>
      <w:proofErr w:type="spellEnd"/>
      <w:r w:rsidRPr="00A935F7">
        <w:rPr>
          <w:rFonts w:ascii="Palemonas" w:hAnsi="Palemonas" w:cs="Arial"/>
        </w:rPr>
        <w:t>) aplinką teisės aktų nustatyta tvarka;</w:t>
      </w:r>
    </w:p>
    <w:p w14:paraId="3E947308"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9.4. užtikrinti, kad Paslaugų gavėją ugdys Lietuvos Respublikos švietimo įstatymo nustatytus reikalavimus atitinkantys neformaliojo švietimo mokytojai;</w:t>
      </w:r>
    </w:p>
    <w:p w14:paraId="600DE1AE"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9.5. pateikti [Savivaldybės pavadinimas] savivaldybei ir Mokinių registrui NVŠ programoje dalyvaujančio Paslaugos gavėjo (mokinio) vardą ir pavardę, asmens kodą ir kontaktus, kad Paslaugos gavėjui (mokiniui) būtų suteiktos tikslinės valstybės/Europos Sąjungos NVŠ lėšos dalyvauti NVŠ programoje;</w:t>
      </w:r>
    </w:p>
    <w:p w14:paraId="0F97C002"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9.6. naudoti NVŠ programos vykdymo tikslines valstybės/Europos Sąjungos lėšas teisės aktų nustatyta tvarka ir užtikrinti šių lėšų panaudojimą pagal tikslinę paskirtį.</w:t>
      </w:r>
    </w:p>
    <w:p w14:paraId="4BADC080"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10. Paslaugos gavėjas įsipareigoja:</w:t>
      </w:r>
    </w:p>
    <w:p w14:paraId="63BEDC0B" w14:textId="77777777" w:rsidR="001C3764" w:rsidRPr="00A935F7" w:rsidRDefault="001C3764" w:rsidP="0057318E">
      <w:pPr>
        <w:tabs>
          <w:tab w:val="left" w:pos="542"/>
        </w:tabs>
        <w:autoSpaceDE w:val="0"/>
        <w:autoSpaceDN w:val="0"/>
        <w:adjustRightInd w:val="0"/>
        <w:ind w:firstLine="1298"/>
        <w:jc w:val="both"/>
        <w:rPr>
          <w:rFonts w:ascii="Palemonas" w:hAnsi="Palemonas" w:cs="Arial"/>
        </w:rPr>
      </w:pPr>
      <w:r w:rsidRPr="00A935F7">
        <w:rPr>
          <w:rFonts w:ascii="Palemonas" w:hAnsi="Palemonas" w:cs="Arial"/>
        </w:rPr>
        <w:t>10.1. užtikrinti Mokinio punktualų ir reguliarų užsiėmimų lankymą, informuoti Paslaugos teikėją apie Mokinio nedalyvavimo užsiėmimuose priežastis;</w:t>
      </w:r>
    </w:p>
    <w:p w14:paraId="2C0C8144" w14:textId="77777777" w:rsidR="001C3764" w:rsidRPr="00A935F7" w:rsidRDefault="001C3764" w:rsidP="0057318E">
      <w:pPr>
        <w:tabs>
          <w:tab w:val="left" w:pos="542"/>
        </w:tabs>
        <w:autoSpaceDE w:val="0"/>
        <w:autoSpaceDN w:val="0"/>
        <w:adjustRightInd w:val="0"/>
        <w:ind w:firstLine="1298"/>
        <w:jc w:val="both"/>
        <w:rPr>
          <w:rFonts w:ascii="Palemonas" w:hAnsi="Palemonas" w:cs="Arial"/>
        </w:rPr>
      </w:pPr>
      <w:r w:rsidRPr="00A935F7">
        <w:rPr>
          <w:rFonts w:ascii="Palemonas" w:hAnsi="Palemonas" w:cs="Arial"/>
        </w:rPr>
        <w:t>10.2. bendradarbiauti su Paslaugos teikėju sprendžiant Mokinio ugdymosi ir elgesio klausimus;</w:t>
      </w:r>
    </w:p>
    <w:p w14:paraId="76C7DD6C" w14:textId="77777777" w:rsidR="001C3764" w:rsidRPr="00A935F7" w:rsidRDefault="001C3764" w:rsidP="0057318E">
      <w:pPr>
        <w:tabs>
          <w:tab w:val="left" w:pos="542"/>
        </w:tabs>
        <w:autoSpaceDE w:val="0"/>
        <w:autoSpaceDN w:val="0"/>
        <w:adjustRightInd w:val="0"/>
        <w:ind w:firstLine="1298"/>
        <w:jc w:val="both"/>
        <w:rPr>
          <w:rFonts w:ascii="Palemonas" w:hAnsi="Palemonas" w:cs="Arial"/>
        </w:rPr>
      </w:pPr>
      <w:r w:rsidRPr="00A935F7">
        <w:rPr>
          <w:rFonts w:ascii="Palemonas" w:hAnsi="Palemonas" w:cs="Arial"/>
        </w:rPr>
        <w:t>10.3. įstatymų nustatyta tvarka atlyginti Mokinio padarytą žalą Paslaugos teikėjui;</w:t>
      </w:r>
    </w:p>
    <w:p w14:paraId="6C8682A0" w14:textId="77777777" w:rsidR="001C3764" w:rsidRPr="00A935F7" w:rsidRDefault="001C3764" w:rsidP="0057318E">
      <w:pPr>
        <w:tabs>
          <w:tab w:val="left" w:pos="542"/>
        </w:tabs>
        <w:autoSpaceDE w:val="0"/>
        <w:autoSpaceDN w:val="0"/>
        <w:adjustRightInd w:val="0"/>
        <w:ind w:firstLine="1298"/>
        <w:jc w:val="both"/>
        <w:rPr>
          <w:rFonts w:ascii="Palemonas" w:hAnsi="Palemonas" w:cs="Arial"/>
        </w:rPr>
      </w:pPr>
      <w:r w:rsidRPr="00A935F7">
        <w:rPr>
          <w:rFonts w:ascii="Palemonas" w:hAnsi="Palemonas" w:cs="Arial"/>
        </w:rPr>
        <w:t>10.4. raštu informuoti apie Mokinio sveikatos sutrikimus, į kuriuos turėtų atsižvelgti Paslaugos teikėjas;</w:t>
      </w:r>
    </w:p>
    <w:p w14:paraId="7F4E20D8" w14:textId="77777777" w:rsidR="001C3764" w:rsidRPr="00A935F7" w:rsidRDefault="001C3764" w:rsidP="0057318E">
      <w:pPr>
        <w:tabs>
          <w:tab w:val="left" w:pos="638"/>
        </w:tabs>
        <w:autoSpaceDE w:val="0"/>
        <w:autoSpaceDN w:val="0"/>
        <w:adjustRightInd w:val="0"/>
        <w:ind w:firstLine="1298"/>
        <w:jc w:val="both"/>
        <w:rPr>
          <w:rFonts w:ascii="Palemonas" w:hAnsi="Palemonas" w:cs="Arial"/>
        </w:rPr>
      </w:pPr>
      <w:r w:rsidRPr="00A935F7">
        <w:rPr>
          <w:rFonts w:ascii="Palemonas" w:hAnsi="Palemonas" w:cs="Arial"/>
        </w:rPr>
        <w:t>10.5. sutartyje nustatyta tvarka ir terminais įmokėti mokestį už Paslaugos teikėjo teikiamas neformaliojo vaikų švietimo paslaugas.</w:t>
      </w:r>
    </w:p>
    <w:p w14:paraId="734EEDE2" w14:textId="77777777" w:rsidR="001C3764" w:rsidRPr="00A935F7" w:rsidRDefault="001C3764" w:rsidP="001C3764">
      <w:pPr>
        <w:autoSpaceDE w:val="0"/>
        <w:autoSpaceDN w:val="0"/>
        <w:adjustRightInd w:val="0"/>
        <w:ind w:left="2525"/>
        <w:rPr>
          <w:rFonts w:ascii="Palemonas" w:hAnsi="Palemonas" w:cs="Arial"/>
        </w:rPr>
      </w:pPr>
    </w:p>
    <w:p w14:paraId="3608FB33" w14:textId="77777777" w:rsidR="001C3764" w:rsidRPr="00A935F7" w:rsidRDefault="001C3764" w:rsidP="0057318E">
      <w:pPr>
        <w:jc w:val="center"/>
        <w:rPr>
          <w:rFonts w:ascii="Palemonas" w:hAnsi="Palemonas" w:cs="Arial"/>
          <w:b/>
        </w:rPr>
      </w:pPr>
      <w:r w:rsidRPr="00A935F7">
        <w:rPr>
          <w:rFonts w:ascii="Palemonas" w:hAnsi="Palemonas" w:cs="Arial"/>
          <w:b/>
        </w:rPr>
        <w:t>IV. Sutarties galiojimas ir nutraukimo tvarka</w:t>
      </w:r>
    </w:p>
    <w:p w14:paraId="1199B65C" w14:textId="77777777" w:rsidR="001C3764" w:rsidRPr="00A935F7" w:rsidRDefault="001C3764" w:rsidP="001C3764">
      <w:pPr>
        <w:autoSpaceDE w:val="0"/>
        <w:autoSpaceDN w:val="0"/>
        <w:adjustRightInd w:val="0"/>
        <w:ind w:left="2525"/>
        <w:rPr>
          <w:rFonts w:ascii="Palemonas" w:hAnsi="Palemonas" w:cs="Arial"/>
          <w:b/>
          <w:bCs/>
        </w:rPr>
      </w:pPr>
    </w:p>
    <w:p w14:paraId="50F5B14D"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11. Sutartis įsigalioja nuo jos pasirašymo dienos ir galioja iki NVŠ programos pabaigos, o finansinių įsipareigojimų atžvilgiu – iki galutinio tarpusavio atsiskaitymo.</w:t>
      </w:r>
    </w:p>
    <w:p w14:paraId="7C9FB48E"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12. Paslaugos teikėjui nebegalint užtikrinti NVŠ programos finansavimo tikslinėmis valstybės/Europos Sąjungos lėšomis, Sutartis gali būti nutraukiama šalių susitarimu. Sutarties šalims priėmus sprendimą nenutraukti Sutarties, Paslaugos gavėjas įsipareigoja mokėti Sutarties 2 punkte nurodytą paslaugos kainą likusį laikotarpį.</w:t>
      </w:r>
    </w:p>
    <w:p w14:paraId="15DEA6C5"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13. Paslaugos gavėjas turi teisę nutraukti šią Sutartį apie tai įspėjęs Paslaugos teikėją prieš X dienų ir visiškai atsiskaitęs su Paslaugos teikėju už iki Sutarties nutraukimo suteiktas paslaugas.</w:t>
      </w:r>
    </w:p>
    <w:p w14:paraId="19B09EB9"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14. Paslaugos teikėjas turi teisę vienašališkai nutraukti Sutartį, jei įspėjus Paslaugos gavėją jo nurodytu el. paštu prieš X dienų apie bet kurio Sutarties 10.1-10.5 papunkčio pažeidimą šis pažeidimas per Paslaugos teikėjo nustatytą terminą yra nepašalinamas.</w:t>
      </w:r>
    </w:p>
    <w:p w14:paraId="27C5D9CE" w14:textId="77777777" w:rsidR="001C3764" w:rsidRPr="00A935F7" w:rsidRDefault="001C3764" w:rsidP="0057318E">
      <w:pPr>
        <w:autoSpaceDE w:val="0"/>
        <w:autoSpaceDN w:val="0"/>
        <w:adjustRightInd w:val="0"/>
        <w:ind w:firstLine="1298"/>
        <w:rPr>
          <w:rFonts w:ascii="Palemonas" w:hAnsi="Palemonas" w:cs="Arial"/>
        </w:rPr>
      </w:pPr>
    </w:p>
    <w:p w14:paraId="6C4168F5" w14:textId="77777777" w:rsidR="001C3764" w:rsidRPr="00A935F7" w:rsidRDefault="001C3764" w:rsidP="001C3764">
      <w:pPr>
        <w:jc w:val="center"/>
        <w:rPr>
          <w:rFonts w:ascii="Palemonas" w:hAnsi="Palemonas" w:cs="Arial"/>
          <w:b/>
        </w:rPr>
      </w:pPr>
      <w:r w:rsidRPr="00A935F7">
        <w:rPr>
          <w:rFonts w:ascii="Palemonas" w:hAnsi="Palemonas" w:cs="Arial"/>
          <w:b/>
        </w:rPr>
        <w:t>V. Baigiamosios nuostatos</w:t>
      </w:r>
    </w:p>
    <w:p w14:paraId="246476E4" w14:textId="77777777" w:rsidR="001C3764" w:rsidRPr="00A935F7" w:rsidRDefault="001C3764" w:rsidP="001C3764">
      <w:pPr>
        <w:autoSpaceDE w:val="0"/>
        <w:autoSpaceDN w:val="0"/>
        <w:adjustRightInd w:val="0"/>
        <w:ind w:left="3480"/>
        <w:rPr>
          <w:rFonts w:ascii="Palemonas" w:hAnsi="Palemonas" w:cs="Arial"/>
          <w:b/>
          <w:bCs/>
        </w:rPr>
      </w:pPr>
    </w:p>
    <w:p w14:paraId="3D31D448"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 xml:space="preserve">15. </w:t>
      </w:r>
      <w:r w:rsidRPr="00A935F7">
        <w:rPr>
          <w:rFonts w:ascii="Palemonas" w:hAnsi="Palemonas" w:cs="Arial"/>
          <w:i/>
          <w:iCs/>
        </w:rPr>
        <w:t>[Nurodyti NVS programos baigimo formą].</w:t>
      </w:r>
    </w:p>
    <w:p w14:paraId="3BA9A4A0"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16. Bet kokie papildomi susitarimai tarp Paslaugos gavėjo ir Paslaugos teikėjo gali būti sudaromi atskiru susitarimu.</w:t>
      </w:r>
    </w:p>
    <w:p w14:paraId="761D5920"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17. Bet kokie Sutarties pakeitimai ar papildymai galioja tik sudaryti raštu.</w:t>
      </w:r>
    </w:p>
    <w:p w14:paraId="5EF11A02"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18. Pasikeitus adresams, telefonų ir faksų numeriams, banko rekvizitams, Sutarties šalys įsipareigoja apie tai nedelsdamos raštu informuoti viena kitą.</w:t>
      </w:r>
    </w:p>
    <w:p w14:paraId="627FA274"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t>19. Visi su šia Sutartimi susiję ginčai sprendžiami derybų keliu. Nesusitarus, ginčai sprendžiami Lietuvos Respublikos įstatymų nustatyta tvarka.</w:t>
      </w:r>
    </w:p>
    <w:p w14:paraId="55883347" w14:textId="77777777" w:rsidR="001C3764" w:rsidRPr="00A935F7" w:rsidRDefault="001C3764" w:rsidP="0057318E">
      <w:pPr>
        <w:tabs>
          <w:tab w:val="left" w:pos="427"/>
        </w:tabs>
        <w:autoSpaceDE w:val="0"/>
        <w:autoSpaceDN w:val="0"/>
        <w:adjustRightInd w:val="0"/>
        <w:ind w:firstLine="1298"/>
        <w:jc w:val="both"/>
        <w:rPr>
          <w:rFonts w:ascii="Palemonas" w:hAnsi="Palemonas" w:cs="Arial"/>
        </w:rPr>
      </w:pPr>
      <w:r w:rsidRPr="00A935F7">
        <w:rPr>
          <w:rFonts w:ascii="Palemonas" w:hAnsi="Palemonas" w:cs="Arial"/>
        </w:rPr>
        <w:lastRenderedPageBreak/>
        <w:t>20. Ši Sutartis sudaryta dviem vienodos teisinės galios egzemplioriais lietuvių kalba, po vieną kiekvienai šaliai.</w:t>
      </w:r>
    </w:p>
    <w:p w14:paraId="6523FD49" w14:textId="77777777" w:rsidR="001C3764" w:rsidRPr="00A935F7" w:rsidRDefault="001C3764" w:rsidP="001C3764">
      <w:pPr>
        <w:autoSpaceDE w:val="0"/>
        <w:autoSpaceDN w:val="0"/>
        <w:adjustRightInd w:val="0"/>
        <w:ind w:firstLine="720"/>
        <w:rPr>
          <w:rFonts w:ascii="Palemonas" w:hAnsi="Palemonas" w:cs="Arial"/>
        </w:rPr>
      </w:pPr>
    </w:p>
    <w:p w14:paraId="30B8D933" w14:textId="77777777" w:rsidR="001C3764" w:rsidRPr="00A935F7" w:rsidRDefault="001C3764" w:rsidP="001C3764">
      <w:pPr>
        <w:ind w:firstLine="720"/>
        <w:jc w:val="both"/>
        <w:rPr>
          <w:rFonts w:ascii="Palemonas" w:hAnsi="Palemonas" w:cs="Arial"/>
          <w:b/>
        </w:rPr>
      </w:pPr>
      <w:r w:rsidRPr="00A935F7">
        <w:rPr>
          <w:rFonts w:ascii="Palemonas" w:hAnsi="Palemonas" w:cs="Arial"/>
          <w:b/>
        </w:rPr>
        <w:t xml:space="preserve">Sutarties šalių rekvizitai ir parašai: </w:t>
      </w:r>
    </w:p>
    <w:p w14:paraId="3E7140C9" w14:textId="77777777" w:rsidR="001C3764" w:rsidRPr="00A935F7" w:rsidRDefault="001C3764" w:rsidP="001C3764">
      <w:pPr>
        <w:autoSpaceDE w:val="0"/>
        <w:autoSpaceDN w:val="0"/>
        <w:adjustRightInd w:val="0"/>
        <w:ind w:firstLine="149"/>
        <w:jc w:val="both"/>
        <w:rPr>
          <w:rFonts w:ascii="Palemonas" w:hAnsi="Palemonas" w:cs="Arial"/>
          <w:b/>
          <w:bCs/>
        </w:rPr>
      </w:pPr>
    </w:p>
    <w:p w14:paraId="19CF2EE5" w14:textId="77777777" w:rsidR="001C3764" w:rsidRPr="00A935F7" w:rsidRDefault="001C3764" w:rsidP="001C3764">
      <w:pPr>
        <w:tabs>
          <w:tab w:val="left" w:pos="5600"/>
        </w:tabs>
        <w:rPr>
          <w:rFonts w:ascii="Palemonas" w:hAnsi="Palemonas" w:cs="Arial"/>
          <w:b/>
        </w:rPr>
      </w:pPr>
      <w:r w:rsidRPr="00A935F7">
        <w:rPr>
          <w:rFonts w:ascii="Palemonas" w:hAnsi="Palemonas" w:cs="Arial"/>
          <w:b/>
        </w:rPr>
        <w:t xml:space="preserve">Paslaugos gavėjas </w:t>
      </w:r>
      <w:r w:rsidRPr="00A935F7">
        <w:rPr>
          <w:rFonts w:ascii="Palemonas" w:hAnsi="Palemonas" w:cs="Arial"/>
          <w:b/>
        </w:rPr>
        <w:tab/>
        <w:t>Paslaugos teikėjas</w:t>
      </w:r>
    </w:p>
    <w:p w14:paraId="3C46D2CB" w14:textId="77777777" w:rsidR="001C3764" w:rsidRPr="00A935F7" w:rsidRDefault="001C3764" w:rsidP="001C3764">
      <w:pPr>
        <w:tabs>
          <w:tab w:val="center" w:pos="6200"/>
        </w:tabs>
        <w:autoSpaceDE w:val="0"/>
        <w:autoSpaceDN w:val="0"/>
        <w:adjustRightInd w:val="0"/>
        <w:jc w:val="both"/>
        <w:rPr>
          <w:rFonts w:ascii="Palemonas" w:hAnsi="Palemonas" w:cs="Arial"/>
        </w:rPr>
      </w:pPr>
      <w:r w:rsidRPr="00A935F7">
        <w:rPr>
          <w:rFonts w:ascii="Palemonas" w:hAnsi="Palemonas" w:cs="Arial"/>
        </w:rPr>
        <w:t xml:space="preserve">Vieno iš tėvų/globėjų vardas, pavardė, kai </w:t>
      </w:r>
      <w:r w:rsidRPr="00A935F7">
        <w:rPr>
          <w:rFonts w:ascii="Palemonas" w:hAnsi="Palemonas" w:cs="Arial"/>
        </w:rPr>
        <w:tab/>
        <w:t>[Pavadinimas]</w:t>
      </w:r>
    </w:p>
    <w:p w14:paraId="04119A27"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sutartį pasirašo tėvas/globėjas arba Mokinio</w:t>
      </w:r>
    </w:p>
    <w:p w14:paraId="32538CEE"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 xml:space="preserve">vardas, pavardė, kai sutartį pasirašo mokinys </w:t>
      </w:r>
    </w:p>
    <w:p w14:paraId="4A525A3B"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 xml:space="preserve">nuo 14 m.] </w:t>
      </w:r>
    </w:p>
    <w:p w14:paraId="545C661E" w14:textId="77777777" w:rsidR="001C3764" w:rsidRPr="00A935F7" w:rsidRDefault="001C3764" w:rsidP="001C3764">
      <w:pPr>
        <w:autoSpaceDE w:val="0"/>
        <w:autoSpaceDN w:val="0"/>
        <w:adjustRightInd w:val="0"/>
        <w:jc w:val="both"/>
        <w:rPr>
          <w:rFonts w:ascii="Palemonas" w:hAnsi="Palemonas" w:cs="Arial"/>
        </w:rPr>
      </w:pPr>
    </w:p>
    <w:p w14:paraId="77C6812F" w14:textId="77777777" w:rsidR="001C3764" w:rsidRPr="00A935F7" w:rsidRDefault="001C3764" w:rsidP="001C3764">
      <w:pPr>
        <w:tabs>
          <w:tab w:val="left" w:pos="5300"/>
        </w:tabs>
        <w:autoSpaceDE w:val="0"/>
        <w:autoSpaceDN w:val="0"/>
        <w:adjustRightInd w:val="0"/>
        <w:jc w:val="both"/>
        <w:rPr>
          <w:rFonts w:ascii="Palemonas" w:hAnsi="Palemonas" w:cs="Arial"/>
        </w:rPr>
      </w:pPr>
      <w:r w:rsidRPr="00A935F7">
        <w:rPr>
          <w:rFonts w:ascii="Palemonas" w:hAnsi="Palemonas" w:cs="Arial"/>
        </w:rPr>
        <w:t xml:space="preserve">________________________ </w:t>
      </w:r>
      <w:r w:rsidRPr="00A935F7">
        <w:rPr>
          <w:rFonts w:ascii="Palemonas" w:hAnsi="Palemonas" w:cs="Arial"/>
        </w:rPr>
        <w:tab/>
        <w:t>________________________</w:t>
      </w:r>
    </w:p>
    <w:p w14:paraId="1556E4AF" w14:textId="77777777" w:rsidR="001C3764" w:rsidRPr="00A935F7" w:rsidRDefault="001C3764" w:rsidP="001C3764">
      <w:pPr>
        <w:tabs>
          <w:tab w:val="center" w:pos="1400"/>
          <w:tab w:val="center" w:pos="6700"/>
        </w:tabs>
        <w:autoSpaceDE w:val="0"/>
        <w:autoSpaceDN w:val="0"/>
        <w:adjustRightInd w:val="0"/>
        <w:jc w:val="both"/>
        <w:rPr>
          <w:rFonts w:ascii="Palemonas" w:hAnsi="Palemonas" w:cs="Arial"/>
        </w:rPr>
      </w:pPr>
      <w:r w:rsidRPr="00A935F7">
        <w:rPr>
          <w:rFonts w:ascii="Palemonas" w:hAnsi="Palemonas" w:cs="Arial"/>
        </w:rPr>
        <w:tab/>
        <w:t xml:space="preserve">Parašas </w:t>
      </w:r>
      <w:r w:rsidRPr="00A935F7">
        <w:rPr>
          <w:rFonts w:ascii="Palemonas" w:hAnsi="Palemonas" w:cs="Arial"/>
        </w:rPr>
        <w:tab/>
      </w:r>
      <w:proofErr w:type="spellStart"/>
      <w:r w:rsidRPr="00A935F7">
        <w:rPr>
          <w:rFonts w:ascii="Palemonas" w:hAnsi="Palemonas" w:cs="Arial"/>
        </w:rPr>
        <w:t>Parašas</w:t>
      </w:r>
      <w:proofErr w:type="spellEnd"/>
    </w:p>
    <w:p w14:paraId="418FC3BF" w14:textId="77777777" w:rsidR="001C3764" w:rsidRPr="00A935F7" w:rsidRDefault="001C3764" w:rsidP="001C3764">
      <w:pPr>
        <w:autoSpaceDE w:val="0"/>
        <w:autoSpaceDN w:val="0"/>
        <w:adjustRightInd w:val="0"/>
        <w:jc w:val="both"/>
        <w:rPr>
          <w:rFonts w:ascii="Palemonas" w:hAnsi="Palemonas" w:cs="Arial"/>
        </w:rPr>
      </w:pPr>
    </w:p>
    <w:p w14:paraId="43555CBD" w14:textId="77777777" w:rsidR="001C3764" w:rsidRPr="00A935F7" w:rsidRDefault="001C3764" w:rsidP="001C3764">
      <w:pPr>
        <w:tabs>
          <w:tab w:val="center" w:pos="6500"/>
        </w:tabs>
        <w:autoSpaceDE w:val="0"/>
        <w:autoSpaceDN w:val="0"/>
        <w:adjustRightInd w:val="0"/>
        <w:jc w:val="both"/>
        <w:rPr>
          <w:rFonts w:ascii="Palemonas" w:hAnsi="Palemonas" w:cs="Arial"/>
        </w:rPr>
      </w:pPr>
      <w:r w:rsidRPr="00A935F7">
        <w:rPr>
          <w:rFonts w:ascii="Palemonas" w:hAnsi="Palemonas" w:cs="Arial"/>
        </w:rPr>
        <w:t xml:space="preserve">[Gyvenamosios vietos adresas] </w:t>
      </w:r>
      <w:r w:rsidRPr="00A935F7">
        <w:rPr>
          <w:rFonts w:ascii="Palemonas" w:hAnsi="Palemonas" w:cs="Arial"/>
        </w:rPr>
        <w:tab/>
        <w:t>[Pareigos] [vardas ir pavardė]</w:t>
      </w:r>
    </w:p>
    <w:p w14:paraId="3CD39D25" w14:textId="77777777" w:rsidR="001C3764" w:rsidRPr="00A935F7" w:rsidRDefault="001C3764" w:rsidP="001C3764">
      <w:pPr>
        <w:tabs>
          <w:tab w:val="center" w:pos="6000"/>
        </w:tabs>
        <w:autoSpaceDE w:val="0"/>
        <w:autoSpaceDN w:val="0"/>
        <w:adjustRightInd w:val="0"/>
        <w:rPr>
          <w:rFonts w:ascii="Palemonas" w:hAnsi="Palemonas" w:cs="Arial"/>
        </w:rPr>
      </w:pPr>
      <w:r w:rsidRPr="00A935F7">
        <w:rPr>
          <w:rFonts w:ascii="Palemonas" w:hAnsi="Palemonas" w:cs="Arial"/>
        </w:rPr>
        <w:t xml:space="preserve">[Telefonas] </w:t>
      </w:r>
      <w:r w:rsidRPr="00A935F7">
        <w:rPr>
          <w:rFonts w:ascii="Palemonas" w:hAnsi="Palemonas" w:cs="Arial"/>
        </w:rPr>
        <w:tab/>
        <w:t>[Buveinės adresas]</w:t>
      </w:r>
    </w:p>
    <w:p w14:paraId="1D407028" w14:textId="77777777" w:rsidR="001C3764" w:rsidRPr="00A935F7" w:rsidRDefault="001C3764" w:rsidP="001C3764">
      <w:pPr>
        <w:tabs>
          <w:tab w:val="center" w:pos="6000"/>
        </w:tabs>
        <w:autoSpaceDE w:val="0"/>
        <w:autoSpaceDN w:val="0"/>
        <w:adjustRightInd w:val="0"/>
        <w:rPr>
          <w:rFonts w:ascii="Palemonas" w:hAnsi="Palemonas" w:cs="Arial"/>
        </w:rPr>
      </w:pPr>
      <w:r w:rsidRPr="00A935F7">
        <w:rPr>
          <w:rFonts w:ascii="Palemonas" w:hAnsi="Palemonas" w:cs="Arial"/>
        </w:rPr>
        <w:t xml:space="preserve">[EI. paštas] </w:t>
      </w:r>
      <w:r w:rsidRPr="00A935F7">
        <w:rPr>
          <w:rFonts w:ascii="Palemonas" w:hAnsi="Palemonas" w:cs="Arial"/>
        </w:rPr>
        <w:tab/>
        <w:t>[Telefonas, faksas]</w:t>
      </w:r>
    </w:p>
    <w:p w14:paraId="4C1B6E98" w14:textId="77777777" w:rsidR="001C3764" w:rsidRPr="00A935F7" w:rsidRDefault="001C3764" w:rsidP="001C3764">
      <w:pPr>
        <w:tabs>
          <w:tab w:val="center" w:pos="5700"/>
        </w:tabs>
        <w:autoSpaceDE w:val="0"/>
        <w:autoSpaceDN w:val="0"/>
        <w:adjustRightInd w:val="0"/>
        <w:rPr>
          <w:rFonts w:ascii="Palemonas" w:hAnsi="Palemonas" w:cs="Arial"/>
        </w:rPr>
      </w:pPr>
      <w:r w:rsidRPr="00A935F7">
        <w:rPr>
          <w:rFonts w:ascii="Palemonas" w:hAnsi="Palemonas" w:cs="Arial"/>
        </w:rPr>
        <w:tab/>
        <w:t>[EI. paštas]</w:t>
      </w:r>
    </w:p>
    <w:p w14:paraId="536EA2AC" w14:textId="77777777" w:rsidR="001C3764" w:rsidRPr="00A935F7" w:rsidRDefault="001C3764" w:rsidP="001C3764">
      <w:pPr>
        <w:autoSpaceDE w:val="0"/>
        <w:autoSpaceDN w:val="0"/>
        <w:adjustRightInd w:val="0"/>
        <w:rPr>
          <w:rFonts w:ascii="Palemonas" w:hAnsi="Palemonas" w:cs="Arial"/>
        </w:rPr>
      </w:pPr>
    </w:p>
    <w:p w14:paraId="56637813" w14:textId="77777777" w:rsidR="001C3764" w:rsidRPr="00A935F7" w:rsidRDefault="001C3764" w:rsidP="001C3764">
      <w:pPr>
        <w:ind w:firstLine="720"/>
        <w:jc w:val="both"/>
        <w:rPr>
          <w:rFonts w:ascii="Palemonas" w:hAnsi="Palemonas" w:cs="Arial"/>
          <w:b/>
        </w:rPr>
      </w:pPr>
      <w:r w:rsidRPr="00A935F7">
        <w:rPr>
          <w:rFonts w:ascii="Palemonas" w:hAnsi="Palemonas" w:cs="Arial"/>
          <w:b/>
        </w:rPr>
        <w:t xml:space="preserve">Jeigu </w:t>
      </w:r>
      <w:r w:rsidR="00CA31E6" w:rsidRPr="00A935F7">
        <w:rPr>
          <w:rFonts w:ascii="Palemonas" w:hAnsi="Palemonas" w:cs="Arial"/>
          <w:b/>
        </w:rPr>
        <w:t>sutartį</w:t>
      </w:r>
      <w:r w:rsidRPr="00A935F7">
        <w:rPr>
          <w:rFonts w:ascii="Palemonas" w:hAnsi="Palemonas" w:cs="Arial"/>
          <w:b/>
        </w:rPr>
        <w:t xml:space="preserve"> pasirašė mokinys nuo 14 iki 18 metų:</w:t>
      </w:r>
    </w:p>
    <w:p w14:paraId="410257B4" w14:textId="77777777" w:rsidR="001C3764" w:rsidRPr="00A935F7" w:rsidRDefault="001C3764" w:rsidP="001C3764">
      <w:pPr>
        <w:autoSpaceDE w:val="0"/>
        <w:autoSpaceDN w:val="0"/>
        <w:adjustRightInd w:val="0"/>
        <w:ind w:firstLine="720"/>
        <w:jc w:val="both"/>
        <w:rPr>
          <w:rFonts w:ascii="Palemonas" w:hAnsi="Palemonas" w:cs="Arial"/>
        </w:rPr>
      </w:pPr>
      <w:r w:rsidRPr="00A935F7">
        <w:rPr>
          <w:rFonts w:ascii="Palemonas" w:hAnsi="Palemonas" w:cs="Arial"/>
        </w:rPr>
        <w:t xml:space="preserve">Sutinku, kad mano sūnus/dukra/globotinis (-ė) dalyvautų Paslaugos teikėjo vykdomoje neformaliojo vaikų švietimo programoje ir pasirašytų Sutartį. </w:t>
      </w:r>
    </w:p>
    <w:p w14:paraId="11EB7653" w14:textId="77777777" w:rsidR="001C3764" w:rsidRPr="00A935F7" w:rsidRDefault="001C3764" w:rsidP="001C3764">
      <w:pPr>
        <w:autoSpaceDE w:val="0"/>
        <w:autoSpaceDN w:val="0"/>
        <w:adjustRightInd w:val="0"/>
        <w:jc w:val="both"/>
        <w:rPr>
          <w:rFonts w:ascii="Palemonas" w:hAnsi="Palemonas" w:cs="Arial"/>
        </w:rPr>
      </w:pPr>
    </w:p>
    <w:p w14:paraId="11271124"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[Vieno iš tėvų/globėjų vardas, pavardė]</w:t>
      </w:r>
    </w:p>
    <w:p w14:paraId="22C95464" w14:textId="77777777" w:rsidR="001C3764" w:rsidRPr="00A935F7" w:rsidRDefault="001C3764" w:rsidP="001C3764">
      <w:pPr>
        <w:autoSpaceDE w:val="0"/>
        <w:autoSpaceDN w:val="0"/>
        <w:adjustRightInd w:val="0"/>
        <w:jc w:val="both"/>
        <w:rPr>
          <w:rFonts w:ascii="Palemonas" w:hAnsi="Palemonas" w:cs="Arial"/>
        </w:rPr>
      </w:pPr>
    </w:p>
    <w:p w14:paraId="20B750A7" w14:textId="77777777" w:rsidR="001C3764" w:rsidRPr="00A935F7" w:rsidRDefault="001C3764" w:rsidP="001C3764">
      <w:pPr>
        <w:autoSpaceDE w:val="0"/>
        <w:autoSpaceDN w:val="0"/>
        <w:adjustRightInd w:val="0"/>
        <w:jc w:val="both"/>
        <w:rPr>
          <w:rFonts w:ascii="Palemonas" w:hAnsi="Palemonas" w:cs="Arial"/>
        </w:rPr>
      </w:pPr>
      <w:r w:rsidRPr="00A935F7">
        <w:rPr>
          <w:rFonts w:ascii="Palemonas" w:hAnsi="Palemonas" w:cs="Arial"/>
        </w:rPr>
        <w:t>__________________</w:t>
      </w:r>
    </w:p>
    <w:p w14:paraId="339DE5B8" w14:textId="77777777" w:rsidR="001C3764" w:rsidRPr="00BA5BB0" w:rsidRDefault="00644D08" w:rsidP="001C3764">
      <w:pPr>
        <w:autoSpaceDE w:val="0"/>
        <w:autoSpaceDN w:val="0"/>
        <w:adjustRightInd w:val="0"/>
        <w:jc w:val="both"/>
        <w:rPr>
          <w:rFonts w:ascii="Palemonas" w:hAnsi="Palemonas" w:cs="Arial"/>
        </w:rPr>
      </w:pPr>
      <w:r>
        <w:rPr>
          <w:rFonts w:ascii="Palemonas" w:hAnsi="Palemonas" w:cs="Arial"/>
        </w:rPr>
        <w:t xml:space="preserve">         </w:t>
      </w:r>
      <w:r w:rsidR="001C3764" w:rsidRPr="00432ADB">
        <w:rPr>
          <w:rFonts w:ascii="Palemonas" w:hAnsi="Palemonas" w:cs="Arial"/>
        </w:rPr>
        <w:t>Parašas</w:t>
      </w:r>
    </w:p>
    <w:p w14:paraId="4B828F85" w14:textId="77777777" w:rsidR="001C3764" w:rsidRPr="00061AEC" w:rsidRDefault="001C3764" w:rsidP="001C3764">
      <w:pPr>
        <w:autoSpaceDE w:val="0"/>
        <w:autoSpaceDN w:val="0"/>
        <w:adjustRightInd w:val="0"/>
        <w:ind w:right="3686"/>
        <w:rPr>
          <w:rFonts w:ascii="Palemonas" w:hAnsi="Palemonas" w:cs="Arial"/>
        </w:rPr>
      </w:pPr>
    </w:p>
    <w:p w14:paraId="6AC8CCB0" w14:textId="77777777" w:rsidR="001C3764" w:rsidRPr="00A935F7" w:rsidRDefault="001C3764" w:rsidP="001C3764">
      <w:pPr>
        <w:autoSpaceDE w:val="0"/>
        <w:autoSpaceDN w:val="0"/>
        <w:adjustRightInd w:val="0"/>
        <w:ind w:right="3686"/>
        <w:rPr>
          <w:rFonts w:ascii="Palemonas" w:hAnsi="Palemonas" w:cs="Arial"/>
        </w:rPr>
      </w:pPr>
      <w:r w:rsidRPr="00392B37">
        <w:rPr>
          <w:rFonts w:ascii="Palemonas" w:hAnsi="Palemonas" w:cs="Arial"/>
        </w:rPr>
        <w:t xml:space="preserve">Sutartis nutraukta: [data, nuo kada sutartis nutraukiama] </w:t>
      </w:r>
    </w:p>
    <w:p w14:paraId="346160F1" w14:textId="77777777" w:rsidR="001C3764" w:rsidRPr="00A935F7" w:rsidRDefault="001C3764" w:rsidP="001C3764">
      <w:pPr>
        <w:autoSpaceDE w:val="0"/>
        <w:autoSpaceDN w:val="0"/>
        <w:adjustRightInd w:val="0"/>
        <w:ind w:right="3686"/>
        <w:rPr>
          <w:rFonts w:ascii="Palemonas" w:hAnsi="Palemonas" w:cs="Arial"/>
        </w:rPr>
      </w:pPr>
      <w:r w:rsidRPr="00A935F7">
        <w:rPr>
          <w:rFonts w:ascii="Palemonas" w:hAnsi="Palemonas" w:cs="Arial"/>
        </w:rPr>
        <w:t>[Nutraukimo priežastis, pagrindas]</w:t>
      </w:r>
    </w:p>
    <w:p w14:paraId="16D0D1B3" w14:textId="77777777" w:rsidR="001C3764" w:rsidRPr="00A935F7" w:rsidRDefault="001C3764" w:rsidP="001C3764">
      <w:pPr>
        <w:tabs>
          <w:tab w:val="center" w:pos="6500"/>
        </w:tabs>
        <w:autoSpaceDE w:val="0"/>
        <w:autoSpaceDN w:val="0"/>
        <w:adjustRightInd w:val="0"/>
        <w:rPr>
          <w:rFonts w:ascii="Palemonas" w:hAnsi="Palemonas" w:cs="Arial"/>
        </w:rPr>
      </w:pPr>
      <w:r w:rsidRPr="00A935F7">
        <w:rPr>
          <w:rFonts w:ascii="Palemonas" w:hAnsi="Palemonas" w:cs="Arial"/>
        </w:rPr>
        <w:t xml:space="preserve">Paslaugos gavėjas </w:t>
      </w:r>
      <w:r w:rsidRPr="00A935F7">
        <w:rPr>
          <w:rFonts w:ascii="Palemonas" w:hAnsi="Palemonas" w:cs="Arial"/>
        </w:rPr>
        <w:tab/>
        <w:t>Paslaugos teikėjas</w:t>
      </w:r>
    </w:p>
    <w:p w14:paraId="640972D4" w14:textId="77777777" w:rsidR="001C3764" w:rsidRPr="00A935F7" w:rsidRDefault="001C3764" w:rsidP="001C3764">
      <w:pPr>
        <w:tabs>
          <w:tab w:val="center" w:pos="7000"/>
        </w:tabs>
        <w:autoSpaceDE w:val="0"/>
        <w:autoSpaceDN w:val="0"/>
        <w:adjustRightInd w:val="0"/>
        <w:jc w:val="both"/>
        <w:rPr>
          <w:rFonts w:ascii="Palemonas" w:hAnsi="Palemonas" w:cs="Arial"/>
        </w:rPr>
      </w:pPr>
      <w:r w:rsidRPr="00A935F7">
        <w:rPr>
          <w:rFonts w:ascii="Palemonas" w:hAnsi="Palemonas" w:cs="Arial"/>
        </w:rPr>
        <w:t xml:space="preserve">[vardas, pavardė] </w:t>
      </w:r>
      <w:r w:rsidRPr="00A935F7">
        <w:rPr>
          <w:rFonts w:ascii="Palemonas" w:hAnsi="Palemonas" w:cs="Arial"/>
        </w:rPr>
        <w:tab/>
        <w:t>[Pareigos] [vardas ir pavardė]</w:t>
      </w:r>
    </w:p>
    <w:p w14:paraId="59870EB3" w14:textId="77777777" w:rsidR="001C3764" w:rsidRPr="00A935F7" w:rsidRDefault="001C3764" w:rsidP="001C3764">
      <w:pPr>
        <w:autoSpaceDE w:val="0"/>
        <w:autoSpaceDN w:val="0"/>
        <w:adjustRightInd w:val="0"/>
        <w:jc w:val="both"/>
        <w:rPr>
          <w:rFonts w:ascii="Palemonas" w:hAnsi="Palemonas" w:cs="Arial"/>
        </w:rPr>
      </w:pPr>
    </w:p>
    <w:p w14:paraId="2D4BC125" w14:textId="77777777" w:rsidR="001C3764" w:rsidRPr="00A935F7" w:rsidRDefault="001C3764" w:rsidP="001C3764">
      <w:pPr>
        <w:tabs>
          <w:tab w:val="left" w:pos="5600"/>
        </w:tabs>
        <w:autoSpaceDE w:val="0"/>
        <w:autoSpaceDN w:val="0"/>
        <w:adjustRightInd w:val="0"/>
        <w:jc w:val="both"/>
        <w:rPr>
          <w:rFonts w:ascii="Palemonas" w:hAnsi="Palemonas" w:cs="Arial"/>
        </w:rPr>
      </w:pPr>
      <w:r w:rsidRPr="00A935F7">
        <w:rPr>
          <w:rFonts w:ascii="Palemonas" w:hAnsi="Palemonas" w:cs="Arial"/>
        </w:rPr>
        <w:t xml:space="preserve">___________________ </w:t>
      </w:r>
      <w:r w:rsidRPr="00A935F7">
        <w:rPr>
          <w:rFonts w:ascii="Palemonas" w:hAnsi="Palemonas" w:cs="Arial"/>
        </w:rPr>
        <w:tab/>
        <w:t>__________________</w:t>
      </w:r>
    </w:p>
    <w:p w14:paraId="4E3D734B" w14:textId="77777777" w:rsidR="001C3764" w:rsidRPr="00A935F7" w:rsidRDefault="00644D08" w:rsidP="001C3764">
      <w:pPr>
        <w:tabs>
          <w:tab w:val="center" w:pos="6600"/>
        </w:tabs>
        <w:autoSpaceDE w:val="0"/>
        <w:autoSpaceDN w:val="0"/>
        <w:adjustRightInd w:val="0"/>
        <w:jc w:val="both"/>
        <w:rPr>
          <w:rFonts w:ascii="Palemonas" w:hAnsi="Palemonas" w:cs="Arial"/>
        </w:rPr>
      </w:pPr>
      <w:r>
        <w:rPr>
          <w:rFonts w:ascii="Palemonas" w:hAnsi="Palemonas" w:cs="Arial"/>
        </w:rPr>
        <w:t xml:space="preserve">        </w:t>
      </w:r>
      <w:r w:rsidR="001C3764" w:rsidRPr="00432ADB">
        <w:rPr>
          <w:rFonts w:ascii="Palemonas" w:hAnsi="Palemonas" w:cs="Arial"/>
        </w:rPr>
        <w:t xml:space="preserve">Parašas </w:t>
      </w:r>
      <w:r w:rsidR="001C3764" w:rsidRPr="00A935F7">
        <w:rPr>
          <w:rFonts w:ascii="Palemonas" w:hAnsi="Palemonas" w:cs="Arial"/>
        </w:rPr>
        <w:tab/>
      </w:r>
      <w:proofErr w:type="spellStart"/>
      <w:r w:rsidR="001C3764" w:rsidRPr="00A935F7">
        <w:rPr>
          <w:rFonts w:ascii="Palemonas" w:hAnsi="Palemonas" w:cs="Arial"/>
        </w:rPr>
        <w:t>Parašas</w:t>
      </w:r>
      <w:proofErr w:type="spellEnd"/>
    </w:p>
    <w:p w14:paraId="267CEFB2" w14:textId="77777777" w:rsidR="001C3764" w:rsidRPr="00A935F7" w:rsidRDefault="001C3764" w:rsidP="001C3764">
      <w:pPr>
        <w:jc w:val="center"/>
        <w:rPr>
          <w:rFonts w:ascii="Palemonas" w:hAnsi="Palemonas" w:cs="Arial"/>
        </w:rPr>
      </w:pPr>
      <w:r w:rsidRPr="00A935F7">
        <w:rPr>
          <w:rFonts w:ascii="Palemonas" w:hAnsi="Palemonas" w:cs="Arial"/>
        </w:rPr>
        <w:t>______________</w:t>
      </w:r>
    </w:p>
    <w:p w14:paraId="22044546" w14:textId="77777777" w:rsidR="006D49E3" w:rsidRPr="00A935F7" w:rsidRDefault="006D49E3" w:rsidP="00A947F9">
      <w:pPr>
        <w:rPr>
          <w:rFonts w:ascii="Palemonas" w:hAnsi="Palemonas"/>
        </w:rPr>
        <w:sectPr w:rsidR="006D49E3" w:rsidRPr="00A935F7" w:rsidSect="002C2BE0">
          <w:pgSz w:w="11906" w:h="16838" w:code="9"/>
          <w:pgMar w:top="1134" w:right="567" w:bottom="1134" w:left="1701" w:header="567" w:footer="567" w:gutter="0"/>
          <w:pgNumType w:start="1"/>
          <w:cols w:space="1296"/>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25"/>
        <w:gridCol w:w="3125"/>
        <w:gridCol w:w="3247"/>
      </w:tblGrid>
      <w:tr w:rsidR="003D089A" w:rsidRPr="00A935F7" w14:paraId="3AE1F2C0" w14:textId="77777777" w:rsidTr="00CF3645">
        <w:tc>
          <w:tcPr>
            <w:tcW w:w="3125" w:type="dxa"/>
            <w:tcBorders>
              <w:top w:val="nil"/>
              <w:left w:val="nil"/>
              <w:bottom w:val="nil"/>
              <w:right w:val="nil"/>
            </w:tcBorders>
          </w:tcPr>
          <w:p w14:paraId="18E25E75" w14:textId="77777777" w:rsidR="003D089A" w:rsidRPr="00A935F7" w:rsidRDefault="003D089A" w:rsidP="00CF3645">
            <w:pPr>
              <w:rPr>
                <w:rFonts w:ascii="Palemonas" w:hAnsi="Palemonas"/>
              </w:rPr>
            </w:pPr>
          </w:p>
        </w:tc>
        <w:tc>
          <w:tcPr>
            <w:tcW w:w="3125" w:type="dxa"/>
            <w:tcBorders>
              <w:top w:val="nil"/>
              <w:left w:val="nil"/>
              <w:bottom w:val="nil"/>
              <w:right w:val="nil"/>
            </w:tcBorders>
          </w:tcPr>
          <w:p w14:paraId="3F4E61AE" w14:textId="77777777" w:rsidR="003D089A" w:rsidRPr="00A935F7" w:rsidRDefault="003D089A" w:rsidP="00CF3645">
            <w:pPr>
              <w:rPr>
                <w:rFonts w:ascii="Palemonas" w:hAnsi="Palemonas"/>
              </w:rPr>
            </w:pPr>
          </w:p>
        </w:tc>
        <w:tc>
          <w:tcPr>
            <w:tcW w:w="3247" w:type="dxa"/>
            <w:tcBorders>
              <w:top w:val="nil"/>
              <w:left w:val="nil"/>
              <w:bottom w:val="nil"/>
              <w:right w:val="nil"/>
            </w:tcBorders>
          </w:tcPr>
          <w:p w14:paraId="3D062C60" w14:textId="77777777" w:rsidR="003D089A" w:rsidRPr="00A935F7" w:rsidRDefault="003D089A" w:rsidP="00CF3645">
            <w:pPr>
              <w:rPr>
                <w:rFonts w:ascii="Palemonas" w:hAnsi="Palemonas"/>
              </w:rPr>
            </w:pPr>
            <w:bookmarkStart w:id="3" w:name="_Hlk60749940"/>
            <w:r w:rsidRPr="00A935F7">
              <w:rPr>
                <w:rFonts w:ascii="Palemonas" w:hAnsi="Palemonas"/>
              </w:rPr>
              <w:t>Palangos miesto savivaldybės</w:t>
            </w:r>
          </w:p>
          <w:p w14:paraId="30E12263" w14:textId="77777777" w:rsidR="003D089A" w:rsidRPr="00A935F7" w:rsidRDefault="003D089A" w:rsidP="00CF3645">
            <w:pPr>
              <w:rPr>
                <w:rFonts w:ascii="Palemonas" w:hAnsi="Palemonas"/>
              </w:rPr>
            </w:pPr>
            <w:r w:rsidRPr="00A935F7">
              <w:rPr>
                <w:rFonts w:ascii="Palemonas" w:hAnsi="Palemonas"/>
              </w:rPr>
              <w:t>neformaliojo vaikų švietimo lėšų skyrimo ir panaudojimo tvarkos aprašo</w:t>
            </w:r>
          </w:p>
          <w:bookmarkEnd w:id="3"/>
          <w:p w14:paraId="47F0FCB1" w14:textId="77777777" w:rsidR="003D089A" w:rsidRPr="00A935F7" w:rsidRDefault="00CA31E6" w:rsidP="00CF3645">
            <w:pPr>
              <w:rPr>
                <w:rFonts w:ascii="Palemonas" w:hAnsi="Palemonas"/>
              </w:rPr>
            </w:pPr>
            <w:r w:rsidRPr="00A935F7">
              <w:rPr>
                <w:rFonts w:ascii="Palemonas" w:hAnsi="Palemonas"/>
              </w:rPr>
              <w:t>4</w:t>
            </w:r>
            <w:r w:rsidR="003D089A" w:rsidRPr="00A935F7">
              <w:rPr>
                <w:rFonts w:ascii="Palemonas" w:hAnsi="Palemonas"/>
              </w:rPr>
              <w:t xml:space="preserve"> priedas</w:t>
            </w:r>
          </w:p>
          <w:p w14:paraId="031AEC25" w14:textId="77777777" w:rsidR="003D089A" w:rsidRPr="00A935F7" w:rsidRDefault="003D089A" w:rsidP="00CF3645">
            <w:pPr>
              <w:rPr>
                <w:rFonts w:ascii="Palemonas" w:hAnsi="Palemonas"/>
              </w:rPr>
            </w:pPr>
          </w:p>
        </w:tc>
      </w:tr>
    </w:tbl>
    <w:p w14:paraId="092A8925" w14:textId="77777777" w:rsidR="005217BE" w:rsidRPr="00A935F7" w:rsidRDefault="005217BE" w:rsidP="004305A0">
      <w:pPr>
        <w:rPr>
          <w:rFonts w:ascii="Palemonas" w:hAnsi="Palemonas"/>
          <w:b/>
        </w:rPr>
      </w:pPr>
    </w:p>
    <w:p w14:paraId="3FDC0F4E" w14:textId="77777777" w:rsidR="00C00EAA" w:rsidRPr="00A935F7" w:rsidRDefault="00C00EAA" w:rsidP="00C00EAA">
      <w:pPr>
        <w:jc w:val="center"/>
        <w:rPr>
          <w:rFonts w:ascii="Palemonas" w:hAnsi="Palemonas"/>
          <w:b/>
        </w:rPr>
      </w:pPr>
      <w:r w:rsidRPr="00A935F7">
        <w:rPr>
          <w:rFonts w:ascii="Palemonas" w:hAnsi="Palemonas"/>
          <w:b/>
        </w:rPr>
        <w:t>NEFORMALIOJO VAIKŲ ŠVIETIMO LĖŠŲ</w:t>
      </w:r>
      <w:r w:rsidRPr="00A935F7">
        <w:rPr>
          <w:rFonts w:ascii="Palemonas" w:hAnsi="Palemonas"/>
        </w:rPr>
        <w:t xml:space="preserve"> </w:t>
      </w:r>
      <w:r w:rsidRPr="00A935F7">
        <w:rPr>
          <w:rFonts w:ascii="Palemonas" w:hAnsi="Palemonas"/>
          <w:b/>
        </w:rPr>
        <w:t>NAUDOJIMO SUTARTIS</w:t>
      </w:r>
    </w:p>
    <w:p w14:paraId="78440C62" w14:textId="77777777" w:rsidR="00C00EAA" w:rsidRPr="00A935F7" w:rsidRDefault="00C00EAA" w:rsidP="00C00EAA">
      <w:pPr>
        <w:rPr>
          <w:rFonts w:ascii="Palemonas" w:hAnsi="Palemonas"/>
        </w:rPr>
      </w:pPr>
    </w:p>
    <w:p w14:paraId="659BFEC4" w14:textId="77777777" w:rsidR="00C00EAA" w:rsidRPr="00A935F7" w:rsidRDefault="00C00EAA" w:rsidP="00C00EAA">
      <w:pPr>
        <w:jc w:val="center"/>
        <w:rPr>
          <w:rFonts w:ascii="Palemonas" w:hAnsi="Palemonas"/>
        </w:rPr>
      </w:pPr>
      <w:r w:rsidRPr="00A935F7">
        <w:rPr>
          <w:rFonts w:ascii="Palemonas" w:hAnsi="Palemonas"/>
        </w:rPr>
        <w:t>20____m. ___________  ______d. Nr. _____</w:t>
      </w:r>
    </w:p>
    <w:p w14:paraId="2C898616" w14:textId="77777777" w:rsidR="00C00EAA" w:rsidRPr="00A935F7" w:rsidRDefault="00C00EAA" w:rsidP="00C00EAA">
      <w:pPr>
        <w:jc w:val="center"/>
        <w:rPr>
          <w:rFonts w:ascii="Palemonas" w:hAnsi="Palemonas"/>
        </w:rPr>
      </w:pPr>
      <w:r w:rsidRPr="00A935F7">
        <w:rPr>
          <w:rFonts w:ascii="Palemonas" w:hAnsi="Palemonas"/>
        </w:rPr>
        <w:t xml:space="preserve">Palanga </w:t>
      </w:r>
    </w:p>
    <w:p w14:paraId="32E9CE83" w14:textId="77777777" w:rsidR="00C00EAA" w:rsidRPr="00A935F7" w:rsidRDefault="00C00EAA" w:rsidP="004305A0">
      <w:pPr>
        <w:rPr>
          <w:rFonts w:ascii="Palemonas" w:hAnsi="Palemonas"/>
          <w:b/>
        </w:rPr>
      </w:pPr>
    </w:p>
    <w:p w14:paraId="4EA44D3B" w14:textId="77777777" w:rsidR="008773B8" w:rsidRPr="00A935F7" w:rsidRDefault="008773B8" w:rsidP="004305A0">
      <w:pPr>
        <w:rPr>
          <w:rFonts w:ascii="Palemonas" w:hAnsi="Palemonas"/>
          <w:b/>
        </w:rPr>
      </w:pPr>
    </w:p>
    <w:p w14:paraId="1033C1E1" w14:textId="77777777" w:rsidR="00C00EAA" w:rsidRPr="00A935F7" w:rsidRDefault="00C00EAA" w:rsidP="00C00EAA">
      <w:pPr>
        <w:jc w:val="center"/>
        <w:rPr>
          <w:rFonts w:ascii="Palemonas" w:hAnsi="Palemonas"/>
          <w:b/>
        </w:rPr>
      </w:pPr>
      <w:r w:rsidRPr="00A935F7">
        <w:rPr>
          <w:rFonts w:ascii="Palemonas" w:hAnsi="Palemonas"/>
          <w:b/>
        </w:rPr>
        <w:t>I. SUTARTIES ŠALYS</w:t>
      </w:r>
    </w:p>
    <w:p w14:paraId="2CA1885E" w14:textId="77777777" w:rsidR="00C00EAA" w:rsidRPr="00A935F7" w:rsidRDefault="00C00EAA" w:rsidP="00C00EAA">
      <w:pPr>
        <w:rPr>
          <w:rFonts w:ascii="Palemonas" w:hAnsi="Palemonas"/>
        </w:rPr>
      </w:pPr>
    </w:p>
    <w:p w14:paraId="4BF93765" w14:textId="77777777" w:rsidR="00C00EAA" w:rsidRPr="00A935F7" w:rsidRDefault="00C00EAA" w:rsidP="00C00EAA">
      <w:pPr>
        <w:ind w:firstLine="1247"/>
        <w:jc w:val="both"/>
        <w:rPr>
          <w:rFonts w:ascii="Palemonas" w:hAnsi="Palemonas"/>
        </w:rPr>
      </w:pPr>
      <w:r w:rsidRPr="00A935F7">
        <w:rPr>
          <w:rFonts w:ascii="Palemonas" w:hAnsi="Palemonas"/>
        </w:rPr>
        <w:t>Palangos miesto savivaldybės administracija (toliau tekste – Administracija), kodas 125196077, atstovaujama Administracijos direktoriaus(ės) __________________, veikiančio(</w:t>
      </w:r>
      <w:proofErr w:type="spellStart"/>
      <w:r w:rsidRPr="00A935F7">
        <w:rPr>
          <w:rFonts w:ascii="Palemonas" w:hAnsi="Palemonas"/>
        </w:rPr>
        <w:t>ios</w:t>
      </w:r>
      <w:proofErr w:type="spellEnd"/>
      <w:r w:rsidRPr="00A935F7">
        <w:rPr>
          <w:rFonts w:ascii="Palemonas" w:hAnsi="Palemonas"/>
        </w:rPr>
        <w:t>) pagal Palangos miesto savivaldybės tarybos __________________ sprendimą Nr. __________, ir ____________________________________________________(toliau tekste – Švietimo teikėjas),</w:t>
      </w:r>
    </w:p>
    <w:p w14:paraId="32CEEED7" w14:textId="77777777" w:rsidR="00C00EAA" w:rsidRPr="00A935F7" w:rsidRDefault="00C00EAA" w:rsidP="00C00EAA">
      <w:pPr>
        <w:jc w:val="both"/>
        <w:rPr>
          <w:rFonts w:ascii="Palemonas" w:hAnsi="Palemonas"/>
          <w:sz w:val="20"/>
          <w:szCs w:val="20"/>
        </w:rPr>
      </w:pPr>
      <w:r w:rsidRPr="00A935F7">
        <w:rPr>
          <w:rFonts w:ascii="Palemonas" w:hAnsi="Palemonas"/>
          <w:sz w:val="20"/>
          <w:szCs w:val="20"/>
        </w:rPr>
        <w:t>(juridinio asmens pavadinimas, kodas; laisvojo mokytojo duomenys)</w:t>
      </w:r>
    </w:p>
    <w:p w14:paraId="47AD7D14" w14:textId="77777777" w:rsidR="00C00EAA" w:rsidRPr="00A935F7" w:rsidRDefault="00C00EAA" w:rsidP="00C00EAA">
      <w:pPr>
        <w:jc w:val="both"/>
        <w:rPr>
          <w:rFonts w:ascii="Palemonas" w:hAnsi="Palemonas"/>
          <w:sz w:val="20"/>
          <w:szCs w:val="20"/>
        </w:rPr>
      </w:pPr>
      <w:r w:rsidRPr="00A935F7">
        <w:rPr>
          <w:rFonts w:ascii="Palemonas" w:hAnsi="Palemonas"/>
        </w:rPr>
        <w:t>atstovaujamas_____________________________________________________, veikiančio pagal</w:t>
      </w:r>
      <w:r w:rsidRPr="00A935F7">
        <w:rPr>
          <w:rFonts w:ascii="Palemonas" w:hAnsi="Palemonas"/>
          <w:sz w:val="20"/>
          <w:szCs w:val="20"/>
        </w:rPr>
        <w:tab/>
        <w:t xml:space="preserve">                (atstovo pareigos, vardas, pavardė)</w:t>
      </w:r>
    </w:p>
    <w:p w14:paraId="65A45356" w14:textId="77777777" w:rsidR="00C00EAA" w:rsidRPr="00A935F7" w:rsidRDefault="00C00EAA" w:rsidP="00C00EAA">
      <w:pPr>
        <w:jc w:val="both"/>
        <w:rPr>
          <w:rFonts w:ascii="Palemonas" w:hAnsi="Palemonas"/>
        </w:rPr>
      </w:pPr>
      <w:r w:rsidRPr="00A935F7">
        <w:rPr>
          <w:rFonts w:ascii="Palemonas" w:hAnsi="Palemonas"/>
        </w:rPr>
        <w:t>_______________________________________________, sudarė šią Neformaliojo vaikų švietimo lėšų naudojimo sutartį (toliau – Sutartis).</w:t>
      </w:r>
    </w:p>
    <w:p w14:paraId="6C1DF9BC" w14:textId="77777777" w:rsidR="00C00EAA" w:rsidRPr="00A935F7" w:rsidRDefault="00C00EAA" w:rsidP="00C00EAA">
      <w:pPr>
        <w:ind w:firstLine="1247"/>
        <w:jc w:val="both"/>
        <w:rPr>
          <w:rFonts w:ascii="Palemonas" w:hAnsi="Palemonas"/>
        </w:rPr>
      </w:pPr>
      <w:r w:rsidRPr="00A935F7">
        <w:rPr>
          <w:rFonts w:ascii="Palemonas" w:hAnsi="Palemonas"/>
        </w:rPr>
        <w:t xml:space="preserve">Sutarties sudarymo pagrindas: (nurodomas Savivaldybės administracijos direktoriaus įsakymas). </w:t>
      </w:r>
    </w:p>
    <w:p w14:paraId="550285ED" w14:textId="77777777" w:rsidR="00C00EAA" w:rsidRPr="00A935F7" w:rsidRDefault="00C00EAA" w:rsidP="00C00EAA">
      <w:pPr>
        <w:tabs>
          <w:tab w:val="left" w:pos="3740"/>
        </w:tabs>
        <w:rPr>
          <w:rFonts w:ascii="Palemonas" w:hAnsi="Palemonas"/>
        </w:rPr>
      </w:pPr>
    </w:p>
    <w:p w14:paraId="5CD8ACD6" w14:textId="77777777" w:rsidR="00C00EAA" w:rsidRPr="00A935F7" w:rsidRDefault="00C00EAA" w:rsidP="00C00EAA">
      <w:pPr>
        <w:jc w:val="center"/>
        <w:rPr>
          <w:rFonts w:ascii="Palemonas" w:hAnsi="Palemonas"/>
          <w:b/>
        </w:rPr>
      </w:pPr>
      <w:r w:rsidRPr="00A935F7">
        <w:rPr>
          <w:rFonts w:ascii="Palemonas" w:hAnsi="Palemonas"/>
          <w:b/>
        </w:rPr>
        <w:t>II. SUTARTIES OBJEKTAS</w:t>
      </w:r>
    </w:p>
    <w:p w14:paraId="7F6B827A" w14:textId="77777777" w:rsidR="00C00EAA" w:rsidRPr="00A935F7" w:rsidRDefault="00C00EAA" w:rsidP="003E4355">
      <w:pPr>
        <w:tabs>
          <w:tab w:val="left" w:pos="3740"/>
        </w:tabs>
        <w:jc w:val="both"/>
        <w:rPr>
          <w:rFonts w:ascii="Palemonas" w:hAnsi="Palemonas"/>
        </w:rPr>
      </w:pPr>
    </w:p>
    <w:p w14:paraId="5A79825F" w14:textId="77777777" w:rsidR="00C00EAA" w:rsidRPr="00A935F7" w:rsidRDefault="00C00EAA" w:rsidP="003E4355">
      <w:pPr>
        <w:tabs>
          <w:tab w:val="left" w:pos="1309"/>
        </w:tabs>
        <w:jc w:val="both"/>
        <w:rPr>
          <w:rFonts w:ascii="Palemonas" w:hAnsi="Palemonas"/>
        </w:rPr>
      </w:pPr>
      <w:r w:rsidRPr="00A935F7">
        <w:rPr>
          <w:rFonts w:ascii="Palemonas" w:hAnsi="Palemonas"/>
        </w:rPr>
        <w:tab/>
        <w:t xml:space="preserve">1. Lėšų skyrimas Neformaliojo vaikų švietimo (toliau </w:t>
      </w:r>
      <w:r w:rsidR="003E4355" w:rsidRPr="00A935F7">
        <w:rPr>
          <w:rFonts w:ascii="Palemonas" w:hAnsi="Palemonas"/>
        </w:rPr>
        <w:t xml:space="preserve"> tekste</w:t>
      </w:r>
      <w:r w:rsidRPr="00A935F7">
        <w:rPr>
          <w:rFonts w:ascii="Palemonas" w:hAnsi="Palemonas"/>
        </w:rPr>
        <w:t xml:space="preserve">– NVŠ) programos _______________________________________________________________________ vykdymui  </w:t>
      </w:r>
    </w:p>
    <w:p w14:paraId="028B60B0" w14:textId="77777777" w:rsidR="00C00EAA" w:rsidRPr="00A935F7" w:rsidRDefault="00C00EAA" w:rsidP="003E4355">
      <w:pPr>
        <w:tabs>
          <w:tab w:val="left" w:pos="1309"/>
        </w:tabs>
        <w:jc w:val="both"/>
        <w:rPr>
          <w:rFonts w:ascii="Palemonas" w:hAnsi="Palemonas"/>
          <w:sz w:val="20"/>
          <w:szCs w:val="20"/>
        </w:rPr>
      </w:pPr>
      <w:r w:rsidRPr="00A935F7">
        <w:rPr>
          <w:rFonts w:ascii="Palemonas" w:hAnsi="Palemonas"/>
          <w:spacing w:val="-2"/>
          <w:sz w:val="20"/>
          <w:szCs w:val="20"/>
        </w:rPr>
        <w:tab/>
      </w:r>
      <w:r w:rsidRPr="00A935F7">
        <w:rPr>
          <w:rFonts w:ascii="Palemonas" w:hAnsi="Palemonas"/>
          <w:spacing w:val="-2"/>
          <w:sz w:val="20"/>
          <w:szCs w:val="20"/>
        </w:rPr>
        <w:tab/>
        <w:t>(pr</w:t>
      </w:r>
      <w:r w:rsidRPr="00A935F7">
        <w:rPr>
          <w:rFonts w:ascii="Palemonas" w:hAnsi="Palemonas"/>
          <w:sz w:val="20"/>
          <w:szCs w:val="20"/>
        </w:rPr>
        <w:t>ogramos pavadinimas, programos kodas)</w:t>
      </w:r>
    </w:p>
    <w:p w14:paraId="3809022D" w14:textId="77777777" w:rsidR="00C00EAA" w:rsidRPr="00A935F7" w:rsidRDefault="00C00EAA" w:rsidP="003E4355">
      <w:pPr>
        <w:tabs>
          <w:tab w:val="left" w:pos="1309"/>
        </w:tabs>
        <w:jc w:val="both"/>
        <w:rPr>
          <w:rFonts w:ascii="Palemonas" w:hAnsi="Palemonas"/>
        </w:rPr>
      </w:pPr>
      <w:r w:rsidRPr="00A935F7">
        <w:rPr>
          <w:rFonts w:ascii="Palemonas" w:hAnsi="Palemonas"/>
        </w:rPr>
        <w:t xml:space="preserve">20 __ m. vasario-gegužės mėn. ar spalio-gruodžio mėn. (pasirenkamas finansuojamas laikotarpis) iš Palangos miesto savivaldybei skirtos specialios tikslinės dotacijos.  </w:t>
      </w:r>
    </w:p>
    <w:p w14:paraId="4CA541B4" w14:textId="77777777" w:rsidR="00C00EAA" w:rsidRPr="00A935F7" w:rsidRDefault="00C00EAA" w:rsidP="00C00EAA">
      <w:pPr>
        <w:tabs>
          <w:tab w:val="left" w:pos="3740"/>
        </w:tabs>
        <w:rPr>
          <w:rFonts w:ascii="Palemonas" w:hAnsi="Palemonas"/>
        </w:rPr>
      </w:pPr>
    </w:p>
    <w:p w14:paraId="7AD68090" w14:textId="77777777" w:rsidR="00C00EAA" w:rsidRPr="00A935F7" w:rsidRDefault="00C00EAA" w:rsidP="00C00EAA">
      <w:pPr>
        <w:jc w:val="center"/>
        <w:rPr>
          <w:rFonts w:ascii="Palemonas" w:hAnsi="Palemonas"/>
          <w:b/>
        </w:rPr>
      </w:pPr>
      <w:r w:rsidRPr="00A935F7">
        <w:rPr>
          <w:rFonts w:ascii="Palemonas" w:hAnsi="Palemonas"/>
          <w:b/>
        </w:rPr>
        <w:t>III. SUTARTIES ŠALIŲ ĮSIPAREIGOJIMAI IR TEISĖS</w:t>
      </w:r>
    </w:p>
    <w:p w14:paraId="120EFCEA" w14:textId="77777777" w:rsidR="00C00EAA" w:rsidRPr="00A935F7" w:rsidRDefault="00C00EAA" w:rsidP="00C00EAA">
      <w:pPr>
        <w:rPr>
          <w:rFonts w:ascii="Palemonas" w:hAnsi="Palemonas"/>
        </w:rPr>
      </w:pPr>
    </w:p>
    <w:p w14:paraId="6409665C" w14:textId="77777777" w:rsidR="00C00EAA" w:rsidRPr="00A935F7" w:rsidRDefault="00C00EAA" w:rsidP="001B79B8">
      <w:pPr>
        <w:numPr>
          <w:ilvl w:val="0"/>
          <w:numId w:val="1"/>
        </w:numPr>
        <w:jc w:val="both"/>
        <w:rPr>
          <w:rFonts w:ascii="Palemonas" w:hAnsi="Palemonas"/>
        </w:rPr>
      </w:pPr>
      <w:r w:rsidRPr="00A935F7">
        <w:rPr>
          <w:rFonts w:ascii="Palemonas" w:hAnsi="Palemonas"/>
        </w:rPr>
        <w:t xml:space="preserve">Švietimo teikėjas įsipareigoja: </w:t>
      </w:r>
    </w:p>
    <w:p w14:paraId="57A8D0F4" w14:textId="77777777" w:rsidR="00C00EAA" w:rsidRPr="00A935F7" w:rsidRDefault="00C00EAA" w:rsidP="00C00EAA">
      <w:pPr>
        <w:ind w:firstLine="1296"/>
        <w:jc w:val="both"/>
        <w:rPr>
          <w:rFonts w:ascii="Palemonas" w:hAnsi="Palemonas"/>
        </w:rPr>
      </w:pPr>
      <w:r w:rsidRPr="00A935F7">
        <w:rPr>
          <w:rFonts w:ascii="Palemonas" w:hAnsi="Palemonas"/>
        </w:rPr>
        <w:t xml:space="preserve">2.1. įgyvendinti 1 punkte nurodytą NVŠ programą; </w:t>
      </w:r>
    </w:p>
    <w:p w14:paraId="02651250" w14:textId="77777777" w:rsidR="00C00EAA" w:rsidRPr="00A935F7" w:rsidRDefault="00C00EAA" w:rsidP="00C00EAA">
      <w:pPr>
        <w:ind w:firstLine="1296"/>
        <w:jc w:val="both"/>
        <w:rPr>
          <w:rFonts w:ascii="Palemonas" w:hAnsi="Palemonas"/>
        </w:rPr>
      </w:pPr>
      <w:r w:rsidRPr="00A935F7">
        <w:rPr>
          <w:rFonts w:ascii="Palemonas" w:hAnsi="Palemonas"/>
        </w:rPr>
        <w:t>2.2. skirtas lėšas pagal lėšų naudojimo sąmatą, kuri yra neatsiejama šios Sutarties dalis, naudoti šios sutarties 1 punkte nurodytai programai vykdyti, laikydamasis galiojančių Lietuvos Respublikos įstatymų ir kitų teisės aktų;</w:t>
      </w:r>
    </w:p>
    <w:p w14:paraId="7A7C293A" w14:textId="77777777" w:rsidR="00C00EAA" w:rsidRPr="00A935F7" w:rsidRDefault="00C00EAA" w:rsidP="00C00EAA">
      <w:pPr>
        <w:ind w:firstLine="1298"/>
        <w:jc w:val="both"/>
        <w:rPr>
          <w:rFonts w:ascii="Palemonas" w:hAnsi="Palemonas"/>
        </w:rPr>
      </w:pPr>
      <w:r w:rsidRPr="00A935F7">
        <w:rPr>
          <w:rFonts w:ascii="Palemonas" w:hAnsi="Palemonas"/>
        </w:rPr>
        <w:t>2.3. lėšas apskaityti teisės aktų nustatyta tvarka;</w:t>
      </w:r>
    </w:p>
    <w:p w14:paraId="08468FAF"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2.4. pateikti Administracijos buhalterijai:</w:t>
      </w:r>
    </w:p>
    <w:p w14:paraId="1602EF7D"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2.4.1. programos sąmatą (forma BFP-1);</w:t>
      </w:r>
    </w:p>
    <w:p w14:paraId="09AA49C2"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2.4.2. programos išlaidų vykdymo ataskaitą iki 20___ m. _______mėn.____ d. (forma Nr. 2);</w:t>
      </w:r>
    </w:p>
    <w:p w14:paraId="64DC458E"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ab/>
        <w:t>2.4.3. su lydraščiu teisinę galią turinčius dokumentus apie lėšų panaudojimą (sutartys, mokėjimo nurodymai ar banko sąskaitos išrašas, PVM sąskaitos faktūros, čekiai ir kt.);</w:t>
      </w:r>
    </w:p>
    <w:p w14:paraId="71654D9F" w14:textId="77777777" w:rsidR="00C00EAA" w:rsidRPr="00A935F7" w:rsidRDefault="00C00EAA" w:rsidP="00C00EAA">
      <w:pPr>
        <w:tabs>
          <w:tab w:val="center" w:pos="4986"/>
        </w:tabs>
        <w:ind w:firstLine="1298"/>
        <w:jc w:val="both"/>
        <w:rPr>
          <w:rFonts w:ascii="Palemonas" w:hAnsi="Palemonas"/>
        </w:rPr>
      </w:pPr>
      <w:r w:rsidRPr="00A935F7">
        <w:rPr>
          <w:rFonts w:ascii="Palemonas" w:hAnsi="Palemonas"/>
        </w:rPr>
        <w:tab/>
        <w:t>2.4.4. kitus dokumentus, susijusius su programos vykdymu, jeigu jų prireiktų Administracijai;</w:t>
      </w:r>
    </w:p>
    <w:p w14:paraId="565FC253"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2.5. nedelsiant raštu informuoti Administraciją apie rekvizitų pakeitimus;</w:t>
      </w:r>
    </w:p>
    <w:p w14:paraId="32AEC3D8" w14:textId="77777777" w:rsidR="00C00EAA" w:rsidRPr="00A935F7" w:rsidRDefault="00C00EAA" w:rsidP="00C00EAA">
      <w:pPr>
        <w:tabs>
          <w:tab w:val="left" w:pos="1260"/>
          <w:tab w:val="left" w:pos="4395"/>
        </w:tabs>
        <w:ind w:firstLine="1298"/>
        <w:jc w:val="both"/>
        <w:rPr>
          <w:rFonts w:ascii="Palemonas" w:hAnsi="Palemonas"/>
        </w:rPr>
      </w:pPr>
      <w:r w:rsidRPr="00A935F7">
        <w:rPr>
          <w:rFonts w:ascii="Palemonas" w:hAnsi="Palemonas"/>
        </w:rPr>
        <w:lastRenderedPageBreak/>
        <w:t>2.6. raštu pranešti Administracijai, kad negali įvykdyti programos arba kad programos vykdymą tęsti netikslinga, ir grąžinti skirtas lėšas į Administracijos sąskaitą;</w:t>
      </w:r>
    </w:p>
    <w:p w14:paraId="759BF933" w14:textId="77777777" w:rsidR="00C00EAA" w:rsidRPr="00A935F7" w:rsidRDefault="00C00EAA" w:rsidP="00C00EAA">
      <w:pPr>
        <w:ind w:firstLine="1298"/>
        <w:jc w:val="both"/>
        <w:rPr>
          <w:rFonts w:ascii="Palemonas" w:hAnsi="Palemonas"/>
        </w:rPr>
      </w:pPr>
      <w:r w:rsidRPr="00A935F7">
        <w:rPr>
          <w:rFonts w:ascii="Palemonas" w:hAnsi="Palemonas"/>
        </w:rPr>
        <w:t>2.7. skirtas lėšas panaudojus ne pagal šios sutarties 1 punkte nurodytą tikslinę paskirtį ar nesilaikant sutarties sąlygų, nedelsiant jas grąžinti į Administracijos sąskaitą;</w:t>
      </w:r>
    </w:p>
    <w:p w14:paraId="7BB42185" w14:textId="77777777" w:rsidR="00E804FD" w:rsidRPr="00A935F7" w:rsidRDefault="00C00EAA" w:rsidP="00F30659">
      <w:pPr>
        <w:spacing w:line="280" w:lineRule="atLeast"/>
        <w:ind w:firstLine="1298"/>
        <w:jc w:val="both"/>
        <w:rPr>
          <w:rFonts w:ascii="Palemonas" w:hAnsi="Palemonas"/>
        </w:rPr>
      </w:pPr>
      <w:r w:rsidRPr="00A935F7">
        <w:rPr>
          <w:rFonts w:ascii="Palemonas" w:hAnsi="Palemonas"/>
        </w:rPr>
        <w:t>2.8. pagal šią sutartį nepanaudotas lėšas grąžinti į Administracijos sąskaitą, AB Šiaulių bankas, KAC Nr. LT897180600001130543, iki 20___ m. _______ mėn.___ d.;</w:t>
      </w:r>
    </w:p>
    <w:p w14:paraId="4876DF3B" w14:textId="77777777" w:rsidR="00E804FD" w:rsidRPr="00A935F7" w:rsidRDefault="00F30659" w:rsidP="00F30659">
      <w:pPr>
        <w:overflowPunct w:val="0"/>
        <w:autoSpaceDE w:val="0"/>
        <w:autoSpaceDN w:val="0"/>
        <w:adjustRightInd w:val="0"/>
        <w:ind w:firstLine="1296"/>
        <w:jc w:val="both"/>
        <w:textAlignment w:val="baseline"/>
        <w:rPr>
          <w:rFonts w:ascii="Palemonas" w:hAnsi="Palemonas"/>
          <w:lang w:eastAsia="en-US"/>
        </w:rPr>
      </w:pPr>
      <w:r w:rsidRPr="00A935F7">
        <w:rPr>
          <w:rFonts w:ascii="Palemonas" w:hAnsi="Palemonas"/>
          <w:lang w:eastAsia="en-US"/>
        </w:rPr>
        <w:t xml:space="preserve">2.9. </w:t>
      </w:r>
      <w:r w:rsidR="00E804FD" w:rsidRPr="00A935F7">
        <w:rPr>
          <w:rFonts w:ascii="Palemonas" w:hAnsi="Palemonas"/>
          <w:lang w:eastAsia="en-US"/>
        </w:rPr>
        <w:t xml:space="preserve">užtikrinti, kad </w:t>
      </w:r>
      <w:r w:rsidR="003E4355" w:rsidRPr="00A935F7">
        <w:rPr>
          <w:rFonts w:ascii="Palemonas" w:hAnsi="Palemonas"/>
          <w:lang w:eastAsia="en-US"/>
        </w:rPr>
        <w:t>NVŠ</w:t>
      </w:r>
      <w:r w:rsidR="00E804FD" w:rsidRPr="00A935F7">
        <w:rPr>
          <w:rFonts w:ascii="Palemonas" w:hAnsi="Palemonas"/>
          <w:lang w:eastAsia="en-US"/>
        </w:rPr>
        <w:t xml:space="preserve"> programoje būtų užimta:</w:t>
      </w:r>
    </w:p>
    <w:p w14:paraId="135EB447" w14:textId="77777777" w:rsidR="00E804FD" w:rsidRPr="00A935F7" w:rsidRDefault="00382DC1" w:rsidP="00382DC1">
      <w:pPr>
        <w:overflowPunct w:val="0"/>
        <w:autoSpaceDE w:val="0"/>
        <w:autoSpaceDN w:val="0"/>
        <w:adjustRightInd w:val="0"/>
        <w:ind w:firstLine="1296"/>
        <w:textAlignment w:val="baseline"/>
        <w:rPr>
          <w:rFonts w:ascii="Palemonas" w:hAnsi="Palemonas"/>
          <w:lang w:eastAsia="en-US"/>
        </w:rPr>
      </w:pPr>
      <w:r w:rsidRPr="00A935F7">
        <w:rPr>
          <w:rFonts w:ascii="Palemonas" w:hAnsi="Palemonas"/>
          <w:lang w:eastAsia="en-US"/>
        </w:rPr>
        <w:t xml:space="preserve">2.9.1. </w:t>
      </w:r>
      <w:r w:rsidR="00E804FD" w:rsidRPr="00A935F7">
        <w:rPr>
          <w:rFonts w:ascii="Palemonas" w:hAnsi="Palemonas"/>
          <w:lang w:eastAsia="en-US"/>
        </w:rPr>
        <w:t>________</w:t>
      </w:r>
      <w:r w:rsidR="003E4355" w:rsidRPr="00A935F7">
        <w:rPr>
          <w:rFonts w:ascii="Palemonas" w:hAnsi="Palemonas"/>
          <w:lang w:eastAsia="en-US"/>
        </w:rPr>
        <w:t>vaikų (ai);</w:t>
      </w:r>
    </w:p>
    <w:p w14:paraId="3336B31A" w14:textId="77777777" w:rsidR="00E804FD" w:rsidRPr="00A935F7" w:rsidRDefault="00382DC1" w:rsidP="00382DC1">
      <w:pPr>
        <w:overflowPunct w:val="0"/>
        <w:autoSpaceDE w:val="0"/>
        <w:autoSpaceDN w:val="0"/>
        <w:adjustRightInd w:val="0"/>
        <w:textAlignment w:val="baseline"/>
        <w:rPr>
          <w:rFonts w:ascii="Palemonas" w:hAnsi="Palemonas"/>
          <w:sz w:val="20"/>
          <w:szCs w:val="20"/>
        </w:rPr>
      </w:pPr>
      <w:r w:rsidRPr="00A935F7">
        <w:rPr>
          <w:rFonts w:ascii="Palemonas" w:hAnsi="Palemonas"/>
          <w:sz w:val="20"/>
          <w:szCs w:val="20"/>
          <w:lang w:eastAsia="en-US"/>
        </w:rPr>
        <w:t xml:space="preserve">                             </w:t>
      </w:r>
      <w:r w:rsidR="00E804FD" w:rsidRPr="00A935F7">
        <w:rPr>
          <w:rFonts w:ascii="Palemonas" w:hAnsi="Palemonas"/>
          <w:sz w:val="20"/>
          <w:szCs w:val="20"/>
          <w:lang w:eastAsia="en-US"/>
        </w:rPr>
        <w:t>(</w:t>
      </w:r>
      <w:r w:rsidR="00B67EF8" w:rsidRPr="00A935F7">
        <w:rPr>
          <w:rFonts w:ascii="Palemonas" w:hAnsi="Palemonas"/>
          <w:sz w:val="20"/>
          <w:szCs w:val="20"/>
          <w:lang w:eastAsia="en-US"/>
        </w:rPr>
        <w:t>v</w:t>
      </w:r>
      <w:r w:rsidR="00E804FD" w:rsidRPr="00A935F7">
        <w:rPr>
          <w:rFonts w:ascii="Palemonas" w:hAnsi="Palemonas"/>
          <w:sz w:val="20"/>
          <w:szCs w:val="20"/>
          <w:lang w:eastAsia="en-US"/>
        </w:rPr>
        <w:t>aikų skaičius, su kurių tėvais, globėjais yra sudarytos sutartys dėl dalyvavimo NVŠ programoje</w:t>
      </w:r>
      <w:r w:rsidR="00E804FD" w:rsidRPr="00A935F7">
        <w:rPr>
          <w:rFonts w:ascii="Palemonas" w:hAnsi="Palemonas"/>
          <w:sz w:val="20"/>
          <w:szCs w:val="20"/>
        </w:rPr>
        <w:t>)</w:t>
      </w:r>
    </w:p>
    <w:p w14:paraId="5481C5D5" w14:textId="77777777" w:rsidR="00E804FD" w:rsidRPr="00A935F7" w:rsidRDefault="00382DC1" w:rsidP="00382DC1">
      <w:pPr>
        <w:overflowPunct w:val="0"/>
        <w:autoSpaceDE w:val="0"/>
        <w:autoSpaceDN w:val="0"/>
        <w:adjustRightInd w:val="0"/>
        <w:ind w:firstLine="1296"/>
        <w:textAlignment w:val="baseline"/>
        <w:rPr>
          <w:rFonts w:ascii="Palemonas" w:hAnsi="Palemonas"/>
        </w:rPr>
      </w:pPr>
      <w:r w:rsidRPr="00A935F7">
        <w:rPr>
          <w:rFonts w:ascii="Palemonas" w:hAnsi="Palemonas"/>
        </w:rPr>
        <w:t xml:space="preserve">2.9.2. </w:t>
      </w:r>
      <w:r w:rsidR="00E804FD" w:rsidRPr="00A935F7">
        <w:rPr>
          <w:rFonts w:ascii="Palemonas" w:hAnsi="Palemonas"/>
        </w:rPr>
        <w:t>____________________</w:t>
      </w:r>
    </w:p>
    <w:p w14:paraId="118F70F8" w14:textId="77777777" w:rsidR="00E804FD" w:rsidRPr="00A935F7" w:rsidRDefault="003E4355" w:rsidP="00382DC1">
      <w:pPr>
        <w:overflowPunct w:val="0"/>
        <w:autoSpaceDE w:val="0"/>
        <w:autoSpaceDN w:val="0"/>
        <w:adjustRightInd w:val="0"/>
        <w:ind w:firstLine="1296"/>
        <w:textAlignment w:val="baseline"/>
        <w:rPr>
          <w:rFonts w:ascii="Palemonas" w:hAnsi="Palemonas"/>
          <w:sz w:val="20"/>
          <w:szCs w:val="20"/>
          <w:lang w:eastAsia="en-US"/>
        </w:rPr>
      </w:pPr>
      <w:r w:rsidRPr="00A935F7">
        <w:rPr>
          <w:rFonts w:ascii="Palemonas" w:hAnsi="Palemonas"/>
          <w:sz w:val="20"/>
          <w:szCs w:val="20"/>
        </w:rPr>
        <w:t xml:space="preserve">          </w:t>
      </w:r>
      <w:r w:rsidR="00E804FD" w:rsidRPr="00A935F7">
        <w:rPr>
          <w:rFonts w:ascii="Palemonas" w:hAnsi="Palemonas"/>
          <w:sz w:val="20"/>
          <w:szCs w:val="20"/>
        </w:rPr>
        <w:t>(valandų skaičius per savaitę).</w:t>
      </w:r>
    </w:p>
    <w:p w14:paraId="46EDA5D9" w14:textId="77777777" w:rsidR="00E804FD" w:rsidRPr="00A935F7" w:rsidRDefault="00382DC1" w:rsidP="00382DC1">
      <w:pPr>
        <w:overflowPunct w:val="0"/>
        <w:autoSpaceDE w:val="0"/>
        <w:autoSpaceDN w:val="0"/>
        <w:adjustRightInd w:val="0"/>
        <w:ind w:firstLine="1296"/>
        <w:textAlignment w:val="baseline"/>
        <w:rPr>
          <w:rFonts w:ascii="Palemonas" w:hAnsi="Palemonas"/>
          <w:lang w:eastAsia="en-US"/>
        </w:rPr>
      </w:pPr>
      <w:r w:rsidRPr="00A935F7">
        <w:rPr>
          <w:rFonts w:ascii="Palemonas" w:hAnsi="Palemonas"/>
          <w:lang w:eastAsia="en-US"/>
        </w:rPr>
        <w:t xml:space="preserve">2.9.3. </w:t>
      </w:r>
      <w:r w:rsidR="00E804FD" w:rsidRPr="00A935F7">
        <w:rPr>
          <w:rFonts w:ascii="Palemonas" w:hAnsi="Palemonas"/>
          <w:lang w:eastAsia="en-US"/>
        </w:rPr>
        <w:t>____________________</w:t>
      </w:r>
    </w:p>
    <w:p w14:paraId="260041D0" w14:textId="77777777" w:rsidR="00E804FD" w:rsidRPr="00A935F7" w:rsidRDefault="003E4355" w:rsidP="00382DC1">
      <w:pPr>
        <w:overflowPunct w:val="0"/>
        <w:autoSpaceDE w:val="0"/>
        <w:autoSpaceDN w:val="0"/>
        <w:adjustRightInd w:val="0"/>
        <w:ind w:firstLine="1296"/>
        <w:textAlignment w:val="baseline"/>
        <w:rPr>
          <w:rFonts w:ascii="Palemonas" w:hAnsi="Palemonas"/>
          <w:sz w:val="20"/>
          <w:szCs w:val="20"/>
        </w:rPr>
      </w:pPr>
      <w:r w:rsidRPr="00A935F7">
        <w:rPr>
          <w:rFonts w:ascii="Palemonas" w:hAnsi="Palemonas"/>
          <w:sz w:val="20"/>
          <w:szCs w:val="20"/>
        </w:rPr>
        <w:t xml:space="preserve">        </w:t>
      </w:r>
      <w:r w:rsidR="00E804FD" w:rsidRPr="00A935F7">
        <w:rPr>
          <w:rFonts w:ascii="Palemonas" w:hAnsi="Palemonas"/>
          <w:sz w:val="20"/>
          <w:szCs w:val="20"/>
        </w:rPr>
        <w:t xml:space="preserve">(grupių </w:t>
      </w:r>
      <w:r w:rsidR="00F30659" w:rsidRPr="00A935F7">
        <w:rPr>
          <w:rFonts w:ascii="Palemonas" w:hAnsi="Palemonas"/>
          <w:sz w:val="20"/>
          <w:szCs w:val="20"/>
        </w:rPr>
        <w:t>skaičius</w:t>
      </w:r>
      <w:r w:rsidR="00E804FD" w:rsidRPr="00A935F7">
        <w:rPr>
          <w:rFonts w:ascii="Palemonas" w:hAnsi="Palemonas"/>
          <w:sz w:val="20"/>
          <w:szCs w:val="20"/>
        </w:rPr>
        <w:t>)</w:t>
      </w:r>
    </w:p>
    <w:p w14:paraId="72E98314" w14:textId="77777777" w:rsidR="00F071CF" w:rsidRPr="00A935F7" w:rsidRDefault="00F071CF" w:rsidP="00382DC1">
      <w:pPr>
        <w:ind w:firstLine="1298"/>
        <w:jc w:val="both"/>
        <w:rPr>
          <w:rFonts w:ascii="Palemonas" w:eastAsia="Calibri" w:hAnsi="Palemonas"/>
        </w:rPr>
      </w:pPr>
      <w:r w:rsidRPr="00A935F7">
        <w:rPr>
          <w:rFonts w:ascii="Palemonas" w:eastAsia="Calibri" w:hAnsi="Palemonas"/>
        </w:rPr>
        <w:t>2.10</w:t>
      </w:r>
      <w:r w:rsidR="00735651" w:rsidRPr="00A935F7">
        <w:rPr>
          <w:rFonts w:ascii="Palemonas" w:eastAsia="Calibri" w:hAnsi="Palemonas"/>
        </w:rPr>
        <w:t>.</w:t>
      </w:r>
      <w:r w:rsidRPr="00A935F7">
        <w:rPr>
          <w:rFonts w:ascii="Palemonas" w:eastAsia="Calibri" w:hAnsi="Palemonas"/>
        </w:rPr>
        <w:t xml:space="preserve"> užtikrinti, kad vaikų skaičius, </w:t>
      </w:r>
      <w:r w:rsidR="00382DC1" w:rsidRPr="00A935F7">
        <w:rPr>
          <w:rFonts w:ascii="Palemonas" w:eastAsia="Calibri" w:hAnsi="Palemonas"/>
        </w:rPr>
        <w:t xml:space="preserve">nurodytas 2.9.1 punkte </w:t>
      </w:r>
      <w:r w:rsidRPr="00A935F7">
        <w:rPr>
          <w:rFonts w:ascii="Palemonas" w:eastAsia="Calibri" w:hAnsi="Palemonas"/>
        </w:rPr>
        <w:t>neb</w:t>
      </w:r>
      <w:r w:rsidR="00615F4F" w:rsidRPr="00A935F7">
        <w:rPr>
          <w:rFonts w:ascii="Palemonas" w:eastAsia="Calibri" w:hAnsi="Palemonas"/>
        </w:rPr>
        <w:t>us</w:t>
      </w:r>
      <w:r w:rsidRPr="00A935F7">
        <w:rPr>
          <w:rFonts w:ascii="Palemonas" w:eastAsia="Calibri" w:hAnsi="Palemonas"/>
        </w:rPr>
        <w:t xml:space="preserve"> didinamas</w:t>
      </w:r>
      <w:r w:rsidR="00615F4F" w:rsidRPr="00A935F7">
        <w:rPr>
          <w:rFonts w:ascii="Palemonas" w:eastAsia="Calibri" w:hAnsi="Palemonas"/>
        </w:rPr>
        <w:t xml:space="preserve">; </w:t>
      </w:r>
    </w:p>
    <w:p w14:paraId="03569127" w14:textId="77777777" w:rsidR="00C00EAA" w:rsidRPr="00A935F7" w:rsidRDefault="00C00EAA" w:rsidP="00C00EAA">
      <w:pPr>
        <w:ind w:firstLine="1298"/>
        <w:jc w:val="both"/>
        <w:rPr>
          <w:rFonts w:ascii="Palemonas" w:hAnsi="Palemonas"/>
        </w:rPr>
      </w:pPr>
      <w:r w:rsidRPr="00A935F7">
        <w:rPr>
          <w:rFonts w:ascii="Palemonas" w:hAnsi="Palemonas"/>
        </w:rPr>
        <w:t>2.1</w:t>
      </w:r>
      <w:r w:rsidR="00615F4F" w:rsidRPr="00A935F7">
        <w:rPr>
          <w:rFonts w:ascii="Palemonas" w:hAnsi="Palemonas"/>
        </w:rPr>
        <w:t>1</w:t>
      </w:r>
      <w:r w:rsidRPr="00A935F7">
        <w:rPr>
          <w:rFonts w:ascii="Palemonas" w:hAnsi="Palemonas"/>
        </w:rPr>
        <w:t xml:space="preserve">. ___eurų sumažinti nustatytą mokestį už dalyvavimą NVŠ programoje;  </w:t>
      </w:r>
    </w:p>
    <w:p w14:paraId="2B0B3473" w14:textId="77777777" w:rsidR="00C00EAA" w:rsidRPr="00A935F7" w:rsidRDefault="00C00EAA" w:rsidP="00C00EAA">
      <w:pPr>
        <w:ind w:firstLine="1298"/>
        <w:jc w:val="both"/>
        <w:rPr>
          <w:rFonts w:ascii="Palemonas" w:hAnsi="Palemonas"/>
        </w:rPr>
      </w:pPr>
      <w:r w:rsidRPr="00A935F7">
        <w:rPr>
          <w:rFonts w:ascii="Palemonas" w:hAnsi="Palemonas"/>
        </w:rPr>
        <w:t>2.1</w:t>
      </w:r>
      <w:r w:rsidR="00615F4F" w:rsidRPr="00A935F7">
        <w:rPr>
          <w:rFonts w:ascii="Palemonas" w:hAnsi="Palemonas"/>
        </w:rPr>
        <w:t>2</w:t>
      </w:r>
      <w:r w:rsidRPr="00A935F7">
        <w:rPr>
          <w:rFonts w:ascii="Palemonas" w:hAnsi="Palemonas"/>
        </w:rPr>
        <w:t xml:space="preserve">. NVŠ programą vykdyti pagal užsiėmimų tvarkaraštį/grafiką. Grafiką pateikti </w:t>
      </w:r>
      <w:r w:rsidR="009B37AB" w:rsidRPr="00A935F7">
        <w:rPr>
          <w:rFonts w:ascii="Palemonas" w:hAnsi="Palemonas"/>
        </w:rPr>
        <w:t xml:space="preserve">NŠPR ir </w:t>
      </w:r>
      <w:r w:rsidRPr="00A935F7">
        <w:rPr>
          <w:rFonts w:ascii="Palemonas" w:hAnsi="Palemonas"/>
        </w:rPr>
        <w:t xml:space="preserve">Švietimo skyriui per 3 darbo dienas nuo sutarties pasirašymo su Administracijos direktoriumi, pasikeitus tvarkaraščiui informuoti nedelsiant; </w:t>
      </w:r>
    </w:p>
    <w:p w14:paraId="67E7EADA" w14:textId="77777777" w:rsidR="00C00EAA" w:rsidRPr="00A935F7" w:rsidRDefault="00C00EAA" w:rsidP="00FC19C9">
      <w:pPr>
        <w:ind w:firstLine="1298"/>
        <w:jc w:val="both"/>
        <w:rPr>
          <w:rFonts w:ascii="Palemonas" w:hAnsi="Palemonas"/>
        </w:rPr>
      </w:pPr>
      <w:r w:rsidRPr="00A935F7">
        <w:rPr>
          <w:rFonts w:ascii="Palemonas" w:hAnsi="Palemonas"/>
        </w:rPr>
        <w:t>2.1</w:t>
      </w:r>
      <w:r w:rsidR="00615F4F" w:rsidRPr="00A935F7">
        <w:rPr>
          <w:rFonts w:ascii="Palemonas" w:hAnsi="Palemonas"/>
        </w:rPr>
        <w:t>3</w:t>
      </w:r>
      <w:r w:rsidRPr="00A935F7">
        <w:rPr>
          <w:rFonts w:ascii="Palemonas" w:hAnsi="Palemonas"/>
        </w:rPr>
        <w:t xml:space="preserve">. užtikrinti NVŠ programos turinio ir veiklų organizavimo kokybę, </w:t>
      </w:r>
      <w:r w:rsidR="00615F4F" w:rsidRPr="00A935F7">
        <w:rPr>
          <w:rFonts w:ascii="Palemonas" w:hAnsi="Palemonas"/>
        </w:rPr>
        <w:t>vaikų</w:t>
      </w:r>
      <w:r w:rsidRPr="00A935F7">
        <w:rPr>
          <w:rFonts w:ascii="Palemonas" w:hAnsi="Palemonas"/>
        </w:rPr>
        <w:t xml:space="preserve"> lankomumą;</w:t>
      </w:r>
    </w:p>
    <w:p w14:paraId="4729AD8C" w14:textId="77777777" w:rsidR="009B37AB" w:rsidRPr="00A935F7" w:rsidRDefault="00C00EAA" w:rsidP="00FC19C9">
      <w:pPr>
        <w:ind w:firstLine="1298"/>
        <w:jc w:val="both"/>
        <w:rPr>
          <w:rFonts w:ascii="Palemonas" w:hAnsi="Palemonas"/>
        </w:rPr>
      </w:pPr>
      <w:r w:rsidRPr="00A935F7">
        <w:rPr>
          <w:rFonts w:ascii="Palemonas" w:hAnsi="Palemonas"/>
        </w:rPr>
        <w:t>2.1</w:t>
      </w:r>
      <w:r w:rsidR="00615F4F" w:rsidRPr="00A935F7">
        <w:rPr>
          <w:rFonts w:ascii="Palemonas" w:hAnsi="Palemonas"/>
        </w:rPr>
        <w:t>4</w:t>
      </w:r>
      <w:r w:rsidRPr="00A935F7">
        <w:rPr>
          <w:rFonts w:ascii="Palemonas" w:hAnsi="Palemonas"/>
        </w:rPr>
        <w:t xml:space="preserve">. fiksuoti </w:t>
      </w:r>
      <w:r w:rsidR="00615F4F" w:rsidRPr="00A935F7">
        <w:rPr>
          <w:rFonts w:ascii="Palemonas" w:hAnsi="Palemonas"/>
        </w:rPr>
        <w:t>vaikų</w:t>
      </w:r>
      <w:r w:rsidRPr="00A935F7">
        <w:rPr>
          <w:rFonts w:ascii="Palemonas" w:hAnsi="Palemonas"/>
        </w:rPr>
        <w:t xml:space="preserve"> lankomumą lankomumo žurnale, </w:t>
      </w:r>
    </w:p>
    <w:p w14:paraId="24F3B378" w14:textId="77777777" w:rsidR="00C00EAA" w:rsidRPr="00A935F7" w:rsidRDefault="00C00EAA" w:rsidP="00FC19C9">
      <w:pPr>
        <w:ind w:firstLine="1298"/>
        <w:jc w:val="both"/>
        <w:rPr>
          <w:rFonts w:ascii="Palemonas" w:hAnsi="Palemonas"/>
        </w:rPr>
      </w:pPr>
      <w:r w:rsidRPr="00A935F7">
        <w:rPr>
          <w:rFonts w:ascii="Palemonas" w:hAnsi="Palemonas"/>
        </w:rPr>
        <w:t>2.1</w:t>
      </w:r>
      <w:r w:rsidR="00735651" w:rsidRPr="00A935F7">
        <w:rPr>
          <w:rFonts w:ascii="Palemonas" w:hAnsi="Palemonas"/>
        </w:rPr>
        <w:t>5</w:t>
      </w:r>
      <w:r w:rsidRPr="00A935F7">
        <w:rPr>
          <w:rFonts w:ascii="Palemonas" w:hAnsi="Palemonas"/>
        </w:rPr>
        <w:t>. viešinti informaciją apie NVŠ programos eigą.</w:t>
      </w:r>
    </w:p>
    <w:p w14:paraId="3438D3BE" w14:textId="77777777" w:rsidR="00FC19C9" w:rsidRPr="00A935F7" w:rsidRDefault="00FC19C9" w:rsidP="00FC19C9">
      <w:pPr>
        <w:ind w:firstLine="1298"/>
        <w:jc w:val="both"/>
        <w:rPr>
          <w:rFonts w:ascii="Palemonas" w:hAnsi="Palemonas"/>
          <w:bCs/>
        </w:rPr>
      </w:pPr>
      <w:r w:rsidRPr="00A935F7">
        <w:rPr>
          <w:rFonts w:ascii="Palemonas" w:hAnsi="Palemonas"/>
          <w:bCs/>
        </w:rPr>
        <w:t xml:space="preserve">2.16. vykdyti Palangos miesto savivaldybės neformaliojo vaikų švietimo lėšų skyrimo ir panaudojimo tvarkos apraše nurodytus reikalavimus NVŠ teikėjams. </w:t>
      </w:r>
    </w:p>
    <w:p w14:paraId="031FEF00" w14:textId="77777777" w:rsidR="00C00EAA" w:rsidRPr="00A935F7" w:rsidRDefault="00C00EAA" w:rsidP="00C00EAA">
      <w:pPr>
        <w:ind w:firstLine="1298"/>
        <w:jc w:val="both"/>
        <w:rPr>
          <w:rFonts w:ascii="Palemonas" w:hAnsi="Palemonas"/>
        </w:rPr>
      </w:pPr>
      <w:r w:rsidRPr="00A935F7">
        <w:rPr>
          <w:rFonts w:ascii="Palemonas" w:hAnsi="Palemonas"/>
        </w:rPr>
        <w:t>3. Administracija įsipareigoja:</w:t>
      </w:r>
    </w:p>
    <w:p w14:paraId="7B2097B5" w14:textId="77777777" w:rsidR="00C00EAA" w:rsidRPr="00A935F7" w:rsidRDefault="00C00EAA" w:rsidP="00C00EAA">
      <w:pPr>
        <w:ind w:firstLine="1298"/>
        <w:jc w:val="both"/>
        <w:rPr>
          <w:rFonts w:ascii="Palemonas" w:hAnsi="Palemonas"/>
        </w:rPr>
      </w:pPr>
      <w:r w:rsidRPr="00A935F7">
        <w:rPr>
          <w:rFonts w:ascii="Palemonas" w:hAnsi="Palemonas"/>
        </w:rPr>
        <w:t>3.1. iki kiekvieno mėnesio 15 d. pervesti lėšas į Švietimo teikėjo sąskaitą pagal faktinį vaikų skaičių ir pateiktą lėšų poreikio paraišką už praėjusį vykdytą NVŠ veiklos mėnesį;</w:t>
      </w:r>
    </w:p>
    <w:p w14:paraId="2C68EA40" w14:textId="77777777" w:rsidR="00C00EAA" w:rsidRPr="00A935F7" w:rsidRDefault="00C00EAA" w:rsidP="00C00EAA">
      <w:pPr>
        <w:ind w:firstLine="1298"/>
        <w:jc w:val="both"/>
        <w:rPr>
          <w:rFonts w:ascii="Palemonas" w:hAnsi="Palemonas"/>
        </w:rPr>
      </w:pPr>
      <w:r w:rsidRPr="00A935F7">
        <w:rPr>
          <w:rFonts w:ascii="Palemonas" w:hAnsi="Palemonas"/>
        </w:rPr>
        <w:t>3.2. pastebėjus nukrypimų nuo šios sutarties sąlygų arba kitokių trūkumų, pranešti apie juos Švietimo teikėjui per 5 darbo dienas.</w:t>
      </w:r>
    </w:p>
    <w:p w14:paraId="4FEF6E98" w14:textId="77777777" w:rsidR="00C00EAA" w:rsidRPr="00A935F7" w:rsidRDefault="00C00EAA" w:rsidP="00C00EAA">
      <w:pPr>
        <w:ind w:firstLine="1298"/>
        <w:jc w:val="both"/>
        <w:rPr>
          <w:rFonts w:ascii="Palemonas" w:hAnsi="Palemonas"/>
        </w:rPr>
      </w:pPr>
      <w:r w:rsidRPr="00A935F7">
        <w:rPr>
          <w:rFonts w:ascii="Palemonas" w:hAnsi="Palemonas"/>
        </w:rPr>
        <w:t>4. Administracija turi teisę:</w:t>
      </w:r>
    </w:p>
    <w:p w14:paraId="2F7292CA" w14:textId="77777777" w:rsidR="00C00EAA" w:rsidRPr="00A935F7" w:rsidRDefault="00C00EAA" w:rsidP="00C00EAA">
      <w:pPr>
        <w:ind w:firstLine="1298"/>
        <w:jc w:val="both"/>
        <w:rPr>
          <w:rFonts w:ascii="Palemonas" w:hAnsi="Palemonas"/>
        </w:rPr>
      </w:pPr>
      <w:r w:rsidRPr="00A935F7">
        <w:rPr>
          <w:rFonts w:ascii="Palemonas" w:hAnsi="Palemonas"/>
        </w:rPr>
        <w:t>4.1. reikalauti, kad Švietimo teikėjas pateiktų dokumentus ir duomenis, susijusius su sutarties vykdymu;</w:t>
      </w:r>
    </w:p>
    <w:p w14:paraId="5976137E" w14:textId="77777777" w:rsidR="00C00EAA" w:rsidRPr="00A935F7" w:rsidRDefault="00C00EAA" w:rsidP="00C00EAA">
      <w:pPr>
        <w:ind w:firstLine="1298"/>
        <w:jc w:val="both"/>
        <w:rPr>
          <w:rFonts w:ascii="Palemonas" w:hAnsi="Palemonas"/>
        </w:rPr>
      </w:pPr>
      <w:r w:rsidRPr="00A935F7">
        <w:rPr>
          <w:rFonts w:ascii="Palemonas" w:hAnsi="Palemonas"/>
        </w:rPr>
        <w:t>4.2. kontroliuoti pagal šią sutartį skirtų lėšų tikslinį panaudojimą;</w:t>
      </w:r>
    </w:p>
    <w:p w14:paraId="21D6A6E3" w14:textId="77777777" w:rsidR="00C00EAA" w:rsidRPr="00A935F7" w:rsidRDefault="00C00EAA" w:rsidP="00C00EAA">
      <w:pPr>
        <w:ind w:firstLine="1298"/>
        <w:jc w:val="both"/>
        <w:rPr>
          <w:rFonts w:ascii="Palemonas" w:hAnsi="Palemonas"/>
        </w:rPr>
      </w:pPr>
      <w:r w:rsidRPr="00A935F7">
        <w:rPr>
          <w:rFonts w:ascii="Palemonas" w:hAnsi="Palemonas"/>
        </w:rPr>
        <w:t>4.3. vykdyti Švietimo teikėjo veiklos patikrą;</w:t>
      </w:r>
    </w:p>
    <w:p w14:paraId="42CD0B56" w14:textId="77777777" w:rsidR="00C00EAA" w:rsidRPr="00A935F7" w:rsidRDefault="00C00EAA" w:rsidP="00C00EAA">
      <w:pPr>
        <w:tabs>
          <w:tab w:val="left" w:pos="1560"/>
          <w:tab w:val="left" w:pos="1701"/>
        </w:tabs>
        <w:ind w:firstLine="1298"/>
        <w:jc w:val="both"/>
        <w:rPr>
          <w:rFonts w:ascii="Palemonas" w:hAnsi="Palemonas"/>
        </w:rPr>
      </w:pPr>
      <w:r w:rsidRPr="00A935F7">
        <w:rPr>
          <w:rFonts w:ascii="Palemonas" w:hAnsi="Palemonas"/>
        </w:rPr>
        <w:t xml:space="preserve">4.4. nutraukti programos finansavimą, esant pažeidimams dėl programos vykdymo proceso ar vaikų lankomumo (jei atliekant patikrą Švietimo skyriaus specialistai 2 kartus iš eilės nustato, kad vaikų, nurodytų MR sąraše, užsiėmimo metu </w:t>
      </w:r>
      <w:r w:rsidR="00577CFC" w:rsidRPr="00A935F7">
        <w:rPr>
          <w:rFonts w:ascii="Palemonas" w:hAnsi="Palemonas"/>
        </w:rPr>
        <w:t xml:space="preserve">grupėje </w:t>
      </w:r>
      <w:r w:rsidRPr="00A935F7">
        <w:rPr>
          <w:rFonts w:ascii="Palemonas" w:hAnsi="Palemonas"/>
        </w:rPr>
        <w:t>yra mažiau kaip 50 %).</w:t>
      </w:r>
    </w:p>
    <w:p w14:paraId="4F38B6E9" w14:textId="77777777" w:rsidR="00C00EAA" w:rsidRPr="00A935F7" w:rsidRDefault="00C00EAA" w:rsidP="004305A0">
      <w:pPr>
        <w:tabs>
          <w:tab w:val="left" w:pos="1560"/>
          <w:tab w:val="left" w:pos="1701"/>
        </w:tabs>
        <w:jc w:val="both"/>
        <w:rPr>
          <w:rFonts w:ascii="Palemonas" w:hAnsi="Palemonas"/>
          <w:b/>
        </w:rPr>
      </w:pPr>
    </w:p>
    <w:p w14:paraId="4DCDEC39" w14:textId="77777777" w:rsidR="00C00EAA" w:rsidRPr="00A935F7" w:rsidRDefault="00C00EAA" w:rsidP="00C00EAA">
      <w:pPr>
        <w:tabs>
          <w:tab w:val="left" w:pos="1500"/>
          <w:tab w:val="center" w:pos="4986"/>
        </w:tabs>
        <w:jc w:val="center"/>
        <w:rPr>
          <w:rFonts w:ascii="Palemonas" w:hAnsi="Palemonas"/>
          <w:b/>
        </w:rPr>
      </w:pPr>
      <w:r w:rsidRPr="00A935F7">
        <w:rPr>
          <w:rFonts w:ascii="Palemonas" w:hAnsi="Palemonas"/>
          <w:b/>
        </w:rPr>
        <w:t>IV. SUTARTIES GALIOJIMO TERMINAS IR NUTRAUKIMAS</w:t>
      </w:r>
    </w:p>
    <w:p w14:paraId="6FEC2FE7" w14:textId="77777777" w:rsidR="00C00EAA" w:rsidRPr="00A935F7" w:rsidRDefault="00C00EAA" w:rsidP="004305A0">
      <w:pPr>
        <w:tabs>
          <w:tab w:val="left" w:pos="1500"/>
          <w:tab w:val="center" w:pos="4986"/>
        </w:tabs>
        <w:rPr>
          <w:rFonts w:ascii="Palemonas" w:hAnsi="Palemonas"/>
          <w:b/>
        </w:rPr>
      </w:pPr>
    </w:p>
    <w:p w14:paraId="52F6B205"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5. Sutartis galioja nuo ____________ iki________________ .</w:t>
      </w:r>
    </w:p>
    <w:p w14:paraId="5D184275"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6. Sutartis gali būti nutraukta:</w:t>
      </w:r>
    </w:p>
    <w:p w14:paraId="06BA57C7"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6.1. šalių susitarimu;</w:t>
      </w:r>
    </w:p>
    <w:p w14:paraId="35C61588"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6.2. pasibaigus sutarties teisiniam pagrindui.</w:t>
      </w:r>
    </w:p>
    <w:p w14:paraId="0B34CAA4" w14:textId="77777777" w:rsidR="00C00EAA" w:rsidRPr="00A935F7" w:rsidRDefault="00C00EAA" w:rsidP="00C00EAA">
      <w:pPr>
        <w:tabs>
          <w:tab w:val="left" w:pos="1260"/>
          <w:tab w:val="center" w:pos="4986"/>
        </w:tabs>
        <w:rPr>
          <w:rFonts w:ascii="Palemonas" w:hAnsi="Palemonas"/>
          <w:b/>
        </w:rPr>
      </w:pPr>
    </w:p>
    <w:p w14:paraId="034EACF4" w14:textId="77777777" w:rsidR="00C00EAA" w:rsidRPr="00A935F7" w:rsidRDefault="00C00EAA" w:rsidP="00C00EAA">
      <w:pPr>
        <w:tabs>
          <w:tab w:val="left" w:pos="1260"/>
          <w:tab w:val="center" w:pos="4986"/>
        </w:tabs>
        <w:jc w:val="center"/>
        <w:rPr>
          <w:rFonts w:ascii="Palemonas" w:hAnsi="Palemonas"/>
          <w:b/>
        </w:rPr>
      </w:pPr>
      <w:r w:rsidRPr="00A935F7">
        <w:rPr>
          <w:rFonts w:ascii="Palemonas" w:hAnsi="Palemonas"/>
          <w:b/>
        </w:rPr>
        <w:t>V. KITOS SUTARTIES SĄLYGOS</w:t>
      </w:r>
    </w:p>
    <w:p w14:paraId="7C4DC908" w14:textId="77777777" w:rsidR="00C00EAA" w:rsidRPr="00A935F7" w:rsidRDefault="00C00EAA" w:rsidP="004305A0">
      <w:pPr>
        <w:tabs>
          <w:tab w:val="left" w:pos="1260"/>
          <w:tab w:val="center" w:pos="4986"/>
        </w:tabs>
        <w:rPr>
          <w:rFonts w:ascii="Palemonas" w:hAnsi="Palemonas"/>
          <w:b/>
        </w:rPr>
      </w:pPr>
    </w:p>
    <w:p w14:paraId="4F26212F" w14:textId="77777777" w:rsidR="00615F4F"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 xml:space="preserve">7. Sutarties pakeitimai ir papildymai įforminami šalių susitarimu, kuris yra neatsiejama šios sutarties dalis. </w:t>
      </w:r>
    </w:p>
    <w:p w14:paraId="04D3DA6D" w14:textId="77777777" w:rsidR="00C00EAA" w:rsidRPr="00A935F7" w:rsidRDefault="00C00EAA" w:rsidP="00C00EAA">
      <w:pPr>
        <w:tabs>
          <w:tab w:val="left" w:pos="1260"/>
          <w:tab w:val="center" w:pos="4986"/>
        </w:tabs>
        <w:ind w:firstLine="1298"/>
        <w:jc w:val="both"/>
        <w:rPr>
          <w:rFonts w:ascii="Palemonas" w:hAnsi="Palemonas"/>
        </w:rPr>
      </w:pPr>
      <w:r w:rsidRPr="00A935F7">
        <w:rPr>
          <w:rFonts w:ascii="Palemonas" w:hAnsi="Palemonas"/>
        </w:rPr>
        <w:t>8. Sutartyje neaptartos sąlygos nagrinėjamos vadovaujantis Lietuvos Respublikos civilinio kodekso nuostatomis.</w:t>
      </w:r>
    </w:p>
    <w:p w14:paraId="4E6F2C9D" w14:textId="77777777" w:rsidR="00C00EAA" w:rsidRPr="00A935F7" w:rsidRDefault="00C00EAA" w:rsidP="00C00EAA">
      <w:pPr>
        <w:ind w:firstLine="1298"/>
        <w:jc w:val="both"/>
        <w:rPr>
          <w:rFonts w:ascii="Palemonas" w:hAnsi="Palemonas"/>
        </w:rPr>
      </w:pPr>
      <w:r w:rsidRPr="00A935F7">
        <w:rPr>
          <w:rFonts w:ascii="Palemonas" w:hAnsi="Palemonas"/>
        </w:rPr>
        <w:lastRenderedPageBreak/>
        <w:t>9. Ginčai dėl šios sutarties sprendžiami derybų būdu, o nesusitarus – įstatymų nustatyta tvarka.</w:t>
      </w:r>
    </w:p>
    <w:p w14:paraId="1A0F5289" w14:textId="77777777" w:rsidR="00C00EAA" w:rsidRPr="00A935F7" w:rsidRDefault="00C00EAA" w:rsidP="00C00EAA">
      <w:pPr>
        <w:ind w:firstLine="1298"/>
        <w:jc w:val="both"/>
        <w:rPr>
          <w:rFonts w:ascii="Palemonas" w:hAnsi="Palemonas"/>
        </w:rPr>
      </w:pPr>
      <w:r w:rsidRPr="00A935F7">
        <w:rPr>
          <w:rFonts w:ascii="Palemonas" w:hAnsi="Palemonas"/>
        </w:rPr>
        <w:t>10. Sutartis sudaryta dviem vienodą teisinę galią turinčias egzemplioriais, po vieną kiekvienai šaliai.</w:t>
      </w:r>
    </w:p>
    <w:p w14:paraId="58DE20E5" w14:textId="77777777" w:rsidR="00C00EAA" w:rsidRPr="00A935F7" w:rsidRDefault="00C00EAA" w:rsidP="00C00EAA">
      <w:pPr>
        <w:tabs>
          <w:tab w:val="left" w:pos="1260"/>
          <w:tab w:val="center" w:pos="4986"/>
        </w:tabs>
        <w:rPr>
          <w:rFonts w:ascii="Palemonas" w:hAnsi="Palemonas"/>
        </w:rPr>
      </w:pPr>
    </w:p>
    <w:p w14:paraId="5CA0C3D6" w14:textId="77777777" w:rsidR="00C00EAA" w:rsidRPr="00A935F7" w:rsidRDefault="00C00EAA" w:rsidP="00C00EAA">
      <w:pPr>
        <w:jc w:val="center"/>
        <w:outlineLvl w:val="0"/>
        <w:rPr>
          <w:rFonts w:ascii="Palemonas" w:hAnsi="Palemonas"/>
          <w:b/>
        </w:rPr>
      </w:pPr>
      <w:r w:rsidRPr="00A935F7">
        <w:rPr>
          <w:rFonts w:ascii="Palemonas" w:hAnsi="Palemonas"/>
          <w:b/>
        </w:rPr>
        <w:t>ŠALIŲ REKVIZITAI</w:t>
      </w:r>
    </w:p>
    <w:p w14:paraId="1E85CFFF" w14:textId="77777777" w:rsidR="00C00EAA" w:rsidRPr="00A935F7" w:rsidRDefault="00C00EAA" w:rsidP="00C00EAA">
      <w:pPr>
        <w:tabs>
          <w:tab w:val="left" w:pos="1260"/>
          <w:tab w:val="center" w:pos="4986"/>
        </w:tabs>
        <w:rPr>
          <w:rFonts w:ascii="Palemonas" w:hAnsi="Palemonas"/>
        </w:rPr>
      </w:pPr>
    </w:p>
    <w:p w14:paraId="0E8928A8" w14:textId="77777777" w:rsidR="00C00EAA" w:rsidRPr="00A935F7" w:rsidRDefault="00C00EAA" w:rsidP="00C00EAA">
      <w:pPr>
        <w:tabs>
          <w:tab w:val="left" w:pos="1260"/>
          <w:tab w:val="center" w:pos="4962"/>
        </w:tabs>
        <w:ind w:firstLine="142"/>
        <w:rPr>
          <w:rFonts w:ascii="Palemonas" w:hAnsi="Palemonas"/>
        </w:rPr>
      </w:pPr>
      <w:r w:rsidRPr="00A935F7">
        <w:rPr>
          <w:rFonts w:ascii="Palemonas" w:hAnsi="Palemonas"/>
          <w:b/>
        </w:rPr>
        <w:t>Administracija</w:t>
      </w:r>
      <w:r w:rsidRPr="00A935F7">
        <w:rPr>
          <w:rFonts w:ascii="Palemonas" w:hAnsi="Palemonas"/>
        </w:rPr>
        <w:t xml:space="preserve"> </w:t>
      </w:r>
      <w:r w:rsidRPr="00A935F7">
        <w:rPr>
          <w:rFonts w:ascii="Palemonas" w:hAnsi="Palemonas"/>
        </w:rPr>
        <w:tab/>
        <w:t xml:space="preserve">                       </w:t>
      </w:r>
      <w:r w:rsidRPr="00A935F7">
        <w:rPr>
          <w:rFonts w:ascii="Palemonas" w:hAnsi="Palemonas"/>
          <w:b/>
        </w:rPr>
        <w:t>Švietimo teikėjas</w:t>
      </w:r>
      <w:r w:rsidRPr="00A935F7">
        <w:rPr>
          <w:rFonts w:ascii="Palemonas" w:hAnsi="Palemonas"/>
        </w:rPr>
        <w:t xml:space="preserve"> </w:t>
      </w:r>
    </w:p>
    <w:tbl>
      <w:tblPr>
        <w:tblW w:w="0" w:type="auto"/>
        <w:tblInd w:w="165" w:type="dxa"/>
        <w:tblLook w:val="01E0" w:firstRow="1" w:lastRow="1" w:firstColumn="1" w:lastColumn="1" w:noHBand="0" w:noVBand="0"/>
      </w:tblPr>
      <w:tblGrid>
        <w:gridCol w:w="4527"/>
        <w:gridCol w:w="4946"/>
      </w:tblGrid>
      <w:tr w:rsidR="00C00EAA" w:rsidRPr="00A935F7" w14:paraId="06052353" w14:textId="77777777" w:rsidTr="00C00EAA">
        <w:tc>
          <w:tcPr>
            <w:tcW w:w="4618" w:type="dxa"/>
          </w:tcPr>
          <w:p w14:paraId="3EE95F4B" w14:textId="77777777" w:rsidR="00C00EAA" w:rsidRPr="00A935F7" w:rsidRDefault="00C00EAA">
            <w:pPr>
              <w:rPr>
                <w:rFonts w:ascii="Palemonas" w:hAnsi="Palemonas"/>
                <w:lang w:eastAsia="en-US"/>
              </w:rPr>
            </w:pPr>
            <w:r w:rsidRPr="00A935F7">
              <w:rPr>
                <w:rFonts w:ascii="Palemonas" w:hAnsi="Palemonas"/>
              </w:rPr>
              <w:t>Palangos miesto savivaldybės administracija</w:t>
            </w:r>
          </w:p>
          <w:p w14:paraId="19F984CF" w14:textId="77777777" w:rsidR="00C00EAA" w:rsidRPr="00A935F7" w:rsidRDefault="00C00EAA">
            <w:pPr>
              <w:rPr>
                <w:rFonts w:ascii="Palemonas" w:hAnsi="Palemonas"/>
              </w:rPr>
            </w:pPr>
            <w:r w:rsidRPr="00A935F7">
              <w:rPr>
                <w:rFonts w:ascii="Palemonas" w:hAnsi="Palemonas"/>
              </w:rPr>
              <w:t xml:space="preserve">Kodas 125196077 </w:t>
            </w:r>
          </w:p>
          <w:p w14:paraId="1468B465" w14:textId="77777777" w:rsidR="00C00EAA" w:rsidRPr="00A935F7" w:rsidRDefault="00C00EAA">
            <w:pPr>
              <w:rPr>
                <w:rFonts w:ascii="Palemonas" w:hAnsi="Palemonas"/>
              </w:rPr>
            </w:pPr>
            <w:r w:rsidRPr="00A935F7">
              <w:rPr>
                <w:rFonts w:ascii="Palemonas" w:hAnsi="Palemonas"/>
              </w:rPr>
              <w:t xml:space="preserve">Vytauto g. 112, LT-00153 Palanga </w:t>
            </w:r>
          </w:p>
          <w:p w14:paraId="0FDD4D34" w14:textId="77777777" w:rsidR="00C00EAA" w:rsidRPr="00A935F7" w:rsidRDefault="00C00EAA">
            <w:pPr>
              <w:rPr>
                <w:rFonts w:ascii="Palemonas" w:hAnsi="Palemonas"/>
              </w:rPr>
            </w:pPr>
            <w:r w:rsidRPr="00A935F7">
              <w:rPr>
                <w:rFonts w:ascii="Palemonas" w:hAnsi="Palemonas"/>
              </w:rPr>
              <w:t>Tel. (8 460) 48 705, (8 460) 4</w:t>
            </w:r>
            <w:r w:rsidR="00E13553" w:rsidRPr="00A935F7">
              <w:rPr>
                <w:rFonts w:ascii="Palemonas" w:hAnsi="Palemonas"/>
              </w:rPr>
              <w:t>1 406</w:t>
            </w:r>
          </w:p>
          <w:p w14:paraId="37E77472" w14:textId="77777777" w:rsidR="00C00EAA" w:rsidRPr="00644D08" w:rsidRDefault="00C00EAA">
            <w:pPr>
              <w:rPr>
                <w:rFonts w:ascii="Palemonas" w:hAnsi="Palemonas"/>
              </w:rPr>
            </w:pPr>
            <w:r w:rsidRPr="00A935F7">
              <w:rPr>
                <w:rFonts w:ascii="Palemonas" w:hAnsi="Palemonas"/>
              </w:rPr>
              <w:t xml:space="preserve">El. paštas </w:t>
            </w:r>
            <w:hyperlink r:id="rId10" w:history="1">
              <w:r w:rsidRPr="00644D08">
                <w:rPr>
                  <w:rStyle w:val="Hipersaitas"/>
                  <w:rFonts w:ascii="Palemonas" w:hAnsi="Palemonas"/>
                  <w:color w:val="auto"/>
                  <w:u w:val="none"/>
                </w:rPr>
                <w:t>administracija@palanga.lt</w:t>
              </w:r>
            </w:hyperlink>
            <w:r w:rsidRPr="00644D08">
              <w:rPr>
                <w:rFonts w:ascii="Palemonas" w:hAnsi="Palemonas"/>
              </w:rPr>
              <w:t xml:space="preserve"> </w:t>
            </w:r>
          </w:p>
          <w:p w14:paraId="456B07DD" w14:textId="77777777" w:rsidR="00C00EAA" w:rsidRPr="00644D08" w:rsidRDefault="00C00EAA">
            <w:pPr>
              <w:rPr>
                <w:rFonts w:ascii="Palemonas" w:hAnsi="Palemonas"/>
              </w:rPr>
            </w:pPr>
            <w:r w:rsidRPr="00644D08">
              <w:rPr>
                <w:rFonts w:ascii="Palemonas" w:hAnsi="Palemonas"/>
              </w:rPr>
              <w:t xml:space="preserve">Atsiskaitomoji sąskaita  </w:t>
            </w:r>
          </w:p>
          <w:p w14:paraId="361989F2" w14:textId="77777777" w:rsidR="00C00EAA" w:rsidRPr="00BA5BB0" w:rsidRDefault="00C00EAA">
            <w:pPr>
              <w:rPr>
                <w:rFonts w:ascii="Palemonas" w:hAnsi="Palemonas"/>
              </w:rPr>
            </w:pPr>
            <w:r w:rsidRPr="00432ADB">
              <w:rPr>
                <w:rFonts w:ascii="Palemonas" w:hAnsi="Palemonas"/>
              </w:rPr>
              <w:t>Nr. LT 89718060000</w:t>
            </w:r>
            <w:r w:rsidRPr="00BA5BB0">
              <w:rPr>
                <w:rFonts w:ascii="Palemonas" w:hAnsi="Palemonas"/>
              </w:rPr>
              <w:t xml:space="preserve">1130546 </w:t>
            </w:r>
          </w:p>
          <w:p w14:paraId="0CCDC888" w14:textId="77777777" w:rsidR="00C00EAA" w:rsidRPr="00392B37" w:rsidRDefault="00C00EAA">
            <w:pPr>
              <w:rPr>
                <w:rFonts w:ascii="Palemonas" w:hAnsi="Palemonas"/>
              </w:rPr>
            </w:pPr>
            <w:r w:rsidRPr="00061AEC">
              <w:rPr>
                <w:rFonts w:ascii="Palemonas" w:hAnsi="Palemonas"/>
              </w:rPr>
              <w:t>AB Šiaulių bankas, Palangos filiala</w:t>
            </w:r>
            <w:r w:rsidRPr="00392B37">
              <w:rPr>
                <w:rFonts w:ascii="Palemonas" w:hAnsi="Palemonas"/>
              </w:rPr>
              <w:t xml:space="preserve">s </w:t>
            </w:r>
          </w:p>
          <w:p w14:paraId="4D92C50C" w14:textId="77777777" w:rsidR="00C00EAA" w:rsidRPr="00A935F7" w:rsidRDefault="00C00EAA">
            <w:pPr>
              <w:rPr>
                <w:rFonts w:ascii="Palemonas" w:hAnsi="Palemonas"/>
              </w:rPr>
            </w:pPr>
            <w:r w:rsidRPr="00A935F7">
              <w:rPr>
                <w:rFonts w:ascii="Palemonas" w:hAnsi="Palemonas"/>
              </w:rPr>
              <w:t xml:space="preserve">Banko kodas 71806  </w:t>
            </w:r>
          </w:p>
          <w:p w14:paraId="129E4DAE" w14:textId="77777777" w:rsidR="00C00EAA" w:rsidRPr="00A935F7" w:rsidRDefault="00C00EAA">
            <w:pPr>
              <w:spacing w:after="120"/>
              <w:rPr>
                <w:rFonts w:ascii="Palemonas" w:hAnsi="Palemonas"/>
                <w:lang w:eastAsia="en-US"/>
              </w:rPr>
            </w:pPr>
          </w:p>
          <w:p w14:paraId="5E16CA66" w14:textId="77777777" w:rsidR="00C00EAA" w:rsidRPr="00A935F7" w:rsidRDefault="00C00EAA">
            <w:pPr>
              <w:spacing w:after="120"/>
              <w:rPr>
                <w:rFonts w:ascii="Palemonas" w:hAnsi="Palemonas"/>
                <w:lang w:eastAsia="en-US"/>
              </w:rPr>
            </w:pPr>
          </w:p>
          <w:p w14:paraId="2B5FA21E" w14:textId="77777777" w:rsidR="00C00EAA" w:rsidRPr="00A935F7" w:rsidRDefault="00C00EAA">
            <w:pPr>
              <w:rPr>
                <w:rFonts w:ascii="Palemonas" w:hAnsi="Palemonas"/>
              </w:rPr>
            </w:pPr>
            <w:r w:rsidRPr="00A935F7">
              <w:rPr>
                <w:rFonts w:ascii="Palemonas" w:hAnsi="Palemonas"/>
              </w:rPr>
              <w:t xml:space="preserve">Palangos miesto savivaldybės </w:t>
            </w:r>
          </w:p>
          <w:p w14:paraId="0EDB246E" w14:textId="77777777" w:rsidR="00C00EAA" w:rsidRPr="00A935F7" w:rsidRDefault="00C00EAA">
            <w:pPr>
              <w:rPr>
                <w:rFonts w:ascii="Palemonas" w:hAnsi="Palemonas"/>
              </w:rPr>
            </w:pPr>
            <w:r w:rsidRPr="00A935F7">
              <w:rPr>
                <w:rFonts w:ascii="Palemonas" w:hAnsi="Palemonas"/>
              </w:rPr>
              <w:t>administracijos direktorius (ė)</w:t>
            </w:r>
          </w:p>
          <w:p w14:paraId="08114709" w14:textId="77777777" w:rsidR="00C00EAA" w:rsidRPr="00A935F7" w:rsidRDefault="00C00EAA">
            <w:pPr>
              <w:rPr>
                <w:rFonts w:ascii="Palemonas" w:hAnsi="Palemonas"/>
              </w:rPr>
            </w:pPr>
            <w:r w:rsidRPr="00A935F7">
              <w:rPr>
                <w:rFonts w:ascii="Palemonas" w:hAnsi="Palemonas"/>
              </w:rPr>
              <w:t>___________</w:t>
            </w:r>
          </w:p>
          <w:p w14:paraId="19DEEB28" w14:textId="77777777" w:rsidR="00C00EAA" w:rsidRPr="00432ADB" w:rsidRDefault="00C00EAA">
            <w:pPr>
              <w:rPr>
                <w:rFonts w:ascii="Palemonas" w:hAnsi="Palemonas"/>
                <w:vertAlign w:val="superscript"/>
              </w:rPr>
            </w:pPr>
            <w:r w:rsidRPr="00A935F7">
              <w:rPr>
                <w:rFonts w:ascii="Palemonas" w:hAnsi="Palemonas"/>
                <w:vertAlign w:val="superscript"/>
              </w:rPr>
              <w:t xml:space="preserve">       </w:t>
            </w:r>
            <w:r w:rsidR="00644D08">
              <w:rPr>
                <w:rFonts w:ascii="Palemonas" w:hAnsi="Palemonas"/>
                <w:vertAlign w:val="superscript"/>
              </w:rPr>
              <w:t xml:space="preserve">   </w:t>
            </w:r>
            <w:r w:rsidRPr="00432ADB">
              <w:rPr>
                <w:rFonts w:ascii="Palemonas" w:hAnsi="Palemonas"/>
                <w:vertAlign w:val="superscript"/>
              </w:rPr>
              <w:t>(parašas)</w:t>
            </w:r>
          </w:p>
          <w:p w14:paraId="17F00A91" w14:textId="77777777" w:rsidR="00C00EAA" w:rsidRPr="00BA5BB0" w:rsidRDefault="00C00EAA">
            <w:pPr>
              <w:rPr>
                <w:rFonts w:ascii="Palemonas" w:hAnsi="Palemonas"/>
              </w:rPr>
            </w:pPr>
            <w:r w:rsidRPr="00BA5BB0">
              <w:rPr>
                <w:rFonts w:ascii="Palemonas" w:hAnsi="Palemonas"/>
              </w:rPr>
              <w:t>_____________________</w:t>
            </w:r>
          </w:p>
          <w:p w14:paraId="6ED21685" w14:textId="77777777" w:rsidR="00C00EAA" w:rsidRPr="00A935F7" w:rsidRDefault="00644D08">
            <w:pPr>
              <w:rPr>
                <w:rFonts w:ascii="Palemonas" w:hAnsi="Palemonas"/>
                <w:u w:val="single"/>
              </w:rPr>
            </w:pPr>
            <w:r>
              <w:rPr>
                <w:rFonts w:ascii="Palemonas" w:hAnsi="Palemonas"/>
                <w:vertAlign w:val="superscript"/>
              </w:rPr>
              <w:t xml:space="preserve">               </w:t>
            </w:r>
            <w:r w:rsidR="00C00EAA" w:rsidRPr="00432ADB">
              <w:rPr>
                <w:rFonts w:ascii="Palemonas" w:hAnsi="Palemonas"/>
                <w:vertAlign w:val="superscript"/>
              </w:rPr>
              <w:t>(vardas, pavar</w:t>
            </w:r>
            <w:r w:rsidR="00C00EAA" w:rsidRPr="00BA5BB0">
              <w:rPr>
                <w:rFonts w:ascii="Palemonas" w:hAnsi="Palemonas"/>
                <w:vertAlign w:val="superscript"/>
              </w:rPr>
              <w:t xml:space="preserve">dė) </w:t>
            </w:r>
            <w:r w:rsidR="00C00EAA" w:rsidRPr="00A935F7">
              <w:rPr>
                <w:rFonts w:ascii="Palemonas" w:hAnsi="Palemonas"/>
                <w:vertAlign w:val="superscript"/>
              </w:rPr>
              <w:t xml:space="preserve">                              </w:t>
            </w:r>
            <w:r w:rsidR="00C00EAA" w:rsidRPr="00A935F7">
              <w:rPr>
                <w:rFonts w:ascii="Palemonas" w:hAnsi="Palemonas"/>
              </w:rPr>
              <w:t xml:space="preserve">A. V.            </w:t>
            </w:r>
          </w:p>
          <w:p w14:paraId="0CB6CEDA" w14:textId="77777777" w:rsidR="00C00EAA" w:rsidRPr="00A935F7" w:rsidRDefault="00C00EAA">
            <w:pPr>
              <w:rPr>
                <w:rFonts w:ascii="Palemonas" w:hAnsi="Palemonas"/>
              </w:rPr>
            </w:pPr>
          </w:p>
        </w:tc>
        <w:tc>
          <w:tcPr>
            <w:tcW w:w="5071" w:type="dxa"/>
          </w:tcPr>
          <w:p w14:paraId="5C2A2F46" w14:textId="77777777" w:rsidR="00C00EAA" w:rsidRPr="00A935F7" w:rsidRDefault="00C00EAA">
            <w:pPr>
              <w:rPr>
                <w:rFonts w:ascii="Palemonas" w:hAnsi="Palemonas"/>
                <w:lang w:eastAsia="en-US"/>
              </w:rPr>
            </w:pPr>
            <w:r w:rsidRPr="00A935F7">
              <w:rPr>
                <w:rFonts w:ascii="Palemonas" w:hAnsi="Palemonas"/>
                <w:lang w:eastAsia="en-US"/>
              </w:rPr>
              <w:t>Pavadinimas</w:t>
            </w:r>
          </w:p>
          <w:p w14:paraId="59648577" w14:textId="77777777" w:rsidR="00C00EAA" w:rsidRPr="00A935F7" w:rsidRDefault="00C00EAA">
            <w:pPr>
              <w:rPr>
                <w:rFonts w:ascii="Palemonas" w:hAnsi="Palemonas"/>
                <w:lang w:eastAsia="en-US"/>
              </w:rPr>
            </w:pPr>
            <w:r w:rsidRPr="00A935F7">
              <w:rPr>
                <w:rFonts w:ascii="Palemonas" w:hAnsi="Palemonas"/>
                <w:lang w:eastAsia="en-US"/>
              </w:rPr>
              <w:t>Kodas</w:t>
            </w:r>
          </w:p>
          <w:p w14:paraId="00611BCC" w14:textId="77777777" w:rsidR="00C00EAA" w:rsidRPr="00A935F7" w:rsidRDefault="00C00EAA">
            <w:pPr>
              <w:rPr>
                <w:rFonts w:ascii="Palemonas" w:hAnsi="Palemonas"/>
                <w:lang w:eastAsia="en-US"/>
              </w:rPr>
            </w:pPr>
            <w:r w:rsidRPr="00A935F7">
              <w:rPr>
                <w:rFonts w:ascii="Palemonas" w:hAnsi="Palemonas"/>
                <w:lang w:eastAsia="en-US"/>
              </w:rPr>
              <w:t>Adresas</w:t>
            </w:r>
          </w:p>
          <w:p w14:paraId="2874145D" w14:textId="77777777" w:rsidR="00C00EAA" w:rsidRPr="00A935F7" w:rsidRDefault="00C00EAA">
            <w:pPr>
              <w:rPr>
                <w:rFonts w:ascii="Palemonas" w:hAnsi="Palemonas"/>
                <w:lang w:eastAsia="en-US"/>
              </w:rPr>
            </w:pPr>
            <w:r w:rsidRPr="00A935F7">
              <w:rPr>
                <w:rFonts w:ascii="Palemonas" w:hAnsi="Palemonas"/>
                <w:lang w:eastAsia="en-US"/>
              </w:rPr>
              <w:t>Telefonas</w:t>
            </w:r>
          </w:p>
          <w:p w14:paraId="083DF08F" w14:textId="77777777" w:rsidR="00C00EAA" w:rsidRPr="00A935F7" w:rsidRDefault="00C00EAA">
            <w:pPr>
              <w:rPr>
                <w:rFonts w:ascii="Palemonas" w:hAnsi="Palemonas"/>
                <w:lang w:eastAsia="en-US"/>
              </w:rPr>
            </w:pPr>
            <w:r w:rsidRPr="00A935F7">
              <w:rPr>
                <w:rFonts w:ascii="Palemonas" w:hAnsi="Palemonas"/>
                <w:lang w:eastAsia="en-US"/>
              </w:rPr>
              <w:t>El. paštas</w:t>
            </w:r>
          </w:p>
          <w:p w14:paraId="4B42455C" w14:textId="77777777" w:rsidR="00C00EAA" w:rsidRPr="00A935F7" w:rsidRDefault="00C00EAA">
            <w:pPr>
              <w:rPr>
                <w:rFonts w:ascii="Palemonas" w:hAnsi="Palemonas"/>
              </w:rPr>
            </w:pPr>
            <w:r w:rsidRPr="00A935F7">
              <w:rPr>
                <w:rFonts w:ascii="Palemonas" w:hAnsi="Palemonas"/>
              </w:rPr>
              <w:t xml:space="preserve">Atsiskaitomoji sąskaita  </w:t>
            </w:r>
          </w:p>
          <w:p w14:paraId="486BC917" w14:textId="77777777" w:rsidR="00C00EAA" w:rsidRPr="00A935F7" w:rsidRDefault="00C00EAA">
            <w:pPr>
              <w:rPr>
                <w:rFonts w:ascii="Palemonas" w:hAnsi="Palemonas"/>
                <w:lang w:eastAsia="en-US"/>
              </w:rPr>
            </w:pPr>
            <w:r w:rsidRPr="00A935F7">
              <w:rPr>
                <w:rFonts w:ascii="Palemonas" w:hAnsi="Palemonas"/>
                <w:lang w:eastAsia="en-US"/>
              </w:rPr>
              <w:t xml:space="preserve">Nr. </w:t>
            </w:r>
          </w:p>
          <w:p w14:paraId="6A0E5C0F" w14:textId="77777777" w:rsidR="00C00EAA" w:rsidRPr="00A935F7" w:rsidRDefault="00C00EAA">
            <w:pPr>
              <w:rPr>
                <w:rFonts w:ascii="Palemonas" w:hAnsi="Palemonas"/>
              </w:rPr>
            </w:pPr>
            <w:r w:rsidRPr="00A935F7">
              <w:rPr>
                <w:rFonts w:ascii="Palemonas" w:hAnsi="Palemonas"/>
              </w:rPr>
              <w:t xml:space="preserve">Banko pavadinimas </w:t>
            </w:r>
          </w:p>
          <w:p w14:paraId="43EE8A15" w14:textId="77777777" w:rsidR="00C00EAA" w:rsidRPr="00A935F7" w:rsidRDefault="00C00EAA">
            <w:pPr>
              <w:rPr>
                <w:rFonts w:ascii="Palemonas" w:hAnsi="Palemonas"/>
              </w:rPr>
            </w:pPr>
            <w:r w:rsidRPr="00A935F7">
              <w:rPr>
                <w:rFonts w:ascii="Palemonas" w:hAnsi="Palemonas"/>
              </w:rPr>
              <w:t xml:space="preserve">Banko kodas </w:t>
            </w:r>
          </w:p>
          <w:p w14:paraId="31343147" w14:textId="77777777" w:rsidR="00C00EAA" w:rsidRPr="00A935F7" w:rsidRDefault="00C00EAA">
            <w:pPr>
              <w:rPr>
                <w:rFonts w:ascii="Palemonas" w:hAnsi="Palemonas"/>
              </w:rPr>
            </w:pPr>
          </w:p>
          <w:p w14:paraId="3A534EFA" w14:textId="77777777" w:rsidR="00C00EAA" w:rsidRPr="00A935F7" w:rsidRDefault="00C00EAA">
            <w:pPr>
              <w:rPr>
                <w:rFonts w:ascii="Palemonas" w:hAnsi="Palemonas"/>
              </w:rPr>
            </w:pPr>
          </w:p>
          <w:p w14:paraId="2909B306" w14:textId="77777777" w:rsidR="00C00EAA" w:rsidRPr="00A935F7" w:rsidRDefault="00C00EAA">
            <w:pPr>
              <w:rPr>
                <w:rFonts w:ascii="Palemonas" w:hAnsi="Palemonas"/>
              </w:rPr>
            </w:pPr>
          </w:p>
          <w:p w14:paraId="7425BDBA" w14:textId="77777777" w:rsidR="00C00EAA" w:rsidRPr="00A935F7" w:rsidRDefault="00C00EAA">
            <w:pPr>
              <w:rPr>
                <w:rFonts w:ascii="Palemonas" w:hAnsi="Palemonas"/>
              </w:rPr>
            </w:pPr>
            <w:r w:rsidRPr="00A935F7">
              <w:rPr>
                <w:rFonts w:ascii="Palemonas" w:hAnsi="Palemonas"/>
              </w:rPr>
              <w:t>___________________</w:t>
            </w:r>
          </w:p>
          <w:p w14:paraId="66EC6C86" w14:textId="77777777" w:rsidR="00C00EAA" w:rsidRPr="00A935F7" w:rsidRDefault="00C00EAA">
            <w:pPr>
              <w:rPr>
                <w:rFonts w:ascii="Palemonas" w:hAnsi="Palemonas"/>
              </w:rPr>
            </w:pPr>
            <w:r w:rsidRPr="00A935F7">
              <w:rPr>
                <w:rFonts w:ascii="Palemonas" w:hAnsi="Palemonas"/>
                <w:vertAlign w:val="superscript"/>
              </w:rPr>
              <w:t xml:space="preserve">         (pareigų  pavadinimas)</w:t>
            </w:r>
          </w:p>
          <w:p w14:paraId="170C3683" w14:textId="77777777" w:rsidR="00C00EAA" w:rsidRPr="00A935F7" w:rsidRDefault="00C00EAA">
            <w:pPr>
              <w:rPr>
                <w:rFonts w:ascii="Palemonas" w:hAnsi="Palemonas"/>
              </w:rPr>
            </w:pPr>
            <w:r w:rsidRPr="00A935F7">
              <w:rPr>
                <w:rFonts w:ascii="Palemonas" w:hAnsi="Palemonas"/>
              </w:rPr>
              <w:t>___________</w:t>
            </w:r>
          </w:p>
          <w:p w14:paraId="4A93ED4C" w14:textId="77777777" w:rsidR="00C00EAA" w:rsidRPr="00432ADB" w:rsidRDefault="00C00EAA">
            <w:pPr>
              <w:rPr>
                <w:rFonts w:ascii="Palemonas" w:hAnsi="Palemonas"/>
                <w:vertAlign w:val="superscript"/>
              </w:rPr>
            </w:pPr>
            <w:r w:rsidRPr="00A935F7">
              <w:rPr>
                <w:rFonts w:ascii="Palemonas" w:hAnsi="Palemonas"/>
                <w:vertAlign w:val="superscript"/>
              </w:rPr>
              <w:t xml:space="preserve">       </w:t>
            </w:r>
            <w:r w:rsidR="00644D08">
              <w:rPr>
                <w:rFonts w:ascii="Palemonas" w:hAnsi="Palemonas"/>
                <w:vertAlign w:val="superscript"/>
              </w:rPr>
              <w:t xml:space="preserve">        </w:t>
            </w:r>
            <w:r w:rsidRPr="00432ADB">
              <w:rPr>
                <w:rFonts w:ascii="Palemonas" w:hAnsi="Palemonas"/>
                <w:vertAlign w:val="superscript"/>
              </w:rPr>
              <w:t>(parašas)</w:t>
            </w:r>
          </w:p>
          <w:p w14:paraId="28034ECF" w14:textId="77777777" w:rsidR="00C00EAA" w:rsidRPr="00BA5BB0" w:rsidRDefault="00C00EAA">
            <w:pPr>
              <w:rPr>
                <w:rFonts w:ascii="Palemonas" w:hAnsi="Palemonas"/>
              </w:rPr>
            </w:pPr>
            <w:r w:rsidRPr="00BA5BB0">
              <w:rPr>
                <w:rFonts w:ascii="Palemonas" w:hAnsi="Palemonas"/>
              </w:rPr>
              <w:t>__________________</w:t>
            </w:r>
          </w:p>
          <w:p w14:paraId="21F318A5" w14:textId="77777777" w:rsidR="00C00EAA" w:rsidRPr="00A935F7" w:rsidRDefault="00C00EAA">
            <w:pPr>
              <w:rPr>
                <w:rFonts w:ascii="Palemonas" w:hAnsi="Palemonas"/>
                <w:b/>
                <w:lang w:eastAsia="en-US"/>
              </w:rPr>
            </w:pPr>
            <w:r w:rsidRPr="00061AEC">
              <w:rPr>
                <w:rFonts w:ascii="Palemonas" w:hAnsi="Palemonas"/>
                <w:vertAlign w:val="superscript"/>
              </w:rPr>
              <w:t xml:space="preserve">          (vardas ir pavardė)</w:t>
            </w:r>
            <w:r w:rsidRPr="00061AEC">
              <w:rPr>
                <w:rFonts w:ascii="Palemonas" w:hAnsi="Palemonas"/>
                <w:vertAlign w:val="superscript"/>
              </w:rPr>
              <w:tab/>
              <w:t xml:space="preserve">        </w:t>
            </w:r>
            <w:r w:rsidRPr="00A935F7">
              <w:rPr>
                <w:rFonts w:ascii="Palemonas" w:hAnsi="Palemonas"/>
                <w:vertAlign w:val="superscript"/>
              </w:rPr>
              <w:t xml:space="preserve">               </w:t>
            </w:r>
            <w:r w:rsidRPr="00A935F7">
              <w:rPr>
                <w:rFonts w:ascii="Palemonas" w:hAnsi="Palemonas"/>
              </w:rPr>
              <w:t xml:space="preserve">A. V.            </w:t>
            </w:r>
          </w:p>
        </w:tc>
      </w:tr>
    </w:tbl>
    <w:p w14:paraId="0E28CF2B" w14:textId="77777777" w:rsidR="00C00EAA" w:rsidRPr="00A935F7" w:rsidRDefault="00C00EAA" w:rsidP="00C00EAA">
      <w:pPr>
        <w:pStyle w:val="Pagrindinistekstas1"/>
        <w:shd w:val="clear" w:color="auto" w:fill="auto"/>
        <w:tabs>
          <w:tab w:val="left" w:pos="1080"/>
        </w:tabs>
        <w:spacing w:line="240" w:lineRule="auto"/>
        <w:jc w:val="center"/>
        <w:rPr>
          <w:rFonts w:ascii="Palemonas" w:hAnsi="Palemonas"/>
          <w:sz w:val="24"/>
          <w:szCs w:val="24"/>
          <w:lang w:eastAsia="en-GB"/>
        </w:rPr>
      </w:pPr>
    </w:p>
    <w:p w14:paraId="4EA057F2" w14:textId="77777777" w:rsidR="00E24F29" w:rsidRPr="00644D08" w:rsidRDefault="00E24F29" w:rsidP="003D089A">
      <w:pPr>
        <w:rPr>
          <w:rFonts w:ascii="Palemonas" w:hAnsi="Palemonas"/>
        </w:rPr>
      </w:pPr>
    </w:p>
    <w:sectPr w:rsidR="00E24F29" w:rsidRPr="00644D08" w:rsidSect="000251AB">
      <w:footerReference w:type="default" r:id="rId11"/>
      <w:pgSz w:w="11906" w:h="16838" w:code="9"/>
      <w:pgMar w:top="1701"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1C1F8" w14:textId="77777777" w:rsidR="00ED366F" w:rsidRDefault="00ED366F">
      <w:r>
        <w:separator/>
      </w:r>
    </w:p>
  </w:endnote>
  <w:endnote w:type="continuationSeparator" w:id="0">
    <w:p w14:paraId="20895FA3" w14:textId="77777777" w:rsidR="00ED366F" w:rsidRDefault="00ED3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0277B" w14:textId="77777777" w:rsidR="001C3764" w:rsidRDefault="001C3764" w:rsidP="008773B8">
    <w:pPr>
      <w:pStyle w:val="Porat"/>
      <w:jc w:val="right"/>
    </w:pPr>
  </w:p>
  <w:p w14:paraId="7577794A" w14:textId="77777777" w:rsidR="001C3764" w:rsidRDefault="001C3764" w:rsidP="00A4076C">
    <w:pPr>
      <w:pStyle w:val="Porat"/>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008BE" w14:textId="77777777" w:rsidR="001C3764" w:rsidRDefault="001C3764">
    <w:pPr>
      <w:pStyle w:val="Porat"/>
      <w:rPr>
        <w:sz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7186" w14:textId="77777777" w:rsidR="00ED366F" w:rsidRDefault="00ED366F">
      <w:r>
        <w:separator/>
      </w:r>
    </w:p>
  </w:footnote>
  <w:footnote w:type="continuationSeparator" w:id="0">
    <w:p w14:paraId="47238EB7" w14:textId="77777777" w:rsidR="00ED366F" w:rsidRDefault="00ED36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471BD8"/>
    <w:multiLevelType w:val="hybridMultilevel"/>
    <w:tmpl w:val="9C0E4A58"/>
    <w:lvl w:ilvl="0" w:tplc="ABC4F898">
      <w:start w:val="2"/>
      <w:numFmt w:val="decimal"/>
      <w:lvlText w:val="%1."/>
      <w:lvlJc w:val="left"/>
      <w:pPr>
        <w:ind w:left="1665" w:hanging="360"/>
      </w:pPr>
    </w:lvl>
    <w:lvl w:ilvl="1" w:tplc="04270019">
      <w:start w:val="1"/>
      <w:numFmt w:val="lowerLetter"/>
      <w:lvlText w:val="%2."/>
      <w:lvlJc w:val="left"/>
      <w:pPr>
        <w:ind w:left="2385" w:hanging="360"/>
      </w:pPr>
    </w:lvl>
    <w:lvl w:ilvl="2" w:tplc="0427001B">
      <w:start w:val="1"/>
      <w:numFmt w:val="lowerRoman"/>
      <w:lvlText w:val="%3."/>
      <w:lvlJc w:val="right"/>
      <w:pPr>
        <w:ind w:left="3105" w:hanging="180"/>
      </w:pPr>
    </w:lvl>
    <w:lvl w:ilvl="3" w:tplc="0427000F">
      <w:start w:val="1"/>
      <w:numFmt w:val="decimal"/>
      <w:lvlText w:val="%4."/>
      <w:lvlJc w:val="left"/>
      <w:pPr>
        <w:ind w:left="3825" w:hanging="360"/>
      </w:pPr>
    </w:lvl>
    <w:lvl w:ilvl="4" w:tplc="04270019">
      <w:start w:val="1"/>
      <w:numFmt w:val="lowerLetter"/>
      <w:lvlText w:val="%5."/>
      <w:lvlJc w:val="left"/>
      <w:pPr>
        <w:ind w:left="4545" w:hanging="360"/>
      </w:pPr>
    </w:lvl>
    <w:lvl w:ilvl="5" w:tplc="0427001B">
      <w:start w:val="1"/>
      <w:numFmt w:val="lowerRoman"/>
      <w:lvlText w:val="%6."/>
      <w:lvlJc w:val="right"/>
      <w:pPr>
        <w:ind w:left="5265" w:hanging="180"/>
      </w:pPr>
    </w:lvl>
    <w:lvl w:ilvl="6" w:tplc="0427000F">
      <w:start w:val="1"/>
      <w:numFmt w:val="decimal"/>
      <w:lvlText w:val="%7."/>
      <w:lvlJc w:val="left"/>
      <w:pPr>
        <w:ind w:left="5985" w:hanging="360"/>
      </w:pPr>
    </w:lvl>
    <w:lvl w:ilvl="7" w:tplc="04270019">
      <w:start w:val="1"/>
      <w:numFmt w:val="lowerLetter"/>
      <w:lvlText w:val="%8."/>
      <w:lvlJc w:val="left"/>
      <w:pPr>
        <w:ind w:left="6705" w:hanging="360"/>
      </w:pPr>
    </w:lvl>
    <w:lvl w:ilvl="8" w:tplc="0427001B">
      <w:start w:val="1"/>
      <w:numFmt w:val="lowerRoman"/>
      <w:lvlText w:val="%9."/>
      <w:lvlJc w:val="right"/>
      <w:pPr>
        <w:ind w:left="7425"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F78"/>
    <w:rsid w:val="00003105"/>
    <w:rsid w:val="00004B96"/>
    <w:rsid w:val="000056B0"/>
    <w:rsid w:val="0001107D"/>
    <w:rsid w:val="00016250"/>
    <w:rsid w:val="000201D5"/>
    <w:rsid w:val="000251AB"/>
    <w:rsid w:val="00026175"/>
    <w:rsid w:val="000330B0"/>
    <w:rsid w:val="00045391"/>
    <w:rsid w:val="00046778"/>
    <w:rsid w:val="00050615"/>
    <w:rsid w:val="00061AEC"/>
    <w:rsid w:val="00062AF3"/>
    <w:rsid w:val="00070EB3"/>
    <w:rsid w:val="00071E6E"/>
    <w:rsid w:val="00082262"/>
    <w:rsid w:val="000939E8"/>
    <w:rsid w:val="000A258C"/>
    <w:rsid w:val="000A6EFB"/>
    <w:rsid w:val="000B2285"/>
    <w:rsid w:val="000B2A3C"/>
    <w:rsid w:val="000C061F"/>
    <w:rsid w:val="000C587F"/>
    <w:rsid w:val="000C5B59"/>
    <w:rsid w:val="000C6B42"/>
    <w:rsid w:val="000D1ED5"/>
    <w:rsid w:val="000E24FD"/>
    <w:rsid w:val="001031F1"/>
    <w:rsid w:val="00106E28"/>
    <w:rsid w:val="00111C5E"/>
    <w:rsid w:val="0011406A"/>
    <w:rsid w:val="00115421"/>
    <w:rsid w:val="00117B49"/>
    <w:rsid w:val="00123D76"/>
    <w:rsid w:val="001364DD"/>
    <w:rsid w:val="00140BDF"/>
    <w:rsid w:val="001465EC"/>
    <w:rsid w:val="00165E20"/>
    <w:rsid w:val="00170020"/>
    <w:rsid w:val="00170D8D"/>
    <w:rsid w:val="00177378"/>
    <w:rsid w:val="001774D0"/>
    <w:rsid w:val="0018679D"/>
    <w:rsid w:val="0019641A"/>
    <w:rsid w:val="001A37AC"/>
    <w:rsid w:val="001A4A0B"/>
    <w:rsid w:val="001A5BC9"/>
    <w:rsid w:val="001B31F9"/>
    <w:rsid w:val="001B49CC"/>
    <w:rsid w:val="001B79B8"/>
    <w:rsid w:val="001C1704"/>
    <w:rsid w:val="001C3764"/>
    <w:rsid w:val="001C66DB"/>
    <w:rsid w:val="001E5C31"/>
    <w:rsid w:val="001F187E"/>
    <w:rsid w:val="00203182"/>
    <w:rsid w:val="00211D6C"/>
    <w:rsid w:val="0022010D"/>
    <w:rsid w:val="00220B42"/>
    <w:rsid w:val="00221FA9"/>
    <w:rsid w:val="0022611E"/>
    <w:rsid w:val="002270E7"/>
    <w:rsid w:val="00242A3B"/>
    <w:rsid w:val="0025773A"/>
    <w:rsid w:val="002610DC"/>
    <w:rsid w:val="00271E4F"/>
    <w:rsid w:val="0027376B"/>
    <w:rsid w:val="00277287"/>
    <w:rsid w:val="00294B52"/>
    <w:rsid w:val="002A68DA"/>
    <w:rsid w:val="002A6E44"/>
    <w:rsid w:val="002B2226"/>
    <w:rsid w:val="002B3A41"/>
    <w:rsid w:val="002B67B1"/>
    <w:rsid w:val="002C2BE0"/>
    <w:rsid w:val="002D5FE1"/>
    <w:rsid w:val="002D74DE"/>
    <w:rsid w:val="002E4E79"/>
    <w:rsid w:val="003023BB"/>
    <w:rsid w:val="00312978"/>
    <w:rsid w:val="003256B8"/>
    <w:rsid w:val="00327EE1"/>
    <w:rsid w:val="003303A5"/>
    <w:rsid w:val="00341DF7"/>
    <w:rsid w:val="00345682"/>
    <w:rsid w:val="0035190B"/>
    <w:rsid w:val="00354337"/>
    <w:rsid w:val="00365E1A"/>
    <w:rsid w:val="00371116"/>
    <w:rsid w:val="00382DC1"/>
    <w:rsid w:val="00384FD3"/>
    <w:rsid w:val="00386E87"/>
    <w:rsid w:val="0039278E"/>
    <w:rsid w:val="00392B37"/>
    <w:rsid w:val="00396241"/>
    <w:rsid w:val="003A1E83"/>
    <w:rsid w:val="003A38A6"/>
    <w:rsid w:val="003A58D2"/>
    <w:rsid w:val="003B0D50"/>
    <w:rsid w:val="003B3B57"/>
    <w:rsid w:val="003B6C04"/>
    <w:rsid w:val="003C121E"/>
    <w:rsid w:val="003D089A"/>
    <w:rsid w:val="003D1E68"/>
    <w:rsid w:val="003D61D9"/>
    <w:rsid w:val="003D6C98"/>
    <w:rsid w:val="003E08C8"/>
    <w:rsid w:val="003E4355"/>
    <w:rsid w:val="003F020A"/>
    <w:rsid w:val="003F79A4"/>
    <w:rsid w:val="004047BA"/>
    <w:rsid w:val="004109BA"/>
    <w:rsid w:val="0041159E"/>
    <w:rsid w:val="0041731F"/>
    <w:rsid w:val="004305A0"/>
    <w:rsid w:val="004305CE"/>
    <w:rsid w:val="00432ADB"/>
    <w:rsid w:val="004332DF"/>
    <w:rsid w:val="0043645F"/>
    <w:rsid w:val="00440234"/>
    <w:rsid w:val="00443B4C"/>
    <w:rsid w:val="0044725C"/>
    <w:rsid w:val="00470213"/>
    <w:rsid w:val="00473EC9"/>
    <w:rsid w:val="0049327E"/>
    <w:rsid w:val="004A0080"/>
    <w:rsid w:val="004A0B35"/>
    <w:rsid w:val="004A26DC"/>
    <w:rsid w:val="004A5640"/>
    <w:rsid w:val="004A65BE"/>
    <w:rsid w:val="004A7500"/>
    <w:rsid w:val="004B1744"/>
    <w:rsid w:val="004B4AD5"/>
    <w:rsid w:val="004D2978"/>
    <w:rsid w:val="004D3DB1"/>
    <w:rsid w:val="004E7E14"/>
    <w:rsid w:val="004F4AC7"/>
    <w:rsid w:val="004F686D"/>
    <w:rsid w:val="005023C1"/>
    <w:rsid w:val="005050A7"/>
    <w:rsid w:val="00507D1F"/>
    <w:rsid w:val="005217BE"/>
    <w:rsid w:val="00523223"/>
    <w:rsid w:val="0052450C"/>
    <w:rsid w:val="0053571E"/>
    <w:rsid w:val="00542D44"/>
    <w:rsid w:val="0054608B"/>
    <w:rsid w:val="00552FA7"/>
    <w:rsid w:val="005625FB"/>
    <w:rsid w:val="005643FB"/>
    <w:rsid w:val="005665D6"/>
    <w:rsid w:val="0057318E"/>
    <w:rsid w:val="00577C1A"/>
    <w:rsid w:val="00577CFC"/>
    <w:rsid w:val="005875F8"/>
    <w:rsid w:val="005903BE"/>
    <w:rsid w:val="005A5B76"/>
    <w:rsid w:val="005D3370"/>
    <w:rsid w:val="005F5F1B"/>
    <w:rsid w:val="00611FE5"/>
    <w:rsid w:val="00614339"/>
    <w:rsid w:val="00615F4F"/>
    <w:rsid w:val="00621AAA"/>
    <w:rsid w:val="00622599"/>
    <w:rsid w:val="006268E0"/>
    <w:rsid w:val="0063613A"/>
    <w:rsid w:val="00642A8F"/>
    <w:rsid w:val="00644D08"/>
    <w:rsid w:val="00660A86"/>
    <w:rsid w:val="006621C1"/>
    <w:rsid w:val="00664986"/>
    <w:rsid w:val="00672A7E"/>
    <w:rsid w:val="006B582A"/>
    <w:rsid w:val="006B5E34"/>
    <w:rsid w:val="006C38B6"/>
    <w:rsid w:val="006C74F1"/>
    <w:rsid w:val="006D1D1B"/>
    <w:rsid w:val="006D288D"/>
    <w:rsid w:val="006D49E3"/>
    <w:rsid w:val="006D53C3"/>
    <w:rsid w:val="006F12EE"/>
    <w:rsid w:val="006F35BA"/>
    <w:rsid w:val="006F3FDE"/>
    <w:rsid w:val="006F56C1"/>
    <w:rsid w:val="00703C5F"/>
    <w:rsid w:val="00715CDC"/>
    <w:rsid w:val="00735651"/>
    <w:rsid w:val="007378A0"/>
    <w:rsid w:val="00740B4D"/>
    <w:rsid w:val="00742DDA"/>
    <w:rsid w:val="007511EB"/>
    <w:rsid w:val="00751265"/>
    <w:rsid w:val="00753E6F"/>
    <w:rsid w:val="007600AE"/>
    <w:rsid w:val="00767EB0"/>
    <w:rsid w:val="00767F3E"/>
    <w:rsid w:val="00774C1A"/>
    <w:rsid w:val="00777F0F"/>
    <w:rsid w:val="00782A19"/>
    <w:rsid w:val="00794314"/>
    <w:rsid w:val="007A10F0"/>
    <w:rsid w:val="007A569F"/>
    <w:rsid w:val="007B1D9B"/>
    <w:rsid w:val="007B5F6C"/>
    <w:rsid w:val="007C2A36"/>
    <w:rsid w:val="007C3DE7"/>
    <w:rsid w:val="007D4BDC"/>
    <w:rsid w:val="007D5D4E"/>
    <w:rsid w:val="007D62FA"/>
    <w:rsid w:val="00804508"/>
    <w:rsid w:val="00810A7A"/>
    <w:rsid w:val="00816F8D"/>
    <w:rsid w:val="00837D4A"/>
    <w:rsid w:val="0084222B"/>
    <w:rsid w:val="00863F95"/>
    <w:rsid w:val="00864F19"/>
    <w:rsid w:val="008773B8"/>
    <w:rsid w:val="008802CA"/>
    <w:rsid w:val="008931FE"/>
    <w:rsid w:val="008C0BC1"/>
    <w:rsid w:val="008C163B"/>
    <w:rsid w:val="008C28A3"/>
    <w:rsid w:val="008C4F38"/>
    <w:rsid w:val="008D7AD4"/>
    <w:rsid w:val="008E1E2B"/>
    <w:rsid w:val="008F457E"/>
    <w:rsid w:val="00901796"/>
    <w:rsid w:val="00935529"/>
    <w:rsid w:val="00941304"/>
    <w:rsid w:val="00941CFE"/>
    <w:rsid w:val="00956C69"/>
    <w:rsid w:val="00962F20"/>
    <w:rsid w:val="009635A9"/>
    <w:rsid w:val="009776DD"/>
    <w:rsid w:val="00996404"/>
    <w:rsid w:val="009B247A"/>
    <w:rsid w:val="009B37AB"/>
    <w:rsid w:val="009C2B98"/>
    <w:rsid w:val="009D3DF2"/>
    <w:rsid w:val="009F725F"/>
    <w:rsid w:val="00A01911"/>
    <w:rsid w:val="00A118DA"/>
    <w:rsid w:val="00A1438E"/>
    <w:rsid w:val="00A37D9D"/>
    <w:rsid w:val="00A4076C"/>
    <w:rsid w:val="00A67AC1"/>
    <w:rsid w:val="00A83597"/>
    <w:rsid w:val="00A8394A"/>
    <w:rsid w:val="00A83DF2"/>
    <w:rsid w:val="00A86C5F"/>
    <w:rsid w:val="00A878F2"/>
    <w:rsid w:val="00A91E32"/>
    <w:rsid w:val="00A935F7"/>
    <w:rsid w:val="00A947F9"/>
    <w:rsid w:val="00A969AB"/>
    <w:rsid w:val="00AA0F4A"/>
    <w:rsid w:val="00AA2304"/>
    <w:rsid w:val="00AB15D0"/>
    <w:rsid w:val="00AB597B"/>
    <w:rsid w:val="00AC20F1"/>
    <w:rsid w:val="00B01F1D"/>
    <w:rsid w:val="00B11A5C"/>
    <w:rsid w:val="00B12243"/>
    <w:rsid w:val="00B35D4F"/>
    <w:rsid w:val="00B44463"/>
    <w:rsid w:val="00B50D1C"/>
    <w:rsid w:val="00B5447C"/>
    <w:rsid w:val="00B5606D"/>
    <w:rsid w:val="00B574C2"/>
    <w:rsid w:val="00B61D69"/>
    <w:rsid w:val="00B654BB"/>
    <w:rsid w:val="00B6590E"/>
    <w:rsid w:val="00B66112"/>
    <w:rsid w:val="00B67EF8"/>
    <w:rsid w:val="00B9233B"/>
    <w:rsid w:val="00BA27E8"/>
    <w:rsid w:val="00BA3032"/>
    <w:rsid w:val="00BA3BFB"/>
    <w:rsid w:val="00BA455D"/>
    <w:rsid w:val="00BA576C"/>
    <w:rsid w:val="00BA5BB0"/>
    <w:rsid w:val="00BB4ABE"/>
    <w:rsid w:val="00BB6492"/>
    <w:rsid w:val="00BC5A43"/>
    <w:rsid w:val="00BD59A2"/>
    <w:rsid w:val="00BE35E3"/>
    <w:rsid w:val="00BE53DF"/>
    <w:rsid w:val="00BF032A"/>
    <w:rsid w:val="00C00EAA"/>
    <w:rsid w:val="00C00F1A"/>
    <w:rsid w:val="00C05A93"/>
    <w:rsid w:val="00C1645D"/>
    <w:rsid w:val="00C515DF"/>
    <w:rsid w:val="00C91CB0"/>
    <w:rsid w:val="00C97093"/>
    <w:rsid w:val="00CA31E6"/>
    <w:rsid w:val="00CB713E"/>
    <w:rsid w:val="00CC0615"/>
    <w:rsid w:val="00CD01C5"/>
    <w:rsid w:val="00CE23CF"/>
    <w:rsid w:val="00CE710A"/>
    <w:rsid w:val="00CF1E40"/>
    <w:rsid w:val="00CF3645"/>
    <w:rsid w:val="00D06243"/>
    <w:rsid w:val="00D06AF5"/>
    <w:rsid w:val="00D22D77"/>
    <w:rsid w:val="00D23F78"/>
    <w:rsid w:val="00D24C6D"/>
    <w:rsid w:val="00D26F9C"/>
    <w:rsid w:val="00D354F8"/>
    <w:rsid w:val="00D52351"/>
    <w:rsid w:val="00D56B4A"/>
    <w:rsid w:val="00D571DA"/>
    <w:rsid w:val="00D66B7E"/>
    <w:rsid w:val="00D7487B"/>
    <w:rsid w:val="00D80C67"/>
    <w:rsid w:val="00D90F4A"/>
    <w:rsid w:val="00DA198B"/>
    <w:rsid w:val="00DB44B8"/>
    <w:rsid w:val="00DC181A"/>
    <w:rsid w:val="00DC3137"/>
    <w:rsid w:val="00DC76FA"/>
    <w:rsid w:val="00DD49A3"/>
    <w:rsid w:val="00DD61EA"/>
    <w:rsid w:val="00DE2FA9"/>
    <w:rsid w:val="00DF1708"/>
    <w:rsid w:val="00DF4C7E"/>
    <w:rsid w:val="00E0686C"/>
    <w:rsid w:val="00E06C46"/>
    <w:rsid w:val="00E13553"/>
    <w:rsid w:val="00E14240"/>
    <w:rsid w:val="00E24781"/>
    <w:rsid w:val="00E24F29"/>
    <w:rsid w:val="00E252BB"/>
    <w:rsid w:val="00E252BE"/>
    <w:rsid w:val="00E35BB6"/>
    <w:rsid w:val="00E66B32"/>
    <w:rsid w:val="00E702B0"/>
    <w:rsid w:val="00E804FD"/>
    <w:rsid w:val="00E838AC"/>
    <w:rsid w:val="00E938B7"/>
    <w:rsid w:val="00E9703C"/>
    <w:rsid w:val="00E979E0"/>
    <w:rsid w:val="00EA1523"/>
    <w:rsid w:val="00EA5A39"/>
    <w:rsid w:val="00EA7F55"/>
    <w:rsid w:val="00EB099C"/>
    <w:rsid w:val="00EB1B30"/>
    <w:rsid w:val="00EB6EF4"/>
    <w:rsid w:val="00ED366F"/>
    <w:rsid w:val="00EE3BDE"/>
    <w:rsid w:val="00EE3D87"/>
    <w:rsid w:val="00EF4A56"/>
    <w:rsid w:val="00EF76DA"/>
    <w:rsid w:val="00F071CF"/>
    <w:rsid w:val="00F1383C"/>
    <w:rsid w:val="00F22AAE"/>
    <w:rsid w:val="00F30659"/>
    <w:rsid w:val="00F3135B"/>
    <w:rsid w:val="00F373B5"/>
    <w:rsid w:val="00F439A2"/>
    <w:rsid w:val="00F70E0D"/>
    <w:rsid w:val="00F726E6"/>
    <w:rsid w:val="00F74BCD"/>
    <w:rsid w:val="00F877CE"/>
    <w:rsid w:val="00FA0C5D"/>
    <w:rsid w:val="00FA35D7"/>
    <w:rsid w:val="00FB2272"/>
    <w:rsid w:val="00FB3396"/>
    <w:rsid w:val="00FB4C55"/>
    <w:rsid w:val="00FC080B"/>
    <w:rsid w:val="00FC19C9"/>
    <w:rsid w:val="00FC2E1E"/>
    <w:rsid w:val="00FD4A83"/>
    <w:rsid w:val="00FD6F0C"/>
    <w:rsid w:val="00FF1350"/>
    <w:rsid w:val="00FF33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0AD9B378"/>
  <w15:chartTrackingRefBased/>
  <w15:docId w15:val="{9605EFC0-D397-4913-9F6E-8A01D5297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yperlink1">
    <w:name w:val="Hyperlink1"/>
    <w:rsid w:val="00D23F78"/>
    <w:pPr>
      <w:autoSpaceDE w:val="0"/>
      <w:autoSpaceDN w:val="0"/>
      <w:adjustRightInd w:val="0"/>
      <w:ind w:firstLine="312"/>
      <w:jc w:val="both"/>
    </w:pPr>
    <w:rPr>
      <w:rFonts w:ascii="TimesLT" w:eastAsia="Calibri" w:hAnsi="TimesLT"/>
      <w:lang w:val="en-US" w:eastAsia="en-US"/>
    </w:rPr>
  </w:style>
  <w:style w:type="character" w:styleId="Puslapionumeris">
    <w:name w:val="page number"/>
    <w:rsid w:val="00D23F78"/>
    <w:rPr>
      <w:rFonts w:cs="Times New Roman"/>
    </w:rPr>
  </w:style>
  <w:style w:type="paragraph" w:styleId="Sraopastraipa">
    <w:name w:val="List Paragraph"/>
    <w:basedOn w:val="prastasis"/>
    <w:qFormat/>
    <w:rsid w:val="00614339"/>
    <w:pPr>
      <w:ind w:left="720"/>
      <w:contextualSpacing/>
    </w:pPr>
    <w:rPr>
      <w:rFonts w:eastAsia="Calibri"/>
    </w:rPr>
  </w:style>
  <w:style w:type="character" w:customStyle="1" w:styleId="Bodytext">
    <w:name w:val="Body text_"/>
    <w:link w:val="Pagrindinistekstas1"/>
    <w:locked/>
    <w:rsid w:val="00A878F2"/>
    <w:rPr>
      <w:sz w:val="22"/>
      <w:szCs w:val="22"/>
      <w:lang w:bidi="ar-SA"/>
    </w:rPr>
  </w:style>
  <w:style w:type="paragraph" w:customStyle="1" w:styleId="Pagrindinistekstas1">
    <w:name w:val="Pagrindinis tekstas1"/>
    <w:basedOn w:val="prastasis"/>
    <w:link w:val="Bodytext"/>
    <w:rsid w:val="00A878F2"/>
    <w:pPr>
      <w:shd w:val="clear" w:color="auto" w:fill="FFFFFF"/>
      <w:spacing w:line="274" w:lineRule="exact"/>
    </w:pPr>
    <w:rPr>
      <w:sz w:val="22"/>
      <w:szCs w:val="22"/>
    </w:rPr>
  </w:style>
  <w:style w:type="paragraph" w:customStyle="1" w:styleId="BasicParagraph">
    <w:name w:val="[Basic Paragraph]"/>
    <w:basedOn w:val="prastasis"/>
    <w:rsid w:val="00371116"/>
    <w:pPr>
      <w:suppressAutoHyphens/>
      <w:autoSpaceDE w:val="0"/>
      <w:autoSpaceDN w:val="0"/>
      <w:adjustRightInd w:val="0"/>
      <w:spacing w:line="288" w:lineRule="auto"/>
      <w:textAlignment w:val="center"/>
    </w:pPr>
    <w:rPr>
      <w:rFonts w:eastAsia="Calibri"/>
      <w:color w:val="000000"/>
      <w:lang w:eastAsia="en-US"/>
    </w:rPr>
  </w:style>
  <w:style w:type="paragraph" w:styleId="Debesliotekstas">
    <w:name w:val="Balloon Text"/>
    <w:basedOn w:val="prastasis"/>
    <w:semiHidden/>
    <w:rsid w:val="00E24F29"/>
    <w:rPr>
      <w:rFonts w:ascii="Tahoma" w:hAnsi="Tahoma" w:cs="Tahoma"/>
      <w:sz w:val="16"/>
      <w:szCs w:val="16"/>
    </w:rPr>
  </w:style>
  <w:style w:type="paragraph" w:styleId="Pagrindinistekstas2">
    <w:name w:val="Body Text 2"/>
    <w:basedOn w:val="prastasis"/>
    <w:link w:val="Pagrindinistekstas2Diagrama"/>
    <w:rsid w:val="005F5F1B"/>
    <w:rPr>
      <w:rFonts w:eastAsia="Calibri"/>
      <w:color w:val="000000"/>
    </w:rPr>
  </w:style>
  <w:style w:type="character" w:customStyle="1" w:styleId="Pagrindinistekstas2Diagrama">
    <w:name w:val="Pagrindinis tekstas 2 Diagrama"/>
    <w:link w:val="Pagrindinistekstas2"/>
    <w:locked/>
    <w:rsid w:val="005F5F1B"/>
    <w:rPr>
      <w:rFonts w:eastAsia="Calibri"/>
      <w:color w:val="000000"/>
      <w:sz w:val="24"/>
      <w:szCs w:val="24"/>
      <w:lang w:val="lt-LT" w:eastAsia="lt-LT" w:bidi="ar-SA"/>
    </w:rPr>
  </w:style>
  <w:style w:type="paragraph" w:customStyle="1" w:styleId="patvirtinta">
    <w:name w:val="patvirtinta"/>
    <w:basedOn w:val="prastasis"/>
    <w:rsid w:val="005F5F1B"/>
    <w:pPr>
      <w:spacing w:before="100" w:beforeAutospacing="1" w:after="100" w:afterAutospacing="1"/>
    </w:pPr>
    <w:rPr>
      <w:rFonts w:eastAsia="Calibri"/>
    </w:rPr>
  </w:style>
  <w:style w:type="table" w:styleId="Lentelstinklelis">
    <w:name w:val="Table Grid"/>
    <w:basedOn w:val="prastojilentel"/>
    <w:uiPriority w:val="39"/>
    <w:rsid w:val="00384F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vadinimas">
    <w:name w:val="Title"/>
    <w:basedOn w:val="prastasis"/>
    <w:qFormat/>
    <w:rsid w:val="00384FD3"/>
    <w:pPr>
      <w:jc w:val="center"/>
    </w:pPr>
    <w:rPr>
      <w:b/>
      <w:szCs w:val="20"/>
    </w:rPr>
  </w:style>
  <w:style w:type="paragraph" w:styleId="Antrats">
    <w:name w:val="header"/>
    <w:basedOn w:val="prastasis"/>
    <w:link w:val="AntratsDiagrama"/>
    <w:uiPriority w:val="99"/>
    <w:rsid w:val="004A26DC"/>
    <w:pPr>
      <w:tabs>
        <w:tab w:val="center" w:pos="4819"/>
        <w:tab w:val="right" w:pos="9638"/>
      </w:tabs>
    </w:pPr>
  </w:style>
  <w:style w:type="paragraph" w:styleId="Porat">
    <w:name w:val="footer"/>
    <w:basedOn w:val="prastasis"/>
    <w:link w:val="PoratDiagrama"/>
    <w:rsid w:val="002C2BE0"/>
    <w:pPr>
      <w:tabs>
        <w:tab w:val="center" w:pos="4819"/>
        <w:tab w:val="right" w:pos="9638"/>
      </w:tabs>
    </w:pPr>
  </w:style>
  <w:style w:type="character" w:styleId="Hipersaitas">
    <w:name w:val="Hyperlink"/>
    <w:rsid w:val="00EB099C"/>
    <w:rPr>
      <w:color w:val="0000FF"/>
      <w:u w:val="single"/>
    </w:rPr>
  </w:style>
  <w:style w:type="paragraph" w:customStyle="1" w:styleId="Sraopastraipa1">
    <w:name w:val="Sąrašo pastraipa1"/>
    <w:basedOn w:val="prastasis"/>
    <w:rsid w:val="00794314"/>
    <w:pPr>
      <w:ind w:left="720"/>
      <w:contextualSpacing/>
    </w:pPr>
  </w:style>
  <w:style w:type="paragraph" w:customStyle="1" w:styleId="tajtip">
    <w:name w:val="tajtip"/>
    <w:basedOn w:val="prastasis"/>
    <w:rsid w:val="000C061F"/>
    <w:pPr>
      <w:spacing w:before="100" w:beforeAutospacing="1" w:after="100" w:afterAutospacing="1"/>
    </w:pPr>
  </w:style>
  <w:style w:type="paragraph" w:customStyle="1" w:styleId="tactin">
    <w:name w:val="tactin"/>
    <w:basedOn w:val="prastasis"/>
    <w:rsid w:val="000C061F"/>
    <w:pPr>
      <w:spacing w:before="100" w:beforeAutospacing="1" w:after="100" w:afterAutospacing="1"/>
    </w:pPr>
  </w:style>
  <w:style w:type="paragraph" w:styleId="Pagrindiniotekstotrauka">
    <w:name w:val="Body Text Indent"/>
    <w:basedOn w:val="prastasis"/>
    <w:rsid w:val="00F74BCD"/>
    <w:pPr>
      <w:spacing w:after="120"/>
      <w:ind w:left="283"/>
    </w:pPr>
  </w:style>
  <w:style w:type="character" w:customStyle="1" w:styleId="PoratDiagrama">
    <w:name w:val="Poraštė Diagrama"/>
    <w:link w:val="Porat"/>
    <w:locked/>
    <w:rsid w:val="00F74BCD"/>
    <w:rPr>
      <w:sz w:val="24"/>
      <w:szCs w:val="24"/>
      <w:lang w:val="lt-LT" w:eastAsia="lt-LT" w:bidi="ar-SA"/>
    </w:rPr>
  </w:style>
  <w:style w:type="paragraph" w:customStyle="1" w:styleId="CharChar3DiagramaDiagramaCharChar">
    <w:name w:val="Char Char3 Diagrama Diagrama Char Char"/>
    <w:basedOn w:val="prastasis"/>
    <w:rsid w:val="00F74BCD"/>
    <w:pPr>
      <w:spacing w:after="160" w:line="240" w:lineRule="exact"/>
    </w:pPr>
    <w:rPr>
      <w:rFonts w:ascii="Tahoma" w:hAnsi="Tahoma"/>
      <w:sz w:val="20"/>
      <w:szCs w:val="20"/>
      <w:lang w:val="en-US" w:eastAsia="en-US"/>
    </w:rPr>
  </w:style>
  <w:style w:type="paragraph" w:customStyle="1" w:styleId="CharChar4DiagramaDiagramaCharCharDiagramaDiagramaCharChar">
    <w:name w:val="Char Char4 Diagrama Diagrama Char Char Diagrama Diagrama Char Char"/>
    <w:basedOn w:val="prastasis"/>
    <w:rsid w:val="00B11A5C"/>
    <w:pPr>
      <w:spacing w:after="160" w:line="240" w:lineRule="exact"/>
    </w:pPr>
    <w:rPr>
      <w:rFonts w:ascii="Tahoma" w:hAnsi="Tahoma"/>
      <w:sz w:val="20"/>
      <w:szCs w:val="20"/>
      <w:lang w:val="en-US" w:eastAsia="en-US"/>
    </w:rPr>
  </w:style>
  <w:style w:type="character" w:customStyle="1" w:styleId="AntratsDiagrama">
    <w:name w:val="Antraštės Diagrama"/>
    <w:link w:val="Antrats"/>
    <w:uiPriority w:val="99"/>
    <w:rsid w:val="00956C69"/>
    <w:rPr>
      <w:sz w:val="24"/>
      <w:szCs w:val="24"/>
    </w:rPr>
  </w:style>
  <w:style w:type="character" w:styleId="Vietosrezervavimoenklotekstas">
    <w:name w:val="Placeholder Text"/>
    <w:uiPriority w:val="99"/>
    <w:semiHidden/>
    <w:rsid w:val="00BA576C"/>
    <w:rPr>
      <w:color w:val="808080"/>
    </w:rPr>
  </w:style>
  <w:style w:type="paragraph" w:customStyle="1" w:styleId="DiagramaDiagramaDiagramaDiagrama">
    <w:name w:val="Diagrama Diagrama Diagrama Diagrama"/>
    <w:basedOn w:val="prastasis"/>
    <w:rsid w:val="00740B4D"/>
    <w:pPr>
      <w:spacing w:after="160" w:line="240" w:lineRule="exact"/>
    </w:pPr>
    <w:rPr>
      <w:rFonts w:ascii="Tahoma" w:hAnsi="Tahoma"/>
      <w:sz w:val="20"/>
      <w:szCs w:val="20"/>
      <w:lang w:val="en-US" w:eastAsia="en-US"/>
    </w:rPr>
  </w:style>
  <w:style w:type="character" w:customStyle="1" w:styleId="acopre1">
    <w:name w:val="acopre1"/>
    <w:basedOn w:val="Numatytasispastraiposriftas"/>
    <w:rsid w:val="00622599"/>
  </w:style>
  <w:style w:type="numbering" w:customStyle="1" w:styleId="Sraonra1">
    <w:name w:val="Sąrašo nėra1"/>
    <w:next w:val="Sraonra"/>
    <w:semiHidden/>
    <w:rsid w:val="001C3764"/>
  </w:style>
  <w:style w:type="character" w:customStyle="1" w:styleId="Vietosrezervavimoenklotekstas1">
    <w:name w:val="Vietos rezervavimo ženklo tekstas1"/>
    <w:rsid w:val="001C3764"/>
    <w:rPr>
      <w:color w:val="808080"/>
    </w:rPr>
  </w:style>
  <w:style w:type="paragraph" w:customStyle="1" w:styleId="Style1">
    <w:name w:val="Style1"/>
    <w:basedOn w:val="prastasis"/>
    <w:rsid w:val="001C3764"/>
    <w:pPr>
      <w:widowControl w:val="0"/>
      <w:autoSpaceDE w:val="0"/>
      <w:autoSpaceDN w:val="0"/>
      <w:adjustRightInd w:val="0"/>
      <w:spacing w:line="277" w:lineRule="exact"/>
    </w:pPr>
  </w:style>
  <w:style w:type="paragraph" w:customStyle="1" w:styleId="Style2">
    <w:name w:val="Style2"/>
    <w:basedOn w:val="prastasis"/>
    <w:rsid w:val="001C3764"/>
    <w:pPr>
      <w:widowControl w:val="0"/>
      <w:autoSpaceDE w:val="0"/>
      <w:autoSpaceDN w:val="0"/>
      <w:adjustRightInd w:val="0"/>
    </w:pPr>
  </w:style>
  <w:style w:type="paragraph" w:customStyle="1" w:styleId="Style3">
    <w:name w:val="Style3"/>
    <w:basedOn w:val="prastasis"/>
    <w:rsid w:val="001C3764"/>
    <w:pPr>
      <w:widowControl w:val="0"/>
      <w:autoSpaceDE w:val="0"/>
      <w:autoSpaceDN w:val="0"/>
      <w:adjustRightInd w:val="0"/>
      <w:spacing w:line="278" w:lineRule="exact"/>
      <w:ind w:firstLine="149"/>
    </w:pPr>
  </w:style>
  <w:style w:type="paragraph" w:customStyle="1" w:styleId="Style4">
    <w:name w:val="Style4"/>
    <w:basedOn w:val="prastasis"/>
    <w:rsid w:val="001C3764"/>
    <w:pPr>
      <w:widowControl w:val="0"/>
      <w:autoSpaceDE w:val="0"/>
      <w:autoSpaceDN w:val="0"/>
      <w:adjustRightInd w:val="0"/>
      <w:spacing w:line="276" w:lineRule="exact"/>
      <w:ind w:hanging="389"/>
    </w:pPr>
  </w:style>
  <w:style w:type="paragraph" w:customStyle="1" w:styleId="Style5">
    <w:name w:val="Style5"/>
    <w:basedOn w:val="prastasis"/>
    <w:rsid w:val="001C3764"/>
    <w:pPr>
      <w:widowControl w:val="0"/>
      <w:autoSpaceDE w:val="0"/>
      <w:autoSpaceDN w:val="0"/>
      <w:adjustRightInd w:val="0"/>
      <w:spacing w:line="274" w:lineRule="exact"/>
      <w:jc w:val="both"/>
    </w:pPr>
  </w:style>
  <w:style w:type="paragraph" w:customStyle="1" w:styleId="Style6">
    <w:name w:val="Style6"/>
    <w:basedOn w:val="prastasis"/>
    <w:rsid w:val="001C3764"/>
    <w:pPr>
      <w:widowControl w:val="0"/>
      <w:autoSpaceDE w:val="0"/>
      <w:autoSpaceDN w:val="0"/>
      <w:adjustRightInd w:val="0"/>
      <w:spacing w:line="274" w:lineRule="exact"/>
      <w:jc w:val="both"/>
    </w:pPr>
  </w:style>
  <w:style w:type="paragraph" w:customStyle="1" w:styleId="Style7">
    <w:name w:val="Style7"/>
    <w:basedOn w:val="prastasis"/>
    <w:rsid w:val="001C3764"/>
    <w:pPr>
      <w:widowControl w:val="0"/>
      <w:autoSpaceDE w:val="0"/>
      <w:autoSpaceDN w:val="0"/>
      <w:adjustRightInd w:val="0"/>
      <w:spacing w:line="276" w:lineRule="exact"/>
      <w:ind w:hanging="418"/>
      <w:jc w:val="both"/>
    </w:pPr>
  </w:style>
  <w:style w:type="paragraph" w:customStyle="1" w:styleId="Style8">
    <w:name w:val="Style8"/>
    <w:basedOn w:val="prastasis"/>
    <w:rsid w:val="001C3764"/>
    <w:pPr>
      <w:widowControl w:val="0"/>
      <w:autoSpaceDE w:val="0"/>
      <w:autoSpaceDN w:val="0"/>
      <w:adjustRightInd w:val="0"/>
    </w:pPr>
  </w:style>
  <w:style w:type="character" w:customStyle="1" w:styleId="FontStyle11">
    <w:name w:val="Font Style11"/>
    <w:rsid w:val="001C3764"/>
    <w:rPr>
      <w:rFonts w:ascii="Calibri" w:hAnsi="Calibri" w:cs="Calibri" w:hint="default"/>
      <w:sz w:val="20"/>
      <w:szCs w:val="20"/>
    </w:rPr>
  </w:style>
  <w:style w:type="character" w:customStyle="1" w:styleId="FontStyle12">
    <w:name w:val="Font Style12"/>
    <w:rsid w:val="001C3764"/>
    <w:rPr>
      <w:rFonts w:ascii="Times New Roman" w:hAnsi="Times New Roman" w:cs="Times New Roman" w:hint="default"/>
      <w:i/>
      <w:iCs/>
      <w:sz w:val="22"/>
      <w:szCs w:val="22"/>
    </w:rPr>
  </w:style>
  <w:style w:type="character" w:customStyle="1" w:styleId="FontStyle13">
    <w:name w:val="Font Style13"/>
    <w:rsid w:val="001C3764"/>
    <w:rPr>
      <w:rFonts w:ascii="Times New Roman" w:hAnsi="Times New Roman" w:cs="Times New Roman" w:hint="default"/>
      <w:b/>
      <w:bCs/>
      <w:sz w:val="22"/>
      <w:szCs w:val="22"/>
    </w:rPr>
  </w:style>
  <w:style w:type="character" w:customStyle="1" w:styleId="FontStyle14">
    <w:name w:val="Font Style14"/>
    <w:rsid w:val="001C3764"/>
    <w:rPr>
      <w:rFonts w:ascii="Times New Roman" w:hAnsi="Times New Roman" w:cs="Times New Roman" w:hint="default"/>
      <w:sz w:val="22"/>
      <w:szCs w:val="22"/>
    </w:rPr>
  </w:style>
  <w:style w:type="paragraph" w:styleId="Pagrindiniotekstotrauka2">
    <w:name w:val="Body Text Indent 2"/>
    <w:basedOn w:val="prastasis"/>
    <w:link w:val="Pagrindiniotekstotrauka2Diagrama"/>
    <w:rsid w:val="001C3764"/>
    <w:pPr>
      <w:spacing w:after="120" w:line="480" w:lineRule="auto"/>
      <w:ind w:left="283" w:firstLine="720"/>
    </w:pPr>
    <w:rPr>
      <w:rFonts w:ascii="Arial" w:hAnsi="Arial" w:cs="Arial"/>
      <w:sz w:val="20"/>
      <w:szCs w:val="20"/>
    </w:rPr>
  </w:style>
  <w:style w:type="character" w:customStyle="1" w:styleId="Pagrindiniotekstotrauka2Diagrama">
    <w:name w:val="Pagrindinio teksto įtrauka 2 Diagrama"/>
    <w:link w:val="Pagrindiniotekstotrauka2"/>
    <w:rsid w:val="001C3764"/>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97185">
      <w:bodyDiv w:val="1"/>
      <w:marLeft w:val="0"/>
      <w:marRight w:val="0"/>
      <w:marTop w:val="0"/>
      <w:marBottom w:val="0"/>
      <w:divBdr>
        <w:top w:val="none" w:sz="0" w:space="0" w:color="auto"/>
        <w:left w:val="none" w:sz="0" w:space="0" w:color="auto"/>
        <w:bottom w:val="none" w:sz="0" w:space="0" w:color="auto"/>
        <w:right w:val="none" w:sz="0" w:space="0" w:color="auto"/>
      </w:divBdr>
    </w:div>
    <w:div w:id="473957755">
      <w:bodyDiv w:val="1"/>
      <w:marLeft w:val="0"/>
      <w:marRight w:val="0"/>
      <w:marTop w:val="0"/>
      <w:marBottom w:val="0"/>
      <w:divBdr>
        <w:top w:val="none" w:sz="0" w:space="0" w:color="auto"/>
        <w:left w:val="none" w:sz="0" w:space="0" w:color="auto"/>
        <w:bottom w:val="none" w:sz="0" w:space="0" w:color="auto"/>
        <w:right w:val="none" w:sz="0" w:space="0" w:color="auto"/>
      </w:divBdr>
    </w:div>
    <w:div w:id="544413795">
      <w:bodyDiv w:val="1"/>
      <w:marLeft w:val="0"/>
      <w:marRight w:val="0"/>
      <w:marTop w:val="0"/>
      <w:marBottom w:val="0"/>
      <w:divBdr>
        <w:top w:val="none" w:sz="0" w:space="0" w:color="auto"/>
        <w:left w:val="none" w:sz="0" w:space="0" w:color="auto"/>
        <w:bottom w:val="none" w:sz="0" w:space="0" w:color="auto"/>
        <w:right w:val="none" w:sz="0" w:space="0" w:color="auto"/>
      </w:divBdr>
    </w:div>
    <w:div w:id="638418072">
      <w:bodyDiv w:val="1"/>
      <w:marLeft w:val="0"/>
      <w:marRight w:val="0"/>
      <w:marTop w:val="0"/>
      <w:marBottom w:val="0"/>
      <w:divBdr>
        <w:top w:val="none" w:sz="0" w:space="0" w:color="auto"/>
        <w:left w:val="none" w:sz="0" w:space="0" w:color="auto"/>
        <w:bottom w:val="none" w:sz="0" w:space="0" w:color="auto"/>
        <w:right w:val="none" w:sz="0" w:space="0" w:color="auto"/>
      </w:divBdr>
    </w:div>
    <w:div w:id="1371489208">
      <w:bodyDiv w:val="1"/>
      <w:marLeft w:val="0"/>
      <w:marRight w:val="0"/>
      <w:marTop w:val="0"/>
      <w:marBottom w:val="0"/>
      <w:divBdr>
        <w:top w:val="none" w:sz="0" w:space="0" w:color="auto"/>
        <w:left w:val="none" w:sz="0" w:space="0" w:color="auto"/>
        <w:bottom w:val="none" w:sz="0" w:space="0" w:color="auto"/>
        <w:right w:val="none" w:sz="0" w:space="0" w:color="auto"/>
      </w:divBdr>
    </w:div>
    <w:div w:id="1540707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langa.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administracija@palanga.lt" TargetMode="Externa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b8162afa460a467f84a677bc1810b531.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426636-30EA-4BB1-A567-302C673DA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b8162afa460a467f84a677bc1810b531.dot</Template>
  <TotalTime>2</TotalTime>
  <Pages>18</Pages>
  <Words>26450</Words>
  <Characters>15078</Characters>
  <Application>Microsoft Office Word</Application>
  <DocSecurity>0</DocSecurity>
  <Lines>125</Lines>
  <Paragraphs>82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PALANGOS MIESTO SAVIVALDYBĖS NEFORMALIOJO VAIKŲ ŠVIETIMO LĖŠŲ SKYRIMO IR NAUDOJIMO TVARKOS APRAŠO PATVIRTINIMO</vt:lpstr>
      <vt:lpstr>DĖL PALANGOS MIESTO SAVIVALDYBĖS NEFORMALIOJO VAIKŲ ŠVIETIMO LĖŠŲ SKYRIMO IR NAUDOJIMO TVARKOS APRAŠO PATVIRTINIMO</vt:lpstr>
    </vt:vector>
  </TitlesOfParts>
  <Manager>2017-02-08</Manager>
  <Company/>
  <LinksUpToDate>false</LinksUpToDate>
  <CharactersWithSpaces>41446</CharactersWithSpaces>
  <SharedDoc>false</SharedDoc>
  <HLinks>
    <vt:vector size="18" baseType="variant">
      <vt:variant>
        <vt:i4>7667788</vt:i4>
      </vt:variant>
      <vt:variant>
        <vt:i4>9</vt:i4>
      </vt:variant>
      <vt:variant>
        <vt:i4>0</vt:i4>
      </vt:variant>
      <vt:variant>
        <vt:i4>5</vt:i4>
      </vt:variant>
      <vt:variant>
        <vt:lpwstr>mailto:administracija@palanga.lt</vt:lpwstr>
      </vt:variant>
      <vt:variant>
        <vt:lpwstr/>
      </vt:variant>
      <vt:variant>
        <vt:i4>8061037</vt:i4>
      </vt:variant>
      <vt:variant>
        <vt:i4>6</vt:i4>
      </vt:variant>
      <vt:variant>
        <vt:i4>0</vt:i4>
      </vt:variant>
      <vt:variant>
        <vt:i4>5</vt:i4>
      </vt:variant>
      <vt:variant>
        <vt:lpwstr>http://www.palanga.lt/</vt:lpwstr>
      </vt:variant>
      <vt:variant>
        <vt:lpwstr/>
      </vt:variant>
      <vt:variant>
        <vt:i4>2293811</vt:i4>
      </vt:variant>
      <vt:variant>
        <vt:i4>3</vt:i4>
      </vt:variant>
      <vt:variant>
        <vt:i4>0</vt:i4>
      </vt:variant>
      <vt:variant>
        <vt:i4>5</vt:i4>
      </vt:variant>
      <vt:variant>
        <vt:lpwstr>http://www.infolex.lt/ta/54723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PALANGOS MIESTO SAVIVALDYBĖS NEFORMALIOJO VAIKŲ ŠVIETIMO LĖŠŲ SKYRIMO IR NAUDOJIMO TVARKOS APRAŠO PATVIRTINIMO</dc:title>
  <dc:subject>A1-140</dc:subject>
  <dc:creator>PALANGOS MIESTO SAVIVALDYBĖS ADMINISTRACIJOS DIREKTORIUS</dc:creator>
  <cp:keywords/>
  <dc:description/>
  <cp:lastModifiedBy>Nijolė Vargonienė</cp:lastModifiedBy>
  <cp:revision>3</cp:revision>
  <cp:lastPrinted>2021-07-27T12:20:00Z</cp:lastPrinted>
  <dcterms:created xsi:type="dcterms:W3CDTF">2021-07-27T12:47:00Z</dcterms:created>
  <dcterms:modified xsi:type="dcterms:W3CDTF">2021-07-27T12:47:00Z</dcterms:modified>
  <cp:category>ĮSAKYMAS</cp:category>
</cp:coreProperties>
</file>