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D5F84" w14:textId="77777777" w:rsidR="00DB5A7C" w:rsidRPr="005A2FE8" w:rsidRDefault="00DB5A7C" w:rsidP="00564283">
      <w:pPr>
        <w:jc w:val="center"/>
        <w:rPr>
          <w:rFonts w:ascii="Palemonas" w:hAnsi="Palemonas"/>
          <w:b/>
        </w:rPr>
      </w:pPr>
      <w:r w:rsidRPr="005A2FE8">
        <w:rPr>
          <w:rFonts w:ascii="Palemonas" w:hAnsi="Palemonas"/>
        </w:rPr>
        <w:object w:dxaOrig="948" w:dyaOrig="979" w14:anchorId="63083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3pt;height:48.9pt" o:ole="" fillcolor="window">
            <v:imagedata r:id="rId6" o:title=""/>
          </v:shape>
          <o:OLEObject Type="Embed" ProgID="Word.Picture.8" ShapeID="_x0000_i1025" DrawAspect="Content" ObjectID="_1807960889" r:id="rId7"/>
        </w:object>
      </w:r>
    </w:p>
    <w:p w14:paraId="6DE62D1B" w14:textId="77777777" w:rsidR="00DB5A7C" w:rsidRPr="00007520" w:rsidRDefault="00DB5A7C" w:rsidP="00DB5A7C">
      <w:pPr>
        <w:jc w:val="center"/>
        <w:rPr>
          <w:rFonts w:ascii="Palemonas" w:hAnsi="Palemonas"/>
          <w:b/>
          <w:sz w:val="28"/>
          <w:szCs w:val="28"/>
        </w:rPr>
      </w:pPr>
      <w:r w:rsidRPr="00007520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325D6310" w14:textId="77777777" w:rsidR="00DB5A7C" w:rsidRPr="00007520" w:rsidRDefault="00DB5A7C" w:rsidP="00DB5A7C">
      <w:pPr>
        <w:jc w:val="center"/>
        <w:rPr>
          <w:rFonts w:ascii="Palemonas" w:hAnsi="Palemonas"/>
          <w:b/>
          <w:sz w:val="28"/>
          <w:szCs w:val="28"/>
        </w:rPr>
      </w:pPr>
      <w:r w:rsidRPr="00007520">
        <w:rPr>
          <w:rFonts w:ascii="Palemonas" w:hAnsi="Palemonas"/>
          <w:b/>
          <w:sz w:val="28"/>
          <w:szCs w:val="28"/>
        </w:rPr>
        <w:t>DIREKTORIUS</w:t>
      </w:r>
    </w:p>
    <w:p w14:paraId="43AE3933" w14:textId="77777777" w:rsidR="008B3180" w:rsidRPr="001F48A8" w:rsidRDefault="008B3180" w:rsidP="001F48A8">
      <w:pPr>
        <w:jc w:val="both"/>
        <w:rPr>
          <w:rFonts w:ascii="Palemonas" w:hAnsi="Palemonas"/>
          <w:bCs/>
        </w:rPr>
      </w:pPr>
    </w:p>
    <w:p w14:paraId="0DD531F2" w14:textId="77777777" w:rsidR="00C065A4" w:rsidRPr="00BA3264" w:rsidRDefault="00C065A4" w:rsidP="00C065A4">
      <w:pPr>
        <w:jc w:val="center"/>
        <w:rPr>
          <w:rFonts w:ascii="Palemonas" w:hAnsi="Palemonas"/>
          <w:b/>
        </w:rPr>
      </w:pPr>
      <w:r w:rsidRPr="00BA3264">
        <w:rPr>
          <w:rFonts w:ascii="Palemonas" w:hAnsi="Palemonas"/>
          <w:b/>
        </w:rPr>
        <w:t>ĮSAKYMAS</w:t>
      </w:r>
    </w:p>
    <w:p w14:paraId="46E9D147" w14:textId="77777777" w:rsidR="00C065A4" w:rsidRPr="001F48A8" w:rsidRDefault="00C065A4" w:rsidP="001F48A8">
      <w:pPr>
        <w:jc w:val="center"/>
        <w:rPr>
          <w:rFonts w:ascii="Palemonas" w:hAnsi="Palemonas"/>
          <w:color w:val="000000"/>
        </w:rPr>
      </w:pPr>
      <w:r w:rsidRPr="001F48A8">
        <w:rPr>
          <w:rFonts w:ascii="Palemonas" w:hAnsi="Palemonas"/>
          <w:b/>
          <w:bCs/>
        </w:rPr>
        <w:t xml:space="preserve">DĖL </w:t>
      </w:r>
      <w:r w:rsidR="00757CE8" w:rsidRPr="001F48A8">
        <w:rPr>
          <w:rFonts w:ascii="Palemonas" w:hAnsi="Palemonas"/>
          <w:b/>
          <w:bCs/>
        </w:rPr>
        <w:t>VALSTYBINĖS ŽEMĖS NUOMOS MOKESČIO ADMINISTRAVIMUI REIKALINGŲ</w:t>
      </w:r>
      <w:r w:rsidR="00F61D53" w:rsidRPr="001F48A8">
        <w:rPr>
          <w:rFonts w:ascii="Palemonas" w:hAnsi="Palemonas"/>
          <w:b/>
          <w:bCs/>
          <w:color w:val="000000"/>
        </w:rPr>
        <w:t xml:space="preserve"> FORMŲ </w:t>
      </w:r>
      <w:r w:rsidRPr="001F48A8">
        <w:rPr>
          <w:rFonts w:ascii="Palemonas" w:hAnsi="Palemonas"/>
          <w:b/>
          <w:bCs/>
          <w:color w:val="000000"/>
        </w:rPr>
        <w:t>PA</w:t>
      </w:r>
      <w:r w:rsidR="00496395" w:rsidRPr="001F48A8">
        <w:rPr>
          <w:rFonts w:ascii="Palemonas" w:hAnsi="Palemonas"/>
          <w:b/>
          <w:bCs/>
          <w:color w:val="000000"/>
        </w:rPr>
        <w:t>TVIRTINIMO</w:t>
      </w:r>
    </w:p>
    <w:p w14:paraId="130E6BC2" w14:textId="77777777" w:rsidR="00C065A4" w:rsidRPr="00BA3264" w:rsidRDefault="00C065A4" w:rsidP="007A0DD9">
      <w:pPr>
        <w:rPr>
          <w:rFonts w:ascii="Palemonas" w:hAnsi="Palemonas"/>
        </w:rPr>
      </w:pPr>
    </w:p>
    <w:p w14:paraId="2B48B896" w14:textId="7D72123A" w:rsidR="00C065A4" w:rsidRPr="00BA3264" w:rsidRDefault="00237436" w:rsidP="00C065A4">
      <w:pPr>
        <w:jc w:val="center"/>
        <w:rPr>
          <w:rFonts w:ascii="Palemonas" w:hAnsi="Palemonas"/>
        </w:rPr>
      </w:pPr>
      <w:r w:rsidRPr="00BA3264">
        <w:rPr>
          <w:rFonts w:ascii="Palemonas" w:hAnsi="Palemonas"/>
        </w:rPr>
        <w:t>20</w:t>
      </w:r>
      <w:r w:rsidR="003860E7">
        <w:rPr>
          <w:rFonts w:ascii="Palemonas" w:hAnsi="Palemonas"/>
        </w:rPr>
        <w:t>25</w:t>
      </w:r>
      <w:r w:rsidRPr="00BA3264">
        <w:rPr>
          <w:rFonts w:ascii="Palemonas" w:hAnsi="Palemonas"/>
        </w:rPr>
        <w:t xml:space="preserve"> m. </w:t>
      </w:r>
      <w:r w:rsidR="00F60785">
        <w:rPr>
          <w:rFonts w:ascii="Palemonas" w:hAnsi="Palemonas"/>
        </w:rPr>
        <w:t xml:space="preserve">gegužės 2 </w:t>
      </w:r>
      <w:r w:rsidR="00C065A4" w:rsidRPr="00BA3264">
        <w:rPr>
          <w:rFonts w:ascii="Palemonas" w:hAnsi="Palemonas"/>
        </w:rPr>
        <w:t>d. Nr.</w:t>
      </w:r>
      <w:r w:rsidRPr="00BA3264">
        <w:rPr>
          <w:rFonts w:ascii="Palemonas" w:hAnsi="Palemonas"/>
        </w:rPr>
        <w:t xml:space="preserve"> A1-</w:t>
      </w:r>
      <w:r w:rsidR="00F60785">
        <w:rPr>
          <w:rFonts w:ascii="Palemonas" w:hAnsi="Palemonas"/>
        </w:rPr>
        <w:t>605</w:t>
      </w:r>
    </w:p>
    <w:p w14:paraId="1FDE146E" w14:textId="77777777" w:rsidR="00866FCE" w:rsidRPr="00BA3264" w:rsidRDefault="00C065A4" w:rsidP="007A0DD9">
      <w:pPr>
        <w:jc w:val="center"/>
        <w:rPr>
          <w:rFonts w:ascii="Palemonas" w:hAnsi="Palemonas"/>
          <w:color w:val="000000"/>
        </w:rPr>
      </w:pPr>
      <w:r w:rsidRPr="00BA3264">
        <w:rPr>
          <w:rFonts w:ascii="Palemonas" w:hAnsi="Palemonas"/>
        </w:rPr>
        <w:t>Palanga</w:t>
      </w:r>
    </w:p>
    <w:p w14:paraId="25C293CF" w14:textId="77777777" w:rsidR="00866FCE" w:rsidRPr="00007520" w:rsidRDefault="00866FCE" w:rsidP="001F48A8">
      <w:pPr>
        <w:jc w:val="both"/>
        <w:rPr>
          <w:rFonts w:ascii="Palemonas" w:hAnsi="Palemonas"/>
          <w:color w:val="000000"/>
        </w:rPr>
      </w:pPr>
    </w:p>
    <w:p w14:paraId="34AD297E" w14:textId="77777777" w:rsidR="00DB5A7C" w:rsidRPr="00007520" w:rsidRDefault="00DB5A7C" w:rsidP="001F48A8">
      <w:pPr>
        <w:jc w:val="both"/>
        <w:rPr>
          <w:rFonts w:ascii="Palemonas" w:hAnsi="Palemonas"/>
          <w:color w:val="000000"/>
        </w:rPr>
      </w:pPr>
    </w:p>
    <w:p w14:paraId="721D9093" w14:textId="5FD52DEF" w:rsidR="007122B7" w:rsidRPr="00007520" w:rsidRDefault="00237436" w:rsidP="001F48A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</w:rPr>
      </w:pPr>
      <w:r w:rsidRPr="00A63826">
        <w:rPr>
          <w:rFonts w:ascii="Palemonas" w:hAnsi="Palemonas"/>
        </w:rPr>
        <w:t>Vadovaudamasi Lietuvos Respublikos vietos savivaldos įstatymo</w:t>
      </w:r>
      <w:r w:rsidR="00936A1B" w:rsidRPr="00A63826">
        <w:rPr>
          <w:rFonts w:ascii="Palemonas" w:hAnsi="Palemonas"/>
        </w:rPr>
        <w:t xml:space="preserve"> </w:t>
      </w:r>
      <w:r w:rsidR="003860E7" w:rsidRPr="00A63826">
        <w:rPr>
          <w:rFonts w:ascii="Palemonas" w:hAnsi="Palemonas"/>
        </w:rPr>
        <w:t xml:space="preserve">33 </w:t>
      </w:r>
      <w:r w:rsidRPr="00A63826">
        <w:rPr>
          <w:rFonts w:ascii="Palemonas" w:hAnsi="Palemonas"/>
        </w:rPr>
        <w:t xml:space="preserve">straipsnio </w:t>
      </w:r>
      <w:r w:rsidR="003860E7" w:rsidRPr="00A63826">
        <w:rPr>
          <w:rFonts w:ascii="Palemonas" w:hAnsi="Palemonas"/>
        </w:rPr>
        <w:t>3</w:t>
      </w:r>
      <w:r w:rsidR="00EE4936" w:rsidRPr="00A63826">
        <w:rPr>
          <w:rFonts w:ascii="Palemonas" w:hAnsi="Palemonas"/>
        </w:rPr>
        <w:t xml:space="preserve"> </w:t>
      </w:r>
      <w:r w:rsidRPr="00A63826">
        <w:rPr>
          <w:rFonts w:ascii="Palemonas" w:hAnsi="Palemonas"/>
        </w:rPr>
        <w:t>dali</w:t>
      </w:r>
      <w:r w:rsidR="00496395" w:rsidRPr="00A63826">
        <w:rPr>
          <w:rFonts w:ascii="Palemonas" w:hAnsi="Palemonas"/>
        </w:rPr>
        <w:t xml:space="preserve">es </w:t>
      </w:r>
      <w:r w:rsidR="003860E7" w:rsidRPr="00A63826">
        <w:rPr>
          <w:rFonts w:ascii="Palemonas" w:hAnsi="Palemonas"/>
        </w:rPr>
        <w:t>5</w:t>
      </w:r>
      <w:r w:rsidR="00496395" w:rsidRPr="00A63826">
        <w:rPr>
          <w:rFonts w:ascii="Palemonas" w:hAnsi="Palemonas"/>
        </w:rPr>
        <w:t xml:space="preserve"> punktu</w:t>
      </w:r>
      <w:r w:rsidR="00766C7C" w:rsidRPr="00A63826">
        <w:rPr>
          <w:rFonts w:ascii="Palemonas" w:hAnsi="Palemonas"/>
        </w:rPr>
        <w:t>,</w:t>
      </w:r>
      <w:r w:rsidR="005E0137" w:rsidRPr="00A63826">
        <w:rPr>
          <w:rFonts w:ascii="Palemonas" w:hAnsi="Palemonas"/>
        </w:rPr>
        <w:t xml:space="preserve"> </w:t>
      </w:r>
      <w:r w:rsidR="00CA6759" w:rsidRPr="00A63826">
        <w:rPr>
          <w:rFonts w:ascii="Palemonas" w:hAnsi="Palemonas"/>
        </w:rPr>
        <w:t xml:space="preserve">Palangos miesto savivaldybės tarybos </w:t>
      </w:r>
      <w:bookmarkStart w:id="0" w:name="_Hlk951235"/>
      <w:r w:rsidR="00CA6759" w:rsidRPr="00A63826">
        <w:rPr>
          <w:rFonts w:ascii="Palemonas" w:hAnsi="Palemonas"/>
        </w:rPr>
        <w:t>20</w:t>
      </w:r>
      <w:r w:rsidR="003860E7" w:rsidRPr="00A63826">
        <w:rPr>
          <w:rFonts w:ascii="Palemonas" w:hAnsi="Palemonas"/>
        </w:rPr>
        <w:t>24</w:t>
      </w:r>
      <w:r w:rsidR="00CA6759" w:rsidRPr="00A63826">
        <w:rPr>
          <w:rFonts w:ascii="Palemonas" w:hAnsi="Palemonas"/>
        </w:rPr>
        <w:t xml:space="preserve"> m. </w:t>
      </w:r>
      <w:r w:rsidR="003860E7" w:rsidRPr="00A63826">
        <w:rPr>
          <w:rFonts w:ascii="Palemonas" w:hAnsi="Palemonas"/>
        </w:rPr>
        <w:t>gruodžio</w:t>
      </w:r>
      <w:r w:rsidR="00CA6759" w:rsidRPr="00A63826">
        <w:rPr>
          <w:rFonts w:ascii="Palemonas" w:hAnsi="Palemonas"/>
        </w:rPr>
        <w:t xml:space="preserve"> </w:t>
      </w:r>
      <w:r w:rsidR="003860E7" w:rsidRPr="00A63826">
        <w:rPr>
          <w:rFonts w:ascii="Palemonas" w:hAnsi="Palemonas"/>
        </w:rPr>
        <w:t>19</w:t>
      </w:r>
      <w:r w:rsidR="00CA6759" w:rsidRPr="00A63826">
        <w:rPr>
          <w:rFonts w:ascii="Palemonas" w:hAnsi="Palemonas"/>
        </w:rPr>
        <w:t xml:space="preserve"> d. sprendim</w:t>
      </w:r>
      <w:r w:rsidR="00564283" w:rsidRPr="00A63826">
        <w:rPr>
          <w:rFonts w:ascii="Palemonas" w:hAnsi="Palemonas"/>
        </w:rPr>
        <w:t>o</w:t>
      </w:r>
      <w:r w:rsidR="00CA6759" w:rsidRPr="00A63826">
        <w:rPr>
          <w:rFonts w:ascii="Palemonas" w:hAnsi="Palemonas"/>
        </w:rPr>
        <w:t xml:space="preserve"> </w:t>
      </w:r>
      <w:bookmarkStart w:id="1" w:name="n_0"/>
      <w:r w:rsidR="00C03817" w:rsidRPr="004576B7">
        <w:rPr>
          <w:rFonts w:ascii="Palemonas" w:hAnsi="Palemonas"/>
        </w:rPr>
        <w:t>Nr. T2-446</w:t>
      </w:r>
      <w:bookmarkEnd w:id="1"/>
      <w:r w:rsidR="00B3544D" w:rsidRPr="00C03817">
        <w:rPr>
          <w:rFonts w:ascii="Palemonas" w:hAnsi="Palemonas"/>
          <w:color w:val="0000FF"/>
        </w:rPr>
        <w:t xml:space="preserve"> </w:t>
      </w:r>
      <w:r w:rsidR="00CA6759" w:rsidRPr="00A63826">
        <w:rPr>
          <w:rFonts w:ascii="Palemonas" w:hAnsi="Palemonas"/>
        </w:rPr>
        <w:t xml:space="preserve">„Dėl </w:t>
      </w:r>
      <w:r w:rsidR="00AF1A1E">
        <w:rPr>
          <w:rFonts w:ascii="Palemonas" w:hAnsi="Palemonas"/>
        </w:rPr>
        <w:t>V</w:t>
      </w:r>
      <w:r w:rsidR="00564283" w:rsidRPr="00A63826">
        <w:rPr>
          <w:rFonts w:ascii="Palemonas" w:hAnsi="Palemonas"/>
        </w:rPr>
        <w:t>alstybinės žemės nuomos mokesčio administravimo taisyklių patvirtinimo</w:t>
      </w:r>
      <w:r w:rsidR="00CA6759" w:rsidRPr="00A63826">
        <w:rPr>
          <w:rFonts w:ascii="Palemonas" w:hAnsi="Palemonas"/>
        </w:rPr>
        <w:t>“</w:t>
      </w:r>
      <w:r w:rsidR="00564283" w:rsidRPr="00A63826">
        <w:rPr>
          <w:rFonts w:ascii="Palemonas" w:hAnsi="Palemonas"/>
        </w:rPr>
        <w:t xml:space="preserve"> 1 punktu</w:t>
      </w:r>
      <w:bookmarkEnd w:id="0"/>
      <w:r w:rsidR="007122B7" w:rsidRPr="00A63826">
        <w:rPr>
          <w:rFonts w:ascii="Palemonas" w:hAnsi="Palemonas"/>
        </w:rPr>
        <w:t>:</w:t>
      </w:r>
    </w:p>
    <w:p w14:paraId="73405461" w14:textId="77777777" w:rsidR="007A0DD9" w:rsidRPr="00007520" w:rsidRDefault="007A0DD9" w:rsidP="00957DDC">
      <w:pPr>
        <w:pStyle w:val="Pagrindiniotekstotrauka"/>
        <w:spacing w:before="0" w:beforeAutospacing="0" w:after="0" w:afterAutospacing="0"/>
        <w:ind w:firstLine="1296"/>
        <w:jc w:val="both"/>
        <w:rPr>
          <w:rFonts w:ascii="Palemonas" w:hAnsi="Palemonas"/>
          <w:color w:val="000000"/>
        </w:rPr>
      </w:pPr>
      <w:r w:rsidRPr="00007520">
        <w:rPr>
          <w:rFonts w:ascii="Palemonas" w:hAnsi="Palemonas"/>
          <w:color w:val="000000"/>
        </w:rPr>
        <w:t>1.</w:t>
      </w:r>
      <w:r w:rsidRPr="00EF59C0">
        <w:rPr>
          <w:rFonts w:ascii="Palemonas" w:hAnsi="Palemonas"/>
          <w:color w:val="000000"/>
        </w:rPr>
        <w:t xml:space="preserve"> </w:t>
      </w:r>
      <w:r w:rsidR="00564283" w:rsidRPr="001F48A8">
        <w:rPr>
          <w:rFonts w:ascii="Palemonas" w:hAnsi="Palemonas"/>
          <w:color w:val="000000"/>
          <w:spacing w:val="60"/>
        </w:rPr>
        <w:t>Tvirtin</w:t>
      </w:r>
      <w:r w:rsidR="00564283" w:rsidRPr="001F48A8">
        <w:rPr>
          <w:rFonts w:ascii="Palemonas" w:hAnsi="Palemonas"/>
          <w:color w:val="000000"/>
        </w:rPr>
        <w:t>u</w:t>
      </w:r>
      <w:r w:rsidR="00564283">
        <w:rPr>
          <w:rFonts w:ascii="Palemonas" w:hAnsi="Palemonas"/>
          <w:color w:val="000000"/>
        </w:rPr>
        <w:t xml:space="preserve"> </w:t>
      </w:r>
      <w:r w:rsidR="000D1DF4" w:rsidRPr="00007520">
        <w:rPr>
          <w:rFonts w:ascii="Palemonas" w:hAnsi="Palemonas"/>
          <w:color w:val="000000"/>
        </w:rPr>
        <w:t xml:space="preserve">pridedamas </w:t>
      </w:r>
      <w:r w:rsidRPr="00007520">
        <w:rPr>
          <w:rFonts w:ascii="Palemonas" w:hAnsi="Palemonas"/>
        </w:rPr>
        <w:t xml:space="preserve">Palangos miesto savivaldybės administracijos </w:t>
      </w:r>
      <w:r w:rsidR="00CA6759">
        <w:rPr>
          <w:rFonts w:ascii="Palemonas" w:hAnsi="Palemonas"/>
        </w:rPr>
        <w:t>Rinkliavų</w:t>
      </w:r>
      <w:r w:rsidRPr="00007520">
        <w:rPr>
          <w:rFonts w:ascii="Palemonas" w:hAnsi="Palemonas"/>
        </w:rPr>
        <w:t xml:space="preserve"> skyriaus valstybinės žemės nuomos mokesčio administravimui reikalingų dokumentų formas:</w:t>
      </w:r>
    </w:p>
    <w:p w14:paraId="05F20C8C" w14:textId="77777777" w:rsidR="00F61D53" w:rsidRPr="00007520" w:rsidRDefault="007A0DD9" w:rsidP="00F404C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  <w:color w:val="000000"/>
        </w:rPr>
      </w:pPr>
      <w:r w:rsidRPr="00007520">
        <w:rPr>
          <w:rFonts w:ascii="Palemonas" w:hAnsi="Palemonas"/>
          <w:color w:val="000000"/>
        </w:rPr>
        <w:t xml:space="preserve">1.1. </w:t>
      </w:r>
      <w:r w:rsidR="004C73E9" w:rsidRPr="00007520">
        <w:rPr>
          <w:rFonts w:ascii="Palemonas" w:hAnsi="Palemonas"/>
          <w:color w:val="000000"/>
        </w:rPr>
        <w:t>20</w:t>
      </w:r>
      <w:r w:rsidR="005E0137" w:rsidRPr="00007520">
        <w:rPr>
          <w:rFonts w:ascii="Palemonas" w:hAnsi="Palemonas"/>
          <w:color w:val="000000"/>
        </w:rPr>
        <w:t>_</w:t>
      </w:r>
      <w:r w:rsidR="004C73E9" w:rsidRPr="00007520">
        <w:rPr>
          <w:rFonts w:ascii="Palemonas" w:hAnsi="Palemonas"/>
          <w:color w:val="000000"/>
        </w:rPr>
        <w:t>_ metų valstybinės</w:t>
      </w:r>
      <w:r w:rsidRPr="00007520">
        <w:rPr>
          <w:rFonts w:ascii="Palemonas" w:hAnsi="Palemonas"/>
          <w:color w:val="000000"/>
        </w:rPr>
        <w:t xml:space="preserve"> </w:t>
      </w:r>
      <w:r w:rsidR="004C73E9" w:rsidRPr="00007520">
        <w:rPr>
          <w:rFonts w:ascii="Palemonas" w:hAnsi="Palemonas"/>
          <w:color w:val="000000"/>
        </w:rPr>
        <w:t>ž</w:t>
      </w:r>
      <w:r w:rsidR="00FA66D9" w:rsidRPr="00007520">
        <w:rPr>
          <w:rFonts w:ascii="Palemonas" w:hAnsi="Palemonas"/>
          <w:color w:val="000000"/>
        </w:rPr>
        <w:t>emės nuomos</w:t>
      </w:r>
      <w:r w:rsidR="007122B7" w:rsidRPr="00007520">
        <w:rPr>
          <w:rFonts w:ascii="Palemonas" w:hAnsi="Palemonas"/>
          <w:color w:val="000000"/>
        </w:rPr>
        <w:t xml:space="preserve"> </w:t>
      </w:r>
      <w:r w:rsidR="00FA66D9" w:rsidRPr="00007520">
        <w:rPr>
          <w:rFonts w:ascii="Palemonas" w:hAnsi="Palemonas"/>
          <w:color w:val="000000"/>
        </w:rPr>
        <w:t>mokesči</w:t>
      </w:r>
      <w:r w:rsidR="005E0137" w:rsidRPr="00007520">
        <w:rPr>
          <w:rFonts w:ascii="Palemonas" w:hAnsi="Palemonas"/>
          <w:color w:val="000000"/>
        </w:rPr>
        <w:t>o</w:t>
      </w:r>
      <w:r w:rsidR="007122B7" w:rsidRPr="00007520">
        <w:rPr>
          <w:rFonts w:ascii="Palemonas" w:hAnsi="Palemonas"/>
          <w:color w:val="000000"/>
        </w:rPr>
        <w:t xml:space="preserve"> </w:t>
      </w:r>
      <w:r w:rsidR="00E96A99" w:rsidRPr="00007520">
        <w:rPr>
          <w:rFonts w:ascii="Palemonas" w:hAnsi="Palemonas"/>
          <w:color w:val="000000"/>
        </w:rPr>
        <w:t>deklaracij</w:t>
      </w:r>
      <w:r w:rsidR="007B7C1E">
        <w:rPr>
          <w:rFonts w:ascii="Palemonas" w:hAnsi="Palemonas"/>
          <w:color w:val="000000"/>
        </w:rPr>
        <w:t>os</w:t>
      </w:r>
      <w:r w:rsidR="003D2FF6" w:rsidRPr="00007520">
        <w:rPr>
          <w:rFonts w:ascii="Palemonas" w:hAnsi="Palemonas"/>
          <w:color w:val="000000"/>
        </w:rPr>
        <w:t>;</w:t>
      </w:r>
    </w:p>
    <w:p w14:paraId="31D7FB5A" w14:textId="77777777" w:rsidR="00CB02FC" w:rsidRPr="00007520" w:rsidRDefault="00CB02FC" w:rsidP="00F404C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  <w:color w:val="000000"/>
        </w:rPr>
      </w:pPr>
      <w:r w:rsidRPr="00007520">
        <w:rPr>
          <w:rFonts w:ascii="Palemonas" w:hAnsi="Palemonas"/>
          <w:color w:val="000000"/>
        </w:rPr>
        <w:t>1.2.</w:t>
      </w:r>
      <w:r w:rsidR="003A0657" w:rsidRPr="00007520">
        <w:rPr>
          <w:rFonts w:ascii="Palemonas" w:hAnsi="Palemonas"/>
          <w:color w:val="000000"/>
        </w:rPr>
        <w:t xml:space="preserve"> </w:t>
      </w:r>
      <w:r w:rsidR="00915366">
        <w:rPr>
          <w:rFonts w:ascii="Palemonas" w:hAnsi="Palemonas"/>
          <w:color w:val="000000"/>
        </w:rPr>
        <w:t>Valstybinės ž</w:t>
      </w:r>
      <w:r w:rsidRPr="00007520">
        <w:rPr>
          <w:rFonts w:ascii="Palemonas" w:hAnsi="Palemonas"/>
          <w:color w:val="000000"/>
        </w:rPr>
        <w:t>emės nuomos mokesčio deklaracijos;</w:t>
      </w:r>
    </w:p>
    <w:p w14:paraId="45D270C7" w14:textId="77777777" w:rsidR="00E96A99" w:rsidRPr="00007520" w:rsidRDefault="007A0DD9" w:rsidP="00F404C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  <w:color w:val="000000"/>
        </w:rPr>
      </w:pPr>
      <w:r w:rsidRPr="00007520">
        <w:rPr>
          <w:rFonts w:ascii="Palemonas" w:hAnsi="Palemonas"/>
          <w:color w:val="000000"/>
        </w:rPr>
        <w:t>1.</w:t>
      </w:r>
      <w:r w:rsidR="00CB02FC" w:rsidRPr="00007520">
        <w:rPr>
          <w:rFonts w:ascii="Palemonas" w:hAnsi="Palemonas"/>
          <w:color w:val="000000"/>
        </w:rPr>
        <w:t>3</w:t>
      </w:r>
      <w:r w:rsidRPr="00007520">
        <w:rPr>
          <w:rFonts w:ascii="Palemonas" w:hAnsi="Palemonas"/>
          <w:color w:val="000000"/>
        </w:rPr>
        <w:t xml:space="preserve">. </w:t>
      </w:r>
      <w:r w:rsidR="00915366">
        <w:rPr>
          <w:rFonts w:ascii="Palemonas" w:hAnsi="Palemonas"/>
          <w:color w:val="000000"/>
        </w:rPr>
        <w:t>Skolos priminimo</w:t>
      </w:r>
      <w:r w:rsidR="003D2FF6" w:rsidRPr="00007520">
        <w:rPr>
          <w:rFonts w:ascii="Palemonas" w:hAnsi="Palemonas"/>
          <w:color w:val="000000"/>
        </w:rPr>
        <w:t>;</w:t>
      </w:r>
    </w:p>
    <w:p w14:paraId="353D6E44" w14:textId="51975B1E" w:rsidR="00936A1B" w:rsidRPr="00007520" w:rsidRDefault="00BA128D" w:rsidP="00F404C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1.</w:t>
      </w:r>
      <w:r w:rsidR="00957DDC">
        <w:rPr>
          <w:rFonts w:ascii="Palemonas" w:hAnsi="Palemonas"/>
        </w:rPr>
        <w:t>4</w:t>
      </w:r>
      <w:r w:rsidRPr="00007520">
        <w:rPr>
          <w:rFonts w:ascii="Palemonas" w:hAnsi="Palemonas"/>
        </w:rPr>
        <w:t xml:space="preserve">. Tarpusavio skolų suderinimo </w:t>
      </w:r>
      <w:r w:rsidR="007B7C1E" w:rsidRPr="00007520">
        <w:rPr>
          <w:rFonts w:ascii="Palemonas" w:hAnsi="Palemonas"/>
        </w:rPr>
        <w:t>akt</w:t>
      </w:r>
      <w:r w:rsidR="007B7C1E">
        <w:rPr>
          <w:rFonts w:ascii="Palemonas" w:hAnsi="Palemonas"/>
        </w:rPr>
        <w:t>o</w:t>
      </w:r>
      <w:r w:rsidRPr="00007520">
        <w:rPr>
          <w:rFonts w:ascii="Palemonas" w:hAnsi="Palemonas"/>
        </w:rPr>
        <w:t>.</w:t>
      </w:r>
    </w:p>
    <w:p w14:paraId="10BBF6BB" w14:textId="77777777" w:rsidR="0070086F" w:rsidRPr="00007520" w:rsidRDefault="00957DDC" w:rsidP="00F404C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2. </w:t>
      </w:r>
      <w:r w:rsidR="00F404C8" w:rsidRPr="001F48A8">
        <w:rPr>
          <w:rFonts w:ascii="Palemonas" w:hAnsi="Palemonas"/>
          <w:spacing w:val="60"/>
        </w:rPr>
        <w:t>Įgalioj</w:t>
      </w:r>
      <w:r w:rsidR="00F404C8" w:rsidRPr="00F404C8">
        <w:rPr>
          <w:rFonts w:ascii="Palemonas" w:hAnsi="Palemonas"/>
        </w:rPr>
        <w:t>u</w:t>
      </w:r>
      <w:r w:rsidR="00F404C8">
        <w:rPr>
          <w:rFonts w:ascii="Palemonas" w:hAnsi="Palemonas"/>
        </w:rPr>
        <w:t xml:space="preserve"> </w:t>
      </w:r>
      <w:r w:rsidR="00F404C8" w:rsidRPr="00007520">
        <w:rPr>
          <w:rFonts w:ascii="Palemonas" w:hAnsi="Palemonas"/>
        </w:rPr>
        <w:t>Palangos miesto savivaldybės administracijos</w:t>
      </w:r>
      <w:r w:rsidR="00F404C8">
        <w:rPr>
          <w:rFonts w:ascii="Palemonas" w:hAnsi="Palemonas"/>
        </w:rPr>
        <w:t xml:space="preserve"> Rinkliavų</w:t>
      </w:r>
      <w:r w:rsidR="00F404C8" w:rsidRPr="00007520">
        <w:rPr>
          <w:rFonts w:ascii="Palemonas" w:hAnsi="Palemonas"/>
        </w:rPr>
        <w:t xml:space="preserve"> skyriaus</w:t>
      </w:r>
      <w:r w:rsidR="00F404C8" w:rsidRPr="00F404C8">
        <w:rPr>
          <w:rFonts w:ascii="Palemonas" w:hAnsi="Palemonas"/>
        </w:rPr>
        <w:t>:</w:t>
      </w:r>
    </w:p>
    <w:p w14:paraId="15F5171D" w14:textId="3BCF7E87" w:rsidR="002C2239" w:rsidRDefault="0070086F" w:rsidP="00F404C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2.1. vedėją pasirašyti 1.3</w:t>
      </w:r>
      <w:r w:rsidR="002C2239">
        <w:rPr>
          <w:rFonts w:ascii="Palemonas" w:hAnsi="Palemonas"/>
        </w:rPr>
        <w:t xml:space="preserve"> ir</w:t>
      </w:r>
      <w:r w:rsidRPr="00007520">
        <w:rPr>
          <w:rFonts w:ascii="Palemonas" w:hAnsi="Palemonas"/>
        </w:rPr>
        <w:t xml:space="preserve"> 1.4</w:t>
      </w:r>
      <w:r w:rsidR="00F404C8" w:rsidRPr="00F404C8">
        <w:rPr>
          <w:rFonts w:ascii="Palemonas" w:hAnsi="Palemonas"/>
        </w:rPr>
        <w:t xml:space="preserve"> </w:t>
      </w:r>
      <w:r w:rsidR="00110705">
        <w:rPr>
          <w:rFonts w:ascii="Palemonas" w:hAnsi="Palemonas"/>
        </w:rPr>
        <w:t>papunkčiuose</w:t>
      </w:r>
      <w:r w:rsidR="00110705" w:rsidRPr="00007520">
        <w:rPr>
          <w:rFonts w:ascii="Palemonas" w:hAnsi="Palemonas"/>
        </w:rPr>
        <w:t xml:space="preserve"> </w:t>
      </w:r>
      <w:r w:rsidR="00F404C8" w:rsidRPr="00007520">
        <w:rPr>
          <w:rFonts w:ascii="Palemonas" w:hAnsi="Palemonas"/>
        </w:rPr>
        <w:t>nurodytas formas</w:t>
      </w:r>
      <w:r w:rsidRPr="00007520">
        <w:rPr>
          <w:rFonts w:ascii="Palemonas" w:hAnsi="Palemonas"/>
        </w:rPr>
        <w:t>;</w:t>
      </w:r>
    </w:p>
    <w:p w14:paraId="76846955" w14:textId="2235CD52" w:rsidR="00475318" w:rsidRPr="00007520" w:rsidRDefault="0070086F" w:rsidP="001F48A8">
      <w:pPr>
        <w:pStyle w:val="Pagrindiniotekstotrauka"/>
        <w:spacing w:before="0" w:beforeAutospacing="0" w:after="0" w:afterAutospacing="0"/>
        <w:ind w:firstLine="1247"/>
        <w:jc w:val="both"/>
        <w:rPr>
          <w:rFonts w:ascii="Palemonas" w:hAnsi="Palemonas"/>
          <w:color w:val="000000"/>
        </w:rPr>
      </w:pPr>
      <w:r w:rsidRPr="00007520">
        <w:rPr>
          <w:rFonts w:ascii="Palemonas" w:hAnsi="Palemonas"/>
        </w:rPr>
        <w:t>2.2.</w:t>
      </w:r>
      <w:r w:rsidR="00EF59C0">
        <w:rPr>
          <w:rFonts w:ascii="Palemonas" w:hAnsi="Palemonas"/>
        </w:rPr>
        <w:t> </w:t>
      </w:r>
      <w:r w:rsidR="00F404C8">
        <w:rPr>
          <w:rFonts w:ascii="Palemonas" w:hAnsi="Palemonas"/>
        </w:rPr>
        <w:t xml:space="preserve">vyriausiąjį </w:t>
      </w:r>
      <w:r w:rsidRPr="00007520">
        <w:rPr>
          <w:rFonts w:ascii="Palemonas" w:hAnsi="Palemonas"/>
        </w:rPr>
        <w:t>specialistą</w:t>
      </w:r>
      <w:r w:rsidR="00007520" w:rsidRPr="00007520">
        <w:rPr>
          <w:rFonts w:ascii="Palemonas" w:hAnsi="Palemonas"/>
        </w:rPr>
        <w:t xml:space="preserve">, </w:t>
      </w:r>
      <w:r w:rsidR="00074034">
        <w:rPr>
          <w:rFonts w:ascii="Palemonas" w:hAnsi="Palemonas"/>
        </w:rPr>
        <w:t>atliekantį</w:t>
      </w:r>
      <w:r w:rsidR="00007520" w:rsidRPr="00007520">
        <w:rPr>
          <w:rFonts w:ascii="Palemonas" w:hAnsi="Palemonas"/>
        </w:rPr>
        <w:t xml:space="preserve"> valstybinės žemės nuomos mokesčio administravim</w:t>
      </w:r>
      <w:r w:rsidR="00074034">
        <w:rPr>
          <w:rFonts w:ascii="Palemonas" w:hAnsi="Palemonas"/>
        </w:rPr>
        <w:t>o veiksmus</w:t>
      </w:r>
      <w:r w:rsidR="00007520" w:rsidRPr="00007520">
        <w:rPr>
          <w:rFonts w:ascii="Palemonas" w:hAnsi="Palemonas"/>
        </w:rPr>
        <w:t>,</w:t>
      </w:r>
      <w:r w:rsidRPr="00007520">
        <w:rPr>
          <w:rFonts w:ascii="Palemonas" w:hAnsi="Palemonas"/>
        </w:rPr>
        <w:t xml:space="preserve"> pasirašyti 1.1, 1.2 ir 1.</w:t>
      </w:r>
      <w:r w:rsidR="008272AC">
        <w:rPr>
          <w:rFonts w:ascii="Palemonas" w:hAnsi="Palemonas"/>
        </w:rPr>
        <w:t>4</w:t>
      </w:r>
      <w:r w:rsidRPr="00007520">
        <w:rPr>
          <w:rFonts w:ascii="Palemonas" w:hAnsi="Palemonas"/>
        </w:rPr>
        <w:t xml:space="preserve"> </w:t>
      </w:r>
      <w:r w:rsidR="00110705">
        <w:rPr>
          <w:rFonts w:ascii="Palemonas" w:hAnsi="Palemonas"/>
        </w:rPr>
        <w:t>papunkčiuose</w:t>
      </w:r>
      <w:r w:rsidR="00110705" w:rsidRPr="00007520">
        <w:rPr>
          <w:rFonts w:ascii="Palemonas" w:hAnsi="Palemonas"/>
        </w:rPr>
        <w:t xml:space="preserve"> </w:t>
      </w:r>
      <w:r w:rsidRPr="00007520">
        <w:rPr>
          <w:rFonts w:ascii="Palemonas" w:hAnsi="Palemonas"/>
        </w:rPr>
        <w:t>nurodytas formas.</w:t>
      </w:r>
    </w:p>
    <w:p w14:paraId="50C9CBC0" w14:textId="6C5DF7C0" w:rsidR="00595E61" w:rsidRPr="00007520" w:rsidRDefault="008272AC" w:rsidP="00F404C8">
      <w:pPr>
        <w:ind w:firstLine="1247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294238" w:rsidRPr="00EF59C0">
        <w:rPr>
          <w:rFonts w:ascii="Palemonas" w:hAnsi="Palemonas"/>
        </w:rPr>
        <w:t xml:space="preserve">. </w:t>
      </w:r>
      <w:r w:rsidR="00F404C8" w:rsidRPr="001F48A8">
        <w:rPr>
          <w:rFonts w:ascii="Palemonas" w:hAnsi="Palemonas"/>
          <w:spacing w:val="60"/>
        </w:rPr>
        <w:t>Pripažįst</w:t>
      </w:r>
      <w:r w:rsidR="00F404C8" w:rsidRPr="001F48A8">
        <w:rPr>
          <w:rFonts w:ascii="Palemonas" w:hAnsi="Palemonas"/>
        </w:rPr>
        <w:t>u</w:t>
      </w:r>
      <w:r w:rsidR="00F404C8">
        <w:rPr>
          <w:rFonts w:ascii="Palemonas" w:hAnsi="Palemonas"/>
        </w:rPr>
        <w:t xml:space="preserve"> </w:t>
      </w:r>
      <w:r w:rsidR="00294238" w:rsidRPr="00007520">
        <w:rPr>
          <w:rFonts w:ascii="Palemonas" w:hAnsi="Palemonas"/>
        </w:rPr>
        <w:t>netekusi</w:t>
      </w:r>
      <w:r w:rsidR="00957DDC">
        <w:rPr>
          <w:rFonts w:ascii="Palemonas" w:hAnsi="Palemonas"/>
        </w:rPr>
        <w:t>u</w:t>
      </w:r>
      <w:r w:rsidR="00294238" w:rsidRPr="00007520">
        <w:rPr>
          <w:rFonts w:ascii="Palemonas" w:hAnsi="Palemonas"/>
        </w:rPr>
        <w:t xml:space="preserve"> galios</w:t>
      </w:r>
      <w:r w:rsidR="00697742" w:rsidRPr="00007520">
        <w:rPr>
          <w:rFonts w:ascii="Palemonas" w:hAnsi="Palemonas"/>
        </w:rPr>
        <w:t xml:space="preserve"> Palangos miesto savivaldybės administracijos direkto</w:t>
      </w:r>
      <w:r w:rsidR="00595E61" w:rsidRPr="00007520">
        <w:rPr>
          <w:rFonts w:ascii="Palemonas" w:hAnsi="Palemonas"/>
        </w:rPr>
        <w:t>riaus 20</w:t>
      </w:r>
      <w:r w:rsidR="00957DDC">
        <w:rPr>
          <w:rFonts w:ascii="Palemonas" w:hAnsi="Palemonas"/>
        </w:rPr>
        <w:t>1</w:t>
      </w:r>
      <w:r w:rsidR="003860E7">
        <w:rPr>
          <w:rFonts w:ascii="Palemonas" w:hAnsi="Palemonas"/>
        </w:rPr>
        <w:t>9</w:t>
      </w:r>
      <w:r w:rsidR="007B7C1E">
        <w:rPr>
          <w:rFonts w:ascii="Palemonas" w:hAnsi="Palemonas"/>
        </w:rPr>
        <w:t xml:space="preserve"> </w:t>
      </w:r>
      <w:r w:rsidR="00595E61" w:rsidRPr="00007520">
        <w:rPr>
          <w:rFonts w:ascii="Palemonas" w:hAnsi="Palemonas"/>
        </w:rPr>
        <w:t xml:space="preserve">m. </w:t>
      </w:r>
      <w:r w:rsidR="003860E7">
        <w:rPr>
          <w:rFonts w:ascii="Palemonas" w:hAnsi="Palemonas"/>
        </w:rPr>
        <w:t>vasario</w:t>
      </w:r>
      <w:r w:rsidR="00595E61" w:rsidRPr="00007520">
        <w:rPr>
          <w:rFonts w:ascii="Palemonas" w:hAnsi="Palemonas"/>
        </w:rPr>
        <w:t xml:space="preserve"> </w:t>
      </w:r>
      <w:r w:rsidR="00957DDC">
        <w:rPr>
          <w:rFonts w:ascii="Palemonas" w:hAnsi="Palemonas"/>
        </w:rPr>
        <w:t>2</w:t>
      </w:r>
      <w:r w:rsidR="003860E7">
        <w:rPr>
          <w:rFonts w:ascii="Palemonas" w:hAnsi="Palemonas"/>
        </w:rPr>
        <w:t>0</w:t>
      </w:r>
      <w:r w:rsidR="00595E61" w:rsidRPr="00007520">
        <w:rPr>
          <w:rFonts w:ascii="Palemonas" w:hAnsi="Palemonas"/>
        </w:rPr>
        <w:t xml:space="preserve"> d. įsakym</w:t>
      </w:r>
      <w:r w:rsidR="00F404C8">
        <w:rPr>
          <w:rFonts w:ascii="Palemonas" w:hAnsi="Palemonas"/>
        </w:rPr>
        <w:t>o</w:t>
      </w:r>
      <w:r w:rsidR="00697742" w:rsidRPr="00007520">
        <w:rPr>
          <w:rFonts w:ascii="Palemonas" w:hAnsi="Palemonas"/>
        </w:rPr>
        <w:t xml:space="preserve"> </w:t>
      </w:r>
      <w:bookmarkStart w:id="2" w:name="n_1"/>
      <w:r w:rsidR="00C03817" w:rsidRPr="004576B7">
        <w:rPr>
          <w:rFonts w:ascii="Palemonas" w:hAnsi="Palemonas"/>
        </w:rPr>
        <w:t xml:space="preserve">Nr. A1-202 </w:t>
      </w:r>
      <w:bookmarkEnd w:id="2"/>
      <w:r w:rsidR="006451CF" w:rsidRPr="00007520">
        <w:rPr>
          <w:rFonts w:ascii="Palemonas" w:hAnsi="Palemonas"/>
        </w:rPr>
        <w:t>„Dėl valstybinės žemės nuomos mokesčio administravimui reikalingų formų patvirtinimo“</w:t>
      </w:r>
      <w:r w:rsidR="00F404C8">
        <w:rPr>
          <w:rFonts w:ascii="Palemonas" w:hAnsi="Palemonas"/>
        </w:rPr>
        <w:t xml:space="preserve"> 1</w:t>
      </w:r>
      <w:r w:rsidR="003860E7">
        <w:rPr>
          <w:rFonts w:ascii="Palemonas" w:hAnsi="Palemonas"/>
        </w:rPr>
        <w:t xml:space="preserve"> ir</w:t>
      </w:r>
      <w:r w:rsidR="00F404C8">
        <w:rPr>
          <w:rFonts w:ascii="Palemonas" w:hAnsi="Palemonas"/>
        </w:rPr>
        <w:t xml:space="preserve"> 2 punktus</w:t>
      </w:r>
      <w:r w:rsidR="00957DDC">
        <w:rPr>
          <w:rFonts w:ascii="Palemonas" w:hAnsi="Palemonas"/>
        </w:rPr>
        <w:t>.</w:t>
      </w:r>
    </w:p>
    <w:p w14:paraId="0D7F1B7B" w14:textId="77777777" w:rsidR="007A0DD9" w:rsidRPr="00007520" w:rsidRDefault="007A0DD9" w:rsidP="007A0DD9">
      <w:pPr>
        <w:jc w:val="both"/>
        <w:rPr>
          <w:rFonts w:ascii="Palemonas" w:hAnsi="Palemonas"/>
          <w:color w:val="000000"/>
        </w:rPr>
      </w:pPr>
    </w:p>
    <w:p w14:paraId="604DF115" w14:textId="231DFB39" w:rsidR="00B93FFF" w:rsidRDefault="00B3544D" w:rsidP="00B3544D">
      <w:pPr>
        <w:tabs>
          <w:tab w:val="right" w:pos="9638"/>
        </w:tabs>
        <w:rPr>
          <w:rFonts w:ascii="Palemonas" w:hAnsi="Palemonas"/>
        </w:rPr>
      </w:pPr>
      <w:r>
        <w:rPr>
          <w:rFonts w:ascii="Palemonas" w:hAnsi="Palemonas"/>
        </w:rPr>
        <w:t>Direktorė</w:t>
      </w:r>
      <w:r>
        <w:rPr>
          <w:rFonts w:ascii="Palemonas" w:hAnsi="Palemonas"/>
        </w:rPr>
        <w:tab/>
      </w:r>
      <w:r w:rsidR="003860E7">
        <w:rPr>
          <w:rFonts w:ascii="Palemonas" w:hAnsi="Palemonas"/>
        </w:rPr>
        <w:t>Ramunė Olšauskaitė Urbonienė</w:t>
      </w:r>
    </w:p>
    <w:p w14:paraId="2926A3B3" w14:textId="77777777" w:rsidR="00E42E5F" w:rsidRDefault="00E42E5F" w:rsidP="001F48A8">
      <w:pPr>
        <w:jc w:val="both"/>
        <w:rPr>
          <w:rFonts w:ascii="Palemonas" w:hAnsi="Palemonas"/>
        </w:rPr>
      </w:pPr>
    </w:p>
    <w:p w14:paraId="4A62C12D" w14:textId="77777777" w:rsidR="00397615" w:rsidRPr="00007520" w:rsidRDefault="00397615" w:rsidP="001F48A8">
      <w:pPr>
        <w:jc w:val="both"/>
        <w:rPr>
          <w:rFonts w:ascii="Palemonas" w:hAnsi="Palemonas"/>
        </w:rPr>
        <w:sectPr w:rsidR="00397615" w:rsidRPr="00007520" w:rsidSect="00987BA6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14:paraId="4999A933" w14:textId="3B753135" w:rsidR="00553E23" w:rsidRDefault="00110705" w:rsidP="001F48A8">
      <w:pPr>
        <w:ind w:left="10064"/>
        <w:rPr>
          <w:rFonts w:ascii="Palemonas" w:hAnsi="Palemonas"/>
        </w:rPr>
      </w:pPr>
      <w:r>
        <w:rPr>
          <w:rFonts w:ascii="Palemonas" w:hAnsi="Palemonas"/>
        </w:rPr>
        <w:lastRenderedPageBreak/>
        <w:t>P</w:t>
      </w:r>
      <w:r w:rsidR="00397615" w:rsidRPr="002B453A">
        <w:rPr>
          <w:rFonts w:ascii="Palemonas" w:hAnsi="Palemonas"/>
        </w:rPr>
        <w:t>atvirtinta</w:t>
      </w:r>
    </w:p>
    <w:p w14:paraId="26FCD8CE" w14:textId="49DB7E87" w:rsidR="00AB0B1E" w:rsidRDefault="00397615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Palangos miesto savivaldybės</w:t>
      </w:r>
      <w:r w:rsidR="00B3544D">
        <w:rPr>
          <w:rFonts w:ascii="Palemonas" w:hAnsi="Palemonas"/>
        </w:rPr>
        <w:t xml:space="preserve"> </w:t>
      </w:r>
      <w:r w:rsidRPr="002B453A">
        <w:rPr>
          <w:rFonts w:ascii="Palemonas" w:hAnsi="Palemonas"/>
        </w:rPr>
        <w:t>administracijos</w:t>
      </w:r>
    </w:p>
    <w:p w14:paraId="4D16110E" w14:textId="6E6E905C" w:rsidR="00AB0B1E" w:rsidRDefault="00397615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direktoriaus 20</w:t>
      </w:r>
      <w:r w:rsidR="003860E7">
        <w:rPr>
          <w:rFonts w:ascii="Palemonas" w:hAnsi="Palemonas"/>
        </w:rPr>
        <w:t>25</w:t>
      </w:r>
      <w:r w:rsidRPr="002B453A">
        <w:rPr>
          <w:rFonts w:ascii="Palemonas" w:hAnsi="Palemonas"/>
        </w:rPr>
        <w:t xml:space="preserve"> m. </w:t>
      </w:r>
      <w:r w:rsidR="003860E7">
        <w:rPr>
          <w:rFonts w:ascii="Palemonas" w:hAnsi="Palemonas"/>
        </w:rPr>
        <w:t>gegužės</w:t>
      </w:r>
      <w:r w:rsidR="00150632">
        <w:rPr>
          <w:rFonts w:ascii="Palemonas" w:hAnsi="Palemonas"/>
        </w:rPr>
        <w:t xml:space="preserve"> 2 </w:t>
      </w:r>
      <w:r w:rsidRPr="002B453A">
        <w:rPr>
          <w:rFonts w:ascii="Palemonas" w:hAnsi="Palemonas"/>
        </w:rPr>
        <w:t>d. įsakym</w:t>
      </w:r>
      <w:r w:rsidR="00961B1B" w:rsidRPr="002B453A">
        <w:rPr>
          <w:rFonts w:ascii="Palemonas" w:hAnsi="Palemonas"/>
        </w:rPr>
        <w:t>o</w:t>
      </w:r>
    </w:p>
    <w:p w14:paraId="62992518" w14:textId="730FD42C" w:rsidR="00564283" w:rsidRDefault="00397615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Nr. A1-</w:t>
      </w:r>
      <w:r w:rsidR="00150632">
        <w:rPr>
          <w:rFonts w:ascii="Palemonas" w:hAnsi="Palemonas"/>
        </w:rPr>
        <w:t>605</w:t>
      </w:r>
    </w:p>
    <w:p w14:paraId="2830EFD9" w14:textId="19ED8B35" w:rsidR="00AB0B1E" w:rsidRPr="00CA2369" w:rsidRDefault="00AB0B1E" w:rsidP="001F48A8">
      <w:pPr>
        <w:ind w:left="10064"/>
        <w:rPr>
          <w:rFonts w:ascii="Palemonas" w:hAnsi="Palemonas"/>
        </w:rPr>
      </w:pPr>
      <w:r>
        <w:rPr>
          <w:rFonts w:ascii="Palemonas" w:hAnsi="Palemonas"/>
        </w:rPr>
        <w:t xml:space="preserve">1.1 </w:t>
      </w:r>
      <w:r w:rsidR="00AF1A1E">
        <w:rPr>
          <w:rFonts w:ascii="Palemonas" w:hAnsi="Palemonas"/>
        </w:rPr>
        <w:t>papunkčiu</w:t>
      </w:r>
    </w:p>
    <w:p w14:paraId="786E2169" w14:textId="77777777" w:rsidR="00397615" w:rsidRPr="00CA2369" w:rsidRDefault="00397615" w:rsidP="00CA2369">
      <w:pPr>
        <w:rPr>
          <w:rFonts w:ascii="Palemonas" w:hAnsi="Palemonas"/>
        </w:rPr>
      </w:pPr>
    </w:p>
    <w:tbl>
      <w:tblPr>
        <w:tblW w:w="15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6761"/>
        <w:gridCol w:w="954"/>
        <w:gridCol w:w="745"/>
        <w:gridCol w:w="3960"/>
        <w:gridCol w:w="295"/>
        <w:gridCol w:w="25"/>
      </w:tblGrid>
      <w:tr w:rsidR="00397615" w:rsidRPr="00553E23" w14:paraId="5B5FDAD1" w14:textId="77777777" w:rsidTr="00C03817">
        <w:trPr>
          <w:gridAfter w:val="2"/>
          <w:wAfter w:w="320" w:type="dxa"/>
          <w:trHeight w:val="521"/>
          <w:jc w:val="center"/>
        </w:trPr>
        <w:tc>
          <w:tcPr>
            <w:tcW w:w="10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A139" w14:textId="77777777" w:rsidR="00397615" w:rsidRPr="00553E23" w:rsidRDefault="00397615" w:rsidP="00397615">
            <w:pPr>
              <w:ind w:right="-96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Gauta:                           </w:t>
            </w:r>
            <w:r w:rsidRPr="00553E23">
              <w:rPr>
                <w:rFonts w:ascii="Palemonas" w:hAnsi="Palemonas"/>
                <w:b/>
                <w:bCs/>
                <w:sz w:val="22"/>
                <w:szCs w:val="22"/>
              </w:rPr>
              <w:t xml:space="preserve">PALANGOS MIESTO SAVIVALDYBĖS ADMINISTRACIJOS </w:t>
            </w:r>
          </w:p>
          <w:p w14:paraId="30A9C6B9" w14:textId="77777777" w:rsidR="00397615" w:rsidRPr="00553E23" w:rsidRDefault="00397615" w:rsidP="00137A6E">
            <w:pPr>
              <w:ind w:right="-96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553E23">
              <w:rPr>
                <w:rFonts w:ascii="Palemonas" w:hAnsi="Palemonas"/>
                <w:b/>
                <w:bCs/>
                <w:sz w:val="22"/>
                <w:szCs w:val="22"/>
              </w:rPr>
              <w:t xml:space="preserve">                                                                   </w:t>
            </w:r>
            <w:r w:rsidR="00957DDC" w:rsidRPr="00553E23">
              <w:rPr>
                <w:rFonts w:ascii="Palemonas" w:hAnsi="Palemonas"/>
                <w:b/>
                <w:bCs/>
                <w:sz w:val="22"/>
                <w:szCs w:val="22"/>
              </w:rPr>
              <w:t>RINKLIAVŲ</w:t>
            </w:r>
            <w:r w:rsidRPr="00553E23">
              <w:rPr>
                <w:rFonts w:ascii="Palemonas" w:hAnsi="Palemonas"/>
                <w:b/>
                <w:sz w:val="22"/>
                <w:szCs w:val="22"/>
              </w:rPr>
              <w:t xml:space="preserve"> SKYRIUS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7D4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Priimta:</w:t>
            </w:r>
          </w:p>
          <w:p w14:paraId="43B6EAF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397615" w:rsidRPr="00553E23" w14:paraId="34B16D00" w14:textId="77777777" w:rsidTr="00C03817">
        <w:trPr>
          <w:gridAfter w:val="2"/>
          <w:wAfter w:w="320" w:type="dxa"/>
          <w:trHeight w:val="387"/>
          <w:jc w:val="center"/>
        </w:trPr>
        <w:tc>
          <w:tcPr>
            <w:tcW w:w="1486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A77C5" w14:textId="358B641C" w:rsidR="00397615" w:rsidRPr="00553E23" w:rsidRDefault="00397615" w:rsidP="00397615">
            <w:pPr>
              <w:pStyle w:val="Antrat2"/>
              <w:jc w:val="center"/>
              <w:rPr>
                <w:rFonts w:ascii="Palemonas" w:hAnsi="Palemonas"/>
                <w:i w:val="0"/>
                <w:sz w:val="22"/>
                <w:szCs w:val="22"/>
              </w:rPr>
            </w:pPr>
            <w:r w:rsidRPr="00553E23">
              <w:rPr>
                <w:rFonts w:ascii="Palemonas" w:hAnsi="Palemonas"/>
                <w:i w:val="0"/>
                <w:sz w:val="22"/>
                <w:szCs w:val="22"/>
              </w:rPr>
              <w:t>20___ METŲ VALSTYBINĖS ŽEMĖS NUOMOS MOKESČI</w:t>
            </w:r>
            <w:r w:rsidR="00D529C0" w:rsidRPr="00553E23">
              <w:rPr>
                <w:rFonts w:ascii="Palemonas" w:hAnsi="Palemonas"/>
                <w:i w:val="0"/>
                <w:sz w:val="22"/>
                <w:szCs w:val="22"/>
              </w:rPr>
              <w:t>O</w:t>
            </w:r>
            <w:r w:rsidRPr="00553E23">
              <w:rPr>
                <w:rFonts w:ascii="Palemonas" w:hAnsi="Palemonas"/>
                <w:i w:val="0"/>
                <w:sz w:val="22"/>
                <w:szCs w:val="22"/>
              </w:rPr>
              <w:t xml:space="preserve"> DEKLARACIJA</w:t>
            </w:r>
          </w:p>
        </w:tc>
      </w:tr>
      <w:tr w:rsidR="00397615" w:rsidRPr="00553E23" w14:paraId="7358A4C1" w14:textId="77777777" w:rsidTr="00C0381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8"/>
          <w:jc w:val="center"/>
        </w:trPr>
        <w:tc>
          <w:tcPr>
            <w:tcW w:w="10163" w:type="dxa"/>
            <w:gridSpan w:val="3"/>
          </w:tcPr>
          <w:p w14:paraId="15AF67D4" w14:textId="77777777" w:rsidR="00397615" w:rsidRPr="00553E23" w:rsidRDefault="00397615" w:rsidP="00397615">
            <w:pPr>
              <w:pStyle w:val="Antrat4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DEKLARACIJOS PATEIKĖJAS</w:t>
            </w:r>
          </w:p>
        </w:tc>
        <w:tc>
          <w:tcPr>
            <w:tcW w:w="5025" w:type="dxa"/>
            <w:gridSpan w:val="4"/>
          </w:tcPr>
          <w:p w14:paraId="052EE6CB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397615" w:rsidRPr="00553E23" w14:paraId="1653026E" w14:textId="77777777" w:rsidTr="00C0381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blBorders>
        </w:tblPrEx>
        <w:trPr>
          <w:gridAfter w:val="1"/>
          <w:wAfter w:w="25" w:type="dxa"/>
          <w:jc w:val="center"/>
        </w:trPr>
        <w:tc>
          <w:tcPr>
            <w:tcW w:w="2448" w:type="dxa"/>
          </w:tcPr>
          <w:p w14:paraId="2AB563FF" w14:textId="490238A2" w:rsidR="00397615" w:rsidRPr="00553E23" w:rsidRDefault="00C8528C" w:rsidP="00397615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>Juridinio asmens</w:t>
            </w:r>
            <w:r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>kodas:</w:t>
            </w:r>
            <w:r w:rsidR="00AB0B1E">
              <w:rPr>
                <w:rFonts w:ascii="Palemonas" w:hAnsi="Palemonas"/>
                <w:sz w:val="22"/>
                <w:szCs w:val="22"/>
              </w:rPr>
              <w:t xml:space="preserve">                   </w:t>
            </w:r>
          </w:p>
        </w:tc>
        <w:tc>
          <w:tcPr>
            <w:tcW w:w="6761" w:type="dxa"/>
          </w:tcPr>
          <w:p w14:paraId="0BC9E610" w14:textId="75438A85" w:rsidR="00397615" w:rsidRPr="00553E23" w:rsidRDefault="00AB0B1E" w:rsidP="00397615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 xml:space="preserve">     </w:t>
            </w:r>
            <w:r w:rsidR="00C8528C">
              <w:rPr>
                <w:rFonts w:ascii="Palemonas" w:hAnsi="Palemonas"/>
                <w:sz w:val="22"/>
                <w:szCs w:val="22"/>
              </w:rPr>
              <w:t>Juridinio asmens</w:t>
            </w:r>
            <w:r w:rsidR="00C8528C"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>pavadinimas:</w:t>
            </w:r>
          </w:p>
        </w:tc>
        <w:tc>
          <w:tcPr>
            <w:tcW w:w="5954" w:type="dxa"/>
            <w:gridSpan w:val="4"/>
          </w:tcPr>
          <w:p w14:paraId="5B8B9EAC" w14:textId="3F8C5D50" w:rsidR="00397615" w:rsidRPr="00553E23" w:rsidRDefault="00C8528C" w:rsidP="00397615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>Juridinio asmens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 xml:space="preserve"> adresas:</w:t>
            </w:r>
          </w:p>
        </w:tc>
      </w:tr>
      <w:tr w:rsidR="00397615" w:rsidRPr="00553E23" w14:paraId="6DFC0F51" w14:textId="77777777" w:rsidTr="00C0381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blBorders>
        </w:tblPrEx>
        <w:trPr>
          <w:gridAfter w:val="1"/>
          <w:wAfter w:w="25" w:type="dxa"/>
          <w:cantSplit/>
          <w:jc w:val="center"/>
        </w:trPr>
        <w:tc>
          <w:tcPr>
            <w:tcW w:w="2448" w:type="dxa"/>
          </w:tcPr>
          <w:p w14:paraId="0990F68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397615" w:rsidRPr="00553E23" w14:paraId="50B4AA25" w14:textId="77777777" w:rsidTr="00B6620E">
              <w:tc>
                <w:tcPr>
                  <w:tcW w:w="227" w:type="dxa"/>
                  <w:shd w:val="clear" w:color="auto" w:fill="auto"/>
                </w:tcPr>
                <w:p w14:paraId="194F48BB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11A5E8AE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24DC1E46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2B822CB6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3BFA0E52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03042F38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52941923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16952A7D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738BAE8F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</w:tr>
          </w:tbl>
          <w:p w14:paraId="3DF0339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761" w:type="dxa"/>
          </w:tcPr>
          <w:p w14:paraId="42F7319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  <w:p w14:paraId="2037627A" w14:textId="1F7BA32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……………………………………………………………………...............</w:t>
            </w:r>
          </w:p>
        </w:tc>
        <w:tc>
          <w:tcPr>
            <w:tcW w:w="5954" w:type="dxa"/>
            <w:gridSpan w:val="4"/>
          </w:tcPr>
          <w:p w14:paraId="07C9A144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…………………………………………………..</w:t>
            </w:r>
            <w:r w:rsidR="00AB0B1E">
              <w:rPr>
                <w:rFonts w:ascii="Palemonas" w:hAnsi="Palemonas"/>
                <w:sz w:val="22"/>
                <w:szCs w:val="22"/>
              </w:rPr>
              <w:t>.......................................</w:t>
            </w:r>
          </w:p>
          <w:p w14:paraId="5D3C50FE" w14:textId="5060A96B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Tel.</w:t>
            </w:r>
            <w:r w:rsidR="00D92C92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……………</w:t>
            </w:r>
            <w:r w:rsidR="00AB0B1E">
              <w:rPr>
                <w:rFonts w:ascii="Palemonas" w:hAnsi="Palemonas"/>
                <w:sz w:val="22"/>
                <w:szCs w:val="22"/>
              </w:rPr>
              <w:t>...</w:t>
            </w:r>
            <w:r w:rsidRPr="00553E23">
              <w:rPr>
                <w:rFonts w:ascii="Palemonas" w:hAnsi="Palemonas"/>
                <w:sz w:val="22"/>
                <w:szCs w:val="22"/>
              </w:rPr>
              <w:t>……</w:t>
            </w:r>
            <w:r w:rsidR="00AB0B1E">
              <w:rPr>
                <w:rFonts w:ascii="Palemonas" w:hAnsi="Palemonas"/>
                <w:sz w:val="22"/>
                <w:szCs w:val="22"/>
              </w:rPr>
              <w:t>.....</w:t>
            </w:r>
            <w:r w:rsidRPr="00553E23">
              <w:rPr>
                <w:rFonts w:ascii="Palemonas" w:hAnsi="Palemonas"/>
                <w:sz w:val="22"/>
                <w:szCs w:val="22"/>
              </w:rPr>
              <w:t>El.</w:t>
            </w:r>
            <w:r w:rsidR="007B7C1E"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p</w:t>
            </w:r>
            <w:r w:rsidR="00D92C92">
              <w:rPr>
                <w:rFonts w:ascii="Palemonas" w:hAnsi="Palemonas"/>
                <w:sz w:val="22"/>
                <w:szCs w:val="22"/>
              </w:rPr>
              <w:t xml:space="preserve">. </w:t>
            </w:r>
            <w:r w:rsidRPr="00553E23">
              <w:rPr>
                <w:rFonts w:ascii="Palemonas" w:hAnsi="Palemonas"/>
                <w:sz w:val="22"/>
                <w:szCs w:val="22"/>
              </w:rPr>
              <w:t>………………….</w:t>
            </w:r>
            <w:r w:rsidR="00AB0B1E">
              <w:rPr>
                <w:rFonts w:ascii="Palemonas" w:hAnsi="Palemonas"/>
                <w:sz w:val="22"/>
                <w:szCs w:val="22"/>
              </w:rPr>
              <w:t>...........................</w:t>
            </w:r>
          </w:p>
        </w:tc>
      </w:tr>
    </w:tbl>
    <w:p w14:paraId="79E4779B" w14:textId="77777777" w:rsidR="00397615" w:rsidRPr="00553E23" w:rsidRDefault="00397615" w:rsidP="00397615">
      <w:pPr>
        <w:rPr>
          <w:rFonts w:ascii="Palemonas" w:hAnsi="Palemonas"/>
          <w:sz w:val="22"/>
          <w:szCs w:val="22"/>
        </w:rPr>
      </w:pPr>
      <w:r w:rsidRPr="00553E23">
        <w:rPr>
          <w:rFonts w:ascii="Palemonas" w:hAnsi="Palemonas"/>
          <w:b/>
          <w:bCs/>
          <w:caps/>
          <w:sz w:val="22"/>
          <w:szCs w:val="22"/>
        </w:rPr>
        <w:t>Žemės nuomos mokesči</w:t>
      </w:r>
      <w:r w:rsidR="00D529C0" w:rsidRPr="00553E23">
        <w:rPr>
          <w:rFonts w:ascii="Palemonas" w:hAnsi="Palemonas"/>
          <w:b/>
          <w:bCs/>
          <w:caps/>
          <w:sz w:val="22"/>
          <w:szCs w:val="22"/>
        </w:rPr>
        <w:t>O</w:t>
      </w:r>
      <w:r w:rsidRPr="00553E23">
        <w:rPr>
          <w:rFonts w:ascii="Palemonas" w:hAnsi="Palemonas"/>
          <w:b/>
          <w:bCs/>
          <w:caps/>
          <w:sz w:val="22"/>
          <w:szCs w:val="22"/>
        </w:rPr>
        <w:t xml:space="preserve"> apskaičiavimas</w:t>
      </w:r>
      <w:r w:rsidRPr="00553E23">
        <w:rPr>
          <w:rFonts w:ascii="Palemonas" w:hAnsi="Palemonas"/>
          <w:sz w:val="22"/>
          <w:szCs w:val="22"/>
        </w:rPr>
        <w:t>:</w:t>
      </w:r>
    </w:p>
    <w:tbl>
      <w:tblPr>
        <w:tblW w:w="150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1778"/>
        <w:gridCol w:w="1136"/>
        <w:gridCol w:w="1149"/>
        <w:gridCol w:w="1135"/>
        <w:gridCol w:w="1283"/>
        <w:gridCol w:w="1758"/>
        <w:gridCol w:w="1620"/>
        <w:gridCol w:w="900"/>
        <w:gridCol w:w="1035"/>
        <w:gridCol w:w="1665"/>
      </w:tblGrid>
      <w:tr w:rsidR="00397615" w:rsidRPr="00553E23" w14:paraId="127A7C22" w14:textId="77777777" w:rsidTr="00C03817">
        <w:trPr>
          <w:cantSplit/>
          <w:trHeight w:val="386"/>
          <w:jc w:val="center"/>
        </w:trPr>
        <w:tc>
          <w:tcPr>
            <w:tcW w:w="1589" w:type="dxa"/>
            <w:vMerge w:val="restart"/>
          </w:tcPr>
          <w:p w14:paraId="4CCD65C7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identifikacinis Nr.</w:t>
            </w:r>
          </w:p>
        </w:tc>
        <w:tc>
          <w:tcPr>
            <w:tcW w:w="1778" w:type="dxa"/>
            <w:vMerge w:val="restart"/>
          </w:tcPr>
          <w:p w14:paraId="7EC64F7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adresas,</w:t>
            </w:r>
          </w:p>
          <w:p w14:paraId="18E48A9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verčių zonos Nr.</w:t>
            </w:r>
          </w:p>
        </w:tc>
        <w:tc>
          <w:tcPr>
            <w:tcW w:w="1136" w:type="dxa"/>
            <w:vMerge w:val="restart"/>
          </w:tcPr>
          <w:p w14:paraId="12A47E79" w14:textId="67815972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paskirties kodas</w:t>
            </w:r>
          </w:p>
        </w:tc>
        <w:tc>
          <w:tcPr>
            <w:tcW w:w="1149" w:type="dxa"/>
            <w:vMerge w:val="restart"/>
          </w:tcPr>
          <w:p w14:paraId="4B94985C" w14:textId="3E6E6ED3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Bendras sklypo plotas (ha)</w:t>
            </w:r>
          </w:p>
        </w:tc>
        <w:tc>
          <w:tcPr>
            <w:tcW w:w="1135" w:type="dxa"/>
            <w:vMerge w:val="restart"/>
          </w:tcPr>
          <w:p w14:paraId="1EA5E84D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vertė</w:t>
            </w:r>
          </w:p>
          <w:p w14:paraId="5DCD948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e</w:t>
            </w:r>
            <w:r w:rsidR="00D529C0" w:rsidRPr="00553E23">
              <w:rPr>
                <w:rFonts w:ascii="Palemonas" w:hAnsi="Palemonas"/>
                <w:sz w:val="22"/>
                <w:szCs w:val="22"/>
              </w:rPr>
              <w:t>ur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ais</w:t>
            </w:r>
            <w:r w:rsidRPr="00553E23">
              <w:rPr>
                <w:rFonts w:ascii="Palemonas" w:hAnsi="Palemonas"/>
                <w:sz w:val="22"/>
                <w:szCs w:val="22"/>
              </w:rPr>
              <w:t>)</w:t>
            </w:r>
          </w:p>
        </w:tc>
        <w:tc>
          <w:tcPr>
            <w:tcW w:w="1283" w:type="dxa"/>
            <w:vMerge w:val="restart"/>
          </w:tcPr>
          <w:p w14:paraId="32C72475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Apmo-</w:t>
            </w:r>
            <w:proofErr w:type="spellStart"/>
            <w:r w:rsidRPr="00553E23">
              <w:rPr>
                <w:rFonts w:ascii="Palemonas" w:hAnsi="Palemonas"/>
                <w:sz w:val="22"/>
                <w:szCs w:val="22"/>
              </w:rPr>
              <w:t>kestinamas</w:t>
            </w:r>
            <w:proofErr w:type="spellEnd"/>
            <w:r w:rsidRPr="00553E23">
              <w:rPr>
                <w:rFonts w:ascii="Palemonas" w:hAnsi="Palemonas"/>
                <w:sz w:val="22"/>
                <w:szCs w:val="22"/>
              </w:rPr>
              <w:t xml:space="preserve"> sklypo plotas (ha)</w:t>
            </w:r>
          </w:p>
        </w:tc>
        <w:tc>
          <w:tcPr>
            <w:tcW w:w="1758" w:type="dxa"/>
            <w:vMerge w:val="restart"/>
          </w:tcPr>
          <w:p w14:paraId="1CCE5F31" w14:textId="27505D9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Apmokestintos sklypo dalies vertė</w:t>
            </w:r>
          </w:p>
          <w:p w14:paraId="3426A79A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e</w:t>
            </w:r>
            <w:r w:rsidR="00D529C0" w:rsidRPr="00553E23">
              <w:rPr>
                <w:rFonts w:ascii="Palemonas" w:hAnsi="Palemonas"/>
                <w:sz w:val="22"/>
                <w:szCs w:val="22"/>
              </w:rPr>
              <w:t>ur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ais</w:t>
            </w:r>
            <w:r w:rsidRPr="00553E23">
              <w:rPr>
                <w:rFonts w:ascii="Palemonas" w:hAnsi="Palemonas"/>
                <w:sz w:val="22"/>
                <w:szCs w:val="22"/>
              </w:rPr>
              <w:t>)</w:t>
            </w:r>
          </w:p>
        </w:tc>
        <w:tc>
          <w:tcPr>
            <w:tcW w:w="1620" w:type="dxa"/>
            <w:vMerge w:val="restart"/>
          </w:tcPr>
          <w:p w14:paraId="6D5C5F85" w14:textId="4FE900D8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proofErr w:type="spellStart"/>
            <w:r w:rsidRPr="00553E23">
              <w:rPr>
                <w:rFonts w:ascii="Palemonas" w:hAnsi="Palemonas"/>
                <w:sz w:val="22"/>
                <w:szCs w:val="22"/>
              </w:rPr>
              <w:t>Apmokes</w:t>
            </w:r>
            <w:proofErr w:type="spellEnd"/>
            <w:r w:rsidRPr="00553E23">
              <w:rPr>
                <w:rFonts w:ascii="Palemonas" w:hAnsi="Palemonas"/>
                <w:sz w:val="22"/>
                <w:szCs w:val="22"/>
              </w:rPr>
              <w:t>-tinimo pradžia/ pabaiga</w:t>
            </w:r>
          </w:p>
        </w:tc>
        <w:tc>
          <w:tcPr>
            <w:tcW w:w="1935" w:type="dxa"/>
            <w:gridSpan w:val="2"/>
          </w:tcPr>
          <w:p w14:paraId="0BC96263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Žemės nuomos mokesčio</w:t>
            </w:r>
          </w:p>
        </w:tc>
        <w:tc>
          <w:tcPr>
            <w:tcW w:w="1665" w:type="dxa"/>
            <w:vMerge w:val="restart"/>
          </w:tcPr>
          <w:p w14:paraId="47D0273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Apskaičiuota žemės nuomos mokesčio</w:t>
            </w:r>
          </w:p>
          <w:p w14:paraId="177C314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suma (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e</w:t>
            </w:r>
            <w:r w:rsidR="00D529C0" w:rsidRPr="00553E23">
              <w:rPr>
                <w:rFonts w:ascii="Palemonas" w:hAnsi="Palemonas"/>
                <w:sz w:val="22"/>
                <w:szCs w:val="22"/>
              </w:rPr>
              <w:t>ur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ais</w:t>
            </w:r>
            <w:r w:rsidRPr="00553E23">
              <w:rPr>
                <w:rFonts w:ascii="Palemonas" w:hAnsi="Palemonas"/>
                <w:sz w:val="22"/>
                <w:szCs w:val="22"/>
              </w:rPr>
              <w:t>)</w:t>
            </w:r>
          </w:p>
        </w:tc>
      </w:tr>
      <w:tr w:rsidR="00397615" w:rsidRPr="00553E23" w14:paraId="276F7426" w14:textId="77777777" w:rsidTr="00C03817">
        <w:trPr>
          <w:cantSplit/>
          <w:trHeight w:val="523"/>
          <w:jc w:val="center"/>
        </w:trPr>
        <w:tc>
          <w:tcPr>
            <w:tcW w:w="1589" w:type="dxa"/>
            <w:vMerge/>
          </w:tcPr>
          <w:p w14:paraId="7FF8DEF1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78" w:type="dxa"/>
            <w:vMerge/>
          </w:tcPr>
          <w:p w14:paraId="098DC568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6" w:type="dxa"/>
            <w:vMerge/>
          </w:tcPr>
          <w:p w14:paraId="1EDAD204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49" w:type="dxa"/>
            <w:vMerge/>
          </w:tcPr>
          <w:p w14:paraId="4BB7B5E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5" w:type="dxa"/>
            <w:vMerge/>
          </w:tcPr>
          <w:p w14:paraId="61C924B8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283" w:type="dxa"/>
            <w:vMerge/>
          </w:tcPr>
          <w:p w14:paraId="7C929895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58" w:type="dxa"/>
            <w:vMerge/>
          </w:tcPr>
          <w:p w14:paraId="1EF481F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52BBC79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00" w:type="dxa"/>
          </w:tcPr>
          <w:p w14:paraId="19EA4793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tarifas</w:t>
            </w:r>
          </w:p>
          <w:p w14:paraId="4BC88F2B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(proc.)</w:t>
            </w:r>
          </w:p>
        </w:tc>
        <w:tc>
          <w:tcPr>
            <w:tcW w:w="1035" w:type="dxa"/>
            <w:tcMar>
              <w:left w:w="57" w:type="dxa"/>
              <w:right w:w="57" w:type="dxa"/>
            </w:tcMar>
          </w:tcPr>
          <w:p w14:paraId="68294A5F" w14:textId="77777777" w:rsidR="00397615" w:rsidRPr="001F48A8" w:rsidRDefault="00397615" w:rsidP="001F48A8">
            <w:pPr>
              <w:rPr>
                <w:rFonts w:ascii="Palemonas" w:hAnsi="Palemonas"/>
                <w:spacing w:val="-2"/>
                <w:sz w:val="22"/>
                <w:szCs w:val="22"/>
              </w:rPr>
            </w:pPr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 xml:space="preserve">mažinimo </w:t>
            </w:r>
            <w:proofErr w:type="spellStart"/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>koeficien</w:t>
            </w:r>
            <w:proofErr w:type="spellEnd"/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>-</w:t>
            </w:r>
          </w:p>
          <w:p w14:paraId="131711FB" w14:textId="38D24D5D" w:rsidR="00397615" w:rsidRPr="00553E23" w:rsidRDefault="00397615" w:rsidP="001F48A8">
            <w:pPr>
              <w:rPr>
                <w:rFonts w:ascii="Palemonas" w:hAnsi="Palemonas"/>
                <w:spacing w:val="-20"/>
                <w:sz w:val="22"/>
                <w:szCs w:val="22"/>
              </w:rPr>
            </w:pPr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>tas (proc.)</w:t>
            </w:r>
          </w:p>
        </w:tc>
        <w:tc>
          <w:tcPr>
            <w:tcW w:w="1665" w:type="dxa"/>
            <w:vMerge/>
          </w:tcPr>
          <w:p w14:paraId="77197A2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397615" w:rsidRPr="00553E23" w14:paraId="35643BB9" w14:textId="77777777" w:rsidTr="00C03817">
        <w:trPr>
          <w:jc w:val="center"/>
        </w:trPr>
        <w:tc>
          <w:tcPr>
            <w:tcW w:w="1589" w:type="dxa"/>
          </w:tcPr>
          <w:p w14:paraId="79C78AC7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78" w:type="dxa"/>
          </w:tcPr>
          <w:p w14:paraId="7723DE3D" w14:textId="2D34AACF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6" w:type="dxa"/>
          </w:tcPr>
          <w:p w14:paraId="3611C45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49" w:type="dxa"/>
          </w:tcPr>
          <w:p w14:paraId="62A72DE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5" w:type="dxa"/>
          </w:tcPr>
          <w:p w14:paraId="4297E183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7B3311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58" w:type="dxa"/>
          </w:tcPr>
          <w:p w14:paraId="106EF24F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20" w:type="dxa"/>
          </w:tcPr>
          <w:p w14:paraId="0B5287F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00" w:type="dxa"/>
          </w:tcPr>
          <w:p w14:paraId="783691E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035" w:type="dxa"/>
          </w:tcPr>
          <w:p w14:paraId="60873057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65" w:type="dxa"/>
          </w:tcPr>
          <w:p w14:paraId="3D565E1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</w:tbl>
    <w:p w14:paraId="7190EC04" w14:textId="22B48DE6" w:rsidR="00606DCC" w:rsidRPr="00553E23" w:rsidRDefault="00397615" w:rsidP="001F48A8">
      <w:pPr>
        <w:spacing w:after="120"/>
        <w:jc w:val="both"/>
        <w:rPr>
          <w:rFonts w:ascii="Palemonas" w:hAnsi="Palemonas"/>
          <w:sz w:val="22"/>
          <w:szCs w:val="22"/>
        </w:rPr>
      </w:pPr>
      <w:r w:rsidRPr="00553E23">
        <w:rPr>
          <w:rFonts w:ascii="Palemonas" w:hAnsi="Palemonas"/>
          <w:sz w:val="22"/>
          <w:szCs w:val="22"/>
        </w:rPr>
        <w:t xml:space="preserve">Pastabos: </w:t>
      </w:r>
      <w:r w:rsidR="00AF1A1E">
        <w:rPr>
          <w:rFonts w:ascii="Palemonas" w:hAnsi="Palemonas"/>
          <w:sz w:val="22"/>
          <w:szCs w:val="22"/>
        </w:rPr>
        <w:t>B</w:t>
      </w:r>
      <w:r w:rsidRPr="00553E23">
        <w:rPr>
          <w:rFonts w:ascii="Palemonas" w:hAnsi="Palemonas"/>
          <w:sz w:val="22"/>
          <w:szCs w:val="22"/>
        </w:rPr>
        <w:t xml:space="preserve">endras </w:t>
      </w:r>
      <w:r w:rsidR="00AF1A1E">
        <w:rPr>
          <w:rFonts w:ascii="Palemonas" w:hAnsi="Palemonas"/>
          <w:sz w:val="22"/>
          <w:szCs w:val="22"/>
        </w:rPr>
        <w:t xml:space="preserve">sklypo </w:t>
      </w:r>
      <w:r w:rsidRPr="00553E23">
        <w:rPr>
          <w:rFonts w:ascii="Palemonas" w:hAnsi="Palemonas"/>
          <w:sz w:val="22"/>
          <w:szCs w:val="22"/>
        </w:rPr>
        <w:t xml:space="preserve">plotas – visas apmokestintas sklypo plotas. </w:t>
      </w:r>
      <w:r w:rsidR="00606DCC">
        <w:rPr>
          <w:rFonts w:ascii="Palemonas" w:hAnsi="Palemonas"/>
          <w:sz w:val="22"/>
          <w:szCs w:val="22"/>
        </w:rPr>
        <w:t>Apmokestintos s</w:t>
      </w:r>
      <w:r w:rsidRPr="00553E23">
        <w:rPr>
          <w:rFonts w:ascii="Palemonas" w:hAnsi="Palemonas"/>
          <w:sz w:val="22"/>
          <w:szCs w:val="22"/>
        </w:rPr>
        <w:t xml:space="preserve">klypo </w:t>
      </w:r>
      <w:r w:rsidR="00606DCC">
        <w:rPr>
          <w:rFonts w:ascii="Palemonas" w:hAnsi="Palemonas"/>
          <w:sz w:val="22"/>
          <w:szCs w:val="22"/>
        </w:rPr>
        <w:t xml:space="preserve">dalies </w:t>
      </w:r>
      <w:r w:rsidRPr="00553E23">
        <w:rPr>
          <w:rFonts w:ascii="Palemonas" w:hAnsi="Palemonas"/>
          <w:sz w:val="22"/>
          <w:szCs w:val="22"/>
        </w:rPr>
        <w:t>vertė – vidutinė rinkos vertė</w:t>
      </w:r>
      <w:r w:rsidR="00606DCC">
        <w:rPr>
          <w:rFonts w:ascii="Palemonas" w:hAnsi="Palemonas"/>
          <w:sz w:val="22"/>
          <w:szCs w:val="22"/>
        </w:rPr>
        <w:t xml:space="preserve"> arba vertė nustatyta pagal nekilnojamo turto rinkos vertės nustatymo ataskaitą, atlikus individualų turto vertinimą.</w:t>
      </w:r>
    </w:p>
    <w:tbl>
      <w:tblPr>
        <w:tblW w:w="15048" w:type="dxa"/>
        <w:jc w:val="center"/>
        <w:tblLook w:val="0000" w:firstRow="0" w:lastRow="0" w:firstColumn="0" w:lastColumn="0" w:noHBand="0" w:noVBand="0"/>
      </w:tblPr>
      <w:tblGrid>
        <w:gridCol w:w="4248"/>
        <w:gridCol w:w="900"/>
        <w:gridCol w:w="9900"/>
      </w:tblGrid>
      <w:tr w:rsidR="00397615" w:rsidRPr="00553E23" w14:paraId="44CD4442" w14:textId="77777777" w:rsidTr="00C03817">
        <w:trPr>
          <w:jc w:val="center"/>
        </w:trPr>
        <w:tc>
          <w:tcPr>
            <w:tcW w:w="4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E0E0E0"/>
          </w:tcPr>
          <w:p w14:paraId="6D58699E" w14:textId="77777777" w:rsidR="00397615" w:rsidRPr="00553E23" w:rsidRDefault="00397615" w:rsidP="00397615">
            <w:pPr>
              <w:pStyle w:val="Antrat4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Mokėjimo terminai</w:t>
            </w:r>
          </w:p>
        </w:tc>
        <w:tc>
          <w:tcPr>
            <w:tcW w:w="900" w:type="dxa"/>
            <w:tcBorders>
              <w:left w:val="dotted" w:sz="4" w:space="0" w:color="auto"/>
            </w:tcBorders>
          </w:tcPr>
          <w:p w14:paraId="73D8C32A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900" w:type="dxa"/>
          </w:tcPr>
          <w:p w14:paraId="5DC40A55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DEKLARACIJOS PATEIKĖJAS</w:t>
            </w:r>
          </w:p>
        </w:tc>
      </w:tr>
      <w:tr w:rsidR="00397615" w:rsidRPr="00553E23" w14:paraId="6BA0BE55" w14:textId="77777777" w:rsidTr="00C03817">
        <w:trPr>
          <w:trHeight w:val="2026"/>
          <w:jc w:val="center"/>
        </w:trPr>
        <w:tc>
          <w:tcPr>
            <w:tcW w:w="4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tbl>
            <w:tblPr>
              <w:tblpPr w:leftFromText="180" w:rightFromText="180" w:vertAnchor="text" w:tblpX="-5" w:tblpY="1"/>
              <w:tblOverlap w:val="never"/>
              <w:tblW w:w="39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95"/>
              <w:gridCol w:w="1260"/>
            </w:tblGrid>
            <w:tr w:rsidR="00397615" w:rsidRPr="00553E23" w14:paraId="5E0F566B" w14:textId="77777777">
              <w:trPr>
                <w:trHeight w:val="148"/>
              </w:trPr>
              <w:tc>
                <w:tcPr>
                  <w:tcW w:w="2695" w:type="dxa"/>
                  <w:tcBorders>
                    <w:bottom w:val="single" w:sz="4" w:space="0" w:color="auto"/>
                  </w:tcBorders>
                </w:tcPr>
                <w:p w14:paraId="11C0689A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Privaloma sumokėti iki: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1D79A082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Suma  (</w:t>
                  </w:r>
                  <w:r w:rsidR="00CC452F" w:rsidRPr="00553E23">
                    <w:rPr>
                      <w:rFonts w:ascii="Palemonas" w:hAnsi="Palemonas"/>
                      <w:sz w:val="22"/>
                      <w:szCs w:val="22"/>
                    </w:rPr>
                    <w:t>e</w:t>
                  </w:r>
                  <w:r w:rsidR="00195C13" w:rsidRPr="00553E23">
                    <w:rPr>
                      <w:rFonts w:ascii="Palemonas" w:hAnsi="Palemonas"/>
                      <w:sz w:val="22"/>
                      <w:szCs w:val="22"/>
                    </w:rPr>
                    <w:t>ur</w:t>
                  </w:r>
                  <w:r w:rsidR="00CC452F" w:rsidRPr="00553E23">
                    <w:rPr>
                      <w:rFonts w:ascii="Palemonas" w:hAnsi="Palemonas"/>
                      <w:sz w:val="22"/>
                      <w:szCs w:val="22"/>
                    </w:rPr>
                    <w:t>ais</w:t>
                  </w: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)</w:t>
                  </w:r>
                </w:p>
              </w:tc>
            </w:tr>
            <w:tr w:rsidR="00397615" w:rsidRPr="00553E23" w14:paraId="4406AA00" w14:textId="77777777">
              <w:trPr>
                <w:trHeight w:val="159"/>
              </w:trPr>
              <w:tc>
                <w:tcPr>
                  <w:tcW w:w="2695" w:type="dxa"/>
                  <w:tcBorders>
                    <w:bottom w:val="single" w:sz="4" w:space="0" w:color="auto"/>
                  </w:tcBorders>
                </w:tcPr>
                <w:p w14:paraId="0D7333BF" w14:textId="76EEBC0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20..</w:t>
                  </w:r>
                  <w:r w:rsidR="00D529C0"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 xml:space="preserve"> m. </w:t>
                  </w:r>
                  <w:r w:rsidR="00437D26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......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………….… d.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1794D6F1" w14:textId="7777777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397615" w:rsidRPr="00553E23" w14:paraId="242147BC" w14:textId="77777777">
              <w:trPr>
                <w:trHeight w:val="148"/>
              </w:trPr>
              <w:tc>
                <w:tcPr>
                  <w:tcW w:w="2695" w:type="dxa"/>
                  <w:tcBorders>
                    <w:bottom w:val="single" w:sz="2" w:space="0" w:color="auto"/>
                  </w:tcBorders>
                </w:tcPr>
                <w:p w14:paraId="4EB4A2A8" w14:textId="3FB0512E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20</w:t>
                  </w:r>
                  <w:r w:rsidR="00D529C0"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 xml:space="preserve">.. m. </w:t>
                  </w:r>
                  <w:r w:rsidR="00437D26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......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.…………… d.</w:t>
                  </w:r>
                </w:p>
              </w:tc>
              <w:tc>
                <w:tcPr>
                  <w:tcW w:w="1260" w:type="dxa"/>
                  <w:tcBorders>
                    <w:bottom w:val="single" w:sz="2" w:space="0" w:color="auto"/>
                  </w:tcBorders>
                </w:tcPr>
                <w:p w14:paraId="02D0ED03" w14:textId="7777777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397615" w:rsidRPr="00553E23" w14:paraId="1FF05FD5" w14:textId="77777777">
              <w:trPr>
                <w:trHeight w:val="307"/>
              </w:trPr>
              <w:tc>
                <w:tcPr>
                  <w:tcW w:w="2695" w:type="dxa"/>
                  <w:tcBorders>
                    <w:top w:val="single" w:sz="2" w:space="0" w:color="auto"/>
                    <w:left w:val="nil"/>
                    <w:bottom w:val="nil"/>
                    <w:right w:val="single" w:sz="2" w:space="0" w:color="auto"/>
                  </w:tcBorders>
                </w:tcPr>
                <w:p w14:paraId="2BC9C141" w14:textId="5B8543D8" w:rsidR="00397615" w:rsidRPr="00553E23" w:rsidRDefault="00397615" w:rsidP="001F48A8">
                  <w:pPr>
                    <w:jc w:val="right"/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Iš viso</w:t>
                  </w:r>
                </w:p>
              </w:tc>
              <w:tc>
                <w:tcPr>
                  <w:tcW w:w="126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7607AFCE" w14:textId="7777777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3993ABB" w14:textId="77777777" w:rsidR="00DB4708" w:rsidRPr="00553E23" w:rsidRDefault="00397615" w:rsidP="00DB4708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b/>
                <w:sz w:val="22"/>
                <w:szCs w:val="22"/>
                <w:u w:val="single"/>
              </w:rPr>
              <w:t>Pastaba.</w:t>
            </w:r>
            <w:r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  <w:p w14:paraId="086EF54C" w14:textId="77777777" w:rsidR="00397615" w:rsidRPr="00553E23" w:rsidRDefault="00DB4708" w:rsidP="00DB4708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Laiku nesumokėjus mokesčių, už kiekvieną pavėluotą dieną skaičiuojami delspinigiai.</w:t>
            </w:r>
          </w:p>
        </w:tc>
        <w:tc>
          <w:tcPr>
            <w:tcW w:w="900" w:type="dxa"/>
            <w:tcBorders>
              <w:left w:val="dotted" w:sz="4" w:space="0" w:color="auto"/>
            </w:tcBorders>
          </w:tcPr>
          <w:p w14:paraId="23C5248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900" w:type="dxa"/>
          </w:tcPr>
          <w:p w14:paraId="5D170032" w14:textId="77777777" w:rsidR="00397615" w:rsidRPr="00553E23" w:rsidRDefault="00397615" w:rsidP="00397615">
            <w:pPr>
              <w:ind w:left="72"/>
              <w:rPr>
                <w:rFonts w:ascii="Palemonas" w:hAnsi="Palemonas"/>
                <w:sz w:val="22"/>
                <w:szCs w:val="22"/>
              </w:rPr>
            </w:pPr>
          </w:p>
          <w:p w14:paraId="566F5DFF" w14:textId="22888AE4" w:rsidR="00397615" w:rsidRPr="00553E23" w:rsidRDefault="00C8528C" w:rsidP="00397615">
            <w:pPr>
              <w:ind w:left="72"/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>Juridinio asmens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 xml:space="preserve"> vadovas</w:t>
            </w:r>
            <w:r w:rsidR="00EF59C0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…………………………………………………………</w:t>
            </w:r>
          </w:p>
          <w:p w14:paraId="0975E5B1" w14:textId="77777777" w:rsidR="00397615" w:rsidRPr="00553E23" w:rsidRDefault="00397615" w:rsidP="00397615">
            <w:pPr>
              <w:ind w:left="72"/>
              <w:jc w:val="center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  Vardas, pavardė                                            parašas</w:t>
            </w:r>
          </w:p>
          <w:p w14:paraId="0AF979EA" w14:textId="77777777" w:rsidR="00AB0B1E" w:rsidRDefault="00AB0B1E" w:rsidP="00397615">
            <w:pPr>
              <w:rPr>
                <w:rFonts w:ascii="Palemonas" w:hAnsi="Palemonas"/>
                <w:sz w:val="22"/>
                <w:szCs w:val="22"/>
              </w:rPr>
            </w:pPr>
          </w:p>
          <w:p w14:paraId="1FC6CBD8" w14:textId="7297E24C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Vyr. finansininkas</w:t>
            </w:r>
            <w:r w:rsidR="00EF59C0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……………………………………………………….</w:t>
            </w:r>
            <w:r w:rsidR="00EF59C0" w:rsidRPr="00553E23">
              <w:rPr>
                <w:rFonts w:ascii="Palemonas" w:hAnsi="Palemonas"/>
                <w:sz w:val="22"/>
                <w:szCs w:val="22"/>
              </w:rPr>
              <w:t>……………</w:t>
            </w:r>
          </w:p>
          <w:p w14:paraId="2886DC09" w14:textId="77777777" w:rsidR="00397615" w:rsidRPr="00553E23" w:rsidRDefault="00397615" w:rsidP="00397615">
            <w:pPr>
              <w:ind w:left="252"/>
              <w:jc w:val="center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Vardas, pavardė                                            parašas</w:t>
            </w:r>
          </w:p>
          <w:p w14:paraId="58B41272" w14:textId="77777777" w:rsidR="00397615" w:rsidRPr="00553E23" w:rsidRDefault="00397615" w:rsidP="00397615">
            <w:pPr>
              <w:ind w:left="252"/>
              <w:rPr>
                <w:rFonts w:ascii="Palemonas" w:hAnsi="Palemonas"/>
                <w:sz w:val="22"/>
                <w:szCs w:val="22"/>
              </w:rPr>
            </w:pPr>
          </w:p>
          <w:p w14:paraId="0F347CB4" w14:textId="550375A6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A.</w:t>
            </w:r>
            <w:r w:rsidR="00EF59C0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V.                                                      Užpildymo data 20 ……….....</w:t>
            </w:r>
          </w:p>
        </w:tc>
      </w:tr>
    </w:tbl>
    <w:p w14:paraId="10B2C4E2" w14:textId="3FCB737A" w:rsidR="00354BB6" w:rsidRPr="00007520" w:rsidRDefault="00397615" w:rsidP="00CA2369">
      <w:pPr>
        <w:jc w:val="both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b/>
          <w:sz w:val="20"/>
          <w:szCs w:val="20"/>
        </w:rPr>
        <w:t xml:space="preserve">Mokesčius sumokėti: </w:t>
      </w:r>
      <w:r w:rsidRPr="00007520">
        <w:rPr>
          <w:rFonts w:ascii="Palemonas" w:hAnsi="Palemonas"/>
          <w:sz w:val="20"/>
          <w:szCs w:val="20"/>
        </w:rPr>
        <w:t xml:space="preserve">Palangos miesto savivaldybės administracijai, </w:t>
      </w:r>
      <w:r w:rsidR="00C8528C">
        <w:rPr>
          <w:rFonts w:ascii="Palemonas" w:hAnsi="Palemonas"/>
          <w:sz w:val="20"/>
          <w:szCs w:val="20"/>
        </w:rPr>
        <w:t xml:space="preserve">įmonės </w:t>
      </w:r>
      <w:r w:rsidRPr="00007520">
        <w:rPr>
          <w:rFonts w:ascii="Palemonas" w:hAnsi="Palemonas"/>
          <w:sz w:val="20"/>
          <w:szCs w:val="20"/>
        </w:rPr>
        <w:t>kodas 125196077, surenkamoji sąskaita Nr. LT61 7180 6000 0113 0274</w:t>
      </w:r>
      <w:r w:rsidR="007B7C1E">
        <w:rPr>
          <w:rFonts w:ascii="Palemonas" w:hAnsi="Palemonas"/>
          <w:sz w:val="20"/>
          <w:szCs w:val="20"/>
        </w:rPr>
        <w:t>,</w:t>
      </w:r>
      <w:r w:rsidRPr="00007520">
        <w:rPr>
          <w:rFonts w:ascii="Palemonas" w:hAnsi="Palemonas"/>
          <w:sz w:val="20"/>
          <w:szCs w:val="20"/>
        </w:rPr>
        <w:t xml:space="preserve"> AB Šiaulių </w:t>
      </w:r>
      <w:r w:rsidR="007B7C1E" w:rsidRPr="00007520">
        <w:rPr>
          <w:rFonts w:ascii="Palemonas" w:hAnsi="Palemonas"/>
          <w:sz w:val="20"/>
          <w:szCs w:val="20"/>
        </w:rPr>
        <w:t>bank</w:t>
      </w:r>
      <w:r w:rsidR="007B7C1E">
        <w:rPr>
          <w:rFonts w:ascii="Palemonas" w:hAnsi="Palemonas"/>
          <w:sz w:val="20"/>
          <w:szCs w:val="20"/>
        </w:rPr>
        <w:t>o</w:t>
      </w:r>
      <w:r w:rsidR="007B7C1E" w:rsidRPr="00007520">
        <w:rPr>
          <w:rFonts w:ascii="Palemonas" w:hAnsi="Palemonas"/>
          <w:sz w:val="20"/>
          <w:szCs w:val="20"/>
        </w:rPr>
        <w:t xml:space="preserve"> </w:t>
      </w:r>
      <w:r w:rsidRPr="00007520">
        <w:rPr>
          <w:rFonts w:ascii="Palemonas" w:hAnsi="Palemonas"/>
          <w:sz w:val="20"/>
          <w:szCs w:val="20"/>
        </w:rPr>
        <w:t>Palangos filialas, banko kodas 71806</w:t>
      </w:r>
      <w:r w:rsidR="00AB0B1E">
        <w:rPr>
          <w:rFonts w:ascii="Palemonas" w:hAnsi="Palemonas"/>
          <w:sz w:val="20"/>
          <w:szCs w:val="20"/>
        </w:rPr>
        <w:t>.</w:t>
      </w:r>
    </w:p>
    <w:p w14:paraId="681780E8" w14:textId="77777777" w:rsidR="00437D26" w:rsidRDefault="00437D26" w:rsidP="00D92C92">
      <w:pPr>
        <w:ind w:left="10064"/>
        <w:rPr>
          <w:rFonts w:ascii="Palemonas" w:hAnsi="Palemonas"/>
          <w:sz w:val="20"/>
          <w:szCs w:val="20"/>
        </w:rPr>
      </w:pPr>
    </w:p>
    <w:p w14:paraId="02A9B01B" w14:textId="77777777" w:rsidR="00C03817" w:rsidRDefault="00C03817" w:rsidP="00D92C92">
      <w:pPr>
        <w:ind w:left="10064"/>
        <w:rPr>
          <w:rFonts w:ascii="Palemonas" w:hAnsi="Palemonas"/>
          <w:sz w:val="20"/>
          <w:szCs w:val="20"/>
        </w:rPr>
        <w:sectPr w:rsidR="00C03817" w:rsidSect="00EF59C0">
          <w:pgSz w:w="16838" w:h="11906" w:orient="landscape" w:code="9"/>
          <w:pgMar w:top="1559" w:right="1134" w:bottom="567" w:left="1134" w:header="709" w:footer="709" w:gutter="0"/>
          <w:cols w:space="708"/>
          <w:docGrid w:linePitch="360"/>
        </w:sectPr>
      </w:pPr>
    </w:p>
    <w:p w14:paraId="3537CB46" w14:textId="00C540B1" w:rsidR="00553E23" w:rsidRDefault="00110705" w:rsidP="001F48A8">
      <w:pPr>
        <w:ind w:left="10064"/>
        <w:rPr>
          <w:rFonts w:ascii="Palemonas" w:hAnsi="Palemonas"/>
        </w:rPr>
      </w:pPr>
      <w:r>
        <w:rPr>
          <w:rFonts w:ascii="Palemonas" w:hAnsi="Palemonas"/>
        </w:rPr>
        <w:lastRenderedPageBreak/>
        <w:t>P</w:t>
      </w:r>
      <w:r w:rsidR="00354BB6" w:rsidRPr="002B453A">
        <w:rPr>
          <w:rFonts w:ascii="Palemonas" w:hAnsi="Palemonas"/>
        </w:rPr>
        <w:t>atvirtinta</w:t>
      </w:r>
    </w:p>
    <w:p w14:paraId="387E069C" w14:textId="77777777" w:rsidR="00AB0B1E" w:rsidRDefault="00354BB6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Palangos miesto savivaldybės a</w:t>
      </w:r>
      <w:r w:rsidR="00D17102" w:rsidRPr="002B453A">
        <w:rPr>
          <w:rFonts w:ascii="Palemonas" w:hAnsi="Palemonas"/>
        </w:rPr>
        <w:t>dministracijos</w:t>
      </w:r>
    </w:p>
    <w:p w14:paraId="55D061C4" w14:textId="60914DF7" w:rsidR="00716297" w:rsidRDefault="00D17102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direktoriaus 20</w:t>
      </w:r>
      <w:r w:rsidR="003860E7">
        <w:rPr>
          <w:rFonts w:ascii="Palemonas" w:hAnsi="Palemonas"/>
        </w:rPr>
        <w:t>25</w:t>
      </w:r>
      <w:r w:rsidR="00354BB6" w:rsidRPr="002B453A">
        <w:rPr>
          <w:rFonts w:ascii="Palemonas" w:hAnsi="Palemonas"/>
        </w:rPr>
        <w:t xml:space="preserve"> m. </w:t>
      </w:r>
      <w:r w:rsidR="003860E7">
        <w:rPr>
          <w:rFonts w:ascii="Palemonas" w:hAnsi="Palemonas"/>
        </w:rPr>
        <w:t>gegužės</w:t>
      </w:r>
      <w:r w:rsidR="00150632">
        <w:rPr>
          <w:rFonts w:ascii="Palemonas" w:hAnsi="Palemonas"/>
        </w:rPr>
        <w:t xml:space="preserve"> 2 </w:t>
      </w:r>
      <w:r w:rsidR="00354BB6" w:rsidRPr="002B453A">
        <w:rPr>
          <w:rFonts w:ascii="Palemonas" w:hAnsi="Palemonas"/>
        </w:rPr>
        <w:t>d.</w:t>
      </w:r>
      <w:r w:rsidR="00AB0B1E" w:rsidRPr="00AB0B1E">
        <w:rPr>
          <w:rFonts w:ascii="Palemonas" w:hAnsi="Palemonas"/>
        </w:rPr>
        <w:t xml:space="preserve"> </w:t>
      </w:r>
      <w:r w:rsidR="00AB0B1E" w:rsidRPr="002B453A">
        <w:rPr>
          <w:rFonts w:ascii="Palemonas" w:hAnsi="Palemonas"/>
        </w:rPr>
        <w:t xml:space="preserve">įsakymo </w:t>
      </w:r>
    </w:p>
    <w:p w14:paraId="364386E7" w14:textId="62D471E4" w:rsidR="00D17102" w:rsidRDefault="00AB0B1E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Nr. A1-</w:t>
      </w:r>
      <w:r w:rsidR="00150632">
        <w:rPr>
          <w:rFonts w:ascii="Palemonas" w:hAnsi="Palemonas"/>
        </w:rPr>
        <w:t>605</w:t>
      </w:r>
    </w:p>
    <w:p w14:paraId="579B1892" w14:textId="32297BA5" w:rsidR="00AB0B1E" w:rsidRDefault="00AB0B1E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 xml:space="preserve">1.2 </w:t>
      </w:r>
      <w:r w:rsidR="00AF1A1E">
        <w:rPr>
          <w:rFonts w:ascii="Palemonas" w:hAnsi="Palemonas"/>
        </w:rPr>
        <w:t>papunkčiu</w:t>
      </w:r>
    </w:p>
    <w:p w14:paraId="740A6BE8" w14:textId="77777777" w:rsidR="001D4B5B" w:rsidRDefault="00354BB6" w:rsidP="00354BB6">
      <w:pPr>
        <w:rPr>
          <w:rFonts w:ascii="Palemonas" w:hAnsi="Palemonas"/>
        </w:rPr>
      </w:pPr>
      <w:r w:rsidRPr="00553E23">
        <w:rPr>
          <w:rFonts w:ascii="Palemonas" w:hAnsi="Palemonas"/>
          <w:b/>
          <w:sz w:val="18"/>
          <w:szCs w:val="18"/>
        </w:rPr>
        <w:t>Palangos miesto savivaldybė</w:t>
      </w:r>
      <w:r w:rsidR="00D17102" w:rsidRPr="00007520">
        <w:rPr>
          <w:rFonts w:ascii="Palemonas" w:hAnsi="Palemonas"/>
          <w:sz w:val="20"/>
          <w:szCs w:val="20"/>
        </w:rPr>
        <w:t xml:space="preserve"> </w:t>
      </w:r>
    </w:p>
    <w:p w14:paraId="4EDA9F70" w14:textId="77777777" w:rsidR="00354BB6" w:rsidRPr="00007520" w:rsidRDefault="00354BB6" w:rsidP="001F48A8">
      <w:pPr>
        <w:jc w:val="both"/>
        <w:rPr>
          <w:rFonts w:ascii="Palemonas" w:hAnsi="Palemonas"/>
          <w:sz w:val="20"/>
          <w:szCs w:val="20"/>
        </w:rPr>
      </w:pPr>
    </w:p>
    <w:p w14:paraId="342364C7" w14:textId="77777777" w:rsidR="00354BB6" w:rsidRPr="00553E23" w:rsidRDefault="00354BB6" w:rsidP="00354BB6">
      <w:pPr>
        <w:rPr>
          <w:rFonts w:ascii="Palemonas" w:hAnsi="Palemonas"/>
          <w:sz w:val="18"/>
          <w:szCs w:val="18"/>
        </w:rPr>
      </w:pPr>
      <w:r w:rsidRPr="00553E23">
        <w:rPr>
          <w:rFonts w:ascii="Palemonas" w:hAnsi="Palemonas"/>
          <w:sz w:val="18"/>
          <w:szCs w:val="18"/>
        </w:rPr>
        <w:t>Gavėjas</w:t>
      </w:r>
    </w:p>
    <w:p w14:paraId="4CDDFF02" w14:textId="63A35688" w:rsidR="00354BB6" w:rsidRPr="00553E23" w:rsidRDefault="00354BB6" w:rsidP="00354BB6">
      <w:pPr>
        <w:ind w:right="-81"/>
        <w:rPr>
          <w:rFonts w:ascii="Palemonas" w:hAnsi="Palemonas"/>
          <w:b/>
          <w:sz w:val="18"/>
          <w:szCs w:val="18"/>
        </w:rPr>
      </w:pP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>DEKLARACIJA</w:t>
      </w:r>
    </w:p>
    <w:p w14:paraId="7B8CCBF6" w14:textId="64F2453D" w:rsidR="00354BB6" w:rsidRDefault="00354BB6" w:rsidP="00354BB6">
      <w:pPr>
        <w:rPr>
          <w:rFonts w:ascii="Palemonas" w:hAnsi="Palemonas"/>
          <w:sz w:val="18"/>
          <w:szCs w:val="18"/>
        </w:rPr>
      </w:pPr>
      <w:r w:rsidRPr="00553E23">
        <w:rPr>
          <w:rFonts w:ascii="Palemonas" w:hAnsi="Palemonas"/>
          <w:sz w:val="18"/>
          <w:szCs w:val="18"/>
        </w:rPr>
        <w:t>__________________</w:t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="004576B7">
        <w:rPr>
          <w:rFonts w:ascii="Palemonas" w:hAnsi="Palemonas"/>
          <w:sz w:val="18"/>
          <w:szCs w:val="18"/>
        </w:rPr>
        <w:tab/>
      </w:r>
      <w:r w:rsidR="00834AFA" w:rsidRPr="00553E23">
        <w:rPr>
          <w:rFonts w:ascii="Palemonas" w:hAnsi="Palemonas"/>
          <w:sz w:val="18"/>
          <w:szCs w:val="18"/>
        </w:rPr>
        <w:t>Valstybinės ž</w:t>
      </w:r>
      <w:r w:rsidRPr="00553E23">
        <w:rPr>
          <w:rFonts w:ascii="Palemonas" w:hAnsi="Palemonas"/>
          <w:sz w:val="18"/>
          <w:szCs w:val="18"/>
        </w:rPr>
        <w:t>emės nuomos mokestis</w:t>
      </w:r>
    </w:p>
    <w:p w14:paraId="63798D35" w14:textId="77777777" w:rsidR="00354BB6" w:rsidRPr="00553E23" w:rsidRDefault="00354BB6" w:rsidP="00354BB6">
      <w:pPr>
        <w:rPr>
          <w:rFonts w:ascii="Palemonas" w:hAnsi="Palemonas"/>
          <w:sz w:val="18"/>
          <w:szCs w:val="18"/>
        </w:rPr>
      </w:pPr>
    </w:p>
    <w:p w14:paraId="492B195F" w14:textId="77777777" w:rsidR="00354BB6" w:rsidRPr="00553E23" w:rsidRDefault="00354BB6" w:rsidP="00354BB6">
      <w:pPr>
        <w:rPr>
          <w:rFonts w:ascii="Palemonas" w:hAnsi="Palemonas"/>
          <w:sz w:val="18"/>
          <w:szCs w:val="18"/>
        </w:rPr>
      </w:pPr>
    </w:p>
    <w:p w14:paraId="15E6D661" w14:textId="0CA2B46E" w:rsidR="00A80189" w:rsidRDefault="00834AFA" w:rsidP="001F48A8">
      <w:pPr>
        <w:spacing w:after="120"/>
        <w:rPr>
          <w:rFonts w:ascii="Palemonas" w:hAnsi="Palemonas"/>
          <w:sz w:val="18"/>
          <w:szCs w:val="18"/>
        </w:rPr>
      </w:pPr>
      <w:r w:rsidRPr="00553E23">
        <w:rPr>
          <w:rFonts w:ascii="Palemonas" w:hAnsi="Palemonas"/>
          <w:sz w:val="18"/>
          <w:szCs w:val="18"/>
        </w:rPr>
        <w:t>Mokėtojo k</w:t>
      </w:r>
      <w:r w:rsidR="00354BB6" w:rsidRPr="00553E23">
        <w:rPr>
          <w:rFonts w:ascii="Palemonas" w:hAnsi="Palemonas"/>
          <w:sz w:val="18"/>
          <w:szCs w:val="18"/>
        </w:rPr>
        <w:t>odas ________</w:t>
      </w:r>
      <w:r w:rsidR="00354BB6" w:rsidRPr="00553E23"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ab/>
      </w:r>
      <w:r w:rsidR="00A63826"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>Mokestinis laikotarpis</w:t>
      </w:r>
    </w:p>
    <w:p w14:paraId="157DB699" w14:textId="2A4F828B" w:rsidR="00A80189" w:rsidRDefault="00354BB6" w:rsidP="00354BB6">
      <w:pPr>
        <w:rPr>
          <w:rFonts w:ascii="Palemonas" w:hAnsi="Palemonas"/>
          <w:sz w:val="18"/>
          <w:szCs w:val="18"/>
        </w:rPr>
      </w:pP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ab/>
      </w:r>
      <w:r w:rsidR="00834AFA" w:rsidRPr="00553E23">
        <w:rPr>
          <w:rFonts w:ascii="Palemonas" w:hAnsi="Palemonas"/>
          <w:sz w:val="18"/>
          <w:szCs w:val="18"/>
        </w:rPr>
        <w:tab/>
      </w:r>
      <w:r w:rsidRPr="00553E23">
        <w:rPr>
          <w:rFonts w:ascii="Palemonas" w:hAnsi="Palemonas"/>
          <w:sz w:val="18"/>
          <w:szCs w:val="18"/>
        </w:rPr>
        <w:t>__________________</w:t>
      </w:r>
    </w:p>
    <w:p w14:paraId="66A5F4AA" w14:textId="104F479F" w:rsidR="00354BB6" w:rsidRDefault="00A80189" w:rsidP="004576B7">
      <w:pPr>
        <w:tabs>
          <w:tab w:val="left" w:pos="10490"/>
        </w:tabs>
        <w:jc w:val="both"/>
        <w:rPr>
          <w:rFonts w:ascii="Palemonas" w:hAnsi="Palemonas"/>
          <w:sz w:val="18"/>
          <w:szCs w:val="18"/>
        </w:rPr>
      </w:pPr>
      <w:r>
        <w:rPr>
          <w:rFonts w:ascii="Palemonas" w:hAnsi="Palemonas"/>
          <w:sz w:val="18"/>
          <w:szCs w:val="18"/>
        </w:rPr>
        <w:tab/>
      </w:r>
      <w:r w:rsidR="00354BB6" w:rsidRPr="00553E23">
        <w:rPr>
          <w:rFonts w:ascii="Palemonas" w:hAnsi="Palemonas"/>
          <w:sz w:val="18"/>
          <w:szCs w:val="18"/>
        </w:rPr>
        <w:t>(metai)</w:t>
      </w:r>
    </w:p>
    <w:p w14:paraId="1D0247E0" w14:textId="77777777" w:rsidR="00A80189" w:rsidRPr="00553E23" w:rsidRDefault="00A80189" w:rsidP="00354BB6">
      <w:pPr>
        <w:rPr>
          <w:rFonts w:ascii="Palemonas" w:hAnsi="Palemonas"/>
          <w:sz w:val="18"/>
          <w:szCs w:val="18"/>
        </w:rPr>
      </w:pPr>
    </w:p>
    <w:p w14:paraId="07A809A9" w14:textId="77777777" w:rsidR="00354BB6" w:rsidRPr="00553E23" w:rsidRDefault="00354BB6" w:rsidP="001F48A8">
      <w:pPr>
        <w:spacing w:after="60"/>
        <w:rPr>
          <w:rFonts w:ascii="Palemonas" w:hAnsi="Palemonas"/>
          <w:b/>
          <w:sz w:val="18"/>
          <w:szCs w:val="18"/>
        </w:rPr>
      </w:pPr>
      <w:r w:rsidRPr="00553E23">
        <w:rPr>
          <w:rFonts w:ascii="Palemonas" w:hAnsi="Palemonas"/>
          <w:b/>
          <w:sz w:val="18"/>
          <w:szCs w:val="18"/>
        </w:rPr>
        <w:t>Mokesčio apskaičiavimo duomenys:</w:t>
      </w:r>
    </w:p>
    <w:tbl>
      <w:tblPr>
        <w:tblW w:w="1474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417"/>
        <w:gridCol w:w="1134"/>
        <w:gridCol w:w="1276"/>
        <w:gridCol w:w="1276"/>
        <w:gridCol w:w="1701"/>
        <w:gridCol w:w="1559"/>
        <w:gridCol w:w="1276"/>
        <w:gridCol w:w="1417"/>
        <w:gridCol w:w="1134"/>
      </w:tblGrid>
      <w:tr w:rsidR="00834AFA" w:rsidRPr="00553E23" w14:paraId="3ECEF3E7" w14:textId="77777777" w:rsidTr="00C03817">
        <w:trPr>
          <w:cantSplit/>
          <w:trHeight w:val="851"/>
          <w:jc w:val="center"/>
        </w:trPr>
        <w:tc>
          <w:tcPr>
            <w:tcW w:w="709" w:type="dxa"/>
          </w:tcPr>
          <w:p w14:paraId="54873B16" w14:textId="7C7948B2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 xml:space="preserve">Eil. </w:t>
            </w:r>
            <w:r w:rsidR="00110705">
              <w:rPr>
                <w:rFonts w:ascii="Palemonas" w:hAnsi="Palemonas"/>
                <w:sz w:val="18"/>
                <w:szCs w:val="18"/>
              </w:rPr>
              <w:t>n</w:t>
            </w:r>
            <w:r w:rsidR="00110705" w:rsidRPr="00553E23">
              <w:rPr>
                <w:rFonts w:ascii="Palemonas" w:hAnsi="Palemonas"/>
                <w:sz w:val="18"/>
                <w:szCs w:val="18"/>
              </w:rPr>
              <w:t>r</w:t>
            </w:r>
            <w:r w:rsidRPr="00553E23">
              <w:rPr>
                <w:rFonts w:ascii="Palemonas" w:hAnsi="Palemonas"/>
                <w:sz w:val="18"/>
                <w:szCs w:val="18"/>
              </w:rPr>
              <w:t>.</w:t>
            </w:r>
          </w:p>
        </w:tc>
        <w:tc>
          <w:tcPr>
            <w:tcW w:w="1843" w:type="dxa"/>
          </w:tcPr>
          <w:p w14:paraId="62F298A7" w14:textId="51D31D93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Sklypo identifikacinis numeris</w:t>
            </w:r>
          </w:p>
        </w:tc>
        <w:tc>
          <w:tcPr>
            <w:tcW w:w="1417" w:type="dxa"/>
          </w:tcPr>
          <w:p w14:paraId="0FD71A75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Sklypo adresas,</w:t>
            </w:r>
          </w:p>
          <w:p w14:paraId="4A1EC189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verčių zonos Nr.</w:t>
            </w:r>
          </w:p>
        </w:tc>
        <w:tc>
          <w:tcPr>
            <w:tcW w:w="1134" w:type="dxa"/>
          </w:tcPr>
          <w:p w14:paraId="18F3861B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Bendras plotas (ha)</w:t>
            </w:r>
          </w:p>
        </w:tc>
        <w:tc>
          <w:tcPr>
            <w:tcW w:w="1276" w:type="dxa"/>
          </w:tcPr>
          <w:p w14:paraId="47617E6D" w14:textId="4C7B4C8B" w:rsidR="00834AFA" w:rsidRPr="00553E23" w:rsidRDefault="00834AFA" w:rsidP="00A80189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Mokėtojo sklypo (dalies) vertė (eurais)</w:t>
            </w:r>
          </w:p>
        </w:tc>
        <w:tc>
          <w:tcPr>
            <w:tcW w:w="1276" w:type="dxa"/>
          </w:tcPr>
          <w:p w14:paraId="023BE8EE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Netaikoma lengvata (plotas, ha)</w:t>
            </w:r>
          </w:p>
        </w:tc>
        <w:tc>
          <w:tcPr>
            <w:tcW w:w="1701" w:type="dxa"/>
          </w:tcPr>
          <w:p w14:paraId="39BCDE13" w14:textId="313449A9" w:rsidR="00834AFA" w:rsidRPr="00553E23" w:rsidRDefault="00834AFA" w:rsidP="00A80189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Apmokestintos sklypo dalies vertė (eurais)</w:t>
            </w:r>
          </w:p>
        </w:tc>
        <w:tc>
          <w:tcPr>
            <w:tcW w:w="1559" w:type="dxa"/>
          </w:tcPr>
          <w:p w14:paraId="298DB8D0" w14:textId="3DFAB814" w:rsidR="00834AFA" w:rsidRPr="00553E23" w:rsidRDefault="00834AFA" w:rsidP="00A80189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Žemės nuomos mokesčio tarifas (proc.)</w:t>
            </w:r>
          </w:p>
        </w:tc>
        <w:tc>
          <w:tcPr>
            <w:tcW w:w="1276" w:type="dxa"/>
          </w:tcPr>
          <w:p w14:paraId="3CF7C4C0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Mokesčio mažinimo koeficientas (proc.)</w:t>
            </w:r>
          </w:p>
        </w:tc>
        <w:tc>
          <w:tcPr>
            <w:tcW w:w="1417" w:type="dxa"/>
          </w:tcPr>
          <w:p w14:paraId="0843D4A4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Nuomos pradžia/ pabaiga</w:t>
            </w:r>
          </w:p>
        </w:tc>
        <w:tc>
          <w:tcPr>
            <w:tcW w:w="1134" w:type="dxa"/>
          </w:tcPr>
          <w:p w14:paraId="2D4157B8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Mokesčio suma (eurais)</w:t>
            </w:r>
          </w:p>
        </w:tc>
      </w:tr>
      <w:tr w:rsidR="00834AFA" w:rsidRPr="00553E23" w14:paraId="77401858" w14:textId="77777777" w:rsidTr="00C03817">
        <w:trPr>
          <w:jc w:val="center"/>
        </w:trPr>
        <w:tc>
          <w:tcPr>
            <w:tcW w:w="709" w:type="dxa"/>
          </w:tcPr>
          <w:p w14:paraId="246FB864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D019524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0C3647C" w14:textId="5674AF61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F2E428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B2796CB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8D0AF6F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8E6E5F4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10970F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07FF6FC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83307E7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8C2E10A" w14:textId="77777777" w:rsidR="00834AFA" w:rsidRPr="00553E23" w:rsidRDefault="00834AFA" w:rsidP="009D57DC">
            <w:pPr>
              <w:rPr>
                <w:rFonts w:ascii="Palemonas" w:hAnsi="Palemonas"/>
                <w:sz w:val="18"/>
                <w:szCs w:val="18"/>
              </w:rPr>
            </w:pPr>
          </w:p>
        </w:tc>
      </w:tr>
    </w:tbl>
    <w:p w14:paraId="70F2CE65" w14:textId="55790D74" w:rsidR="00354BB6" w:rsidRPr="00553E23" w:rsidRDefault="00354BB6" w:rsidP="00354BB6">
      <w:pPr>
        <w:rPr>
          <w:rFonts w:ascii="Palemonas" w:hAnsi="Palemonas"/>
          <w:b/>
          <w:sz w:val="18"/>
          <w:szCs w:val="1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2340"/>
      </w:tblGrid>
      <w:tr w:rsidR="00354BB6" w:rsidRPr="00553E23" w14:paraId="402DE8FA" w14:textId="77777777" w:rsidTr="00C03817">
        <w:trPr>
          <w:jc w:val="right"/>
        </w:trPr>
        <w:tc>
          <w:tcPr>
            <w:tcW w:w="5760" w:type="dxa"/>
            <w:gridSpan w:val="2"/>
            <w:shd w:val="clear" w:color="auto" w:fill="auto"/>
          </w:tcPr>
          <w:p w14:paraId="2DE4DE38" w14:textId="27E2177A" w:rsidR="00354BB6" w:rsidRPr="00553E23" w:rsidRDefault="00834AFA" w:rsidP="009D57DC">
            <w:pPr>
              <w:rPr>
                <w:rFonts w:ascii="Palemonas" w:hAnsi="Palemonas"/>
                <w:b/>
                <w:sz w:val="18"/>
                <w:szCs w:val="18"/>
              </w:rPr>
            </w:pPr>
            <w:r w:rsidRPr="00553E23">
              <w:rPr>
                <w:rFonts w:ascii="Palemonas" w:hAnsi="Palemonas"/>
                <w:b/>
                <w:sz w:val="18"/>
                <w:szCs w:val="18"/>
              </w:rPr>
              <w:t>Nepri</w:t>
            </w:r>
            <w:r w:rsidR="00213BBE">
              <w:rPr>
                <w:rFonts w:ascii="Palemonas" w:hAnsi="Palemonas"/>
                <w:b/>
                <w:sz w:val="18"/>
                <w:szCs w:val="18"/>
              </w:rPr>
              <w:t>e</w:t>
            </w:r>
            <w:r w:rsidRPr="00553E23">
              <w:rPr>
                <w:rFonts w:ascii="Palemonas" w:hAnsi="Palemonas"/>
                <w:b/>
                <w:sz w:val="18"/>
                <w:szCs w:val="18"/>
              </w:rPr>
              <w:t>moka (+)/</w:t>
            </w:r>
            <w:r w:rsidR="00354BB6" w:rsidRPr="00553E23">
              <w:rPr>
                <w:rFonts w:ascii="Palemonas" w:hAnsi="Palemonas"/>
                <w:b/>
                <w:sz w:val="18"/>
                <w:szCs w:val="18"/>
              </w:rPr>
              <w:t>permoka (-) už ankstesnius metus</w:t>
            </w:r>
            <w:r w:rsidRPr="00553E23">
              <w:rPr>
                <w:rFonts w:ascii="Palemonas" w:hAnsi="Palemonas"/>
                <w:b/>
                <w:sz w:val="18"/>
                <w:szCs w:val="18"/>
              </w:rPr>
              <w:t xml:space="preserve"> ar pagal kitas mokėtojo deklaracijas</w:t>
            </w:r>
            <w:r w:rsidR="00354BB6" w:rsidRPr="00553E23">
              <w:rPr>
                <w:rFonts w:ascii="Palemonas" w:hAnsi="Palemonas"/>
                <w:b/>
                <w:sz w:val="18"/>
                <w:szCs w:val="18"/>
              </w:rPr>
              <w:t>:</w:t>
            </w:r>
          </w:p>
        </w:tc>
      </w:tr>
      <w:tr w:rsidR="00354BB6" w:rsidRPr="00553E23" w14:paraId="0B287580" w14:textId="77777777" w:rsidTr="00C03817">
        <w:trPr>
          <w:jc w:val="right"/>
        </w:trPr>
        <w:tc>
          <w:tcPr>
            <w:tcW w:w="3420" w:type="dxa"/>
            <w:shd w:val="clear" w:color="auto" w:fill="auto"/>
          </w:tcPr>
          <w:p w14:paraId="3C4FA878" w14:textId="77777777" w:rsidR="00354BB6" w:rsidRPr="00553E23" w:rsidRDefault="00354BB6" w:rsidP="00B6620E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553E23">
              <w:rPr>
                <w:rFonts w:ascii="Palemonas" w:hAnsi="Palemonas"/>
                <w:b/>
                <w:sz w:val="18"/>
                <w:szCs w:val="18"/>
              </w:rPr>
              <w:t>Mokėjimo rūšis</w:t>
            </w:r>
          </w:p>
        </w:tc>
        <w:tc>
          <w:tcPr>
            <w:tcW w:w="2340" w:type="dxa"/>
            <w:shd w:val="clear" w:color="auto" w:fill="auto"/>
          </w:tcPr>
          <w:p w14:paraId="56FEE1C7" w14:textId="20060697" w:rsidR="00354BB6" w:rsidRPr="00553E23" w:rsidRDefault="00354BB6" w:rsidP="00B6620E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553E23">
              <w:rPr>
                <w:rFonts w:ascii="Palemonas" w:hAnsi="Palemonas"/>
                <w:b/>
                <w:sz w:val="18"/>
                <w:szCs w:val="18"/>
              </w:rPr>
              <w:t>Suma</w:t>
            </w:r>
            <w:r w:rsidR="006D4069" w:rsidRPr="00553E23">
              <w:rPr>
                <w:rFonts w:ascii="Palemonas" w:hAnsi="Palemonas"/>
                <w:b/>
                <w:sz w:val="18"/>
                <w:szCs w:val="18"/>
              </w:rPr>
              <w:t xml:space="preserve"> </w:t>
            </w:r>
            <w:r w:rsidR="006D4069" w:rsidRPr="00553E23">
              <w:rPr>
                <w:rFonts w:ascii="Palemonas" w:hAnsi="Palemonas"/>
                <w:sz w:val="18"/>
                <w:szCs w:val="18"/>
              </w:rPr>
              <w:t>(eurais)</w:t>
            </w:r>
          </w:p>
        </w:tc>
      </w:tr>
      <w:tr w:rsidR="00354BB6" w:rsidRPr="00553E23" w14:paraId="7F4F8AB8" w14:textId="77777777" w:rsidTr="00C03817">
        <w:trPr>
          <w:jc w:val="right"/>
        </w:trPr>
        <w:tc>
          <w:tcPr>
            <w:tcW w:w="3420" w:type="dxa"/>
            <w:shd w:val="clear" w:color="auto" w:fill="auto"/>
          </w:tcPr>
          <w:p w14:paraId="2A3059B0" w14:textId="77777777" w:rsidR="00354BB6" w:rsidRPr="00553E23" w:rsidRDefault="00834AFA" w:rsidP="009D57DC">
            <w:pPr>
              <w:rPr>
                <w:rFonts w:ascii="Palemonas" w:hAnsi="Palemonas"/>
                <w:b/>
                <w:sz w:val="18"/>
                <w:szCs w:val="18"/>
              </w:rPr>
            </w:pPr>
            <w:r w:rsidRPr="00553E23">
              <w:rPr>
                <w:rFonts w:ascii="Palemonas" w:hAnsi="Palemonas"/>
                <w:b/>
                <w:sz w:val="18"/>
                <w:szCs w:val="18"/>
              </w:rPr>
              <w:t>Mokestis</w:t>
            </w:r>
          </w:p>
        </w:tc>
        <w:tc>
          <w:tcPr>
            <w:tcW w:w="2340" w:type="dxa"/>
            <w:shd w:val="clear" w:color="auto" w:fill="auto"/>
          </w:tcPr>
          <w:p w14:paraId="1BED7288" w14:textId="77777777" w:rsidR="00354BB6" w:rsidRPr="00553E23" w:rsidRDefault="00354BB6" w:rsidP="009D57DC">
            <w:pPr>
              <w:rPr>
                <w:rFonts w:ascii="Palemonas" w:hAnsi="Palemonas"/>
                <w:b/>
                <w:sz w:val="18"/>
                <w:szCs w:val="18"/>
              </w:rPr>
            </w:pPr>
          </w:p>
        </w:tc>
      </w:tr>
      <w:tr w:rsidR="00834AFA" w:rsidRPr="00553E23" w14:paraId="233AC60E" w14:textId="77777777" w:rsidTr="00C03817">
        <w:trPr>
          <w:jc w:val="right"/>
        </w:trPr>
        <w:tc>
          <w:tcPr>
            <w:tcW w:w="3420" w:type="dxa"/>
            <w:shd w:val="clear" w:color="auto" w:fill="auto"/>
          </w:tcPr>
          <w:p w14:paraId="2989A157" w14:textId="77777777" w:rsidR="00834AFA" w:rsidRPr="00553E23" w:rsidRDefault="00834AFA" w:rsidP="009D57DC">
            <w:pPr>
              <w:rPr>
                <w:rFonts w:ascii="Palemonas" w:hAnsi="Palemonas"/>
                <w:b/>
                <w:sz w:val="18"/>
                <w:szCs w:val="18"/>
              </w:rPr>
            </w:pPr>
            <w:r w:rsidRPr="00553E23">
              <w:rPr>
                <w:rFonts w:ascii="Palemonas" w:hAnsi="Palemonas"/>
                <w:b/>
                <w:sz w:val="18"/>
                <w:szCs w:val="18"/>
              </w:rPr>
              <w:t>Delspinigiai</w:t>
            </w:r>
          </w:p>
        </w:tc>
        <w:tc>
          <w:tcPr>
            <w:tcW w:w="2340" w:type="dxa"/>
            <w:shd w:val="clear" w:color="auto" w:fill="auto"/>
          </w:tcPr>
          <w:p w14:paraId="1FFF610C" w14:textId="77777777" w:rsidR="00834AFA" w:rsidRPr="00553E23" w:rsidRDefault="00834AFA" w:rsidP="009D57DC">
            <w:pPr>
              <w:rPr>
                <w:rFonts w:ascii="Palemonas" w:hAnsi="Palemonas"/>
                <w:b/>
                <w:sz w:val="18"/>
                <w:szCs w:val="18"/>
              </w:rPr>
            </w:pPr>
          </w:p>
        </w:tc>
      </w:tr>
    </w:tbl>
    <w:p w14:paraId="20CCBF82" w14:textId="22379477" w:rsidR="00354BB6" w:rsidRPr="00553E23" w:rsidRDefault="00354BB6" w:rsidP="00354BB6">
      <w:pPr>
        <w:rPr>
          <w:rFonts w:ascii="Palemonas" w:hAnsi="Palemonas"/>
          <w:b/>
          <w:color w:val="FF0000"/>
          <w:sz w:val="18"/>
          <w:szCs w:val="1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354BB6" w:rsidRPr="00553E23" w14:paraId="2BE6A4B9" w14:textId="77777777" w:rsidTr="00C03817">
        <w:trPr>
          <w:trHeight w:val="409"/>
          <w:jc w:val="right"/>
        </w:trPr>
        <w:tc>
          <w:tcPr>
            <w:tcW w:w="5760" w:type="dxa"/>
            <w:shd w:val="clear" w:color="auto" w:fill="auto"/>
          </w:tcPr>
          <w:p w14:paraId="69DBAF72" w14:textId="77777777" w:rsidR="00354BB6" w:rsidRPr="00553E23" w:rsidRDefault="00354BB6" w:rsidP="009D57DC">
            <w:pPr>
              <w:rPr>
                <w:rFonts w:ascii="Palemonas" w:hAnsi="Palemonas"/>
                <w:b/>
                <w:sz w:val="18"/>
                <w:szCs w:val="18"/>
              </w:rPr>
            </w:pPr>
            <w:r w:rsidRPr="00553E23">
              <w:rPr>
                <w:rFonts w:ascii="Palemonas" w:hAnsi="Palemonas"/>
                <w:b/>
                <w:sz w:val="18"/>
                <w:szCs w:val="18"/>
              </w:rPr>
              <w:t>Kada ir kiek reikia mokėti:</w:t>
            </w:r>
          </w:p>
        </w:tc>
      </w:tr>
      <w:tr w:rsidR="00354BB6" w:rsidRPr="00553E23" w14:paraId="1600149E" w14:textId="77777777" w:rsidTr="00C03817">
        <w:trPr>
          <w:jc w:val="right"/>
        </w:trPr>
        <w:tc>
          <w:tcPr>
            <w:tcW w:w="5760" w:type="dxa"/>
            <w:shd w:val="clear" w:color="auto" w:fill="auto"/>
          </w:tcPr>
          <w:p w14:paraId="4A4A0DCB" w14:textId="77777777" w:rsidR="00354BB6" w:rsidRPr="00553E23" w:rsidRDefault="00354BB6" w:rsidP="009D57DC">
            <w:pPr>
              <w:rPr>
                <w:rFonts w:ascii="Palemonas" w:hAnsi="Palemonas"/>
                <w:sz w:val="18"/>
                <w:szCs w:val="18"/>
              </w:rPr>
            </w:pPr>
            <w:r w:rsidRPr="00553E23">
              <w:rPr>
                <w:rFonts w:ascii="Palemonas" w:hAnsi="Palemonas"/>
                <w:sz w:val="18"/>
                <w:szCs w:val="18"/>
              </w:rPr>
              <w:t>Sumokėti iki :</w:t>
            </w:r>
          </w:p>
        </w:tc>
      </w:tr>
    </w:tbl>
    <w:p w14:paraId="1C23AC25" w14:textId="23C7BA47" w:rsidR="00354BB6" w:rsidRPr="00553E23" w:rsidRDefault="00354BB6" w:rsidP="00354BB6">
      <w:pPr>
        <w:rPr>
          <w:rFonts w:ascii="Palemonas" w:hAnsi="Palemonas"/>
          <w:b/>
          <w:sz w:val="18"/>
          <w:szCs w:val="18"/>
        </w:rPr>
      </w:pP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ab/>
      </w:r>
      <w:r w:rsidR="00C03817">
        <w:rPr>
          <w:rFonts w:ascii="Palemonas" w:hAnsi="Palemonas"/>
          <w:b/>
          <w:sz w:val="18"/>
          <w:szCs w:val="18"/>
        </w:rPr>
        <w:tab/>
      </w:r>
      <w:r w:rsidR="00C03817">
        <w:rPr>
          <w:rFonts w:ascii="Palemonas" w:hAnsi="Palemonas"/>
          <w:b/>
          <w:sz w:val="18"/>
          <w:szCs w:val="18"/>
        </w:rPr>
        <w:tab/>
      </w:r>
      <w:r w:rsidRPr="00553E23">
        <w:rPr>
          <w:rFonts w:ascii="Palemonas" w:hAnsi="Palemonas"/>
          <w:b/>
          <w:sz w:val="18"/>
          <w:szCs w:val="18"/>
        </w:rPr>
        <w:t>Iš viso mokėti</w:t>
      </w:r>
      <w:r w:rsidR="00D26837" w:rsidRPr="00553E23">
        <w:rPr>
          <w:rFonts w:ascii="Palemonas" w:hAnsi="Palemonas"/>
          <w:b/>
          <w:sz w:val="18"/>
          <w:szCs w:val="18"/>
        </w:rPr>
        <w:t xml:space="preserve"> (eurų)</w:t>
      </w:r>
    </w:p>
    <w:p w14:paraId="1F8FCA81" w14:textId="77777777" w:rsidR="00354BB6" w:rsidRPr="00553E23" w:rsidRDefault="00354BB6" w:rsidP="00354BB6">
      <w:pPr>
        <w:rPr>
          <w:rFonts w:ascii="Palemonas" w:hAnsi="Palemonas"/>
          <w:b/>
          <w:sz w:val="18"/>
          <w:szCs w:val="18"/>
        </w:rPr>
      </w:pPr>
      <w:r w:rsidRPr="00553E23">
        <w:rPr>
          <w:rFonts w:ascii="Palemonas" w:hAnsi="Palemonas"/>
          <w:b/>
          <w:sz w:val="18"/>
          <w:szCs w:val="18"/>
        </w:rPr>
        <w:t>Pastabos:</w:t>
      </w:r>
    </w:p>
    <w:p w14:paraId="6A588024" w14:textId="5144B118" w:rsidR="00DB0240" w:rsidRPr="00007520" w:rsidRDefault="00354BB6" w:rsidP="00354BB6">
      <w:pPr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b/>
          <w:sz w:val="20"/>
          <w:szCs w:val="20"/>
        </w:rPr>
        <w:tab/>
      </w:r>
      <w:r w:rsidRPr="00007520">
        <w:rPr>
          <w:rFonts w:ascii="Palemonas" w:hAnsi="Palemonas"/>
          <w:sz w:val="20"/>
          <w:szCs w:val="20"/>
        </w:rPr>
        <w:t>1.</w:t>
      </w:r>
      <w:r w:rsidRPr="00007520">
        <w:rPr>
          <w:rFonts w:ascii="Palemonas" w:hAnsi="Palemonas"/>
          <w:b/>
          <w:sz w:val="20"/>
          <w:szCs w:val="20"/>
        </w:rPr>
        <w:t xml:space="preserve"> </w:t>
      </w:r>
      <w:r w:rsidR="00DB0240" w:rsidRPr="00007520">
        <w:rPr>
          <w:rFonts w:ascii="Palemonas" w:hAnsi="Palemonas"/>
          <w:sz w:val="20"/>
          <w:szCs w:val="20"/>
        </w:rPr>
        <w:t>Gavėjas</w:t>
      </w:r>
      <w:r w:rsidR="00716297">
        <w:rPr>
          <w:rFonts w:ascii="Palemonas" w:hAnsi="Palemonas"/>
          <w:sz w:val="20"/>
          <w:szCs w:val="20"/>
        </w:rPr>
        <w:t xml:space="preserve"> –</w:t>
      </w:r>
      <w:r w:rsidR="00DB0240" w:rsidRPr="00007520">
        <w:rPr>
          <w:rFonts w:ascii="Palemonas" w:hAnsi="Palemonas"/>
          <w:sz w:val="20"/>
          <w:szCs w:val="20"/>
        </w:rPr>
        <w:t xml:space="preserve"> Palangos miesto savivaldybės administracija, įmonės kodas 125196077</w:t>
      </w:r>
      <w:r w:rsidR="00D92C92">
        <w:rPr>
          <w:rFonts w:ascii="Palemonas" w:hAnsi="Palemonas"/>
          <w:sz w:val="20"/>
          <w:szCs w:val="20"/>
        </w:rPr>
        <w:t>.</w:t>
      </w:r>
    </w:p>
    <w:p w14:paraId="6038D7A4" w14:textId="16418064" w:rsidR="00DB0240" w:rsidRPr="00007520" w:rsidRDefault="00DB0240" w:rsidP="00354BB6">
      <w:pPr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ab/>
        <w:t>2.</w:t>
      </w:r>
      <w:r w:rsidR="00354BB6" w:rsidRPr="00007520">
        <w:rPr>
          <w:rFonts w:ascii="Palemonas" w:hAnsi="Palemonas"/>
          <w:sz w:val="20"/>
          <w:szCs w:val="20"/>
        </w:rPr>
        <w:t xml:space="preserve"> AB Šiaulių </w:t>
      </w:r>
      <w:r w:rsidR="00716297" w:rsidRPr="00007520">
        <w:rPr>
          <w:rFonts w:ascii="Palemonas" w:hAnsi="Palemonas"/>
          <w:sz w:val="20"/>
          <w:szCs w:val="20"/>
        </w:rPr>
        <w:t>bank</w:t>
      </w:r>
      <w:r w:rsidR="00D92C92">
        <w:rPr>
          <w:rFonts w:ascii="Palemonas" w:hAnsi="Palemonas"/>
          <w:sz w:val="20"/>
          <w:szCs w:val="20"/>
        </w:rPr>
        <w:t>as</w:t>
      </w:r>
      <w:r w:rsidR="00354BB6" w:rsidRPr="00007520">
        <w:rPr>
          <w:rFonts w:ascii="Palemonas" w:hAnsi="Palemonas"/>
          <w:sz w:val="20"/>
          <w:szCs w:val="20"/>
        </w:rPr>
        <w:t xml:space="preserve">, banko kodas </w:t>
      </w:r>
      <w:smartTag w:uri="urn:schemas-microsoft-com:office:smarttags" w:element="metricconverter">
        <w:smartTagPr>
          <w:attr w:name="ProductID" w:val="71806, a"/>
        </w:smartTagPr>
        <w:r w:rsidR="00354BB6" w:rsidRPr="00007520">
          <w:rPr>
            <w:rFonts w:ascii="Palemonas" w:hAnsi="Palemonas"/>
            <w:sz w:val="20"/>
            <w:szCs w:val="20"/>
          </w:rPr>
          <w:t>71806,</w:t>
        </w:r>
        <w:r w:rsidRPr="00007520">
          <w:rPr>
            <w:rFonts w:ascii="Palemonas" w:hAnsi="Palemonas"/>
            <w:sz w:val="20"/>
            <w:szCs w:val="20"/>
          </w:rPr>
          <w:t xml:space="preserve"> a</w:t>
        </w:r>
      </w:smartTag>
      <w:r w:rsidR="007B7C1E">
        <w:rPr>
          <w:rFonts w:ascii="Palemonas" w:hAnsi="Palemonas"/>
          <w:sz w:val="20"/>
          <w:szCs w:val="20"/>
        </w:rPr>
        <w:t xml:space="preserve">. </w:t>
      </w:r>
      <w:r w:rsidRPr="00007520">
        <w:rPr>
          <w:rFonts w:ascii="Palemonas" w:hAnsi="Palemonas"/>
          <w:sz w:val="20"/>
          <w:szCs w:val="20"/>
        </w:rPr>
        <w:t>s</w:t>
      </w:r>
      <w:r w:rsidR="007B7C1E">
        <w:rPr>
          <w:rFonts w:ascii="Palemonas" w:hAnsi="Palemonas"/>
          <w:sz w:val="20"/>
          <w:szCs w:val="20"/>
        </w:rPr>
        <w:t>. Nr.</w:t>
      </w:r>
      <w:r w:rsidRPr="00007520">
        <w:rPr>
          <w:rFonts w:ascii="Palemonas" w:hAnsi="Palemonas"/>
          <w:sz w:val="20"/>
          <w:szCs w:val="20"/>
        </w:rPr>
        <w:t xml:space="preserve"> LT61 7180 6000 0113 0274</w:t>
      </w:r>
      <w:r w:rsidR="00D92C92">
        <w:rPr>
          <w:rFonts w:ascii="Palemonas" w:hAnsi="Palemonas"/>
          <w:sz w:val="20"/>
          <w:szCs w:val="20"/>
        </w:rPr>
        <w:t>.</w:t>
      </w:r>
    </w:p>
    <w:p w14:paraId="7FB5A45D" w14:textId="77777777" w:rsidR="00354BB6" w:rsidRPr="00007520" w:rsidRDefault="00354BB6" w:rsidP="00354BB6">
      <w:pPr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ab/>
        <w:t>3. Mokesčio laiku nesumokėjus, skaičiuojami delspinigiai.</w:t>
      </w:r>
    </w:p>
    <w:p w14:paraId="766F724D" w14:textId="69E7490D" w:rsidR="00DB0240" w:rsidRPr="00007520" w:rsidRDefault="00DB0240" w:rsidP="00354BB6">
      <w:pPr>
        <w:rPr>
          <w:rFonts w:ascii="Palemonas" w:hAnsi="Palemonas"/>
          <w:sz w:val="20"/>
          <w:szCs w:val="20"/>
        </w:rPr>
      </w:pPr>
    </w:p>
    <w:p w14:paraId="79D48E4A" w14:textId="41871D85" w:rsidR="00A80189" w:rsidRPr="00007520" w:rsidRDefault="00354BB6" w:rsidP="001F48A8">
      <w:pPr>
        <w:spacing w:after="160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ab/>
        <w:t>Savivaldybės darbuotojas</w:t>
      </w:r>
      <w:r w:rsidR="00437D26">
        <w:rPr>
          <w:rFonts w:ascii="Palemonas" w:hAnsi="Palemonas"/>
          <w:sz w:val="20"/>
          <w:szCs w:val="20"/>
        </w:rPr>
        <w:t>:</w:t>
      </w:r>
    </w:p>
    <w:p w14:paraId="69B13944" w14:textId="77777777" w:rsidR="00354BB6" w:rsidRPr="00007520" w:rsidRDefault="00354BB6" w:rsidP="001F48A8">
      <w:pPr>
        <w:spacing w:after="60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ab/>
        <w:t>_____________________</w:t>
      </w:r>
      <w:r w:rsidR="009D57DC" w:rsidRPr="00007520">
        <w:rPr>
          <w:rFonts w:ascii="Palemonas" w:hAnsi="Palemonas"/>
          <w:sz w:val="20"/>
          <w:szCs w:val="20"/>
        </w:rPr>
        <w:t>_________________________</w:t>
      </w:r>
    </w:p>
    <w:p w14:paraId="26246BE2" w14:textId="164A4E65" w:rsidR="00834AFA" w:rsidRDefault="00354BB6" w:rsidP="001F48A8">
      <w:pPr>
        <w:tabs>
          <w:tab w:val="left" w:pos="2552"/>
        </w:tabs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ab/>
        <w:t xml:space="preserve">(vardas, pavardė, tel. </w:t>
      </w:r>
      <w:r w:rsidR="00D92C92">
        <w:rPr>
          <w:rFonts w:ascii="Palemonas" w:hAnsi="Palemonas"/>
          <w:sz w:val="20"/>
          <w:szCs w:val="20"/>
        </w:rPr>
        <w:t>n</w:t>
      </w:r>
      <w:r w:rsidRPr="00007520">
        <w:rPr>
          <w:rFonts w:ascii="Palemonas" w:hAnsi="Palemonas"/>
          <w:sz w:val="20"/>
          <w:szCs w:val="20"/>
        </w:rPr>
        <w:t>r.)</w:t>
      </w:r>
      <w:r w:rsidRPr="00007520">
        <w:rPr>
          <w:rFonts w:ascii="Palemonas" w:hAnsi="Palemonas"/>
          <w:sz w:val="20"/>
          <w:szCs w:val="20"/>
        </w:rPr>
        <w:tab/>
      </w:r>
      <w:r w:rsidR="00437D26">
        <w:rPr>
          <w:rFonts w:ascii="Palemonas" w:hAnsi="Palemonas"/>
          <w:sz w:val="20"/>
          <w:szCs w:val="20"/>
        </w:rPr>
        <w:tab/>
      </w:r>
      <w:r w:rsidR="00437D26">
        <w:rPr>
          <w:rFonts w:ascii="Palemonas" w:hAnsi="Palemonas"/>
          <w:sz w:val="20"/>
          <w:szCs w:val="20"/>
        </w:rPr>
        <w:tab/>
      </w:r>
      <w:r w:rsidR="00437D26">
        <w:rPr>
          <w:rFonts w:ascii="Palemonas" w:hAnsi="Palemonas"/>
          <w:sz w:val="20"/>
          <w:szCs w:val="20"/>
        </w:rPr>
        <w:tab/>
      </w:r>
      <w:r w:rsidR="00834AFA" w:rsidRPr="00007520">
        <w:rPr>
          <w:rFonts w:ascii="Palemonas" w:hAnsi="Palemonas"/>
          <w:sz w:val="20"/>
          <w:szCs w:val="20"/>
        </w:rPr>
        <w:t>(data)</w:t>
      </w:r>
      <w:r w:rsidR="00A80189">
        <w:rPr>
          <w:rFonts w:ascii="Palemonas" w:hAnsi="Palemonas"/>
          <w:sz w:val="20"/>
          <w:szCs w:val="20"/>
        </w:rPr>
        <w:tab/>
      </w:r>
      <w:r w:rsidR="00A80189">
        <w:rPr>
          <w:rFonts w:ascii="Palemonas" w:hAnsi="Palemonas"/>
          <w:sz w:val="20"/>
          <w:szCs w:val="20"/>
        </w:rPr>
        <w:tab/>
      </w:r>
      <w:r w:rsidR="00A80189">
        <w:rPr>
          <w:rFonts w:ascii="Palemonas" w:hAnsi="Palemonas"/>
          <w:sz w:val="20"/>
          <w:szCs w:val="20"/>
        </w:rPr>
        <w:tab/>
      </w:r>
      <w:r w:rsidR="00834AFA" w:rsidRPr="00007520">
        <w:rPr>
          <w:rFonts w:ascii="Palemonas" w:hAnsi="Palemonas"/>
          <w:sz w:val="20"/>
          <w:szCs w:val="20"/>
        </w:rPr>
        <w:t>(parašas)</w:t>
      </w:r>
    </w:p>
    <w:p w14:paraId="3CC4008C" w14:textId="77777777" w:rsidR="00834AFA" w:rsidRDefault="00834AFA" w:rsidP="00B93FFF">
      <w:pPr>
        <w:rPr>
          <w:rFonts w:ascii="Palemonas" w:hAnsi="Palemonas"/>
          <w:sz w:val="20"/>
          <w:szCs w:val="20"/>
        </w:rPr>
      </w:pPr>
    </w:p>
    <w:p w14:paraId="5E4B71C6" w14:textId="77777777" w:rsidR="00C03817" w:rsidRPr="00007520" w:rsidRDefault="00C03817" w:rsidP="00B93FFF">
      <w:pPr>
        <w:rPr>
          <w:rFonts w:ascii="Palemonas" w:hAnsi="Palemonas"/>
          <w:sz w:val="20"/>
          <w:szCs w:val="20"/>
        </w:rPr>
        <w:sectPr w:rsidR="00C03817" w:rsidRPr="00007520" w:rsidSect="001F48A8">
          <w:pgSz w:w="16838" w:h="11906" w:orient="landscape" w:code="9"/>
          <w:pgMar w:top="1559" w:right="1134" w:bottom="567" w:left="1134" w:header="709" w:footer="709" w:gutter="0"/>
          <w:cols w:space="708"/>
          <w:docGrid w:linePitch="360"/>
        </w:sectPr>
      </w:pPr>
    </w:p>
    <w:p w14:paraId="0F58AD5F" w14:textId="53E6DA1C" w:rsidR="00DF4350" w:rsidRPr="00007520" w:rsidRDefault="00110705" w:rsidP="001F48A8">
      <w:pPr>
        <w:ind w:left="5245"/>
        <w:rPr>
          <w:rFonts w:ascii="Palemonas" w:hAnsi="Palemonas"/>
        </w:rPr>
      </w:pPr>
      <w:r>
        <w:rPr>
          <w:rFonts w:ascii="Palemonas" w:hAnsi="Palemonas"/>
        </w:rPr>
        <w:lastRenderedPageBreak/>
        <w:t>P</w:t>
      </w:r>
      <w:r w:rsidR="00DF4350" w:rsidRPr="00007520">
        <w:rPr>
          <w:rFonts w:ascii="Palemonas" w:hAnsi="Palemonas"/>
        </w:rPr>
        <w:t>atvirtinta</w:t>
      </w:r>
    </w:p>
    <w:p w14:paraId="65FBA6A1" w14:textId="77777777" w:rsidR="00C03817" w:rsidRDefault="00DF4350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 xml:space="preserve">Palangos miesto savivaldybės </w:t>
      </w:r>
    </w:p>
    <w:p w14:paraId="2C543E58" w14:textId="77777777" w:rsidR="00C03817" w:rsidRDefault="007B7C1E" w:rsidP="001F48A8">
      <w:pPr>
        <w:ind w:left="5245"/>
        <w:rPr>
          <w:rFonts w:ascii="Palemonas" w:hAnsi="Palemonas"/>
        </w:rPr>
      </w:pPr>
      <w:r>
        <w:rPr>
          <w:rFonts w:ascii="Palemonas" w:hAnsi="Palemonas"/>
        </w:rPr>
        <w:t>a</w:t>
      </w:r>
      <w:r w:rsidR="00DF4350" w:rsidRPr="00007520">
        <w:rPr>
          <w:rFonts w:ascii="Palemonas" w:hAnsi="Palemonas"/>
        </w:rPr>
        <w:t>dministracijos direktoriaus</w:t>
      </w:r>
      <w:r>
        <w:rPr>
          <w:rFonts w:ascii="Palemonas" w:hAnsi="Palemonas"/>
        </w:rPr>
        <w:t xml:space="preserve"> </w:t>
      </w:r>
    </w:p>
    <w:p w14:paraId="57FFD354" w14:textId="023452AC" w:rsidR="00DF4350" w:rsidRPr="00007520" w:rsidRDefault="00DF4350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20</w:t>
      </w:r>
      <w:r w:rsidR="00A63826">
        <w:rPr>
          <w:rFonts w:ascii="Palemonas" w:hAnsi="Palemonas"/>
        </w:rPr>
        <w:t>25</w:t>
      </w:r>
      <w:r w:rsidRPr="00007520">
        <w:rPr>
          <w:rFonts w:ascii="Palemonas" w:hAnsi="Palemonas"/>
        </w:rPr>
        <w:t xml:space="preserve"> m. </w:t>
      </w:r>
      <w:r w:rsidR="00A63826">
        <w:rPr>
          <w:rFonts w:ascii="Palemonas" w:hAnsi="Palemonas"/>
        </w:rPr>
        <w:t>gegužės</w:t>
      </w:r>
      <w:r w:rsidR="00150632">
        <w:rPr>
          <w:rFonts w:ascii="Palemonas" w:hAnsi="Palemonas"/>
        </w:rPr>
        <w:t xml:space="preserve"> 2 </w:t>
      </w:r>
      <w:r w:rsidRPr="00007520">
        <w:rPr>
          <w:rFonts w:ascii="Palemonas" w:hAnsi="Palemonas"/>
        </w:rPr>
        <w:t>d. įsakym</w:t>
      </w:r>
      <w:r w:rsidR="00961B1B" w:rsidRPr="00007520">
        <w:rPr>
          <w:rFonts w:ascii="Palemonas" w:hAnsi="Palemonas"/>
        </w:rPr>
        <w:t>o</w:t>
      </w:r>
      <w:r w:rsidRPr="00007520">
        <w:rPr>
          <w:rFonts w:ascii="Palemonas" w:hAnsi="Palemonas"/>
        </w:rPr>
        <w:t xml:space="preserve"> </w:t>
      </w:r>
    </w:p>
    <w:p w14:paraId="0C5B11BD" w14:textId="3128337E" w:rsidR="00DF4350" w:rsidRPr="00007520" w:rsidRDefault="00DF4350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Nr. A1-</w:t>
      </w:r>
      <w:r w:rsidR="00150632">
        <w:rPr>
          <w:rFonts w:ascii="Palemonas" w:hAnsi="Palemonas"/>
        </w:rPr>
        <w:t>605</w:t>
      </w:r>
    </w:p>
    <w:p w14:paraId="1CC4396F" w14:textId="5A4A5157" w:rsidR="00DF4350" w:rsidRPr="00007520" w:rsidRDefault="00961B1B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1</w:t>
      </w:r>
      <w:r w:rsidR="0079263B" w:rsidRPr="00007520">
        <w:rPr>
          <w:rFonts w:ascii="Palemonas" w:hAnsi="Palemonas"/>
        </w:rPr>
        <w:t xml:space="preserve">.3 </w:t>
      </w:r>
      <w:r w:rsidR="00110705">
        <w:rPr>
          <w:rFonts w:ascii="Palemonas" w:hAnsi="Palemonas"/>
        </w:rPr>
        <w:t>papunkčiu</w:t>
      </w:r>
    </w:p>
    <w:p w14:paraId="2EDC0C86" w14:textId="77777777" w:rsidR="00DF4350" w:rsidRPr="00007520" w:rsidRDefault="00DF4350" w:rsidP="00DF4350">
      <w:pPr>
        <w:spacing w:line="160" w:lineRule="atLeast"/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____________________________</w:t>
      </w:r>
    </w:p>
    <w:p w14:paraId="4AD9492B" w14:textId="2315287A" w:rsidR="00DF4350" w:rsidRPr="00007520" w:rsidRDefault="00DF4350" w:rsidP="00C03817">
      <w:pPr>
        <w:spacing w:line="160" w:lineRule="atLeast"/>
        <w:ind w:firstLine="284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>(mokesčio mokėtojas)</w:t>
      </w:r>
    </w:p>
    <w:p w14:paraId="0CD8E452" w14:textId="77777777" w:rsidR="00DF4350" w:rsidRPr="00007520" w:rsidRDefault="00DF4350" w:rsidP="00DF4350">
      <w:pPr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>__________________________________</w:t>
      </w:r>
    </w:p>
    <w:p w14:paraId="77BBCE44" w14:textId="5E762ED3" w:rsidR="00DF4350" w:rsidRPr="005421FB" w:rsidRDefault="00DF4350" w:rsidP="00C03817">
      <w:pPr>
        <w:ind w:firstLine="851"/>
        <w:rPr>
          <w:rFonts w:ascii="Palemonas" w:hAnsi="Palemonas"/>
          <w:sz w:val="20"/>
          <w:szCs w:val="20"/>
        </w:rPr>
      </w:pPr>
      <w:r w:rsidRPr="004A6A34">
        <w:rPr>
          <w:sz w:val="20"/>
          <w:szCs w:val="20"/>
        </w:rPr>
        <w:t>(</w:t>
      </w:r>
      <w:r w:rsidRPr="005421FB">
        <w:rPr>
          <w:rFonts w:ascii="Palemonas" w:hAnsi="Palemonas"/>
          <w:sz w:val="20"/>
          <w:szCs w:val="20"/>
        </w:rPr>
        <w:t>adresas)</w:t>
      </w:r>
    </w:p>
    <w:p w14:paraId="7AE4F48B" w14:textId="77777777" w:rsidR="00007520" w:rsidRPr="00007520" w:rsidRDefault="00007520" w:rsidP="00007520">
      <w:pPr>
        <w:rPr>
          <w:rFonts w:ascii="Palemonas" w:hAnsi="Palemonas"/>
        </w:rPr>
      </w:pPr>
    </w:p>
    <w:p w14:paraId="3C8683CA" w14:textId="77777777" w:rsidR="00DF4350" w:rsidRPr="00007520" w:rsidRDefault="00DF4350" w:rsidP="00DF4350">
      <w:pPr>
        <w:jc w:val="center"/>
        <w:rPr>
          <w:rFonts w:ascii="Palemonas" w:hAnsi="Palemonas"/>
          <w:b/>
        </w:rPr>
      </w:pPr>
      <w:r w:rsidRPr="00007520">
        <w:rPr>
          <w:rFonts w:ascii="Palemonas" w:hAnsi="Palemonas"/>
          <w:b/>
        </w:rPr>
        <w:t>PALANGOS MIESTO SAVIVALDYBĖS ADMINISTRACIJOS</w:t>
      </w:r>
    </w:p>
    <w:p w14:paraId="0F7AA9A3" w14:textId="77777777" w:rsidR="00DF4350" w:rsidRPr="00007520" w:rsidRDefault="00834AFA" w:rsidP="00DF4350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RINKLIAVŲ </w:t>
      </w:r>
      <w:r w:rsidR="00DF4350" w:rsidRPr="00007520">
        <w:rPr>
          <w:rFonts w:ascii="Palemonas" w:hAnsi="Palemonas"/>
          <w:b/>
        </w:rPr>
        <w:t>SKYRIUS</w:t>
      </w:r>
    </w:p>
    <w:p w14:paraId="6FCA901A" w14:textId="77777777" w:rsidR="00DF4350" w:rsidRPr="001F48A8" w:rsidRDefault="00DF4350" w:rsidP="001F48A8">
      <w:pPr>
        <w:jc w:val="both"/>
        <w:rPr>
          <w:rFonts w:ascii="Palemonas" w:hAnsi="Palemonas"/>
          <w:bCs/>
        </w:rPr>
      </w:pPr>
    </w:p>
    <w:p w14:paraId="490736FF" w14:textId="77777777" w:rsidR="00DF4350" w:rsidRPr="001F48A8" w:rsidRDefault="00834AFA" w:rsidP="001F48A8">
      <w:pPr>
        <w:jc w:val="center"/>
        <w:rPr>
          <w:rFonts w:ascii="Palemonas" w:hAnsi="Palemonas"/>
        </w:rPr>
      </w:pPr>
      <w:r w:rsidRPr="001F48A8">
        <w:rPr>
          <w:rFonts w:ascii="Palemonas" w:hAnsi="Palemonas"/>
          <w:b/>
          <w:bCs/>
        </w:rPr>
        <w:t xml:space="preserve">SKOLOS </w:t>
      </w:r>
      <w:r w:rsidR="00DF4350" w:rsidRPr="001F48A8">
        <w:rPr>
          <w:rFonts w:ascii="Palemonas" w:hAnsi="Palemonas"/>
          <w:b/>
          <w:bCs/>
        </w:rPr>
        <w:t>PRIMINIMAS</w:t>
      </w:r>
    </w:p>
    <w:p w14:paraId="34D5B0B9" w14:textId="77777777" w:rsidR="00716297" w:rsidRPr="00D92C92" w:rsidRDefault="00716297" w:rsidP="001F48A8">
      <w:pPr>
        <w:jc w:val="both"/>
        <w:rPr>
          <w:rFonts w:ascii="Palemonas" w:hAnsi="Palemonas"/>
        </w:rPr>
      </w:pPr>
    </w:p>
    <w:p w14:paraId="04E98C1E" w14:textId="7DBE9B65" w:rsidR="00DF4350" w:rsidRPr="00834AFA" w:rsidRDefault="00DF4350" w:rsidP="001F48A8">
      <w:pPr>
        <w:jc w:val="center"/>
        <w:rPr>
          <w:rFonts w:ascii="Palemonas" w:hAnsi="Palemonas"/>
        </w:rPr>
      </w:pPr>
      <w:r w:rsidRPr="00834AFA">
        <w:rPr>
          <w:rFonts w:ascii="Palemonas" w:hAnsi="Palemonas"/>
        </w:rPr>
        <w:t>20</w:t>
      </w:r>
      <w:r w:rsidR="00A76F95" w:rsidRPr="00834AFA">
        <w:rPr>
          <w:rFonts w:ascii="Palemonas" w:hAnsi="Palemonas"/>
        </w:rPr>
        <w:t>_</w:t>
      </w:r>
      <w:r w:rsidRPr="00834AFA">
        <w:rPr>
          <w:rFonts w:ascii="Palemonas" w:hAnsi="Palemonas"/>
        </w:rPr>
        <w:t>_</w:t>
      </w:r>
      <w:r w:rsidR="006D4069" w:rsidRPr="00834AFA">
        <w:rPr>
          <w:rFonts w:ascii="Palemonas" w:hAnsi="Palemonas"/>
        </w:rPr>
        <w:t xml:space="preserve"> </w:t>
      </w:r>
      <w:r w:rsidRPr="00834AFA">
        <w:rPr>
          <w:rFonts w:ascii="Palemonas" w:hAnsi="Palemonas"/>
        </w:rPr>
        <w:t>m.</w:t>
      </w:r>
      <w:r w:rsidR="006D4069" w:rsidRPr="00834AFA">
        <w:rPr>
          <w:rFonts w:ascii="Palemonas" w:hAnsi="Palemonas"/>
        </w:rPr>
        <w:t xml:space="preserve"> </w:t>
      </w:r>
      <w:r w:rsidRPr="00834AFA">
        <w:rPr>
          <w:rFonts w:ascii="Palemonas" w:hAnsi="Palemonas"/>
        </w:rPr>
        <w:t>_____</w:t>
      </w:r>
      <w:r w:rsidR="00CF452F">
        <w:rPr>
          <w:rFonts w:ascii="Palemonas" w:hAnsi="Palemonas"/>
        </w:rPr>
        <w:t>___</w:t>
      </w:r>
      <w:r w:rsidR="006D4069" w:rsidRPr="00834AFA">
        <w:rPr>
          <w:rFonts w:ascii="Palemonas" w:hAnsi="Palemonas"/>
        </w:rPr>
        <w:t xml:space="preserve">____ </w:t>
      </w:r>
      <w:r w:rsidRPr="00834AFA">
        <w:rPr>
          <w:rFonts w:ascii="Palemonas" w:hAnsi="Palemonas"/>
        </w:rPr>
        <w:t>d. Nr.</w:t>
      </w:r>
      <w:r w:rsidR="006D4069" w:rsidRPr="00834AFA">
        <w:rPr>
          <w:rFonts w:ascii="Palemonas" w:hAnsi="Palemonas"/>
        </w:rPr>
        <w:t xml:space="preserve"> __</w:t>
      </w:r>
    </w:p>
    <w:p w14:paraId="0EB10563" w14:textId="77777777" w:rsidR="00834AFA" w:rsidRPr="00834AFA" w:rsidRDefault="00834AFA" w:rsidP="001F48A8">
      <w:pPr>
        <w:jc w:val="center"/>
        <w:rPr>
          <w:rFonts w:ascii="Palemonas" w:hAnsi="Palemonas"/>
        </w:rPr>
      </w:pPr>
      <w:r w:rsidRPr="00834AFA">
        <w:rPr>
          <w:rFonts w:ascii="Palemonas" w:hAnsi="Palemonas"/>
        </w:rPr>
        <w:t>Vytauto g. 112, Palanga, LT-00153</w:t>
      </w:r>
    </w:p>
    <w:p w14:paraId="38285A11" w14:textId="77777777" w:rsidR="00DF4350" w:rsidRDefault="00DF4350" w:rsidP="00D92C92">
      <w:pPr>
        <w:jc w:val="both"/>
        <w:rPr>
          <w:rFonts w:ascii="Palemonas" w:hAnsi="Palemonas"/>
          <w:bCs/>
        </w:rPr>
      </w:pPr>
    </w:p>
    <w:p w14:paraId="3DCD06EF" w14:textId="77777777" w:rsidR="00D92C92" w:rsidRPr="001F48A8" w:rsidRDefault="00D92C92" w:rsidP="001F48A8">
      <w:pPr>
        <w:jc w:val="both"/>
        <w:rPr>
          <w:rFonts w:ascii="Palemonas" w:hAnsi="Palemonas"/>
          <w:bCs/>
        </w:rPr>
      </w:pPr>
    </w:p>
    <w:p w14:paraId="7F14135E" w14:textId="1EA6E5BA" w:rsidR="00DF4350" w:rsidRPr="00007520" w:rsidRDefault="007C7313" w:rsidP="004A6A34">
      <w:pPr>
        <w:ind w:firstLine="851"/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Vadovaujantis</w:t>
      </w:r>
      <w:r w:rsidR="00CB02FC" w:rsidRPr="00007520">
        <w:rPr>
          <w:rFonts w:ascii="Palemonas" w:hAnsi="Palemonas"/>
        </w:rPr>
        <w:t xml:space="preserve"> </w:t>
      </w:r>
      <w:r w:rsidR="007B7C1E">
        <w:rPr>
          <w:rFonts w:ascii="Palemonas" w:hAnsi="Palemonas"/>
        </w:rPr>
        <w:t>V</w:t>
      </w:r>
      <w:r w:rsidR="00CB02FC" w:rsidRPr="00007520">
        <w:rPr>
          <w:rFonts w:ascii="Palemonas" w:hAnsi="Palemonas"/>
        </w:rPr>
        <w:t xml:space="preserve">alstybinės žemės nuomos mokesčio administravimo </w:t>
      </w:r>
      <w:r w:rsidRPr="00007520">
        <w:rPr>
          <w:rFonts w:ascii="Palemonas" w:hAnsi="Palemonas"/>
        </w:rPr>
        <w:t>taisyklėmis, patvirtintomis</w:t>
      </w:r>
      <w:r w:rsidRPr="00007520">
        <w:rPr>
          <w:rFonts w:ascii="Palemonas" w:hAnsi="Palemonas"/>
          <w:b/>
        </w:rPr>
        <w:t xml:space="preserve"> </w:t>
      </w:r>
      <w:r w:rsidR="00DF4350" w:rsidRPr="00007520">
        <w:rPr>
          <w:rFonts w:ascii="Palemonas" w:hAnsi="Palemonas"/>
        </w:rPr>
        <w:t>Palangos miesto savivaldybės tarybos</w:t>
      </w:r>
      <w:r w:rsidR="00CB02FC" w:rsidRPr="00007520">
        <w:rPr>
          <w:rFonts w:ascii="Palemonas" w:hAnsi="Palemonas"/>
        </w:rPr>
        <w:t xml:space="preserve"> </w:t>
      </w:r>
      <w:r w:rsidR="00915366">
        <w:rPr>
          <w:rFonts w:ascii="Palemonas" w:hAnsi="Palemonas"/>
        </w:rPr>
        <w:t>20</w:t>
      </w:r>
      <w:r w:rsidR="00A63826">
        <w:rPr>
          <w:rFonts w:ascii="Palemonas" w:hAnsi="Palemonas"/>
        </w:rPr>
        <w:t>24</w:t>
      </w:r>
      <w:r w:rsidR="00915366">
        <w:rPr>
          <w:rFonts w:ascii="Palemonas" w:hAnsi="Palemonas"/>
        </w:rPr>
        <w:t xml:space="preserve"> m. </w:t>
      </w:r>
      <w:r w:rsidR="00A63826">
        <w:rPr>
          <w:rFonts w:ascii="Palemonas" w:hAnsi="Palemonas"/>
        </w:rPr>
        <w:t>gruodžio</w:t>
      </w:r>
      <w:r w:rsidR="00915366">
        <w:rPr>
          <w:rFonts w:ascii="Palemonas" w:hAnsi="Palemonas"/>
        </w:rPr>
        <w:t xml:space="preserve"> </w:t>
      </w:r>
      <w:r w:rsidR="00A63826">
        <w:rPr>
          <w:rFonts w:ascii="Palemonas" w:hAnsi="Palemonas"/>
        </w:rPr>
        <w:t xml:space="preserve">19 </w:t>
      </w:r>
      <w:r w:rsidR="00915366">
        <w:rPr>
          <w:rFonts w:ascii="Palemonas" w:hAnsi="Palemonas"/>
        </w:rPr>
        <w:t xml:space="preserve">d. sprendimo </w:t>
      </w:r>
      <w:bookmarkStart w:id="3" w:name="n_2"/>
      <w:r w:rsidR="00C03817" w:rsidRPr="004576B7">
        <w:rPr>
          <w:rFonts w:ascii="Palemonas" w:hAnsi="Palemonas"/>
        </w:rPr>
        <w:t>Nr. T2-446</w:t>
      </w:r>
      <w:bookmarkEnd w:id="3"/>
      <w:r w:rsidR="00915366">
        <w:rPr>
          <w:rFonts w:ascii="Palemonas" w:hAnsi="Palemonas"/>
        </w:rPr>
        <w:t xml:space="preserve"> „Dėl </w:t>
      </w:r>
      <w:r w:rsidR="00110705">
        <w:rPr>
          <w:rFonts w:ascii="Palemonas" w:hAnsi="Palemonas"/>
        </w:rPr>
        <w:t xml:space="preserve">Valstybinės </w:t>
      </w:r>
      <w:r w:rsidR="00915366">
        <w:rPr>
          <w:rFonts w:ascii="Palemonas" w:hAnsi="Palemonas"/>
        </w:rPr>
        <w:t>žemės nuomos mokesčio administravimo taisyklių patvirtinimo“ 1 punktu</w:t>
      </w:r>
      <w:r w:rsidR="00CB02FC" w:rsidRPr="00007520">
        <w:rPr>
          <w:rFonts w:ascii="Palemonas" w:hAnsi="Palemonas"/>
        </w:rPr>
        <w:t>,</w:t>
      </w:r>
      <w:r w:rsidR="00DF4350" w:rsidRPr="00007520">
        <w:rPr>
          <w:rFonts w:ascii="Palemonas" w:hAnsi="Palemonas"/>
        </w:rPr>
        <w:t xml:space="preserve"> priminime nurodytas mokesčio sumas prašome iki 20</w:t>
      </w:r>
      <w:r w:rsidR="00A76F95" w:rsidRPr="00007520">
        <w:rPr>
          <w:rFonts w:ascii="Palemonas" w:hAnsi="Palemonas"/>
        </w:rPr>
        <w:t>_</w:t>
      </w:r>
      <w:r w:rsidR="00DF4350" w:rsidRPr="00007520">
        <w:rPr>
          <w:rFonts w:ascii="Palemonas" w:hAnsi="Palemonas"/>
        </w:rPr>
        <w:t>_</w:t>
      </w:r>
      <w:r w:rsidR="00D92C92">
        <w:rPr>
          <w:rFonts w:ascii="Palemonas" w:hAnsi="Palemonas"/>
        </w:rPr>
        <w:t xml:space="preserve"> </w:t>
      </w:r>
      <w:r w:rsidR="00DF4350" w:rsidRPr="00007520">
        <w:rPr>
          <w:rFonts w:ascii="Palemonas" w:hAnsi="Palemonas"/>
        </w:rPr>
        <w:t>m.</w:t>
      </w:r>
      <w:r w:rsidR="00D92C92">
        <w:rPr>
          <w:rFonts w:ascii="Palemonas" w:hAnsi="Palemonas"/>
        </w:rPr>
        <w:t xml:space="preserve"> </w:t>
      </w:r>
      <w:r w:rsidR="00DF4350" w:rsidRPr="00007520">
        <w:rPr>
          <w:rFonts w:ascii="Palemonas" w:hAnsi="Palemonas"/>
        </w:rPr>
        <w:t>_________</w:t>
      </w:r>
      <w:r w:rsidR="00D92C92">
        <w:rPr>
          <w:rFonts w:ascii="Palemonas" w:hAnsi="Palemonas"/>
        </w:rPr>
        <w:t xml:space="preserve"> </w:t>
      </w:r>
      <w:r w:rsidR="00DF4350" w:rsidRPr="00007520">
        <w:rPr>
          <w:rFonts w:ascii="Palemonas" w:hAnsi="Palemonas"/>
        </w:rPr>
        <w:t>d. sumokėti į Palangos miesto savivaldybės administracijos valstybinės žemės nuomos mokesčio surenkamąją sąskaitą Nr.</w:t>
      </w:r>
      <w:r w:rsidR="00D92C92">
        <w:rPr>
          <w:rFonts w:ascii="Palemonas" w:hAnsi="Palemonas"/>
        </w:rPr>
        <w:t> </w:t>
      </w:r>
      <w:r w:rsidR="00DF4350" w:rsidRPr="00007520">
        <w:rPr>
          <w:rFonts w:ascii="Palemonas" w:hAnsi="Palemonas"/>
        </w:rPr>
        <w:t>LT61 7180 6000 0113 0274 AB Š</w:t>
      </w:r>
      <w:r w:rsidR="006D4069" w:rsidRPr="00007520">
        <w:rPr>
          <w:rFonts w:ascii="Palemonas" w:hAnsi="Palemonas"/>
        </w:rPr>
        <w:t>iaulių bank</w:t>
      </w:r>
      <w:r w:rsidR="00D92C92">
        <w:rPr>
          <w:rFonts w:ascii="Palemonas" w:hAnsi="Palemonas"/>
        </w:rPr>
        <w:t>e</w:t>
      </w:r>
      <w:r w:rsidR="006D4069" w:rsidRPr="00007520">
        <w:rPr>
          <w:rFonts w:ascii="Palemonas" w:hAnsi="Palemonas"/>
        </w:rPr>
        <w:t>, banko kodas 71806.</w:t>
      </w:r>
    </w:p>
    <w:p w14:paraId="4037EB25" w14:textId="77777777" w:rsidR="00DF4350" w:rsidRPr="00007520" w:rsidRDefault="00DF4350" w:rsidP="00DF4350">
      <w:pPr>
        <w:jc w:val="both"/>
        <w:rPr>
          <w:rFonts w:ascii="Palemonas" w:hAnsi="Palemonas"/>
        </w:rPr>
      </w:pPr>
    </w:p>
    <w:p w14:paraId="3C44B6CB" w14:textId="77777777" w:rsidR="00DF4350" w:rsidRDefault="00DF4350" w:rsidP="00DF4350">
      <w:pPr>
        <w:rPr>
          <w:rFonts w:ascii="Palemonas" w:hAnsi="Palemonas"/>
        </w:rPr>
      </w:pPr>
      <w:r w:rsidRPr="004A6A34">
        <w:rPr>
          <w:rFonts w:ascii="Palemonas" w:hAnsi="Palemonas"/>
          <w:b/>
        </w:rPr>
        <w:t>Skolininkas:</w:t>
      </w:r>
      <w:r w:rsidRPr="00007520">
        <w:rPr>
          <w:rFonts w:ascii="Palemonas" w:hAnsi="Palemonas"/>
        </w:rPr>
        <w:t xml:space="preserve"> </w:t>
      </w:r>
      <w:r w:rsidR="004A6A34">
        <w:rPr>
          <w:rFonts w:ascii="Palemonas" w:hAnsi="Palemonas"/>
        </w:rPr>
        <w:t>_______</w:t>
      </w:r>
      <w:r w:rsidRPr="00007520">
        <w:rPr>
          <w:rFonts w:ascii="Palemonas" w:hAnsi="Palemonas"/>
        </w:rPr>
        <w:t>___________</w:t>
      </w:r>
      <w:r w:rsidR="004A6A34">
        <w:rPr>
          <w:rFonts w:ascii="Palemonas" w:hAnsi="Palemonas"/>
        </w:rPr>
        <w:t>______________</w:t>
      </w:r>
      <w:r w:rsidRPr="00007520">
        <w:rPr>
          <w:rFonts w:ascii="Palemonas" w:hAnsi="Palemonas"/>
        </w:rPr>
        <w:t>________</w:t>
      </w:r>
    </w:p>
    <w:p w14:paraId="3325671C" w14:textId="61EABE53" w:rsidR="004A6A34" w:rsidRPr="004A6A34" w:rsidRDefault="004A6A34" w:rsidP="001F48A8">
      <w:pPr>
        <w:ind w:firstLine="2013"/>
        <w:rPr>
          <w:rFonts w:ascii="Palemonas" w:hAnsi="Palemonas"/>
          <w:sz w:val="20"/>
          <w:szCs w:val="20"/>
        </w:rPr>
      </w:pPr>
      <w:r w:rsidRPr="004A6A34">
        <w:rPr>
          <w:rFonts w:ascii="Palemonas" w:hAnsi="Palemonas"/>
          <w:sz w:val="20"/>
          <w:szCs w:val="20"/>
        </w:rPr>
        <w:t xml:space="preserve">(mokėtojo pavadinimas, </w:t>
      </w:r>
      <w:r w:rsidR="00606DCC">
        <w:rPr>
          <w:rFonts w:ascii="Palemonas" w:hAnsi="Palemonas"/>
          <w:sz w:val="20"/>
          <w:szCs w:val="20"/>
        </w:rPr>
        <w:t>mokėtojo kodas</w:t>
      </w:r>
      <w:r w:rsidRPr="004A6A34">
        <w:rPr>
          <w:rFonts w:ascii="Palemonas" w:hAnsi="Palemonas"/>
          <w:sz w:val="20"/>
          <w:szCs w:val="20"/>
        </w:rPr>
        <w:t>)</w:t>
      </w:r>
    </w:p>
    <w:p w14:paraId="3CF15D16" w14:textId="77777777" w:rsidR="004A6A34" w:rsidRPr="004A6A34" w:rsidRDefault="004A6A34" w:rsidP="00DF4350">
      <w:pPr>
        <w:rPr>
          <w:rFonts w:ascii="Palemonas" w:hAnsi="Palemonas"/>
          <w:b/>
        </w:rPr>
      </w:pPr>
      <w:r w:rsidRPr="004A6A34">
        <w:rPr>
          <w:rFonts w:ascii="Palemonas" w:hAnsi="Palemonas"/>
          <w:b/>
        </w:rPr>
        <w:t>Dokumentai: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4"/>
        <w:gridCol w:w="3661"/>
        <w:gridCol w:w="1987"/>
        <w:gridCol w:w="1866"/>
      </w:tblGrid>
      <w:tr w:rsidR="004A6A34" w:rsidRPr="00B6620E" w14:paraId="6920E93A" w14:textId="77777777" w:rsidTr="00C03817">
        <w:tc>
          <w:tcPr>
            <w:tcW w:w="1098" w:type="pct"/>
            <w:shd w:val="clear" w:color="auto" w:fill="auto"/>
          </w:tcPr>
          <w:p w14:paraId="128CEC83" w14:textId="77777777" w:rsidR="004A6A34" w:rsidRPr="004A6A34" w:rsidRDefault="004A6A34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Dokumento Nr.</w:t>
            </w:r>
          </w:p>
        </w:tc>
        <w:tc>
          <w:tcPr>
            <w:tcW w:w="1901" w:type="pct"/>
            <w:shd w:val="clear" w:color="auto" w:fill="auto"/>
          </w:tcPr>
          <w:p w14:paraId="435A170F" w14:textId="77777777" w:rsidR="004A6A34" w:rsidRPr="004A6A34" w:rsidRDefault="004A6A34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Dokumento tipas</w:t>
            </w:r>
          </w:p>
        </w:tc>
        <w:tc>
          <w:tcPr>
            <w:tcW w:w="1032" w:type="pct"/>
          </w:tcPr>
          <w:p w14:paraId="72338080" w14:textId="77777777" w:rsidR="004A6A34" w:rsidRPr="004A6A34" w:rsidRDefault="004A6A34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Suformuota (data)</w:t>
            </w:r>
          </w:p>
        </w:tc>
        <w:tc>
          <w:tcPr>
            <w:tcW w:w="969" w:type="pct"/>
            <w:shd w:val="clear" w:color="auto" w:fill="auto"/>
          </w:tcPr>
          <w:p w14:paraId="3CD5977A" w14:textId="77777777" w:rsidR="004A6A34" w:rsidRPr="004A6A34" w:rsidRDefault="004A6A34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Suma (eurais)</w:t>
            </w:r>
          </w:p>
        </w:tc>
      </w:tr>
      <w:tr w:rsidR="004A6A34" w:rsidRPr="00B6620E" w14:paraId="2B6CEADA" w14:textId="77777777" w:rsidTr="00C03817">
        <w:trPr>
          <w:trHeight w:val="317"/>
        </w:trPr>
        <w:tc>
          <w:tcPr>
            <w:tcW w:w="1098" w:type="pct"/>
            <w:shd w:val="clear" w:color="auto" w:fill="auto"/>
          </w:tcPr>
          <w:p w14:paraId="2EA041F8" w14:textId="77777777" w:rsidR="004A6A34" w:rsidRPr="00B6620E" w:rsidRDefault="004A6A34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1901" w:type="pct"/>
            <w:shd w:val="clear" w:color="auto" w:fill="auto"/>
          </w:tcPr>
          <w:p w14:paraId="550F9026" w14:textId="77777777" w:rsidR="004A6A34" w:rsidRPr="00B6620E" w:rsidRDefault="004A6A34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1032" w:type="pct"/>
          </w:tcPr>
          <w:p w14:paraId="5119DF77" w14:textId="77777777" w:rsidR="004A6A34" w:rsidRPr="00B6620E" w:rsidRDefault="004A6A34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969" w:type="pct"/>
            <w:shd w:val="clear" w:color="auto" w:fill="auto"/>
          </w:tcPr>
          <w:p w14:paraId="689EB404" w14:textId="77777777" w:rsidR="004A6A34" w:rsidRPr="00B6620E" w:rsidRDefault="004A6A34" w:rsidP="00CF452F">
            <w:pPr>
              <w:jc w:val="both"/>
              <w:rPr>
                <w:rFonts w:ascii="Palemonas" w:hAnsi="Palemonas"/>
              </w:rPr>
            </w:pPr>
          </w:p>
        </w:tc>
      </w:tr>
    </w:tbl>
    <w:p w14:paraId="0C7A682B" w14:textId="77777777" w:rsidR="004A6A34" w:rsidRPr="00007520" w:rsidRDefault="004A6A34" w:rsidP="00DF4350">
      <w:pPr>
        <w:rPr>
          <w:rFonts w:ascii="Palemonas" w:hAnsi="Palemonas"/>
        </w:rPr>
      </w:pPr>
    </w:p>
    <w:p w14:paraId="4EFAEB39" w14:textId="77777777" w:rsidR="00DF4350" w:rsidRPr="00007520" w:rsidRDefault="00DF4350" w:rsidP="00DF4350">
      <w:pPr>
        <w:jc w:val="both"/>
        <w:rPr>
          <w:rFonts w:ascii="Palemonas" w:hAnsi="Palemonas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4697"/>
        <w:gridCol w:w="2526"/>
      </w:tblGrid>
      <w:tr w:rsidR="00DF4350" w:rsidRPr="00B6620E" w14:paraId="727FE6E1" w14:textId="77777777" w:rsidTr="00C03817">
        <w:tc>
          <w:tcPr>
            <w:tcW w:w="1249" w:type="pct"/>
            <w:shd w:val="clear" w:color="auto" w:fill="auto"/>
          </w:tcPr>
          <w:p w14:paraId="0B1ECCFE" w14:textId="77777777" w:rsidR="00DF4350" w:rsidRPr="004A6A34" w:rsidRDefault="00DF4350" w:rsidP="00B6620E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Įmokos kodas</w:t>
            </w:r>
          </w:p>
        </w:tc>
        <w:tc>
          <w:tcPr>
            <w:tcW w:w="2439" w:type="pct"/>
            <w:shd w:val="clear" w:color="auto" w:fill="auto"/>
          </w:tcPr>
          <w:p w14:paraId="37AAD33D" w14:textId="77777777" w:rsidR="00DF4350" w:rsidRPr="004A6A34" w:rsidRDefault="00DF4350" w:rsidP="00B6620E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Įmokos pavadinimas</w:t>
            </w:r>
          </w:p>
        </w:tc>
        <w:tc>
          <w:tcPr>
            <w:tcW w:w="1312" w:type="pct"/>
            <w:shd w:val="clear" w:color="auto" w:fill="auto"/>
          </w:tcPr>
          <w:p w14:paraId="2F769005" w14:textId="77777777" w:rsidR="00DF4350" w:rsidRPr="004A6A34" w:rsidRDefault="00DF4350" w:rsidP="00B6620E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 w:rsidRPr="004A6A34">
              <w:rPr>
                <w:rFonts w:ascii="Palemonas" w:hAnsi="Palemonas"/>
                <w:b/>
                <w:sz w:val="20"/>
                <w:szCs w:val="20"/>
              </w:rPr>
              <w:t>Suma (</w:t>
            </w:r>
            <w:r w:rsidR="00A76F95" w:rsidRPr="004A6A34">
              <w:rPr>
                <w:rFonts w:ascii="Palemonas" w:hAnsi="Palemonas"/>
                <w:b/>
                <w:sz w:val="20"/>
                <w:szCs w:val="20"/>
              </w:rPr>
              <w:t>eurais</w:t>
            </w:r>
            <w:r w:rsidRPr="004A6A34">
              <w:rPr>
                <w:rFonts w:ascii="Palemonas" w:hAnsi="Palemonas"/>
                <w:b/>
                <w:sz w:val="20"/>
                <w:szCs w:val="20"/>
              </w:rPr>
              <w:t>)</w:t>
            </w:r>
          </w:p>
        </w:tc>
      </w:tr>
      <w:tr w:rsidR="00DF4350" w:rsidRPr="00B6620E" w14:paraId="53CBF217" w14:textId="77777777" w:rsidTr="00C03817">
        <w:trPr>
          <w:trHeight w:val="233"/>
        </w:trPr>
        <w:tc>
          <w:tcPr>
            <w:tcW w:w="1249" w:type="pct"/>
            <w:shd w:val="clear" w:color="auto" w:fill="auto"/>
          </w:tcPr>
          <w:p w14:paraId="2FC9487D" w14:textId="77777777" w:rsidR="00DF4350" w:rsidRPr="00B6620E" w:rsidRDefault="00DF4350" w:rsidP="00B6620E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439" w:type="pct"/>
            <w:shd w:val="clear" w:color="auto" w:fill="auto"/>
          </w:tcPr>
          <w:p w14:paraId="57EEBBE6" w14:textId="77777777" w:rsidR="00DF4350" w:rsidRPr="00B6620E" w:rsidRDefault="00DF4350" w:rsidP="00B6620E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1312" w:type="pct"/>
            <w:shd w:val="clear" w:color="auto" w:fill="auto"/>
          </w:tcPr>
          <w:p w14:paraId="7CAB543F" w14:textId="77777777" w:rsidR="00DF4350" w:rsidRPr="00B6620E" w:rsidRDefault="00DF4350" w:rsidP="00B6620E">
            <w:pPr>
              <w:jc w:val="both"/>
              <w:rPr>
                <w:rFonts w:ascii="Palemonas" w:hAnsi="Palemonas"/>
              </w:rPr>
            </w:pPr>
          </w:p>
        </w:tc>
      </w:tr>
      <w:tr w:rsidR="00DF4350" w:rsidRPr="00B6620E" w14:paraId="69FE50EA" w14:textId="77777777" w:rsidTr="00C03817">
        <w:trPr>
          <w:trHeight w:val="252"/>
        </w:trPr>
        <w:tc>
          <w:tcPr>
            <w:tcW w:w="1249" w:type="pct"/>
            <w:shd w:val="clear" w:color="auto" w:fill="auto"/>
          </w:tcPr>
          <w:p w14:paraId="52134A46" w14:textId="77777777" w:rsidR="00DF4350" w:rsidRPr="00B6620E" w:rsidRDefault="00DF4350" w:rsidP="00B6620E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439" w:type="pct"/>
            <w:shd w:val="clear" w:color="auto" w:fill="auto"/>
          </w:tcPr>
          <w:p w14:paraId="49154B2D" w14:textId="77777777" w:rsidR="00DF4350" w:rsidRPr="00B6620E" w:rsidRDefault="00DF4350" w:rsidP="00B6620E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1312" w:type="pct"/>
            <w:shd w:val="clear" w:color="auto" w:fill="auto"/>
          </w:tcPr>
          <w:p w14:paraId="50F1DED4" w14:textId="77777777" w:rsidR="00DF4350" w:rsidRPr="00B6620E" w:rsidRDefault="00DF4350" w:rsidP="00B6620E">
            <w:pPr>
              <w:jc w:val="both"/>
              <w:rPr>
                <w:rFonts w:ascii="Palemonas" w:hAnsi="Palemonas"/>
              </w:rPr>
            </w:pPr>
          </w:p>
        </w:tc>
      </w:tr>
    </w:tbl>
    <w:p w14:paraId="5C732268" w14:textId="77777777" w:rsidR="00DF4350" w:rsidRPr="00007520" w:rsidRDefault="00DF4350" w:rsidP="00DF4350">
      <w:pPr>
        <w:jc w:val="both"/>
        <w:rPr>
          <w:rFonts w:ascii="Palemonas" w:hAnsi="Palemonas"/>
        </w:rPr>
      </w:pPr>
    </w:p>
    <w:p w14:paraId="47FBE438" w14:textId="77777777" w:rsidR="00DF4350" w:rsidRPr="00007520" w:rsidRDefault="00DF4350" w:rsidP="00DF4350">
      <w:pPr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Bendra suma</w:t>
      </w:r>
      <w:r w:rsidR="00137A6E" w:rsidRPr="00007520">
        <w:rPr>
          <w:rFonts w:ascii="Palemonas" w:hAnsi="Palemonas"/>
        </w:rPr>
        <w:t xml:space="preserve"> (eurais)</w:t>
      </w:r>
      <w:r w:rsidRPr="00007520">
        <w:rPr>
          <w:rFonts w:ascii="Palemonas" w:hAnsi="Palemonas"/>
        </w:rPr>
        <w:t>: ____________________________________</w:t>
      </w:r>
    </w:p>
    <w:p w14:paraId="256F1C86" w14:textId="294E6C99" w:rsidR="00DF4350" w:rsidRPr="00007520" w:rsidRDefault="00DF4350" w:rsidP="001F48A8">
      <w:pPr>
        <w:tabs>
          <w:tab w:val="left" w:pos="3147"/>
        </w:tabs>
        <w:jc w:val="both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  <w:sz w:val="20"/>
          <w:szCs w:val="20"/>
        </w:rPr>
        <w:t>(suma skaičiais ir žodžiais)</w:t>
      </w:r>
    </w:p>
    <w:p w14:paraId="32A614E6" w14:textId="77777777" w:rsidR="00DF4350" w:rsidRPr="00007520" w:rsidRDefault="00DF4350" w:rsidP="00DF4350">
      <w:pPr>
        <w:jc w:val="both"/>
        <w:rPr>
          <w:rFonts w:ascii="Palemonas" w:hAnsi="Palemonas"/>
        </w:rPr>
      </w:pPr>
    </w:p>
    <w:p w14:paraId="287C9BB0" w14:textId="77777777" w:rsidR="00DF4350" w:rsidRPr="00007520" w:rsidRDefault="00DF4350" w:rsidP="00DF4350">
      <w:pPr>
        <w:jc w:val="both"/>
        <w:rPr>
          <w:rFonts w:ascii="Palemonas" w:hAnsi="Palemonas"/>
        </w:rPr>
      </w:pPr>
    </w:p>
    <w:p w14:paraId="4F6D8A80" w14:textId="77777777" w:rsidR="00DF4350" w:rsidRPr="00007520" w:rsidRDefault="00DF4350" w:rsidP="00DF4350">
      <w:pPr>
        <w:jc w:val="both"/>
        <w:rPr>
          <w:rFonts w:ascii="Palemonas" w:hAnsi="Palemonas"/>
        </w:rPr>
      </w:pPr>
    </w:p>
    <w:p w14:paraId="22683888" w14:textId="77777777" w:rsidR="00C03817" w:rsidRDefault="004A6A34" w:rsidP="00DF4350">
      <w:pPr>
        <w:jc w:val="both"/>
        <w:rPr>
          <w:rFonts w:ascii="Palemonas" w:hAnsi="Palemonas"/>
        </w:rPr>
      </w:pPr>
      <w:r>
        <w:rPr>
          <w:rFonts w:ascii="Palemonas" w:hAnsi="Palemonas"/>
        </w:rPr>
        <w:t>Rinkliavų s</w:t>
      </w:r>
      <w:r w:rsidR="00DF4350" w:rsidRPr="00007520">
        <w:rPr>
          <w:rFonts w:ascii="Palemonas" w:hAnsi="Palemonas"/>
        </w:rPr>
        <w:t xml:space="preserve">kyriaus vedėjas                          _____________             _______________________    </w:t>
      </w:r>
    </w:p>
    <w:p w14:paraId="689C5F9A" w14:textId="77777777" w:rsidR="00DF4350" w:rsidRPr="00007520" w:rsidRDefault="00DF4350" w:rsidP="00DF4350">
      <w:pPr>
        <w:jc w:val="both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 xml:space="preserve">                                                                                    (parašas)                                  (vardas, pavardė)</w:t>
      </w:r>
    </w:p>
    <w:p w14:paraId="520C9426" w14:textId="77777777" w:rsidR="00DF4350" w:rsidRPr="00040448" w:rsidRDefault="00DF4350" w:rsidP="00DF4350">
      <w:pPr>
        <w:jc w:val="both"/>
        <w:rPr>
          <w:rFonts w:ascii="Palemonas" w:hAnsi="Palemonas"/>
          <w:color w:val="000000"/>
        </w:rPr>
      </w:pPr>
    </w:p>
    <w:p w14:paraId="479C63A6" w14:textId="77777777" w:rsidR="00DF4350" w:rsidRPr="00007520" w:rsidRDefault="00DF4350" w:rsidP="00DF4350">
      <w:pPr>
        <w:jc w:val="both"/>
        <w:rPr>
          <w:rFonts w:ascii="Palemonas" w:hAnsi="Palemonas"/>
        </w:rPr>
      </w:pPr>
    </w:p>
    <w:p w14:paraId="55A7BC15" w14:textId="77777777" w:rsidR="00DF4350" w:rsidRPr="00007520" w:rsidRDefault="00DF4350" w:rsidP="00DF4350">
      <w:pPr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________________</w:t>
      </w:r>
    </w:p>
    <w:p w14:paraId="1EE7573C" w14:textId="40A8EF31" w:rsidR="00DF4350" w:rsidRPr="00007520" w:rsidRDefault="00DF4350" w:rsidP="001F48A8">
      <w:pPr>
        <w:ind w:firstLine="567"/>
        <w:jc w:val="both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>(rengėjas)</w:t>
      </w:r>
    </w:p>
    <w:p w14:paraId="2C0A57F7" w14:textId="77777777" w:rsidR="00DF4350" w:rsidRPr="00040448" w:rsidRDefault="00DF4350" w:rsidP="00DF4350">
      <w:pPr>
        <w:jc w:val="both"/>
        <w:rPr>
          <w:rFonts w:ascii="Palemonas" w:hAnsi="Palemonas"/>
          <w:color w:val="000000"/>
        </w:rPr>
      </w:pPr>
    </w:p>
    <w:p w14:paraId="23DD56EE" w14:textId="2BECFAD3" w:rsidR="00DF4350" w:rsidRPr="00007520" w:rsidRDefault="00DF4350" w:rsidP="00DF4350">
      <w:pPr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Pastaba</w:t>
      </w:r>
      <w:r w:rsidR="00D92C92">
        <w:rPr>
          <w:rFonts w:ascii="Palemonas" w:hAnsi="Palemonas"/>
        </w:rPr>
        <w:t>.</w:t>
      </w:r>
    </w:p>
    <w:p w14:paraId="7D5CA4C6" w14:textId="10C56EB7" w:rsidR="00DF4350" w:rsidRDefault="00DF4350" w:rsidP="00DF4350">
      <w:pPr>
        <w:jc w:val="both"/>
        <w:rPr>
          <w:rFonts w:ascii="Palemonas" w:hAnsi="Palemonas"/>
        </w:rPr>
      </w:pPr>
      <w:r w:rsidRPr="00007520">
        <w:rPr>
          <w:rFonts w:ascii="Palemonas" w:hAnsi="Palemonas"/>
        </w:rPr>
        <w:t>Nesumokėjus skolos iki priminime nurodyto termino, mokesčio suma bus išieškota vadovaujantis Lietuvos Respublikos įstatymų nustatyta tvarka.</w:t>
      </w:r>
    </w:p>
    <w:p w14:paraId="57133FDD" w14:textId="77777777" w:rsidR="00A80189" w:rsidRPr="00007520" w:rsidRDefault="00A80189" w:rsidP="00DF4350">
      <w:pPr>
        <w:jc w:val="both"/>
        <w:rPr>
          <w:rFonts w:ascii="Palemonas" w:hAnsi="Palemonas"/>
        </w:rPr>
      </w:pPr>
    </w:p>
    <w:p w14:paraId="18775157" w14:textId="77777777" w:rsidR="00A80189" w:rsidRDefault="00A80189" w:rsidP="00D92C92">
      <w:pPr>
        <w:ind w:left="5245"/>
        <w:rPr>
          <w:rFonts w:ascii="Palemonas" w:hAnsi="Palemonas"/>
        </w:rPr>
        <w:sectPr w:rsidR="00A80189" w:rsidSect="00987BA6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14:paraId="7F2FFB68" w14:textId="0BAE15F7" w:rsidR="00CC452F" w:rsidRPr="00007520" w:rsidRDefault="00110705" w:rsidP="001F48A8">
      <w:pPr>
        <w:ind w:left="5245"/>
        <w:rPr>
          <w:rFonts w:ascii="Palemonas" w:hAnsi="Palemonas"/>
        </w:rPr>
      </w:pPr>
      <w:r>
        <w:rPr>
          <w:rFonts w:ascii="Palemonas" w:hAnsi="Palemonas"/>
        </w:rPr>
        <w:lastRenderedPageBreak/>
        <w:t>P</w:t>
      </w:r>
      <w:r w:rsidR="00CC452F" w:rsidRPr="00007520">
        <w:rPr>
          <w:rFonts w:ascii="Palemonas" w:hAnsi="Palemonas"/>
        </w:rPr>
        <w:t>atvirtinta</w:t>
      </w:r>
    </w:p>
    <w:p w14:paraId="6ECCBF36" w14:textId="77777777" w:rsidR="00CC452F" w:rsidRPr="00007520" w:rsidRDefault="00CC452F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Palangos miesto savivaldybės administracijos</w:t>
      </w:r>
    </w:p>
    <w:p w14:paraId="3FD07354" w14:textId="512A9DD5" w:rsidR="007B7C1E" w:rsidRDefault="00CC452F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d</w:t>
      </w:r>
      <w:r w:rsidR="006D4069" w:rsidRPr="00007520">
        <w:rPr>
          <w:rFonts w:ascii="Palemonas" w:hAnsi="Palemonas"/>
        </w:rPr>
        <w:t>irektoriaus 20</w:t>
      </w:r>
      <w:r w:rsidR="00A63826">
        <w:rPr>
          <w:rFonts w:ascii="Palemonas" w:hAnsi="Palemonas"/>
        </w:rPr>
        <w:t>25</w:t>
      </w:r>
      <w:r w:rsidRPr="00007520">
        <w:rPr>
          <w:rFonts w:ascii="Palemonas" w:hAnsi="Palemonas"/>
        </w:rPr>
        <w:t xml:space="preserve"> m. </w:t>
      </w:r>
      <w:r w:rsidR="00A63826">
        <w:rPr>
          <w:rFonts w:ascii="Palemonas" w:hAnsi="Palemonas"/>
        </w:rPr>
        <w:t>gegužės</w:t>
      </w:r>
      <w:r w:rsidR="00150632">
        <w:rPr>
          <w:rFonts w:ascii="Palemonas" w:hAnsi="Palemonas"/>
        </w:rPr>
        <w:t xml:space="preserve"> 2 </w:t>
      </w:r>
      <w:r w:rsidRPr="00007520">
        <w:rPr>
          <w:rFonts w:ascii="Palemonas" w:hAnsi="Palemonas"/>
        </w:rPr>
        <w:t xml:space="preserve">d. įsakymo </w:t>
      </w:r>
    </w:p>
    <w:p w14:paraId="3AE528F8" w14:textId="555CDF22" w:rsidR="00CC452F" w:rsidRPr="00007520" w:rsidRDefault="00CC452F" w:rsidP="001F48A8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Nr. A1-</w:t>
      </w:r>
      <w:r w:rsidR="00150632">
        <w:rPr>
          <w:rFonts w:ascii="Palemonas" w:hAnsi="Palemonas"/>
        </w:rPr>
        <w:t>605</w:t>
      </w:r>
    </w:p>
    <w:p w14:paraId="04618891" w14:textId="4B180E00" w:rsidR="00CC452F" w:rsidRDefault="00CC452F" w:rsidP="00D92C92">
      <w:pPr>
        <w:ind w:left="5245"/>
        <w:rPr>
          <w:rFonts w:ascii="Palemonas" w:hAnsi="Palemonas"/>
        </w:rPr>
      </w:pPr>
      <w:r w:rsidRPr="00007520">
        <w:rPr>
          <w:rFonts w:ascii="Palemonas" w:hAnsi="Palemonas"/>
        </w:rPr>
        <w:t>1</w:t>
      </w:r>
      <w:r w:rsidR="0079263B" w:rsidRPr="00007520">
        <w:rPr>
          <w:rFonts w:ascii="Palemonas" w:hAnsi="Palemonas"/>
        </w:rPr>
        <w:t>.</w:t>
      </w:r>
      <w:r w:rsidR="00716297">
        <w:rPr>
          <w:rFonts w:ascii="Palemonas" w:hAnsi="Palemonas"/>
        </w:rPr>
        <w:t>4</w:t>
      </w:r>
      <w:r w:rsidRPr="00007520">
        <w:rPr>
          <w:rFonts w:ascii="Palemonas" w:hAnsi="Palemonas"/>
        </w:rPr>
        <w:t xml:space="preserve"> </w:t>
      </w:r>
      <w:r w:rsidR="00110705">
        <w:rPr>
          <w:rFonts w:ascii="Palemonas" w:hAnsi="Palemonas"/>
        </w:rPr>
        <w:t>papunkčiu</w:t>
      </w:r>
    </w:p>
    <w:p w14:paraId="1D7B1096" w14:textId="77777777" w:rsidR="00D92C92" w:rsidRDefault="00D92C92" w:rsidP="001F48A8">
      <w:pPr>
        <w:jc w:val="both"/>
        <w:rPr>
          <w:rFonts w:ascii="Palemonas" w:hAnsi="Palemonas"/>
        </w:rPr>
      </w:pPr>
    </w:p>
    <w:p w14:paraId="2CC0C751" w14:textId="77777777" w:rsidR="006D5403" w:rsidRPr="00851E9A" w:rsidRDefault="00851E9A" w:rsidP="00CC452F">
      <w:pPr>
        <w:rPr>
          <w:rFonts w:ascii="Palemonas" w:hAnsi="Palemonas"/>
          <w:b/>
        </w:rPr>
      </w:pPr>
      <w:r w:rsidRPr="00851E9A">
        <w:rPr>
          <w:rFonts w:ascii="Palemonas" w:hAnsi="Palemonas"/>
          <w:b/>
        </w:rPr>
        <w:t>Kreditorius</w:t>
      </w:r>
    </w:p>
    <w:p w14:paraId="7AAB4171" w14:textId="77777777" w:rsidR="00CC452F" w:rsidRPr="00007520" w:rsidRDefault="00CC452F" w:rsidP="00CC452F">
      <w:pPr>
        <w:rPr>
          <w:rFonts w:ascii="Palemonas" w:hAnsi="Palemonas"/>
        </w:rPr>
      </w:pPr>
      <w:r w:rsidRPr="00007520">
        <w:rPr>
          <w:rFonts w:ascii="Palemonas" w:hAnsi="Palemonas"/>
        </w:rPr>
        <w:t>Palangos miesto savivaldybės administracija</w:t>
      </w:r>
    </w:p>
    <w:p w14:paraId="16FA9625" w14:textId="77777777" w:rsidR="00851E9A" w:rsidRDefault="00CC452F" w:rsidP="00CC452F">
      <w:pPr>
        <w:rPr>
          <w:rFonts w:ascii="Palemonas" w:hAnsi="Palemonas"/>
        </w:rPr>
      </w:pPr>
      <w:r w:rsidRPr="00007520">
        <w:rPr>
          <w:rFonts w:ascii="Palemonas" w:hAnsi="Palemonas"/>
        </w:rPr>
        <w:t>Kodas 125196077</w:t>
      </w:r>
    </w:p>
    <w:p w14:paraId="265EDA4A" w14:textId="77777777" w:rsidR="00851E9A" w:rsidRDefault="00851E9A" w:rsidP="00CC452F">
      <w:pPr>
        <w:rPr>
          <w:rFonts w:ascii="Palemonas" w:hAnsi="Palemonas"/>
        </w:rPr>
      </w:pPr>
      <w:r>
        <w:rPr>
          <w:rFonts w:ascii="Palemonas" w:hAnsi="Palemonas"/>
        </w:rPr>
        <w:t>Vytauto g. 112,</w:t>
      </w:r>
      <w:r w:rsidR="00716297">
        <w:rPr>
          <w:rFonts w:ascii="Palemonas" w:hAnsi="Palemonas"/>
        </w:rPr>
        <w:t xml:space="preserve"> LT-00153 </w:t>
      </w:r>
      <w:r>
        <w:rPr>
          <w:rFonts w:ascii="Palemonas" w:hAnsi="Palemonas"/>
        </w:rPr>
        <w:t>Palanga</w:t>
      </w:r>
    </w:p>
    <w:p w14:paraId="1FE92259" w14:textId="77777777" w:rsidR="00851E9A" w:rsidRDefault="00851E9A" w:rsidP="00CC452F">
      <w:pPr>
        <w:rPr>
          <w:rFonts w:ascii="Palemonas" w:hAnsi="Palemonas"/>
          <w:b/>
        </w:rPr>
      </w:pPr>
    </w:p>
    <w:p w14:paraId="4DD78586" w14:textId="77777777" w:rsidR="00851E9A" w:rsidRPr="00851E9A" w:rsidRDefault="00851E9A" w:rsidP="00CC452F">
      <w:pPr>
        <w:rPr>
          <w:rFonts w:ascii="Palemonas" w:hAnsi="Palemonas"/>
          <w:b/>
        </w:rPr>
      </w:pPr>
      <w:r w:rsidRPr="00851E9A">
        <w:rPr>
          <w:rFonts w:ascii="Palemonas" w:hAnsi="Palemonas"/>
          <w:b/>
        </w:rPr>
        <w:t>Skolininkas</w:t>
      </w:r>
    </w:p>
    <w:p w14:paraId="602A53AC" w14:textId="77777777" w:rsidR="00CC452F" w:rsidRPr="00007520" w:rsidRDefault="00CC452F" w:rsidP="00CC452F">
      <w:pPr>
        <w:rPr>
          <w:rFonts w:ascii="Palemonas" w:hAnsi="Palemonas"/>
        </w:rPr>
      </w:pPr>
      <w:r w:rsidRPr="00007520">
        <w:rPr>
          <w:rFonts w:ascii="Palemonas" w:hAnsi="Palemonas"/>
        </w:rPr>
        <w:t>___________________________________</w:t>
      </w:r>
    </w:p>
    <w:p w14:paraId="52D8E033" w14:textId="3BE4DF40" w:rsidR="00851E9A" w:rsidRDefault="00CC452F" w:rsidP="00C03817">
      <w:pPr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>(juridinio asmens pavadinimas, kodas)</w:t>
      </w:r>
    </w:p>
    <w:p w14:paraId="651DE1E3" w14:textId="77777777" w:rsidR="00CC452F" w:rsidRPr="00007520" w:rsidRDefault="00CC452F" w:rsidP="00CC452F">
      <w:pPr>
        <w:rPr>
          <w:rFonts w:ascii="Palemonas" w:hAnsi="Palemonas"/>
        </w:rPr>
      </w:pPr>
      <w:r w:rsidRPr="00007520">
        <w:rPr>
          <w:rFonts w:ascii="Palemonas" w:hAnsi="Palemonas"/>
        </w:rPr>
        <w:t>___________________________________</w:t>
      </w:r>
    </w:p>
    <w:p w14:paraId="466FA7BE" w14:textId="45CAADEF" w:rsidR="00CC452F" w:rsidRPr="00007520" w:rsidRDefault="00CC452F" w:rsidP="00C03817">
      <w:pPr>
        <w:ind w:firstLine="993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sz w:val="20"/>
          <w:szCs w:val="20"/>
        </w:rPr>
        <w:t>(Adresas)</w:t>
      </w:r>
    </w:p>
    <w:p w14:paraId="4482FB8A" w14:textId="77777777" w:rsidR="00CC452F" w:rsidRPr="001F48A8" w:rsidRDefault="00CC452F" w:rsidP="001F48A8">
      <w:pPr>
        <w:jc w:val="both"/>
        <w:rPr>
          <w:rFonts w:ascii="Palemonas" w:hAnsi="Palemonas"/>
        </w:rPr>
      </w:pPr>
    </w:p>
    <w:p w14:paraId="6FF8BCF7" w14:textId="77777777" w:rsidR="00CC452F" w:rsidRPr="00007520" w:rsidRDefault="00CC452F" w:rsidP="001F48A8">
      <w:pPr>
        <w:jc w:val="both"/>
        <w:rPr>
          <w:rFonts w:ascii="Palemonas" w:hAnsi="Palemonas"/>
        </w:rPr>
      </w:pPr>
    </w:p>
    <w:p w14:paraId="347635C9" w14:textId="77777777" w:rsidR="00CC452F" w:rsidRDefault="00CC452F" w:rsidP="00CC452F">
      <w:pPr>
        <w:jc w:val="center"/>
        <w:rPr>
          <w:rFonts w:ascii="Palemonas" w:hAnsi="Palemonas"/>
          <w:b/>
        </w:rPr>
      </w:pPr>
      <w:r w:rsidRPr="00007520">
        <w:rPr>
          <w:rFonts w:ascii="Palemonas" w:hAnsi="Palemonas"/>
          <w:b/>
        </w:rPr>
        <w:t>TARPUSAVIO SKOLŲ SUDERINIMO AKTAS</w:t>
      </w:r>
    </w:p>
    <w:p w14:paraId="35FA22C8" w14:textId="77777777" w:rsidR="00716297" w:rsidRPr="001F48A8" w:rsidRDefault="00716297" w:rsidP="001F48A8">
      <w:pPr>
        <w:jc w:val="both"/>
        <w:rPr>
          <w:rFonts w:ascii="Palemonas" w:hAnsi="Palemonas"/>
          <w:bCs/>
        </w:rPr>
      </w:pPr>
    </w:p>
    <w:p w14:paraId="5815266D" w14:textId="77777777" w:rsidR="00CC452F" w:rsidRPr="00851E9A" w:rsidRDefault="006D4069" w:rsidP="00851E9A">
      <w:pPr>
        <w:jc w:val="center"/>
        <w:rPr>
          <w:rFonts w:ascii="Palemonas" w:hAnsi="Palemonas"/>
        </w:rPr>
      </w:pPr>
      <w:r w:rsidRPr="00851E9A">
        <w:rPr>
          <w:rFonts w:ascii="Palemonas" w:hAnsi="Palemonas"/>
        </w:rPr>
        <w:t>20 ___ m. _____________ d. Nr. __</w:t>
      </w:r>
    </w:p>
    <w:p w14:paraId="3E700049" w14:textId="77777777" w:rsidR="002B453A" w:rsidRDefault="002B453A" w:rsidP="00A80189">
      <w:pPr>
        <w:jc w:val="both"/>
        <w:rPr>
          <w:rFonts w:ascii="Palemonas" w:hAnsi="Palemonas"/>
        </w:rPr>
      </w:pPr>
    </w:p>
    <w:p w14:paraId="2DB58CC3" w14:textId="77777777" w:rsidR="00A80189" w:rsidRPr="001F48A8" w:rsidRDefault="00A80189" w:rsidP="001F48A8">
      <w:pPr>
        <w:jc w:val="both"/>
        <w:rPr>
          <w:rFonts w:ascii="Palemonas" w:hAnsi="Palemonas"/>
        </w:rPr>
      </w:pPr>
    </w:p>
    <w:p w14:paraId="69C7BE71" w14:textId="342D567A" w:rsidR="00CC452F" w:rsidRPr="006D5403" w:rsidRDefault="00CC452F" w:rsidP="001F48A8">
      <w:pPr>
        <w:spacing w:after="120"/>
        <w:jc w:val="both"/>
        <w:rPr>
          <w:rFonts w:ascii="Palemonas" w:hAnsi="Palemonas"/>
        </w:rPr>
      </w:pPr>
      <w:r w:rsidRPr="006D5403">
        <w:rPr>
          <w:rFonts w:ascii="Palemonas" w:hAnsi="Palemonas"/>
        </w:rPr>
        <w:t>Prašome patvirtinti, kad sutinkate su žemiau nurodyta skola</w:t>
      </w:r>
      <w:r w:rsidR="002B453A">
        <w:rPr>
          <w:rFonts w:ascii="Palemonas" w:hAnsi="Palemonas"/>
        </w:rPr>
        <w:t>, apskaitos data</w:t>
      </w:r>
      <w:r w:rsidRPr="006D5403">
        <w:rPr>
          <w:rFonts w:ascii="Palemonas" w:hAnsi="Palemonas"/>
        </w:rPr>
        <w:t xml:space="preserve"> </w:t>
      </w:r>
      <w:r w:rsidR="006D4069" w:rsidRPr="006D5403">
        <w:rPr>
          <w:rFonts w:ascii="Palemonas" w:hAnsi="Palemonas"/>
        </w:rPr>
        <w:t xml:space="preserve">20__ </w:t>
      </w:r>
      <w:r w:rsidRPr="006D5403">
        <w:rPr>
          <w:rFonts w:ascii="Palemonas" w:hAnsi="Palemonas"/>
        </w:rPr>
        <w:t>m. ________</w:t>
      </w:r>
      <w:r w:rsidR="006D4069" w:rsidRPr="006D5403">
        <w:rPr>
          <w:rFonts w:ascii="Palemonas" w:hAnsi="Palemonas"/>
        </w:rPr>
        <w:t xml:space="preserve"> d.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4"/>
        <w:gridCol w:w="1100"/>
        <w:gridCol w:w="1196"/>
        <w:gridCol w:w="1074"/>
        <w:gridCol w:w="1086"/>
        <w:gridCol w:w="1460"/>
        <w:gridCol w:w="1485"/>
        <w:gridCol w:w="1103"/>
      </w:tblGrid>
      <w:tr w:rsidR="00851E9A" w:rsidRPr="004A6A34" w14:paraId="7A09C453" w14:textId="77777777" w:rsidTr="00C03817">
        <w:tc>
          <w:tcPr>
            <w:tcW w:w="584" w:type="pct"/>
          </w:tcPr>
          <w:p w14:paraId="2EE1F1A8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>
              <w:rPr>
                <w:rFonts w:ascii="Palemonas" w:hAnsi="Palemonas"/>
                <w:b/>
                <w:sz w:val="20"/>
                <w:szCs w:val="20"/>
              </w:rPr>
              <w:t>Terminas</w:t>
            </w:r>
          </w:p>
        </w:tc>
        <w:tc>
          <w:tcPr>
            <w:tcW w:w="571" w:type="pct"/>
          </w:tcPr>
          <w:p w14:paraId="2D00967F" w14:textId="2B62374D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>
              <w:rPr>
                <w:rFonts w:ascii="Palemonas" w:hAnsi="Palemonas"/>
                <w:b/>
                <w:sz w:val="20"/>
                <w:szCs w:val="20"/>
              </w:rPr>
              <w:t>Prievolės suma</w:t>
            </w:r>
            <w:r w:rsidR="00110705">
              <w:rPr>
                <w:rFonts w:ascii="Palemonas" w:hAnsi="Palemona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21" w:type="pct"/>
          </w:tcPr>
          <w:p w14:paraId="0A9A3F29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>
              <w:rPr>
                <w:rFonts w:ascii="Palemonas" w:hAnsi="Palemonas"/>
                <w:b/>
                <w:sz w:val="20"/>
                <w:szCs w:val="20"/>
              </w:rPr>
              <w:t>Apmokėta</w:t>
            </w:r>
          </w:p>
        </w:tc>
        <w:tc>
          <w:tcPr>
            <w:tcW w:w="558" w:type="pct"/>
          </w:tcPr>
          <w:p w14:paraId="5A75C423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proofErr w:type="spellStart"/>
            <w:r>
              <w:rPr>
                <w:rFonts w:ascii="Palemonas" w:hAnsi="Palemonas"/>
                <w:b/>
                <w:sz w:val="20"/>
                <w:szCs w:val="20"/>
              </w:rPr>
              <w:t>Delsp</w:t>
            </w:r>
            <w:proofErr w:type="spellEnd"/>
            <w:r>
              <w:rPr>
                <w:rFonts w:ascii="Palemonas" w:hAnsi="Palemonas"/>
                <w:b/>
                <w:sz w:val="20"/>
                <w:szCs w:val="20"/>
              </w:rPr>
              <w:t>.</w:t>
            </w:r>
          </w:p>
        </w:tc>
        <w:tc>
          <w:tcPr>
            <w:tcW w:w="564" w:type="pct"/>
            <w:shd w:val="clear" w:color="auto" w:fill="auto"/>
          </w:tcPr>
          <w:p w14:paraId="72F24E0D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>
              <w:rPr>
                <w:rFonts w:ascii="Palemonas" w:hAnsi="Palemonas"/>
                <w:b/>
                <w:sz w:val="20"/>
                <w:szCs w:val="20"/>
              </w:rPr>
              <w:t>Skola</w:t>
            </w:r>
          </w:p>
        </w:tc>
        <w:tc>
          <w:tcPr>
            <w:tcW w:w="2102" w:type="pct"/>
            <w:gridSpan w:val="3"/>
            <w:shd w:val="clear" w:color="auto" w:fill="auto"/>
          </w:tcPr>
          <w:p w14:paraId="54A932AC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>
              <w:rPr>
                <w:rFonts w:ascii="Palemonas" w:hAnsi="Palemonas"/>
                <w:b/>
                <w:sz w:val="20"/>
                <w:szCs w:val="20"/>
              </w:rPr>
              <w:t>Pagrindas</w:t>
            </w:r>
          </w:p>
        </w:tc>
      </w:tr>
      <w:tr w:rsidR="00851E9A" w:rsidRPr="004A6A34" w14:paraId="78B53832" w14:textId="77777777" w:rsidTr="00C03817">
        <w:tc>
          <w:tcPr>
            <w:tcW w:w="584" w:type="pct"/>
          </w:tcPr>
          <w:p w14:paraId="63BDAE2B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</w:p>
        </w:tc>
        <w:tc>
          <w:tcPr>
            <w:tcW w:w="571" w:type="pct"/>
          </w:tcPr>
          <w:p w14:paraId="7ECF97EF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14:paraId="7D04B6BD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</w:p>
        </w:tc>
        <w:tc>
          <w:tcPr>
            <w:tcW w:w="558" w:type="pct"/>
          </w:tcPr>
          <w:p w14:paraId="38E367DF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</w:p>
        </w:tc>
        <w:tc>
          <w:tcPr>
            <w:tcW w:w="564" w:type="pct"/>
            <w:shd w:val="clear" w:color="auto" w:fill="auto"/>
          </w:tcPr>
          <w:p w14:paraId="0714AF8E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auto"/>
          </w:tcPr>
          <w:p w14:paraId="3F9F9063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proofErr w:type="spellStart"/>
            <w:r>
              <w:rPr>
                <w:rFonts w:ascii="Palemonas" w:hAnsi="Palemonas"/>
                <w:b/>
                <w:sz w:val="20"/>
                <w:szCs w:val="20"/>
              </w:rPr>
              <w:t>Dok</w:t>
            </w:r>
            <w:proofErr w:type="spellEnd"/>
            <w:r>
              <w:rPr>
                <w:rFonts w:ascii="Palemonas" w:hAnsi="Palemonas"/>
                <w:b/>
                <w:sz w:val="20"/>
                <w:szCs w:val="20"/>
              </w:rPr>
              <w:t>. data</w:t>
            </w:r>
          </w:p>
        </w:tc>
        <w:tc>
          <w:tcPr>
            <w:tcW w:w="771" w:type="pct"/>
          </w:tcPr>
          <w:p w14:paraId="6772E979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proofErr w:type="spellStart"/>
            <w:r>
              <w:rPr>
                <w:rFonts w:ascii="Palemonas" w:hAnsi="Palemonas"/>
                <w:b/>
                <w:sz w:val="20"/>
                <w:szCs w:val="20"/>
              </w:rPr>
              <w:t>Dok</w:t>
            </w:r>
            <w:proofErr w:type="spellEnd"/>
            <w:r>
              <w:rPr>
                <w:rFonts w:ascii="Palemonas" w:hAnsi="Palemonas"/>
                <w:b/>
                <w:sz w:val="20"/>
                <w:szCs w:val="20"/>
              </w:rPr>
              <w:t>. Nr.</w:t>
            </w:r>
          </w:p>
        </w:tc>
        <w:tc>
          <w:tcPr>
            <w:tcW w:w="573" w:type="pct"/>
            <w:shd w:val="clear" w:color="auto" w:fill="auto"/>
          </w:tcPr>
          <w:p w14:paraId="3E73BA0C" w14:textId="77777777" w:rsidR="00851E9A" w:rsidRPr="004A6A34" w:rsidRDefault="00851E9A" w:rsidP="00CF452F">
            <w:pPr>
              <w:jc w:val="both"/>
              <w:rPr>
                <w:rFonts w:ascii="Palemonas" w:hAnsi="Palemonas"/>
                <w:b/>
                <w:sz w:val="20"/>
                <w:szCs w:val="20"/>
              </w:rPr>
            </w:pPr>
            <w:r>
              <w:rPr>
                <w:rFonts w:ascii="Palemonas" w:hAnsi="Palemonas"/>
                <w:b/>
                <w:sz w:val="20"/>
                <w:szCs w:val="20"/>
              </w:rPr>
              <w:t>Suma</w:t>
            </w:r>
          </w:p>
        </w:tc>
      </w:tr>
      <w:tr w:rsidR="00851E9A" w:rsidRPr="00B6620E" w14:paraId="402A3EF2" w14:textId="77777777" w:rsidTr="00C03817">
        <w:trPr>
          <w:trHeight w:val="317"/>
        </w:trPr>
        <w:tc>
          <w:tcPr>
            <w:tcW w:w="584" w:type="pct"/>
          </w:tcPr>
          <w:p w14:paraId="5B39CE33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71" w:type="pct"/>
          </w:tcPr>
          <w:p w14:paraId="53A85411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621" w:type="pct"/>
          </w:tcPr>
          <w:p w14:paraId="7BADEC56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58" w:type="pct"/>
          </w:tcPr>
          <w:p w14:paraId="5A50891D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64" w:type="pct"/>
            <w:shd w:val="clear" w:color="auto" w:fill="auto"/>
          </w:tcPr>
          <w:p w14:paraId="5EA910B3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758" w:type="pct"/>
            <w:shd w:val="clear" w:color="auto" w:fill="auto"/>
          </w:tcPr>
          <w:p w14:paraId="16F283D6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771" w:type="pct"/>
          </w:tcPr>
          <w:p w14:paraId="70B8764A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73" w:type="pct"/>
            <w:shd w:val="clear" w:color="auto" w:fill="auto"/>
          </w:tcPr>
          <w:p w14:paraId="6F9EF502" w14:textId="77777777" w:rsidR="002B453A" w:rsidRPr="00B6620E" w:rsidRDefault="002B453A" w:rsidP="00CF452F">
            <w:pPr>
              <w:jc w:val="both"/>
              <w:rPr>
                <w:rFonts w:ascii="Palemonas" w:hAnsi="Palemonas"/>
              </w:rPr>
            </w:pPr>
          </w:p>
        </w:tc>
      </w:tr>
      <w:tr w:rsidR="00851E9A" w:rsidRPr="00B6620E" w14:paraId="7F6AD899" w14:textId="77777777" w:rsidTr="00C03817">
        <w:trPr>
          <w:trHeight w:val="317"/>
        </w:trPr>
        <w:tc>
          <w:tcPr>
            <w:tcW w:w="584" w:type="pct"/>
          </w:tcPr>
          <w:p w14:paraId="2FBD8F13" w14:textId="4A5B524C" w:rsidR="00851E9A" w:rsidRPr="00851E9A" w:rsidRDefault="00851E9A" w:rsidP="00CF452F">
            <w:pPr>
              <w:jc w:val="both"/>
              <w:rPr>
                <w:rFonts w:ascii="Palemonas" w:hAnsi="Palemonas"/>
                <w:b/>
              </w:rPr>
            </w:pPr>
            <w:r w:rsidRPr="00851E9A">
              <w:rPr>
                <w:rFonts w:ascii="Palemonas" w:hAnsi="Palemonas"/>
                <w:b/>
              </w:rPr>
              <w:t>Iš viso</w:t>
            </w:r>
          </w:p>
        </w:tc>
        <w:tc>
          <w:tcPr>
            <w:tcW w:w="571" w:type="pct"/>
          </w:tcPr>
          <w:p w14:paraId="1626987B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621" w:type="pct"/>
          </w:tcPr>
          <w:p w14:paraId="61B47296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58" w:type="pct"/>
          </w:tcPr>
          <w:p w14:paraId="629CBE68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64" w:type="pct"/>
            <w:shd w:val="clear" w:color="auto" w:fill="auto"/>
          </w:tcPr>
          <w:p w14:paraId="3241746C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758" w:type="pct"/>
            <w:shd w:val="clear" w:color="auto" w:fill="auto"/>
          </w:tcPr>
          <w:p w14:paraId="141C2881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771" w:type="pct"/>
          </w:tcPr>
          <w:p w14:paraId="174AAB77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573" w:type="pct"/>
            <w:shd w:val="clear" w:color="auto" w:fill="auto"/>
          </w:tcPr>
          <w:p w14:paraId="26A0BC77" w14:textId="77777777" w:rsidR="00851E9A" w:rsidRPr="00B6620E" w:rsidRDefault="00851E9A" w:rsidP="00CF452F">
            <w:pPr>
              <w:jc w:val="both"/>
              <w:rPr>
                <w:rFonts w:ascii="Palemonas" w:hAnsi="Palemonas"/>
              </w:rPr>
            </w:pPr>
          </w:p>
        </w:tc>
      </w:tr>
    </w:tbl>
    <w:p w14:paraId="41046EB3" w14:textId="77777777" w:rsidR="00851E9A" w:rsidRDefault="00851E9A" w:rsidP="00CF452F">
      <w:pPr>
        <w:ind w:right="-1"/>
        <w:rPr>
          <w:rFonts w:ascii="Palemonas" w:hAnsi="Palemonas"/>
        </w:rPr>
      </w:pPr>
    </w:p>
    <w:p w14:paraId="6217B273" w14:textId="77777777" w:rsidR="00CC452F" w:rsidRPr="00007520" w:rsidRDefault="00851E9A" w:rsidP="00CF452F">
      <w:pPr>
        <w:ind w:right="-1"/>
        <w:rPr>
          <w:rFonts w:ascii="Palemonas" w:hAnsi="Palemonas"/>
        </w:rPr>
      </w:pPr>
      <w:r>
        <w:rPr>
          <w:rFonts w:ascii="Palemonas" w:hAnsi="Palemonas"/>
        </w:rPr>
        <w:t>Rinkliavų</w:t>
      </w:r>
      <w:r w:rsidR="001B0667" w:rsidRPr="00007520">
        <w:rPr>
          <w:rFonts w:ascii="Palemonas" w:hAnsi="Palemonas"/>
        </w:rPr>
        <w:t xml:space="preserve"> skyriaus vedėja</w:t>
      </w:r>
      <w:r w:rsidR="005421FB">
        <w:rPr>
          <w:rFonts w:ascii="Palemonas" w:hAnsi="Palemonas"/>
        </w:rPr>
        <w:t>s</w:t>
      </w:r>
      <w:r>
        <w:rPr>
          <w:rFonts w:ascii="Palemonas" w:hAnsi="Palemonas"/>
        </w:rPr>
        <w:t xml:space="preserve"> _____</w:t>
      </w:r>
      <w:r w:rsidR="001B0667" w:rsidRPr="00007520">
        <w:rPr>
          <w:rFonts w:ascii="Palemonas" w:hAnsi="Palemonas"/>
        </w:rPr>
        <w:t>__</w:t>
      </w:r>
      <w:r w:rsidR="00CC452F" w:rsidRPr="00007520">
        <w:rPr>
          <w:rFonts w:ascii="Palemonas" w:hAnsi="Palemonas"/>
        </w:rPr>
        <w:t>___________________________________________________</w:t>
      </w:r>
    </w:p>
    <w:p w14:paraId="4225D56C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  <w:sz w:val="20"/>
        </w:rPr>
        <w:t>(parašas, vardas, pavardė)</w:t>
      </w:r>
    </w:p>
    <w:p w14:paraId="40795C70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</w:p>
    <w:p w14:paraId="0ADC041D" w14:textId="77777777" w:rsidR="00CC452F" w:rsidRPr="00851E9A" w:rsidRDefault="00851E9A" w:rsidP="00CF452F">
      <w:pPr>
        <w:ind w:right="-1"/>
        <w:rPr>
          <w:rFonts w:ascii="Palemonas" w:hAnsi="Palemonas"/>
        </w:rPr>
      </w:pPr>
      <w:r>
        <w:rPr>
          <w:rFonts w:ascii="Palemonas" w:hAnsi="Palemonas"/>
        </w:rPr>
        <w:t>Rinkliavų skyriaus</w:t>
      </w:r>
      <w:r w:rsidR="00CC452F" w:rsidRPr="00007520">
        <w:rPr>
          <w:rFonts w:ascii="Palemonas" w:hAnsi="Palemonas"/>
        </w:rPr>
        <w:t xml:space="preserve"> vyr</w:t>
      </w:r>
      <w:r>
        <w:rPr>
          <w:rFonts w:ascii="Palemonas" w:hAnsi="Palemonas"/>
        </w:rPr>
        <w:t>iaus</w:t>
      </w:r>
      <w:r w:rsidR="005421FB">
        <w:rPr>
          <w:rFonts w:ascii="Palemonas" w:hAnsi="Palemonas"/>
        </w:rPr>
        <w:t>iasis</w:t>
      </w:r>
      <w:r w:rsidR="00CC452F" w:rsidRPr="00007520">
        <w:rPr>
          <w:rFonts w:ascii="Palemonas" w:hAnsi="Palemonas"/>
        </w:rPr>
        <w:t xml:space="preserve"> specialist</w:t>
      </w:r>
      <w:r w:rsidR="005421FB">
        <w:rPr>
          <w:rFonts w:ascii="Palemonas" w:hAnsi="Palemonas"/>
        </w:rPr>
        <w:t>as</w:t>
      </w:r>
      <w:r w:rsidR="00CC452F" w:rsidRPr="00007520">
        <w:rPr>
          <w:rFonts w:ascii="Palemonas" w:hAnsi="Palemonas"/>
          <w:sz w:val="20"/>
        </w:rPr>
        <w:t xml:space="preserve"> </w:t>
      </w:r>
      <w:r w:rsidR="00CC452F" w:rsidRPr="00851E9A">
        <w:rPr>
          <w:rFonts w:ascii="Palemonas" w:hAnsi="Palemonas"/>
        </w:rPr>
        <w:t>_______________________</w:t>
      </w:r>
      <w:r w:rsidR="001B0667" w:rsidRPr="00851E9A">
        <w:rPr>
          <w:rFonts w:ascii="Palemonas" w:hAnsi="Palemonas"/>
        </w:rPr>
        <w:t>______________________</w:t>
      </w:r>
    </w:p>
    <w:p w14:paraId="359694B1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  <w:r w:rsidRPr="00007520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ab/>
        <w:t>(parašas, vardas, pavardė)</w:t>
      </w:r>
    </w:p>
    <w:p w14:paraId="6CD32111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</w:p>
    <w:p w14:paraId="7AA8700D" w14:textId="77777777" w:rsidR="00CC452F" w:rsidRPr="006D5403" w:rsidRDefault="00CC452F" w:rsidP="00CF452F">
      <w:pPr>
        <w:ind w:right="-1"/>
        <w:jc w:val="center"/>
        <w:rPr>
          <w:rFonts w:ascii="Palemonas" w:hAnsi="Palemonas"/>
          <w:b/>
        </w:rPr>
      </w:pPr>
      <w:r w:rsidRPr="006D5403">
        <w:rPr>
          <w:rFonts w:ascii="Palemonas" w:hAnsi="Palemonas"/>
          <w:b/>
        </w:rPr>
        <w:t>PATVIRTINIMAS</w:t>
      </w:r>
    </w:p>
    <w:p w14:paraId="2ADF8BB3" w14:textId="77777777" w:rsidR="00CC452F" w:rsidRPr="006D5403" w:rsidRDefault="00CC452F" w:rsidP="00CF452F">
      <w:pPr>
        <w:ind w:right="-1"/>
        <w:rPr>
          <w:rFonts w:ascii="Palemonas" w:hAnsi="Palemonas"/>
        </w:rPr>
      </w:pPr>
    </w:p>
    <w:p w14:paraId="5CFF17EF" w14:textId="77777777" w:rsidR="00CC452F" w:rsidRPr="00851E9A" w:rsidRDefault="00851E9A" w:rsidP="00CF452F">
      <w:pPr>
        <w:ind w:right="-1"/>
        <w:rPr>
          <w:rFonts w:ascii="Palemonas" w:hAnsi="Palemonas"/>
        </w:rPr>
      </w:pPr>
      <w:r w:rsidRPr="00851E9A">
        <w:rPr>
          <w:rFonts w:ascii="Palemonas" w:hAnsi="Palemonas"/>
        </w:rPr>
        <w:t xml:space="preserve">Jūsų nurodyta skolos suma </w:t>
      </w:r>
      <w:r w:rsidR="006D4069" w:rsidRPr="00851E9A">
        <w:rPr>
          <w:rFonts w:ascii="Palemonas" w:hAnsi="Palemonas"/>
        </w:rPr>
        <w:t>(</w:t>
      </w:r>
      <w:r w:rsidR="00CC452F" w:rsidRPr="00851E9A">
        <w:rPr>
          <w:rFonts w:ascii="Palemonas" w:hAnsi="Palemonas"/>
        </w:rPr>
        <w:t>eur</w:t>
      </w:r>
      <w:r w:rsidR="00856E37" w:rsidRPr="00851E9A">
        <w:rPr>
          <w:rFonts w:ascii="Palemonas" w:hAnsi="Palemonas"/>
        </w:rPr>
        <w:t>ais</w:t>
      </w:r>
      <w:r w:rsidR="006D4069" w:rsidRPr="00851E9A">
        <w:rPr>
          <w:rFonts w:ascii="Palemonas" w:hAnsi="Palemonas"/>
        </w:rPr>
        <w:t>)</w:t>
      </w:r>
      <w:r w:rsidR="00CC452F" w:rsidRPr="00851E9A">
        <w:rPr>
          <w:rFonts w:ascii="Palemonas" w:hAnsi="Palemonas"/>
        </w:rPr>
        <w:t xml:space="preserve"> ____</w:t>
      </w:r>
      <w:r w:rsidR="001B0667" w:rsidRPr="00851E9A">
        <w:rPr>
          <w:rFonts w:ascii="Palemonas" w:hAnsi="Palemonas"/>
        </w:rPr>
        <w:t>___</w:t>
      </w:r>
      <w:r w:rsidRPr="00851E9A">
        <w:rPr>
          <w:rFonts w:ascii="Palemonas" w:hAnsi="Palemonas"/>
        </w:rPr>
        <w:t>_________</w:t>
      </w:r>
      <w:r w:rsidR="001B0667" w:rsidRPr="00851E9A">
        <w:rPr>
          <w:rFonts w:ascii="Palemonas" w:hAnsi="Palemonas"/>
        </w:rPr>
        <w:t>__________________________________</w:t>
      </w:r>
      <w:r w:rsidR="00CC452F" w:rsidRPr="00851E9A">
        <w:rPr>
          <w:rFonts w:ascii="Palemonas" w:hAnsi="Palemonas"/>
        </w:rPr>
        <w:t>_</w:t>
      </w:r>
    </w:p>
    <w:p w14:paraId="414617B9" w14:textId="77777777" w:rsidR="00CC452F" w:rsidRPr="00851E9A" w:rsidRDefault="00851E9A" w:rsidP="00CF452F">
      <w:pPr>
        <w:ind w:right="-1"/>
        <w:rPr>
          <w:rFonts w:ascii="Palemonas" w:hAnsi="Palemonas"/>
        </w:rPr>
      </w:pPr>
      <w:r w:rsidRPr="00851E9A">
        <w:rPr>
          <w:rFonts w:ascii="Palemonas" w:hAnsi="Palemonas"/>
        </w:rPr>
        <w:t xml:space="preserve">bendra skolos suma (data) dieną buvo suma (eurais) </w:t>
      </w:r>
      <w:r w:rsidR="00CC452F" w:rsidRPr="00851E9A">
        <w:rPr>
          <w:rFonts w:ascii="Palemonas" w:hAnsi="Palemonas"/>
        </w:rPr>
        <w:t>______</w:t>
      </w:r>
      <w:r w:rsidR="001B0667" w:rsidRPr="00851E9A">
        <w:rPr>
          <w:rFonts w:ascii="Palemonas" w:hAnsi="Palemonas"/>
        </w:rPr>
        <w:t>_______________________________</w:t>
      </w:r>
    </w:p>
    <w:p w14:paraId="3908DD43" w14:textId="2C710E7E" w:rsidR="001B0667" w:rsidRPr="00851E9A" w:rsidRDefault="00CF452F" w:rsidP="00CF452F">
      <w:pPr>
        <w:ind w:right="-1"/>
        <w:rPr>
          <w:rFonts w:ascii="Palemonas" w:hAnsi="Palemonas"/>
          <w:u w:val="single"/>
        </w:rPr>
      </w:pPr>
      <w:r w:rsidRPr="00CF452F">
        <w:rPr>
          <w:rFonts w:ascii="Palemonas" w:hAnsi="Palemonas"/>
        </w:rPr>
        <w:t>_______________________________________________________________</w:t>
      </w:r>
      <w:r w:rsidR="00851E9A" w:rsidRPr="00851E9A">
        <w:rPr>
          <w:rFonts w:ascii="Palemonas" w:hAnsi="Palemonas"/>
          <w:u w:val="single"/>
        </w:rPr>
        <w:t>(teisinga/neteisin</w:t>
      </w:r>
      <w:r w:rsidR="00851E9A">
        <w:rPr>
          <w:rFonts w:ascii="Palemonas" w:hAnsi="Palemonas"/>
          <w:u w:val="single"/>
        </w:rPr>
        <w:t>ga</w:t>
      </w:r>
      <w:r w:rsidR="00851E9A" w:rsidRPr="00851E9A">
        <w:rPr>
          <w:rFonts w:ascii="Palemonas" w:hAnsi="Palemonas"/>
          <w:u w:val="single"/>
        </w:rPr>
        <w:t>)</w:t>
      </w:r>
    </w:p>
    <w:p w14:paraId="241D3101" w14:textId="77777777" w:rsidR="00CC452F" w:rsidRPr="00007520" w:rsidRDefault="00CC452F" w:rsidP="00CF452F">
      <w:pPr>
        <w:ind w:right="-1"/>
        <w:rPr>
          <w:rFonts w:ascii="Palemonas" w:hAnsi="Palemonas"/>
        </w:rPr>
      </w:pPr>
    </w:p>
    <w:p w14:paraId="0EEDA8CA" w14:textId="78BB2EE3" w:rsidR="00CC452F" w:rsidRPr="00007520" w:rsidRDefault="00110705" w:rsidP="001F48A8">
      <w:pPr>
        <w:tabs>
          <w:tab w:val="left" w:pos="3261"/>
        </w:tabs>
        <w:ind w:right="-1"/>
        <w:rPr>
          <w:rFonts w:ascii="Palemonas" w:hAnsi="Palemonas"/>
        </w:rPr>
      </w:pPr>
      <w:r>
        <w:rPr>
          <w:rFonts w:ascii="Palemonas" w:hAnsi="Palemonas"/>
        </w:rPr>
        <w:t xml:space="preserve">Juridinio asmens </w:t>
      </w:r>
      <w:r w:rsidR="00CC452F" w:rsidRPr="00007520">
        <w:rPr>
          <w:rFonts w:ascii="Palemonas" w:hAnsi="Palemonas"/>
        </w:rPr>
        <w:t>vadovas</w:t>
      </w:r>
      <w:r w:rsidR="00A80189">
        <w:rPr>
          <w:rFonts w:ascii="Palemonas" w:hAnsi="Palemonas"/>
        </w:rPr>
        <w:tab/>
      </w:r>
      <w:r w:rsidR="001B0667" w:rsidRPr="00007520">
        <w:rPr>
          <w:rFonts w:ascii="Palemonas" w:hAnsi="Palemonas"/>
        </w:rPr>
        <w:t>__</w:t>
      </w:r>
      <w:r w:rsidR="00CC452F" w:rsidRPr="00007520">
        <w:rPr>
          <w:rFonts w:ascii="Palemonas" w:hAnsi="Palemonas"/>
        </w:rPr>
        <w:t>__________________</w:t>
      </w:r>
      <w:r w:rsidR="001B0667" w:rsidRPr="00007520">
        <w:rPr>
          <w:rFonts w:ascii="Palemonas" w:hAnsi="Palemonas"/>
        </w:rPr>
        <w:t>______________________</w:t>
      </w:r>
      <w:r>
        <w:rPr>
          <w:rFonts w:ascii="Palemonas" w:hAnsi="Palemonas"/>
        </w:rPr>
        <w:t>________</w:t>
      </w:r>
      <w:r w:rsidR="001B0667" w:rsidRPr="00007520">
        <w:rPr>
          <w:rFonts w:ascii="Palemonas" w:hAnsi="Palemonas"/>
        </w:rPr>
        <w:t>_</w:t>
      </w:r>
    </w:p>
    <w:p w14:paraId="4E71146A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</w:rPr>
        <w:tab/>
      </w:r>
      <w:r w:rsidRPr="00007520">
        <w:rPr>
          <w:rFonts w:ascii="Palemonas" w:hAnsi="Palemonas"/>
          <w:sz w:val="20"/>
        </w:rPr>
        <w:t>(parašas, vardas, pavardė)</w:t>
      </w:r>
    </w:p>
    <w:p w14:paraId="632907D6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</w:p>
    <w:p w14:paraId="381E9B12" w14:textId="4002ABE8" w:rsidR="00CC452F" w:rsidRPr="00007520" w:rsidRDefault="00CC452F" w:rsidP="001F48A8">
      <w:pPr>
        <w:tabs>
          <w:tab w:val="left" w:pos="3261"/>
        </w:tabs>
        <w:ind w:right="-1"/>
        <w:rPr>
          <w:rFonts w:ascii="Palemonas" w:hAnsi="Palemonas"/>
          <w:sz w:val="20"/>
        </w:rPr>
      </w:pPr>
      <w:r w:rsidRPr="00007520">
        <w:rPr>
          <w:rFonts w:ascii="Palemonas" w:hAnsi="Palemonas"/>
        </w:rPr>
        <w:t>Vyr. buhalteris</w:t>
      </w:r>
      <w:r w:rsidR="00A80189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>_______________________________</w:t>
      </w:r>
      <w:r w:rsidR="001B0667" w:rsidRPr="00007520">
        <w:rPr>
          <w:rFonts w:ascii="Palemonas" w:hAnsi="Palemonas"/>
          <w:sz w:val="20"/>
        </w:rPr>
        <w:t>______________________________</w:t>
      </w:r>
    </w:p>
    <w:p w14:paraId="092FE4D3" w14:textId="77777777" w:rsidR="00CC452F" w:rsidRPr="00007520" w:rsidRDefault="00CC452F" w:rsidP="00CF452F">
      <w:pPr>
        <w:ind w:right="-1"/>
        <w:rPr>
          <w:rFonts w:ascii="Palemonas" w:hAnsi="Palemonas"/>
          <w:sz w:val="20"/>
        </w:rPr>
      </w:pPr>
      <w:r w:rsidRPr="00007520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ab/>
      </w:r>
      <w:r w:rsidRPr="00007520">
        <w:rPr>
          <w:rFonts w:ascii="Palemonas" w:hAnsi="Palemonas"/>
          <w:sz w:val="20"/>
        </w:rPr>
        <w:tab/>
        <w:t>(parašas, vardas, pavardė)</w:t>
      </w:r>
    </w:p>
    <w:p w14:paraId="17FB8E32" w14:textId="77777777" w:rsidR="00A80189" w:rsidRDefault="00A80189" w:rsidP="001F48A8">
      <w:pPr>
        <w:ind w:right="-1"/>
        <w:jc w:val="both"/>
        <w:rPr>
          <w:rFonts w:ascii="Palemonas" w:hAnsi="Palemonas"/>
        </w:rPr>
      </w:pPr>
    </w:p>
    <w:p w14:paraId="0D6A199E" w14:textId="70577E2B" w:rsidR="00CC452F" w:rsidRPr="00007520" w:rsidRDefault="00CC452F" w:rsidP="00CF452F">
      <w:pPr>
        <w:ind w:right="-1"/>
        <w:rPr>
          <w:rFonts w:ascii="Palemonas" w:hAnsi="Palemonas"/>
          <w:sz w:val="20"/>
        </w:rPr>
      </w:pPr>
      <w:r w:rsidRPr="00007520">
        <w:rPr>
          <w:rFonts w:ascii="Palemonas" w:hAnsi="Palemonas"/>
        </w:rPr>
        <w:t>Pastaba</w:t>
      </w:r>
      <w:r w:rsidR="00A80189">
        <w:rPr>
          <w:rFonts w:ascii="Palemonas" w:hAnsi="Palemonas"/>
        </w:rPr>
        <w:t xml:space="preserve"> (-</w:t>
      </w:r>
      <w:proofErr w:type="spellStart"/>
      <w:r w:rsidR="00A80189">
        <w:rPr>
          <w:rFonts w:ascii="Palemonas" w:hAnsi="Palemonas"/>
        </w:rPr>
        <w:t>os</w:t>
      </w:r>
      <w:proofErr w:type="spellEnd"/>
      <w:r w:rsidR="00A80189">
        <w:rPr>
          <w:rFonts w:ascii="Palemonas" w:hAnsi="Palemonas"/>
        </w:rPr>
        <w:t>)</w:t>
      </w:r>
      <w:r w:rsidRPr="00007520">
        <w:rPr>
          <w:rFonts w:ascii="Palemonas" w:hAnsi="Palemonas"/>
        </w:rPr>
        <w:t>:</w:t>
      </w:r>
    </w:p>
    <w:p w14:paraId="3A658742" w14:textId="2A453DEF" w:rsidR="006D4069" w:rsidRDefault="006D4069" w:rsidP="00CF452F">
      <w:pPr>
        <w:ind w:right="-1"/>
        <w:rPr>
          <w:rFonts w:ascii="Palemonas" w:hAnsi="Palemonas"/>
        </w:rPr>
      </w:pPr>
      <w:r w:rsidRPr="00007520">
        <w:rPr>
          <w:rFonts w:ascii="Palemonas" w:hAnsi="Palemonas"/>
        </w:rPr>
        <w:t>________________________________________________</w:t>
      </w:r>
      <w:r w:rsidR="001B0667" w:rsidRPr="00007520">
        <w:rPr>
          <w:rFonts w:ascii="Palemonas" w:hAnsi="Palemonas"/>
        </w:rPr>
        <w:t>______________________________</w:t>
      </w:r>
    </w:p>
    <w:p w14:paraId="593E429F" w14:textId="77777777" w:rsidR="00110705" w:rsidRDefault="00110705" w:rsidP="00CF452F">
      <w:pPr>
        <w:ind w:right="-1"/>
        <w:rPr>
          <w:rFonts w:ascii="Palemonas" w:hAnsi="Palemonas"/>
        </w:rPr>
      </w:pPr>
    </w:p>
    <w:p w14:paraId="59747062" w14:textId="3D65B385" w:rsidR="006D4069" w:rsidRPr="00007520" w:rsidRDefault="006D4069" w:rsidP="00CF452F">
      <w:pPr>
        <w:ind w:right="-1"/>
        <w:rPr>
          <w:rFonts w:ascii="Palemonas" w:hAnsi="Palemonas"/>
        </w:rPr>
      </w:pPr>
      <w:r w:rsidRPr="00007520">
        <w:rPr>
          <w:rFonts w:ascii="Palemonas" w:hAnsi="Palemonas"/>
        </w:rPr>
        <w:t>___________________________________________</w:t>
      </w:r>
      <w:r w:rsidR="001B0667" w:rsidRPr="00007520">
        <w:rPr>
          <w:rFonts w:ascii="Palemonas" w:hAnsi="Palemonas"/>
        </w:rPr>
        <w:t>_______________________________</w:t>
      </w:r>
      <w:r w:rsidR="006D5403">
        <w:rPr>
          <w:rFonts w:ascii="Palemonas" w:hAnsi="Palemonas"/>
        </w:rPr>
        <w:t>____</w:t>
      </w:r>
    </w:p>
    <w:sectPr w:rsidR="006D4069" w:rsidRPr="00007520" w:rsidSect="00987BA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0348F"/>
    <w:multiLevelType w:val="hybridMultilevel"/>
    <w:tmpl w:val="FA2026CC"/>
    <w:lvl w:ilvl="0" w:tplc="E438DFA0">
      <w:numFmt w:val="none"/>
      <w:lvlText w:val=""/>
      <w:lvlJc w:val="left"/>
      <w:pPr>
        <w:tabs>
          <w:tab w:val="num" w:pos="360"/>
        </w:tabs>
      </w:pPr>
    </w:lvl>
    <w:lvl w:ilvl="1" w:tplc="80361B64" w:tentative="1">
      <w:start w:val="1"/>
      <w:numFmt w:val="lowerLetter"/>
      <w:lvlText w:val="%2."/>
      <w:lvlJc w:val="left"/>
      <w:pPr>
        <w:tabs>
          <w:tab w:val="num" w:pos="2676"/>
        </w:tabs>
        <w:ind w:left="2676" w:hanging="360"/>
      </w:pPr>
    </w:lvl>
    <w:lvl w:ilvl="2" w:tplc="20BA0740" w:tentative="1">
      <w:start w:val="1"/>
      <w:numFmt w:val="lowerRoman"/>
      <w:lvlText w:val="%3."/>
      <w:lvlJc w:val="right"/>
      <w:pPr>
        <w:tabs>
          <w:tab w:val="num" w:pos="3396"/>
        </w:tabs>
        <w:ind w:left="3396" w:hanging="180"/>
      </w:pPr>
    </w:lvl>
    <w:lvl w:ilvl="3" w:tplc="5D60812C" w:tentative="1">
      <w:start w:val="1"/>
      <w:numFmt w:val="decimal"/>
      <w:lvlText w:val="%4."/>
      <w:lvlJc w:val="left"/>
      <w:pPr>
        <w:tabs>
          <w:tab w:val="num" w:pos="4116"/>
        </w:tabs>
        <w:ind w:left="4116" w:hanging="360"/>
      </w:pPr>
    </w:lvl>
    <w:lvl w:ilvl="4" w:tplc="1BF03010" w:tentative="1">
      <w:start w:val="1"/>
      <w:numFmt w:val="lowerLetter"/>
      <w:lvlText w:val="%5."/>
      <w:lvlJc w:val="left"/>
      <w:pPr>
        <w:tabs>
          <w:tab w:val="num" w:pos="4836"/>
        </w:tabs>
        <w:ind w:left="4836" w:hanging="360"/>
      </w:pPr>
    </w:lvl>
    <w:lvl w:ilvl="5" w:tplc="37B460B6" w:tentative="1">
      <w:start w:val="1"/>
      <w:numFmt w:val="lowerRoman"/>
      <w:lvlText w:val="%6."/>
      <w:lvlJc w:val="right"/>
      <w:pPr>
        <w:tabs>
          <w:tab w:val="num" w:pos="5556"/>
        </w:tabs>
        <w:ind w:left="5556" w:hanging="180"/>
      </w:pPr>
    </w:lvl>
    <w:lvl w:ilvl="6" w:tplc="ADDEBCBC" w:tentative="1">
      <w:start w:val="1"/>
      <w:numFmt w:val="decimal"/>
      <w:lvlText w:val="%7."/>
      <w:lvlJc w:val="left"/>
      <w:pPr>
        <w:tabs>
          <w:tab w:val="num" w:pos="6276"/>
        </w:tabs>
        <w:ind w:left="6276" w:hanging="360"/>
      </w:pPr>
    </w:lvl>
    <w:lvl w:ilvl="7" w:tplc="2166BD6C" w:tentative="1">
      <w:start w:val="1"/>
      <w:numFmt w:val="lowerLetter"/>
      <w:lvlText w:val="%8."/>
      <w:lvlJc w:val="left"/>
      <w:pPr>
        <w:tabs>
          <w:tab w:val="num" w:pos="6996"/>
        </w:tabs>
        <w:ind w:left="6996" w:hanging="360"/>
      </w:pPr>
    </w:lvl>
    <w:lvl w:ilvl="8" w:tplc="50F8A1FA" w:tentative="1">
      <w:start w:val="1"/>
      <w:numFmt w:val="lowerRoman"/>
      <w:lvlText w:val="%9."/>
      <w:lvlJc w:val="right"/>
      <w:pPr>
        <w:tabs>
          <w:tab w:val="num" w:pos="7716"/>
        </w:tabs>
        <w:ind w:left="7716" w:hanging="180"/>
      </w:pPr>
    </w:lvl>
  </w:abstractNum>
  <w:abstractNum w:abstractNumId="1" w15:restartNumberingAfterBreak="0">
    <w:nsid w:val="3A3847A0"/>
    <w:multiLevelType w:val="multilevel"/>
    <w:tmpl w:val="EE8AA3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9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9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081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9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96" w:hanging="1800"/>
      </w:pPr>
      <w:rPr>
        <w:rFonts w:hint="default"/>
      </w:rPr>
    </w:lvl>
  </w:abstractNum>
  <w:num w:numId="1" w16cid:durableId="2019773721">
    <w:abstractNumId w:val="0"/>
  </w:num>
  <w:num w:numId="2" w16cid:durableId="1063332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FCE"/>
    <w:rsid w:val="0000599B"/>
    <w:rsid w:val="00007520"/>
    <w:rsid w:val="00036891"/>
    <w:rsid w:val="00040448"/>
    <w:rsid w:val="00051151"/>
    <w:rsid w:val="00074034"/>
    <w:rsid w:val="000A1758"/>
    <w:rsid w:val="000D1DF4"/>
    <w:rsid w:val="00110705"/>
    <w:rsid w:val="00137A6E"/>
    <w:rsid w:val="00150632"/>
    <w:rsid w:val="00153BE0"/>
    <w:rsid w:val="00195C13"/>
    <w:rsid w:val="001B0667"/>
    <w:rsid w:val="001B133A"/>
    <w:rsid w:val="001D4B5B"/>
    <w:rsid w:val="001F48A8"/>
    <w:rsid w:val="00213BBE"/>
    <w:rsid w:val="00237436"/>
    <w:rsid w:val="00243BAB"/>
    <w:rsid w:val="0028276B"/>
    <w:rsid w:val="00294238"/>
    <w:rsid w:val="002B453A"/>
    <w:rsid w:val="002C2239"/>
    <w:rsid w:val="00354BB6"/>
    <w:rsid w:val="0035701F"/>
    <w:rsid w:val="00373C7C"/>
    <w:rsid w:val="00374FC9"/>
    <w:rsid w:val="003860E7"/>
    <w:rsid w:val="00395872"/>
    <w:rsid w:val="00397615"/>
    <w:rsid w:val="003A0657"/>
    <w:rsid w:val="003B34DB"/>
    <w:rsid w:val="003D2FF6"/>
    <w:rsid w:val="00437D26"/>
    <w:rsid w:val="004576B7"/>
    <w:rsid w:val="00464B5A"/>
    <w:rsid w:val="00475318"/>
    <w:rsid w:val="00496395"/>
    <w:rsid w:val="004A6A34"/>
    <w:rsid w:val="004C73E9"/>
    <w:rsid w:val="004E31DE"/>
    <w:rsid w:val="005421FB"/>
    <w:rsid w:val="00553E23"/>
    <w:rsid w:val="00562153"/>
    <w:rsid w:val="00564283"/>
    <w:rsid w:val="0058454D"/>
    <w:rsid w:val="00595E61"/>
    <w:rsid w:val="005E0137"/>
    <w:rsid w:val="005F0839"/>
    <w:rsid w:val="00606DCC"/>
    <w:rsid w:val="00633B15"/>
    <w:rsid w:val="006451CF"/>
    <w:rsid w:val="00697742"/>
    <w:rsid w:val="006A7898"/>
    <w:rsid w:val="006D2D84"/>
    <w:rsid w:val="006D4069"/>
    <w:rsid w:val="006D5403"/>
    <w:rsid w:val="0070086F"/>
    <w:rsid w:val="007122B7"/>
    <w:rsid w:val="00716297"/>
    <w:rsid w:val="007473FB"/>
    <w:rsid w:val="00757CE8"/>
    <w:rsid w:val="00766C7C"/>
    <w:rsid w:val="0079263B"/>
    <w:rsid w:val="007960D6"/>
    <w:rsid w:val="007A0DD9"/>
    <w:rsid w:val="007B6544"/>
    <w:rsid w:val="007B7C1E"/>
    <w:rsid w:val="007C7313"/>
    <w:rsid w:val="008208DF"/>
    <w:rsid w:val="008272AC"/>
    <w:rsid w:val="00834AFA"/>
    <w:rsid w:val="00851E9A"/>
    <w:rsid w:val="00856E37"/>
    <w:rsid w:val="00866FCE"/>
    <w:rsid w:val="008B3180"/>
    <w:rsid w:val="00915366"/>
    <w:rsid w:val="00936A1B"/>
    <w:rsid w:val="00957DDC"/>
    <w:rsid w:val="00961B1B"/>
    <w:rsid w:val="00987BA6"/>
    <w:rsid w:val="00993FFC"/>
    <w:rsid w:val="0099476B"/>
    <w:rsid w:val="009D3993"/>
    <w:rsid w:val="009D57DC"/>
    <w:rsid w:val="009E68FC"/>
    <w:rsid w:val="009F2481"/>
    <w:rsid w:val="00A00194"/>
    <w:rsid w:val="00A429E2"/>
    <w:rsid w:val="00A57D6E"/>
    <w:rsid w:val="00A63826"/>
    <w:rsid w:val="00A76F95"/>
    <w:rsid w:val="00A80189"/>
    <w:rsid w:val="00AA7061"/>
    <w:rsid w:val="00AB0B1E"/>
    <w:rsid w:val="00AF1A1E"/>
    <w:rsid w:val="00B3544D"/>
    <w:rsid w:val="00B6620E"/>
    <w:rsid w:val="00B87F6C"/>
    <w:rsid w:val="00B93FFF"/>
    <w:rsid w:val="00BA128D"/>
    <w:rsid w:val="00BA3264"/>
    <w:rsid w:val="00BE45A4"/>
    <w:rsid w:val="00C03284"/>
    <w:rsid w:val="00C03817"/>
    <w:rsid w:val="00C065A4"/>
    <w:rsid w:val="00C218AA"/>
    <w:rsid w:val="00C8528C"/>
    <w:rsid w:val="00CA2369"/>
    <w:rsid w:val="00CA6759"/>
    <w:rsid w:val="00CB02FC"/>
    <w:rsid w:val="00CC452F"/>
    <w:rsid w:val="00CF452F"/>
    <w:rsid w:val="00D04DE2"/>
    <w:rsid w:val="00D17102"/>
    <w:rsid w:val="00D25489"/>
    <w:rsid w:val="00D26837"/>
    <w:rsid w:val="00D529C0"/>
    <w:rsid w:val="00D54623"/>
    <w:rsid w:val="00D832CE"/>
    <w:rsid w:val="00D856DF"/>
    <w:rsid w:val="00D90F6E"/>
    <w:rsid w:val="00D92C92"/>
    <w:rsid w:val="00DB0240"/>
    <w:rsid w:val="00DB4708"/>
    <w:rsid w:val="00DB5A7C"/>
    <w:rsid w:val="00DF4350"/>
    <w:rsid w:val="00E105DD"/>
    <w:rsid w:val="00E12C91"/>
    <w:rsid w:val="00E42E5F"/>
    <w:rsid w:val="00E96A99"/>
    <w:rsid w:val="00EE4936"/>
    <w:rsid w:val="00EF59C0"/>
    <w:rsid w:val="00F404C8"/>
    <w:rsid w:val="00F60785"/>
    <w:rsid w:val="00F61D53"/>
    <w:rsid w:val="00F85926"/>
    <w:rsid w:val="00FA425E"/>
    <w:rsid w:val="00FA66D9"/>
    <w:rsid w:val="00FA75AB"/>
    <w:rsid w:val="00F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0AC737AD"/>
  <w15:chartTrackingRefBased/>
  <w15:docId w15:val="{A8F904A1-9C0A-46A2-B332-BFDAE097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qFormat/>
    <w:rsid w:val="00866F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Antrat2">
    <w:name w:val="heading 2"/>
    <w:basedOn w:val="prastasis"/>
    <w:next w:val="prastasis"/>
    <w:qFormat/>
    <w:rsid w:val="003976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3976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39761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rsid w:val="00866FCE"/>
    <w:pPr>
      <w:spacing w:before="100" w:beforeAutospacing="1" w:after="100" w:afterAutospacing="1"/>
    </w:pPr>
  </w:style>
  <w:style w:type="paragraph" w:styleId="Debesliotekstas">
    <w:name w:val="Balloon Text"/>
    <w:basedOn w:val="prastasis"/>
    <w:semiHidden/>
    <w:rsid w:val="008B318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39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DiagramaDiagramaCharChar">
    <w:name w:val="Char Char1 Diagrama Diagrama Char Char"/>
    <w:basedOn w:val="prastasis"/>
    <w:rsid w:val="00CC452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taisymai">
    <w:name w:val="Revision"/>
    <w:hidden/>
    <w:uiPriority w:val="99"/>
    <w:semiHidden/>
    <w:rsid w:val="00AB0B1E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AB0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7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420df6792ee340e3a0b11f4d03ddc27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2C84E-442C-4884-84EA-4B1EB889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420df6792ee340e3a0b11f4d03ddc272</Template>
  <TotalTime>0</TotalTime>
  <Pages>5</Pages>
  <Words>795</Words>
  <Characters>7196</Characters>
  <Application>Microsoft Office Word</Application>
  <DocSecurity>0</DocSecurity>
  <Lines>59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VALSTYBINĖS ŽEMĖS NUOMOS MOKESČIO ADMINISTRAVIMUI REIKALINGŲ FORMŲ PATVIRTINIMO</vt:lpstr>
    </vt:vector>
  </TitlesOfParts>
  <Manager>2025-05-02</Manager>
  <Company>Palangos miesto savivaldybė</Company>
  <LinksUpToDate>false</LinksUpToDate>
  <CharactersWithSpaces>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VALSTYBINĖS ŽEMĖS NUOMOS MOKESČIO ADMINISTRAVIMUI REIKALINGŲ FORMŲ PATVIRTINIMO</dc:title>
  <dc:subject>A1-605</dc:subject>
  <dc:creator>PALANGOS MIESTO SAVIVALDYBĖS ADMINISTRACIJOS DIREKTORIUS</dc:creator>
  <cp:keywords/>
  <dc:description/>
  <cp:lastModifiedBy>Aušra Dangėlaitienė</cp:lastModifiedBy>
  <cp:revision>3</cp:revision>
  <cp:lastPrinted>2019-02-13T09:47:00Z</cp:lastPrinted>
  <dcterms:created xsi:type="dcterms:W3CDTF">2025-05-05T11:33:00Z</dcterms:created>
  <dcterms:modified xsi:type="dcterms:W3CDTF">2025-05-05T11:35:00Z</dcterms:modified>
  <cp:category>ĮSAKYMAS</cp:category>
</cp:coreProperties>
</file>