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DE5F8" w14:textId="078C8945" w:rsidR="00330547" w:rsidRPr="006A6C0A" w:rsidRDefault="00330547" w:rsidP="00330547">
      <w:pPr>
        <w:tabs>
          <w:tab w:val="left" w:pos="284"/>
        </w:tabs>
        <w:ind w:left="5954"/>
        <w:jc w:val="both"/>
        <w:rPr>
          <w:rFonts w:ascii="Palemonas" w:hAnsi="Palemonas"/>
        </w:rPr>
      </w:pPr>
      <w:r w:rsidRPr="006A6C0A">
        <w:rPr>
          <w:rFonts w:ascii="Palemonas" w:hAnsi="Palemonas"/>
        </w:rPr>
        <w:t xml:space="preserve">Saugotinų želdinių kirtimo, kitokio </w:t>
      </w:r>
    </w:p>
    <w:p w14:paraId="32EF75FD" w14:textId="70E12B74" w:rsidR="00330547" w:rsidRPr="006A6C0A" w:rsidRDefault="00330547" w:rsidP="00B96EC9">
      <w:pPr>
        <w:tabs>
          <w:tab w:val="left" w:pos="284"/>
        </w:tabs>
        <w:ind w:left="5954"/>
        <w:jc w:val="both"/>
        <w:rPr>
          <w:rFonts w:ascii="Palemonas" w:hAnsi="Palemonas"/>
        </w:rPr>
      </w:pPr>
      <w:r w:rsidRPr="006A6C0A">
        <w:rPr>
          <w:rFonts w:ascii="Palemonas" w:hAnsi="Palemonas"/>
        </w:rPr>
        <w:t xml:space="preserve">pašalinimo iš augimo vietos ar intensyvaus genėjimo leidimų išdavimo ir prašymų dėl želdinių atkuriamosios vertės kompensacijos </w:t>
      </w:r>
    </w:p>
    <w:p w14:paraId="278E2B33" w14:textId="77777777" w:rsidR="00330547" w:rsidRPr="006A6C0A" w:rsidRDefault="00330547" w:rsidP="00330547">
      <w:pPr>
        <w:tabs>
          <w:tab w:val="left" w:pos="284"/>
        </w:tabs>
        <w:ind w:left="5954"/>
        <w:jc w:val="both"/>
        <w:rPr>
          <w:rFonts w:ascii="Palemonas" w:hAnsi="Palemonas"/>
        </w:rPr>
      </w:pPr>
      <w:r w:rsidRPr="006A6C0A">
        <w:rPr>
          <w:rFonts w:ascii="Palemonas" w:hAnsi="Palemonas"/>
        </w:rPr>
        <w:t xml:space="preserve">dydžio perskaičiavimo nagrinėjimo ir </w:t>
      </w:r>
    </w:p>
    <w:p w14:paraId="14BF3AE9" w14:textId="094D06D1" w:rsidR="00330547" w:rsidRPr="00B96EC9" w:rsidRDefault="00330547" w:rsidP="00B96EC9">
      <w:pPr>
        <w:tabs>
          <w:tab w:val="left" w:pos="284"/>
        </w:tabs>
        <w:ind w:left="5954"/>
        <w:jc w:val="both"/>
        <w:rPr>
          <w:rFonts w:ascii="Palemonas" w:hAnsi="Palemonas"/>
        </w:rPr>
      </w:pPr>
      <w:r w:rsidRPr="006A6C0A">
        <w:rPr>
          <w:rFonts w:ascii="Palemonas" w:hAnsi="Palemonas"/>
        </w:rPr>
        <w:t>sumokėtos želdinių atkuriamosios vertės kompensacijos grąžinimo tvarkos aprašo</w:t>
      </w:r>
    </w:p>
    <w:p w14:paraId="0743BE36" w14:textId="77777777" w:rsidR="00330547" w:rsidRPr="006A6C0A" w:rsidRDefault="00330547" w:rsidP="00330547">
      <w:pPr>
        <w:tabs>
          <w:tab w:val="left" w:pos="284"/>
        </w:tabs>
        <w:ind w:left="5954"/>
        <w:jc w:val="both"/>
        <w:rPr>
          <w:rFonts w:ascii="Palemonas" w:eastAsia="Calibri" w:hAnsi="Palemonas"/>
        </w:rPr>
      </w:pPr>
      <w:r w:rsidRPr="006A6C0A">
        <w:rPr>
          <w:rFonts w:ascii="Palemonas" w:hAnsi="Palemonas"/>
        </w:rPr>
        <w:t>1 priedas</w:t>
      </w:r>
    </w:p>
    <w:p w14:paraId="4CE4CE9F" w14:textId="77777777" w:rsidR="00330547" w:rsidRPr="006A6C0A" w:rsidRDefault="00330547" w:rsidP="00330547">
      <w:pPr>
        <w:tabs>
          <w:tab w:val="center" w:pos="4819"/>
          <w:tab w:val="right" w:pos="9638"/>
          <w:tab w:val="left" w:pos="12191"/>
        </w:tabs>
        <w:spacing w:line="259" w:lineRule="auto"/>
        <w:jc w:val="right"/>
        <w:rPr>
          <w:rFonts w:ascii="Palemonas" w:hAnsi="Palemonas"/>
          <w:b/>
          <w:bCs/>
        </w:rPr>
      </w:pPr>
    </w:p>
    <w:p w14:paraId="00D77BAA" w14:textId="77777777" w:rsidR="00330547" w:rsidRPr="006A6C0A" w:rsidRDefault="00330547" w:rsidP="00330547">
      <w:pPr>
        <w:rPr>
          <w:rFonts w:ascii="Palemonas" w:hAnsi="Palemonas"/>
        </w:rPr>
      </w:pPr>
    </w:p>
    <w:p w14:paraId="65AFCA53" w14:textId="77777777" w:rsidR="00330547" w:rsidRPr="006A6C0A" w:rsidRDefault="00330547" w:rsidP="00330547">
      <w:pPr>
        <w:rPr>
          <w:rFonts w:ascii="Palemonas" w:hAnsi="Palemonas"/>
        </w:rPr>
      </w:pPr>
    </w:p>
    <w:p w14:paraId="23F1BA61" w14:textId="77777777" w:rsidR="00330547" w:rsidRPr="006A6C0A" w:rsidRDefault="00330547" w:rsidP="00330547">
      <w:pPr>
        <w:jc w:val="center"/>
        <w:rPr>
          <w:rFonts w:ascii="Palemonas" w:hAnsi="Palemonas"/>
          <w:b/>
        </w:rPr>
      </w:pPr>
      <w:r w:rsidRPr="006A6C0A">
        <w:rPr>
          <w:rFonts w:ascii="Palemonas" w:hAnsi="Palemonas"/>
          <w:b/>
        </w:rPr>
        <w:t>(Prašymo forma)</w:t>
      </w:r>
    </w:p>
    <w:p w14:paraId="0B87F395" w14:textId="77777777" w:rsidR="00330547" w:rsidRPr="006A6C0A" w:rsidRDefault="00330547" w:rsidP="00330547">
      <w:pPr>
        <w:suppressAutoHyphens/>
        <w:jc w:val="center"/>
        <w:rPr>
          <w:rFonts w:ascii="Palemonas" w:hAnsi="Palemonas"/>
        </w:rPr>
      </w:pPr>
      <w:r w:rsidRPr="006A6C0A">
        <w:rPr>
          <w:rFonts w:ascii="Palemonas" w:hAnsi="Palemonas"/>
        </w:rPr>
        <w:t>_______________________________________________________________________________</w:t>
      </w:r>
    </w:p>
    <w:p w14:paraId="79985485" w14:textId="77777777" w:rsidR="00330547" w:rsidRPr="006A6C0A" w:rsidRDefault="00330547" w:rsidP="00330547">
      <w:pPr>
        <w:suppressAutoHyphens/>
        <w:ind w:firstLine="62"/>
        <w:jc w:val="center"/>
        <w:rPr>
          <w:rFonts w:ascii="Palemonas" w:hAnsi="Palemonas"/>
        </w:rPr>
      </w:pPr>
      <w:r w:rsidRPr="006A6C0A">
        <w:rPr>
          <w:rFonts w:ascii="Palemonas" w:hAnsi="Palemonas"/>
        </w:rPr>
        <w:t>(Prašymą teikiančio fizinio asmens vardas, pavardė ar juridinio asmens pavadinimas)</w:t>
      </w:r>
    </w:p>
    <w:p w14:paraId="63EF77C3" w14:textId="77777777" w:rsidR="00330547" w:rsidRPr="006A6C0A" w:rsidRDefault="00330547" w:rsidP="00330547">
      <w:pPr>
        <w:suppressAutoHyphens/>
        <w:jc w:val="center"/>
        <w:rPr>
          <w:rFonts w:ascii="Palemonas" w:hAnsi="Palemonas"/>
        </w:rPr>
      </w:pPr>
    </w:p>
    <w:p w14:paraId="74D26102" w14:textId="77777777" w:rsidR="00330547" w:rsidRPr="006A6C0A" w:rsidRDefault="00330547" w:rsidP="00330547">
      <w:pPr>
        <w:suppressAutoHyphens/>
        <w:jc w:val="center"/>
        <w:rPr>
          <w:rFonts w:ascii="Palemonas" w:hAnsi="Palemonas"/>
        </w:rPr>
      </w:pPr>
      <w:r w:rsidRPr="006A6C0A">
        <w:rPr>
          <w:rFonts w:ascii="Palemonas" w:hAnsi="Palemonas"/>
          <w:bCs/>
        </w:rPr>
        <w:t>_</w:t>
      </w:r>
      <w:r w:rsidRPr="006A6C0A">
        <w:rPr>
          <w:rFonts w:ascii="Palemonas" w:hAnsi="Palemonas"/>
        </w:rPr>
        <w:t>______________________________________________________________________________</w:t>
      </w:r>
    </w:p>
    <w:p w14:paraId="45E07C84" w14:textId="77777777" w:rsidR="00330547" w:rsidRPr="006A6C0A" w:rsidRDefault="00330547" w:rsidP="00330547">
      <w:pPr>
        <w:jc w:val="center"/>
        <w:rPr>
          <w:rFonts w:ascii="Palemonas" w:hAnsi="Palemonas"/>
        </w:rPr>
      </w:pPr>
      <w:r w:rsidRPr="006A6C0A">
        <w:rPr>
          <w:rFonts w:ascii="Palemonas" w:hAnsi="Palemonas"/>
        </w:rPr>
        <w:t>(adresas, telefono numeris)</w:t>
      </w:r>
    </w:p>
    <w:p w14:paraId="5015B848" w14:textId="77777777" w:rsidR="00330547" w:rsidRPr="006A6C0A" w:rsidRDefault="00330547" w:rsidP="00330547">
      <w:pPr>
        <w:tabs>
          <w:tab w:val="right" w:leader="underscore" w:pos="9000"/>
        </w:tabs>
        <w:rPr>
          <w:rFonts w:ascii="Palemonas" w:hAnsi="Palemonas"/>
          <w:b/>
          <w:bCs/>
          <w:i/>
          <w:iCs/>
        </w:rPr>
      </w:pPr>
    </w:p>
    <w:p w14:paraId="6C4B844F" w14:textId="41D9EE31" w:rsidR="00330547" w:rsidRPr="006A6C0A" w:rsidRDefault="00580267" w:rsidP="00330547">
      <w:pPr>
        <w:tabs>
          <w:tab w:val="right" w:leader="underscore" w:pos="9000"/>
        </w:tabs>
        <w:rPr>
          <w:rFonts w:ascii="Palemonas" w:hAnsi="Palemonas"/>
          <w:b/>
          <w:bCs/>
          <w:i/>
          <w:iCs/>
          <w:u w:val="single"/>
        </w:rPr>
      </w:pPr>
      <w:r w:rsidRPr="006A6C0A">
        <w:rPr>
          <w:rFonts w:ascii="Palemonas" w:hAnsi="Palemonas"/>
          <w:b/>
          <w:bCs/>
          <w:i/>
          <w:iCs/>
          <w:u w:val="single"/>
        </w:rPr>
        <w:t xml:space="preserve">Palangos </w:t>
      </w:r>
      <w:r w:rsidR="00330547" w:rsidRPr="006A6C0A">
        <w:rPr>
          <w:rFonts w:ascii="Palemonas" w:hAnsi="Palemonas"/>
          <w:b/>
          <w:bCs/>
          <w:i/>
          <w:iCs/>
          <w:u w:val="single"/>
        </w:rPr>
        <w:t xml:space="preserve">miesto </w:t>
      </w:r>
      <w:r w:rsidR="00526BAC" w:rsidRPr="006A6C0A">
        <w:rPr>
          <w:rFonts w:ascii="Palemonas" w:hAnsi="Palemonas"/>
          <w:b/>
          <w:bCs/>
          <w:i/>
          <w:iCs/>
          <w:u w:val="single"/>
        </w:rPr>
        <w:t>savivaldybės</w:t>
      </w:r>
      <w:r w:rsidR="00330547" w:rsidRPr="006A6C0A">
        <w:rPr>
          <w:rFonts w:ascii="Palemonas" w:hAnsi="Palemonas"/>
          <w:b/>
          <w:bCs/>
          <w:i/>
          <w:iCs/>
          <w:u w:val="single"/>
        </w:rPr>
        <w:t xml:space="preserve"> </w:t>
      </w:r>
      <w:r w:rsidR="00147F08" w:rsidRPr="006A6C0A">
        <w:rPr>
          <w:rFonts w:ascii="Palemonas" w:hAnsi="Palemonas"/>
          <w:b/>
          <w:bCs/>
          <w:i/>
          <w:iCs/>
          <w:u w:val="single"/>
        </w:rPr>
        <w:t>administracijai</w:t>
      </w:r>
    </w:p>
    <w:p w14:paraId="281FC8F5" w14:textId="77777777" w:rsidR="00330547" w:rsidRPr="006A6C0A" w:rsidRDefault="00330547" w:rsidP="00526BAC">
      <w:pPr>
        <w:tabs>
          <w:tab w:val="right" w:leader="underscore" w:pos="9000"/>
        </w:tabs>
        <w:ind w:firstLine="567"/>
        <w:rPr>
          <w:rFonts w:ascii="Palemonas" w:hAnsi="Palemonas"/>
          <w:b/>
          <w:bCs/>
        </w:rPr>
      </w:pPr>
    </w:p>
    <w:p w14:paraId="666D1506" w14:textId="77777777" w:rsidR="00330547" w:rsidRPr="006A6C0A" w:rsidRDefault="00330547" w:rsidP="00330547">
      <w:pPr>
        <w:tabs>
          <w:tab w:val="right" w:leader="underscore" w:pos="9000"/>
        </w:tabs>
        <w:jc w:val="center"/>
        <w:rPr>
          <w:rFonts w:ascii="Palemonas" w:hAnsi="Palemonas"/>
          <w:b/>
          <w:bCs/>
        </w:rPr>
      </w:pPr>
      <w:r w:rsidRPr="006A6C0A">
        <w:rPr>
          <w:rFonts w:ascii="Palemonas" w:hAnsi="Palemonas"/>
          <w:b/>
          <w:bCs/>
        </w:rPr>
        <w:t>PRAŠYMAS</w:t>
      </w:r>
    </w:p>
    <w:p w14:paraId="01CC85F6" w14:textId="77777777" w:rsidR="00330547" w:rsidRPr="006A6C0A" w:rsidRDefault="00330547" w:rsidP="00330547">
      <w:pPr>
        <w:tabs>
          <w:tab w:val="right" w:leader="underscore" w:pos="9000"/>
        </w:tabs>
        <w:jc w:val="center"/>
        <w:rPr>
          <w:rFonts w:ascii="Palemonas" w:hAnsi="Palemonas"/>
        </w:rPr>
      </w:pPr>
      <w:r w:rsidRPr="006A6C0A">
        <w:rPr>
          <w:rFonts w:ascii="Palemonas" w:hAnsi="Palemonas"/>
        </w:rPr>
        <w:t>_______________________________________</w:t>
      </w:r>
    </w:p>
    <w:p w14:paraId="1E3BEEBC" w14:textId="77777777" w:rsidR="00330547" w:rsidRPr="006A6C0A" w:rsidRDefault="00330547" w:rsidP="00330547">
      <w:pPr>
        <w:tabs>
          <w:tab w:val="right" w:leader="underscore" w:pos="9000"/>
        </w:tabs>
        <w:jc w:val="center"/>
        <w:rPr>
          <w:rFonts w:ascii="Palemonas" w:hAnsi="Palemonas"/>
        </w:rPr>
      </w:pPr>
      <w:r w:rsidRPr="006A6C0A">
        <w:rPr>
          <w:rFonts w:ascii="Palemonas" w:hAnsi="Palemonas"/>
        </w:rPr>
        <w:t>(data)</w:t>
      </w:r>
    </w:p>
    <w:p w14:paraId="7C4256E5" w14:textId="77777777" w:rsidR="00330547" w:rsidRPr="006A6C0A" w:rsidRDefault="00330547" w:rsidP="00330547">
      <w:pPr>
        <w:tabs>
          <w:tab w:val="right" w:leader="underscore" w:pos="9000"/>
        </w:tabs>
        <w:jc w:val="center"/>
        <w:rPr>
          <w:rFonts w:ascii="Palemonas" w:hAnsi="Palemonas"/>
        </w:rPr>
      </w:pPr>
      <w:r w:rsidRPr="006A6C0A">
        <w:rPr>
          <w:rFonts w:ascii="Palemonas" w:hAnsi="Palemonas"/>
        </w:rPr>
        <w:t>_______________________________________</w:t>
      </w:r>
    </w:p>
    <w:p w14:paraId="180C93AB" w14:textId="77777777" w:rsidR="00330547" w:rsidRPr="006A6C0A" w:rsidRDefault="00330547" w:rsidP="00330547">
      <w:pPr>
        <w:tabs>
          <w:tab w:val="right" w:leader="underscore" w:pos="9000"/>
        </w:tabs>
        <w:jc w:val="center"/>
        <w:rPr>
          <w:rFonts w:ascii="Palemonas" w:hAnsi="Palemonas"/>
        </w:rPr>
      </w:pPr>
      <w:r w:rsidRPr="006A6C0A">
        <w:rPr>
          <w:rFonts w:ascii="Palemonas" w:hAnsi="Palemonas"/>
        </w:rPr>
        <w:t>(dokumento sudarymo vieta)</w:t>
      </w:r>
    </w:p>
    <w:p w14:paraId="3589BFFE" w14:textId="77777777" w:rsidR="00330547" w:rsidRPr="006A6C0A" w:rsidRDefault="00330547" w:rsidP="00330547">
      <w:pPr>
        <w:rPr>
          <w:rFonts w:ascii="Palemonas" w:hAnsi="Palemonas"/>
        </w:rPr>
      </w:pPr>
    </w:p>
    <w:p w14:paraId="009747F2" w14:textId="2B9E630E" w:rsidR="00330547" w:rsidRPr="006A6C0A" w:rsidRDefault="00330547" w:rsidP="00330547">
      <w:pPr>
        <w:tabs>
          <w:tab w:val="right" w:leader="underscore" w:pos="9000"/>
        </w:tabs>
        <w:ind w:firstLine="567"/>
        <w:jc w:val="both"/>
        <w:rPr>
          <w:rFonts w:ascii="Palemonas" w:hAnsi="Palemonas"/>
          <w:b/>
        </w:rPr>
      </w:pPr>
      <w:r w:rsidRPr="006A6C0A">
        <w:rPr>
          <w:rFonts w:ascii="Palemonas" w:hAnsi="Palemonas"/>
          <w:bCs/>
        </w:rPr>
        <w:t xml:space="preserve">1. Prašau leisti kirsti, persodinti ar </w:t>
      </w:r>
      <w:r w:rsidRPr="006A6C0A">
        <w:rPr>
          <w:rFonts w:ascii="Palemonas" w:hAnsi="Palemonas"/>
          <w:bCs/>
          <w:color w:val="000000"/>
        </w:rPr>
        <w:t xml:space="preserve">kitaip pašalinti, genėti saugotinus </w:t>
      </w:r>
      <w:r w:rsidRPr="006A6C0A">
        <w:rPr>
          <w:rFonts w:ascii="Palemonas" w:hAnsi="Palemonas"/>
          <w:bCs/>
        </w:rPr>
        <w:t>želdinius</w:t>
      </w:r>
      <w:r w:rsidRPr="006A6C0A">
        <w:rPr>
          <w:rFonts w:ascii="Palemonas" w:hAnsi="Palemonas"/>
        </w:rPr>
        <w:t xml:space="preserve"> žemės sklype _________________________________</w:t>
      </w:r>
      <w:r w:rsidR="007B48EE" w:rsidRPr="006A6C0A">
        <w:rPr>
          <w:rFonts w:ascii="Palemonas" w:hAnsi="Palemonas"/>
        </w:rPr>
        <w:t xml:space="preserve"> ___________</w:t>
      </w:r>
      <w:r w:rsidRPr="006A6C0A">
        <w:rPr>
          <w:rFonts w:ascii="Palemonas" w:hAnsi="Palemonas"/>
        </w:rPr>
        <w:t>___________________________________</w:t>
      </w:r>
    </w:p>
    <w:p w14:paraId="46AFCC21" w14:textId="77777777" w:rsidR="00330547" w:rsidRPr="006A6C0A" w:rsidRDefault="00330547" w:rsidP="00330547">
      <w:pPr>
        <w:tabs>
          <w:tab w:val="right" w:leader="underscore" w:pos="9000"/>
        </w:tabs>
        <w:ind w:firstLine="3402"/>
        <w:rPr>
          <w:rFonts w:ascii="Palemonas" w:hAnsi="Palemonas"/>
        </w:rPr>
      </w:pPr>
      <w:r w:rsidRPr="006A6C0A">
        <w:rPr>
          <w:rFonts w:ascii="Palemonas" w:hAnsi="Palemonas"/>
        </w:rPr>
        <w:t>(adresas, žemės sklypo kadastro Nr.)</w:t>
      </w:r>
    </w:p>
    <w:p w14:paraId="6136F730" w14:textId="77777777" w:rsidR="00330547" w:rsidRPr="006A6C0A" w:rsidRDefault="00330547" w:rsidP="00330547">
      <w:pPr>
        <w:tabs>
          <w:tab w:val="right" w:leader="underscore" w:pos="9000"/>
        </w:tabs>
        <w:rPr>
          <w:rFonts w:ascii="Palemonas" w:hAnsi="Palemonas"/>
        </w:rPr>
      </w:pPr>
      <w:r w:rsidRPr="006A6C0A">
        <w:rPr>
          <w:rFonts w:ascii="Palemonas" w:hAnsi="Palemonas"/>
        </w:rPr>
        <w:t>_______________________________________________________________________________</w:t>
      </w:r>
    </w:p>
    <w:p w14:paraId="14B5D2A5" w14:textId="77777777" w:rsidR="00330547" w:rsidRPr="006A6C0A" w:rsidRDefault="00330547" w:rsidP="00330547">
      <w:pPr>
        <w:tabs>
          <w:tab w:val="right" w:leader="underscore" w:pos="9000"/>
        </w:tabs>
        <w:jc w:val="center"/>
        <w:rPr>
          <w:rFonts w:ascii="Palemonas" w:hAnsi="Palemonas"/>
        </w:rPr>
      </w:pPr>
      <w:r w:rsidRPr="006A6C0A">
        <w:rPr>
          <w:rFonts w:ascii="Palemonas" w:hAnsi="Palemonas"/>
        </w:rPr>
        <w:t>(numatomi atlikti darbai)</w:t>
      </w:r>
    </w:p>
    <w:p w14:paraId="1E5EAE21" w14:textId="77777777" w:rsidR="00330547" w:rsidRPr="006A6C0A" w:rsidRDefault="00330547" w:rsidP="00330547">
      <w:pPr>
        <w:tabs>
          <w:tab w:val="right" w:leader="underscore" w:pos="9000"/>
        </w:tabs>
        <w:jc w:val="center"/>
        <w:rPr>
          <w:rFonts w:ascii="Palemonas" w:hAnsi="Palemonas"/>
        </w:rPr>
      </w:pPr>
      <w:r w:rsidRPr="006A6C0A">
        <w:rPr>
          <w:rFonts w:ascii="Palemonas" w:hAnsi="Palemonas"/>
        </w:rPr>
        <w:t>_______________________________________________________________________________</w:t>
      </w:r>
    </w:p>
    <w:p w14:paraId="314AE595" w14:textId="77777777" w:rsidR="00330547" w:rsidRPr="006A6C0A" w:rsidRDefault="00330547" w:rsidP="00330547">
      <w:pPr>
        <w:tabs>
          <w:tab w:val="right" w:leader="underscore" w:pos="9000"/>
        </w:tabs>
        <w:jc w:val="center"/>
        <w:rPr>
          <w:rFonts w:ascii="Palemonas" w:hAnsi="Palemonas"/>
        </w:rPr>
      </w:pPr>
      <w:r w:rsidRPr="006A6C0A">
        <w:rPr>
          <w:rFonts w:ascii="Palemonas" w:hAnsi="Palemonas"/>
        </w:rPr>
        <w:t>(saugotinų želdinių rūšys, kiekis, medžio stiebo skersmuo 1,3 m aukštyje)</w:t>
      </w:r>
    </w:p>
    <w:p w14:paraId="21564472" w14:textId="77777777" w:rsidR="00330547" w:rsidRPr="006A6C0A" w:rsidRDefault="00330547" w:rsidP="00330547">
      <w:pPr>
        <w:tabs>
          <w:tab w:val="right" w:leader="underscore" w:pos="9000"/>
        </w:tabs>
        <w:jc w:val="both"/>
        <w:rPr>
          <w:rFonts w:ascii="Palemonas" w:hAnsi="Palemonas"/>
        </w:rPr>
      </w:pPr>
      <w:r w:rsidRPr="006A6C0A">
        <w:rPr>
          <w:rFonts w:ascii="Palemonas" w:hAnsi="Palemonas"/>
        </w:rPr>
        <w:t>_______________________________________________________________________________</w:t>
      </w:r>
    </w:p>
    <w:p w14:paraId="058C8F8D" w14:textId="77777777" w:rsidR="00330547" w:rsidRPr="006A6C0A" w:rsidRDefault="00330547" w:rsidP="00330547">
      <w:pPr>
        <w:tabs>
          <w:tab w:val="right" w:leader="underscore" w:pos="9000"/>
        </w:tabs>
        <w:jc w:val="center"/>
        <w:rPr>
          <w:rFonts w:ascii="Palemonas" w:hAnsi="Palemonas"/>
        </w:rPr>
      </w:pPr>
      <w:r w:rsidRPr="006A6C0A">
        <w:rPr>
          <w:rFonts w:ascii="Palemonas" w:hAnsi="Palemonas"/>
        </w:rPr>
        <w:t xml:space="preserve">(želdinių kirtimo, persodinimo ar kitokio </w:t>
      </w:r>
      <w:r w:rsidRPr="006A6C0A">
        <w:rPr>
          <w:rFonts w:ascii="Palemonas" w:hAnsi="Palemonas"/>
          <w:color w:val="000000"/>
        </w:rPr>
        <w:t>pašalinimo, genėjimo priežastis</w:t>
      </w:r>
      <w:r w:rsidRPr="006A6C0A">
        <w:rPr>
          <w:rFonts w:ascii="Palemonas" w:hAnsi="Palemonas"/>
        </w:rPr>
        <w:t>)</w:t>
      </w:r>
    </w:p>
    <w:p w14:paraId="7C6BC84B" w14:textId="77777777" w:rsidR="00330547" w:rsidRPr="006A6C0A" w:rsidRDefault="00330547" w:rsidP="00330547">
      <w:pPr>
        <w:tabs>
          <w:tab w:val="right" w:leader="underscore" w:pos="9000"/>
        </w:tabs>
        <w:jc w:val="center"/>
        <w:rPr>
          <w:rFonts w:ascii="Palemonas" w:hAnsi="Palemonas"/>
        </w:rPr>
      </w:pPr>
    </w:p>
    <w:p w14:paraId="4DEFEEAA" w14:textId="77777777" w:rsidR="00330547" w:rsidRPr="006A6C0A" w:rsidRDefault="00330547" w:rsidP="007B48EE">
      <w:pPr>
        <w:tabs>
          <w:tab w:val="right" w:leader="underscore" w:pos="9000"/>
        </w:tabs>
        <w:jc w:val="both"/>
        <w:rPr>
          <w:rFonts w:ascii="Palemonas" w:hAnsi="Palemonas"/>
        </w:rPr>
      </w:pPr>
      <w:r w:rsidRPr="006A6C0A">
        <w:rPr>
          <w:rFonts w:ascii="Palemonas" w:hAnsi="Palemonas"/>
        </w:rPr>
        <w:t>Pateikiu šiuos dokumentus</w:t>
      </w:r>
      <w:r w:rsidR="00580267" w:rsidRPr="006A6C0A">
        <w:rPr>
          <w:rFonts w:ascii="Palemonas" w:hAnsi="Palemonas"/>
        </w:rPr>
        <w:t>:</w:t>
      </w:r>
    </w:p>
    <w:p w14:paraId="08A3CEB2" w14:textId="77777777" w:rsidR="00330547" w:rsidRPr="006A6C0A" w:rsidRDefault="00330547" w:rsidP="007B48EE">
      <w:pPr>
        <w:tabs>
          <w:tab w:val="right" w:leader="underscore" w:pos="0"/>
        </w:tabs>
        <w:jc w:val="both"/>
        <w:rPr>
          <w:rFonts w:ascii="Palemonas" w:hAnsi="Palemonas"/>
        </w:rPr>
      </w:pPr>
      <w:r w:rsidRPr="006A6C0A">
        <w:rPr>
          <w:rFonts w:ascii="Palemonas" w:hAnsi="Palemonas"/>
        </w:rPr>
        <w:t>1.</w:t>
      </w:r>
      <w:r w:rsidR="007B48EE" w:rsidRPr="006A6C0A">
        <w:rPr>
          <w:rFonts w:ascii="Palemonas" w:hAnsi="Palemonas"/>
        </w:rPr>
        <w:t xml:space="preserve"> </w:t>
      </w:r>
      <w:r w:rsidRPr="006A6C0A">
        <w:rPr>
          <w:rFonts w:ascii="Palemonas" w:hAnsi="Palemonas"/>
        </w:rPr>
        <w:t>____________________________________</w:t>
      </w:r>
      <w:r w:rsidR="007B48EE" w:rsidRPr="006A6C0A">
        <w:rPr>
          <w:rFonts w:ascii="Palemonas" w:hAnsi="Palemonas"/>
        </w:rPr>
        <w:t>___________</w:t>
      </w:r>
      <w:r w:rsidRPr="006A6C0A">
        <w:rPr>
          <w:rFonts w:ascii="Palemonas" w:hAnsi="Palemonas"/>
        </w:rPr>
        <w:t>_____________________________</w:t>
      </w:r>
    </w:p>
    <w:p w14:paraId="0F3D3B77" w14:textId="77777777" w:rsidR="00330547" w:rsidRPr="006A6C0A" w:rsidRDefault="00330547" w:rsidP="007B48EE">
      <w:pPr>
        <w:tabs>
          <w:tab w:val="right" w:leader="underscore" w:pos="9000"/>
        </w:tabs>
        <w:ind w:left="2160" w:firstLine="285"/>
        <w:rPr>
          <w:rFonts w:ascii="Palemonas" w:hAnsi="Palemonas"/>
        </w:rPr>
      </w:pPr>
      <w:r w:rsidRPr="006A6C0A">
        <w:rPr>
          <w:rFonts w:ascii="Palemonas" w:hAnsi="Palemonas"/>
        </w:rPr>
        <w:t>(dokumento pavadinimas, Nr., data, žemės sklypo planas)</w:t>
      </w:r>
    </w:p>
    <w:p w14:paraId="3B1EEB92" w14:textId="77777777" w:rsidR="00330547" w:rsidRPr="006A6C0A" w:rsidRDefault="00330547" w:rsidP="007B48EE">
      <w:pPr>
        <w:tabs>
          <w:tab w:val="right" w:leader="underscore" w:pos="9000"/>
        </w:tabs>
        <w:suppressAutoHyphens/>
        <w:jc w:val="both"/>
        <w:rPr>
          <w:rFonts w:ascii="Palemonas" w:hAnsi="Palemonas"/>
        </w:rPr>
      </w:pPr>
      <w:r w:rsidRPr="006A6C0A">
        <w:rPr>
          <w:rFonts w:ascii="Palemonas" w:hAnsi="Palemonas"/>
        </w:rPr>
        <w:t>2. _______________________________________________________________________________</w:t>
      </w:r>
    </w:p>
    <w:p w14:paraId="2C400161" w14:textId="77777777" w:rsidR="00330547" w:rsidRPr="006A6C0A" w:rsidRDefault="00330547" w:rsidP="007B48EE">
      <w:pPr>
        <w:tabs>
          <w:tab w:val="right" w:leader="underscore" w:pos="9000"/>
        </w:tabs>
        <w:jc w:val="center"/>
        <w:rPr>
          <w:rFonts w:ascii="Palemonas" w:hAnsi="Palemonas"/>
        </w:rPr>
      </w:pPr>
      <w:r w:rsidRPr="006A6C0A">
        <w:rPr>
          <w:rFonts w:ascii="Palemonas" w:hAnsi="Palemonas"/>
        </w:rPr>
        <w:t>(dokumento pavadinimas, patvirtinimo data)</w:t>
      </w:r>
    </w:p>
    <w:p w14:paraId="2E81A8B3" w14:textId="77777777" w:rsidR="000361EB" w:rsidRPr="006A6C0A" w:rsidRDefault="000361EB" w:rsidP="007B48EE">
      <w:pPr>
        <w:tabs>
          <w:tab w:val="right" w:leader="underscore" w:pos="9000"/>
        </w:tabs>
        <w:suppressAutoHyphens/>
        <w:jc w:val="both"/>
        <w:rPr>
          <w:rFonts w:ascii="Palemonas" w:hAnsi="Palemonas"/>
        </w:rPr>
      </w:pPr>
      <w:r w:rsidRPr="006A6C0A">
        <w:rPr>
          <w:rFonts w:ascii="Palemonas" w:hAnsi="Palemonas"/>
        </w:rPr>
        <w:t>3. _______________________________________________________________________________</w:t>
      </w:r>
    </w:p>
    <w:p w14:paraId="3F31B94A" w14:textId="77777777" w:rsidR="000361EB" w:rsidRPr="006A6C0A" w:rsidRDefault="000361EB" w:rsidP="007B48EE">
      <w:pPr>
        <w:tabs>
          <w:tab w:val="right" w:leader="underscore" w:pos="9000"/>
        </w:tabs>
        <w:jc w:val="center"/>
        <w:rPr>
          <w:rFonts w:ascii="Palemonas" w:hAnsi="Palemonas"/>
        </w:rPr>
      </w:pPr>
    </w:p>
    <w:p w14:paraId="719E12B0" w14:textId="77777777" w:rsidR="000361EB" w:rsidRPr="006A6C0A" w:rsidRDefault="000361EB" w:rsidP="007B48EE">
      <w:pPr>
        <w:tabs>
          <w:tab w:val="right" w:leader="underscore" w:pos="9000"/>
        </w:tabs>
        <w:suppressAutoHyphens/>
        <w:jc w:val="both"/>
        <w:rPr>
          <w:rFonts w:ascii="Palemonas" w:hAnsi="Palemonas"/>
        </w:rPr>
      </w:pPr>
      <w:r w:rsidRPr="006A6C0A">
        <w:rPr>
          <w:rFonts w:ascii="Palemonas" w:hAnsi="Palemonas"/>
        </w:rPr>
        <w:t>4. _______________________________________________________________________________</w:t>
      </w:r>
    </w:p>
    <w:p w14:paraId="583FDCBA" w14:textId="77777777" w:rsidR="00330547" w:rsidRPr="006A6C0A" w:rsidRDefault="00330547" w:rsidP="007B48EE">
      <w:pPr>
        <w:tabs>
          <w:tab w:val="right" w:leader="underscore" w:pos="9000"/>
        </w:tabs>
        <w:jc w:val="center"/>
        <w:rPr>
          <w:rFonts w:ascii="Palemonas" w:hAnsi="Palemonas"/>
        </w:rPr>
      </w:pPr>
    </w:p>
    <w:p w14:paraId="2503AFE7" w14:textId="77777777" w:rsidR="00330547" w:rsidRPr="006A6C0A" w:rsidRDefault="00330547" w:rsidP="007B48EE">
      <w:pPr>
        <w:tabs>
          <w:tab w:val="right" w:leader="underscore" w:pos="9000"/>
        </w:tabs>
        <w:jc w:val="both"/>
        <w:rPr>
          <w:rFonts w:ascii="Palemonas" w:hAnsi="Palemonas"/>
        </w:rPr>
      </w:pPr>
      <w:r w:rsidRPr="006A6C0A">
        <w:rPr>
          <w:rFonts w:ascii="Palemonas" w:hAnsi="Palemonas"/>
        </w:rPr>
        <w:t>Darbus numatoma pradėti ir baigti___________________________________________________</w:t>
      </w:r>
    </w:p>
    <w:p w14:paraId="197FECB7" w14:textId="77777777" w:rsidR="00330547" w:rsidRPr="006A6C0A" w:rsidRDefault="00330547" w:rsidP="007B48EE">
      <w:pPr>
        <w:tabs>
          <w:tab w:val="right" w:leader="underscore" w:pos="9000"/>
        </w:tabs>
        <w:ind w:firstLine="4770"/>
        <w:rPr>
          <w:rFonts w:ascii="Palemonas" w:hAnsi="Palemonas"/>
        </w:rPr>
      </w:pPr>
      <w:r w:rsidRPr="006A6C0A">
        <w:rPr>
          <w:rFonts w:ascii="Palemonas" w:hAnsi="Palemonas"/>
        </w:rPr>
        <w:t>(numatoma darbų atlikimo data)</w:t>
      </w:r>
    </w:p>
    <w:p w14:paraId="5BA8DA02" w14:textId="77777777" w:rsidR="00330547" w:rsidRPr="006A6C0A" w:rsidRDefault="00330547" w:rsidP="00B96EC9">
      <w:pPr>
        <w:spacing w:line="276" w:lineRule="auto"/>
        <w:jc w:val="both"/>
        <w:rPr>
          <w:rFonts w:ascii="Palemonas" w:hAnsi="Palemonas"/>
          <w:sz w:val="20"/>
          <w:szCs w:val="20"/>
        </w:rPr>
      </w:pPr>
      <w:r w:rsidRPr="006A6C0A">
        <w:rPr>
          <w:rFonts w:ascii="Palemonas" w:hAnsi="Palemonas"/>
          <w:sz w:val="20"/>
          <w:szCs w:val="20"/>
          <w:lang w:eastAsia="zh-CN"/>
        </w:rPr>
        <w:t>Patvirtinu, jog esu informuotas apie tai, kad:</w:t>
      </w:r>
    </w:p>
    <w:p w14:paraId="77C05B09" w14:textId="6F180CA8" w:rsidR="007B48EE" w:rsidRPr="006A6C0A" w:rsidRDefault="00330547" w:rsidP="00B96EC9">
      <w:pPr>
        <w:jc w:val="both"/>
        <w:rPr>
          <w:rFonts w:ascii="Palemonas" w:hAnsi="Palemonas"/>
          <w:b/>
          <w:bCs/>
          <w:sz w:val="20"/>
          <w:szCs w:val="20"/>
          <w:shd w:val="clear" w:color="auto" w:fill="FFFFFF"/>
          <w:lang w:eastAsia="zh-CN"/>
        </w:rPr>
      </w:pPr>
      <w:r w:rsidRPr="006A6C0A">
        <w:rPr>
          <w:rFonts w:ascii="Palemonas" w:eastAsia="Arial" w:hAnsi="Palemonas"/>
          <w:b/>
          <w:bCs/>
          <w:sz w:val="20"/>
          <w:szCs w:val="20"/>
          <w:lang w:eastAsia="zh-CN"/>
        </w:rPr>
        <w:lastRenderedPageBreak/>
        <w:t>mano asmens duomenų valdytojas:</w:t>
      </w:r>
      <w:r w:rsidRPr="006A6C0A">
        <w:rPr>
          <w:rFonts w:ascii="Palemonas" w:hAnsi="Palemonas"/>
          <w:sz w:val="20"/>
          <w:szCs w:val="20"/>
          <w:lang w:eastAsia="zh-CN"/>
        </w:rPr>
        <w:t xml:space="preserve"> </w:t>
      </w:r>
      <w:r w:rsidR="000361EB" w:rsidRPr="006A6C0A">
        <w:rPr>
          <w:rFonts w:ascii="Palemonas" w:hAnsi="Palemonas"/>
          <w:sz w:val="20"/>
          <w:szCs w:val="20"/>
          <w:lang w:eastAsia="zh-CN"/>
        </w:rPr>
        <w:t>Palangos</w:t>
      </w:r>
      <w:r w:rsidRPr="006A6C0A">
        <w:rPr>
          <w:rFonts w:ascii="Palemonas" w:hAnsi="Palemonas"/>
          <w:sz w:val="20"/>
          <w:szCs w:val="20"/>
          <w:lang w:eastAsia="zh-CN"/>
        </w:rPr>
        <w:t xml:space="preserve"> miesto savivaldybės administracija (juridinio asmens kodas </w:t>
      </w:r>
      <w:r w:rsidR="007B48EE" w:rsidRPr="006A6C0A">
        <w:rPr>
          <w:rFonts w:ascii="Palemonas" w:hAnsi="Palemonas"/>
          <w:sz w:val="20"/>
          <w:szCs w:val="20"/>
        </w:rPr>
        <w:t>125196077, LT-00153 Palanga, tel. (8 460) 48 705, el. p. administracija@palanga.lt</w:t>
      </w:r>
      <w:r w:rsidR="00A33D79">
        <w:rPr>
          <w:rFonts w:ascii="Palemonas" w:hAnsi="Palemonas"/>
          <w:sz w:val="20"/>
          <w:szCs w:val="20"/>
        </w:rPr>
        <w:t>)</w:t>
      </w:r>
      <w:r w:rsidR="007B48EE" w:rsidRPr="006A6C0A">
        <w:rPr>
          <w:rFonts w:ascii="Palemonas" w:hAnsi="Palemonas"/>
          <w:b/>
          <w:bCs/>
          <w:sz w:val="20"/>
          <w:szCs w:val="20"/>
          <w:shd w:val="clear" w:color="auto" w:fill="FFFFFF"/>
          <w:lang w:eastAsia="zh-CN"/>
        </w:rPr>
        <w:t xml:space="preserve"> </w:t>
      </w:r>
    </w:p>
    <w:p w14:paraId="29716015" w14:textId="77777777" w:rsidR="00330547" w:rsidRPr="006A6C0A" w:rsidRDefault="00330547" w:rsidP="00B96EC9">
      <w:pPr>
        <w:jc w:val="both"/>
        <w:rPr>
          <w:rFonts w:ascii="Palemonas" w:hAnsi="Palemonas"/>
          <w:sz w:val="20"/>
          <w:szCs w:val="20"/>
          <w:shd w:val="clear" w:color="auto" w:fill="FFFFFF"/>
          <w:lang w:eastAsia="zh-CN"/>
        </w:rPr>
      </w:pPr>
      <w:r w:rsidRPr="006A6C0A">
        <w:rPr>
          <w:rFonts w:ascii="Palemonas" w:hAnsi="Palemonas"/>
          <w:b/>
          <w:bCs/>
          <w:sz w:val="20"/>
          <w:szCs w:val="20"/>
          <w:shd w:val="clear" w:color="auto" w:fill="FFFFFF"/>
          <w:lang w:eastAsia="zh-CN"/>
        </w:rPr>
        <w:t>asmens duomenų tvarkymo tikslas:</w:t>
      </w:r>
      <w:r w:rsidRPr="006A6C0A">
        <w:rPr>
          <w:rFonts w:ascii="Palemonas" w:hAnsi="Palemonas"/>
          <w:sz w:val="20"/>
          <w:szCs w:val="20"/>
          <w:shd w:val="clear" w:color="auto" w:fill="FFFFFF"/>
          <w:lang w:eastAsia="zh-CN"/>
        </w:rPr>
        <w:t xml:space="preserve"> </w:t>
      </w:r>
      <w:r w:rsidRPr="006A6C0A">
        <w:rPr>
          <w:rFonts w:ascii="Palemonas" w:hAnsi="Palemonas"/>
          <w:b/>
          <w:bCs/>
          <w:sz w:val="20"/>
          <w:szCs w:val="20"/>
          <w:shd w:val="clear" w:color="auto" w:fill="FFFFFF"/>
          <w:lang w:eastAsia="zh-CN"/>
        </w:rPr>
        <w:t>saugotinų želdinių kirtimo, kitokio pašalinimo iš augimo vietos ar intensyvaus genėjimo leidimo išdavimo tikslais;</w:t>
      </w:r>
    </w:p>
    <w:p w14:paraId="7D7FCA2F" w14:textId="764AEA12" w:rsidR="00330547" w:rsidRPr="006A6C0A" w:rsidRDefault="00330547" w:rsidP="00B96EC9">
      <w:pPr>
        <w:shd w:val="clear" w:color="auto" w:fill="FFFFFF"/>
        <w:spacing w:line="276" w:lineRule="auto"/>
        <w:ind w:firstLine="567"/>
        <w:jc w:val="both"/>
        <w:rPr>
          <w:rFonts w:ascii="Palemonas" w:hAnsi="Palemonas"/>
          <w:sz w:val="20"/>
          <w:szCs w:val="20"/>
          <w:shd w:val="clear" w:color="auto" w:fill="FFFFFF"/>
          <w:lang w:eastAsia="zh-CN"/>
        </w:rPr>
      </w:pPr>
      <w:r w:rsidRPr="006A6C0A">
        <w:rPr>
          <w:rFonts w:ascii="Palemonas" w:hAnsi="Palemonas"/>
          <w:b/>
          <w:sz w:val="20"/>
          <w:szCs w:val="20"/>
          <w:shd w:val="clear" w:color="auto" w:fill="FFFFFF"/>
          <w:lang w:eastAsia="zh-CN"/>
        </w:rPr>
        <w:t>asmens duomenys</w:t>
      </w:r>
      <w:r w:rsidRPr="006A6C0A">
        <w:rPr>
          <w:rFonts w:ascii="Palemonas" w:hAnsi="Palemonas"/>
          <w:sz w:val="20"/>
          <w:szCs w:val="20"/>
          <w:shd w:val="clear" w:color="auto" w:fill="FFFFFF"/>
          <w:lang w:eastAsia="zh-CN"/>
        </w:rPr>
        <w:t xml:space="preserve"> tvarkomi vadovaujantis Bendrojo duomenų apsaugos reglamento (toliau – BDAR) 6 straipsnio 1 dalies c punktu, t. y. siekiant įvykdyti teisinę prievolę;</w:t>
      </w:r>
    </w:p>
    <w:p w14:paraId="2A7C74FF" w14:textId="77777777" w:rsidR="00330547" w:rsidRPr="006A6C0A" w:rsidRDefault="00330547" w:rsidP="00B96EC9">
      <w:pPr>
        <w:shd w:val="clear" w:color="auto" w:fill="FFFFFF"/>
        <w:spacing w:line="276" w:lineRule="auto"/>
        <w:ind w:firstLine="567"/>
        <w:jc w:val="both"/>
        <w:rPr>
          <w:rFonts w:ascii="Palemonas" w:hAnsi="Palemonas"/>
          <w:sz w:val="20"/>
          <w:szCs w:val="20"/>
          <w:shd w:val="clear" w:color="auto" w:fill="FFFFFF"/>
          <w:lang w:eastAsia="zh-CN"/>
        </w:rPr>
      </w:pPr>
      <w:r w:rsidRPr="006A6C0A">
        <w:rPr>
          <w:rFonts w:ascii="Palemonas" w:hAnsi="Palemonas"/>
          <w:b/>
          <w:sz w:val="20"/>
          <w:szCs w:val="20"/>
          <w:shd w:val="clear" w:color="auto" w:fill="FFFFFF"/>
          <w:lang w:eastAsia="zh-CN"/>
        </w:rPr>
        <w:t>asmens duomenys</w:t>
      </w:r>
      <w:r w:rsidRPr="006A6C0A">
        <w:rPr>
          <w:rFonts w:ascii="Palemonas" w:hAnsi="Palemonas"/>
          <w:sz w:val="20"/>
          <w:szCs w:val="20"/>
          <w:shd w:val="clear" w:color="auto" w:fill="FFFFFF"/>
          <w:lang w:eastAsia="zh-CN"/>
        </w:rPr>
        <w:t xml:space="preserve"> bus saugomi 5 metus.</w:t>
      </w:r>
    </w:p>
    <w:p w14:paraId="03A1214C" w14:textId="77777777" w:rsidR="00330547" w:rsidRPr="006A6C0A" w:rsidRDefault="00330547" w:rsidP="00B96EC9">
      <w:pPr>
        <w:shd w:val="clear" w:color="auto" w:fill="FFFFFF"/>
        <w:spacing w:line="276" w:lineRule="auto"/>
        <w:ind w:firstLine="567"/>
        <w:jc w:val="both"/>
        <w:rPr>
          <w:rFonts w:ascii="Palemonas" w:hAnsi="Palemonas"/>
          <w:sz w:val="20"/>
          <w:szCs w:val="20"/>
          <w:shd w:val="clear" w:color="auto" w:fill="FFFFFF"/>
          <w:lang w:eastAsia="zh-CN"/>
        </w:rPr>
      </w:pPr>
      <w:r w:rsidRPr="006A6C0A">
        <w:rPr>
          <w:rFonts w:ascii="Palemonas" w:hAnsi="Palemonas"/>
          <w:b/>
          <w:sz w:val="20"/>
          <w:szCs w:val="20"/>
          <w:shd w:val="clear" w:color="auto" w:fill="FFFFFF"/>
          <w:lang w:eastAsia="zh-CN"/>
        </w:rPr>
        <w:t>asmens duomenys</w:t>
      </w:r>
      <w:r w:rsidRPr="006A6C0A">
        <w:rPr>
          <w:rFonts w:ascii="Palemonas" w:hAnsi="Palemonas"/>
          <w:sz w:val="20"/>
          <w:szCs w:val="20"/>
          <w:shd w:val="clear" w:color="auto" w:fill="FFFFFF"/>
          <w:lang w:eastAsia="zh-CN"/>
        </w:rPr>
        <w:t xml:space="preserve"> gali būti pateikti institucijoms ar įstaigoms, kai tokių duomenų pateikimas yra privalomas teisės aktų nustatyta tvarka.</w:t>
      </w:r>
    </w:p>
    <w:p w14:paraId="57871F19" w14:textId="77777777" w:rsidR="00330547" w:rsidRPr="006A6C0A" w:rsidRDefault="00330547" w:rsidP="00B96EC9">
      <w:pPr>
        <w:shd w:val="clear" w:color="auto" w:fill="FFFFFF"/>
        <w:spacing w:line="276" w:lineRule="auto"/>
        <w:ind w:firstLine="567"/>
        <w:jc w:val="both"/>
        <w:rPr>
          <w:rFonts w:ascii="Palemonas" w:hAnsi="Palemonas"/>
          <w:sz w:val="20"/>
          <w:szCs w:val="20"/>
          <w:shd w:val="clear" w:color="auto" w:fill="FFFFFF"/>
          <w:lang w:eastAsia="zh-CN"/>
        </w:rPr>
      </w:pPr>
      <w:r w:rsidRPr="006A6C0A">
        <w:rPr>
          <w:rFonts w:ascii="Palemonas" w:hAnsi="Palemonas"/>
          <w:sz w:val="20"/>
          <w:szCs w:val="20"/>
          <w:shd w:val="clear" w:color="auto" w:fill="FFFFFF"/>
          <w:lang w:eastAsia="zh-CN"/>
        </w:rPr>
        <w:t>Kreipiantis raštu turiu teisę prašyti:</w:t>
      </w:r>
    </w:p>
    <w:p w14:paraId="75C0EEA6" w14:textId="77777777" w:rsidR="00330547" w:rsidRPr="006A6C0A" w:rsidRDefault="00330547" w:rsidP="00B96EC9">
      <w:pPr>
        <w:tabs>
          <w:tab w:val="left" w:pos="851"/>
          <w:tab w:val="left" w:pos="993"/>
        </w:tabs>
        <w:spacing w:line="276" w:lineRule="auto"/>
        <w:ind w:right="-1" w:firstLine="567"/>
        <w:jc w:val="both"/>
        <w:rPr>
          <w:rFonts w:ascii="Palemonas" w:hAnsi="Palemonas"/>
          <w:sz w:val="20"/>
          <w:szCs w:val="20"/>
        </w:rPr>
      </w:pPr>
      <w:r w:rsidRPr="006A6C0A">
        <w:rPr>
          <w:rFonts w:ascii="Palemonas" w:hAnsi="Palemonas"/>
          <w:sz w:val="20"/>
          <w:szCs w:val="20"/>
        </w:rPr>
        <w:t>-</w:t>
      </w:r>
      <w:r w:rsidRPr="006A6C0A">
        <w:rPr>
          <w:rFonts w:ascii="Palemonas" w:hAnsi="Palemonas"/>
          <w:sz w:val="20"/>
          <w:szCs w:val="20"/>
        </w:rPr>
        <w:tab/>
      </w:r>
      <w:r w:rsidRPr="006A6C0A">
        <w:rPr>
          <w:rFonts w:ascii="Palemonas" w:hAnsi="Palemonas"/>
          <w:sz w:val="20"/>
          <w:szCs w:val="20"/>
          <w:lang w:eastAsia="zh-CN"/>
        </w:rPr>
        <w:t>leisti susipažinti su savo asmens duomenimis;</w:t>
      </w:r>
    </w:p>
    <w:p w14:paraId="05905E14" w14:textId="77777777" w:rsidR="00330547" w:rsidRPr="006A6C0A" w:rsidRDefault="00330547" w:rsidP="00B96EC9">
      <w:pPr>
        <w:tabs>
          <w:tab w:val="left" w:pos="851"/>
          <w:tab w:val="left" w:pos="993"/>
        </w:tabs>
        <w:spacing w:line="276" w:lineRule="auto"/>
        <w:ind w:right="-1" w:firstLine="567"/>
        <w:jc w:val="both"/>
        <w:rPr>
          <w:rFonts w:ascii="Palemonas" w:hAnsi="Palemonas"/>
          <w:sz w:val="20"/>
          <w:szCs w:val="20"/>
        </w:rPr>
      </w:pPr>
      <w:r w:rsidRPr="006A6C0A">
        <w:rPr>
          <w:rFonts w:ascii="Palemonas" w:hAnsi="Palemonas"/>
          <w:sz w:val="20"/>
          <w:szCs w:val="20"/>
        </w:rPr>
        <w:t>-</w:t>
      </w:r>
      <w:r w:rsidRPr="006A6C0A">
        <w:rPr>
          <w:rFonts w:ascii="Palemonas" w:hAnsi="Palemonas"/>
          <w:sz w:val="20"/>
          <w:szCs w:val="20"/>
        </w:rPr>
        <w:tab/>
      </w:r>
      <w:r w:rsidRPr="006A6C0A">
        <w:rPr>
          <w:rFonts w:ascii="Palemonas" w:hAnsi="Palemonas"/>
          <w:sz w:val="20"/>
          <w:szCs w:val="20"/>
          <w:lang w:eastAsia="zh-CN"/>
        </w:rPr>
        <w:t>juos ištaisyti arba ištrinti, arba apriboti jų tvarkymą</w:t>
      </w:r>
      <w:r w:rsidR="00526BAC" w:rsidRPr="006A6C0A">
        <w:rPr>
          <w:rFonts w:ascii="Palemonas" w:hAnsi="Palemonas"/>
          <w:sz w:val="20"/>
          <w:szCs w:val="20"/>
          <w:lang w:eastAsia="zh-CN"/>
        </w:rPr>
        <w:t>.</w:t>
      </w:r>
    </w:p>
    <w:p w14:paraId="0E75DDD7" w14:textId="77777777" w:rsidR="00330547" w:rsidRPr="006A6C0A" w:rsidRDefault="00330547" w:rsidP="00330547">
      <w:pPr>
        <w:rPr>
          <w:rFonts w:ascii="Palemonas" w:hAnsi="Palemonas"/>
        </w:rPr>
      </w:pPr>
    </w:p>
    <w:p w14:paraId="5ACC39E6" w14:textId="77777777" w:rsidR="00330547" w:rsidRPr="006A6C0A" w:rsidRDefault="00330547" w:rsidP="00330547">
      <w:pPr>
        <w:rPr>
          <w:rFonts w:ascii="Palemonas" w:hAnsi="Palemonas"/>
        </w:rPr>
      </w:pPr>
    </w:p>
    <w:p w14:paraId="67D6209E" w14:textId="77777777" w:rsidR="00330547" w:rsidRPr="006A6C0A" w:rsidRDefault="00330547" w:rsidP="00330547">
      <w:pPr>
        <w:rPr>
          <w:rFonts w:ascii="Palemonas" w:hAnsi="Palemonas"/>
        </w:rPr>
      </w:pPr>
    </w:p>
    <w:p w14:paraId="1CAE351A" w14:textId="77777777" w:rsidR="00330547" w:rsidRPr="006A6C0A" w:rsidRDefault="00330547" w:rsidP="00330547">
      <w:pPr>
        <w:rPr>
          <w:rFonts w:ascii="Palemonas" w:hAnsi="Palemonas"/>
        </w:rPr>
      </w:pPr>
    </w:p>
    <w:p w14:paraId="6237E8E8" w14:textId="77777777" w:rsidR="00330547" w:rsidRPr="006A6C0A" w:rsidRDefault="00330547" w:rsidP="00330547">
      <w:pPr>
        <w:tabs>
          <w:tab w:val="center" w:pos="6840"/>
        </w:tabs>
        <w:suppressAutoHyphens/>
        <w:rPr>
          <w:rFonts w:ascii="Palemonas" w:hAnsi="Palemonas"/>
        </w:rPr>
      </w:pPr>
      <w:r w:rsidRPr="006A6C0A">
        <w:rPr>
          <w:rFonts w:ascii="Palemonas" w:hAnsi="Palemonas"/>
        </w:rPr>
        <w:t xml:space="preserve">________________ </w:t>
      </w:r>
      <w:r w:rsidRPr="006A6C0A">
        <w:rPr>
          <w:rFonts w:ascii="Palemonas" w:hAnsi="Palemonas"/>
        </w:rPr>
        <w:tab/>
        <w:t>________________________</w:t>
      </w:r>
    </w:p>
    <w:p w14:paraId="15EEEA8B" w14:textId="77777777" w:rsidR="00330547" w:rsidRPr="006A6C0A" w:rsidRDefault="00330547" w:rsidP="00330547">
      <w:pPr>
        <w:tabs>
          <w:tab w:val="center" w:pos="3840"/>
          <w:tab w:val="center" w:pos="6840"/>
        </w:tabs>
        <w:rPr>
          <w:rFonts w:ascii="Palemonas" w:hAnsi="Palemonas"/>
        </w:rPr>
      </w:pPr>
      <w:r w:rsidRPr="006A6C0A">
        <w:rPr>
          <w:rFonts w:ascii="Palemonas" w:hAnsi="Palemonas"/>
        </w:rPr>
        <w:t>(parašas)</w:t>
      </w:r>
      <w:r w:rsidRPr="006A6C0A">
        <w:rPr>
          <w:rFonts w:ascii="Palemonas" w:hAnsi="Palemonas"/>
        </w:rPr>
        <w:tab/>
        <w:t xml:space="preserve"> </w:t>
      </w:r>
      <w:r w:rsidRPr="006A6C0A">
        <w:rPr>
          <w:rFonts w:ascii="Palemonas" w:hAnsi="Palemonas"/>
        </w:rPr>
        <w:tab/>
        <w:t xml:space="preserve"> (vardas ir pavardė)</w:t>
      </w:r>
    </w:p>
    <w:p w14:paraId="17D1F1A6" w14:textId="63358ABE" w:rsidR="00517191" w:rsidRPr="006A6C0A" w:rsidRDefault="00B96EC9" w:rsidP="009362BB">
      <w:pPr>
        <w:tabs>
          <w:tab w:val="left" w:pos="284"/>
        </w:tabs>
        <w:spacing w:line="259" w:lineRule="auto"/>
        <w:jc w:val="center"/>
        <w:rPr>
          <w:rFonts w:ascii="Palemonas" w:hAnsi="Palemonas"/>
        </w:rPr>
      </w:pPr>
      <w:r>
        <w:rPr>
          <w:rFonts w:ascii="Palemonas" w:hAnsi="Palemonas"/>
          <w:bCs/>
        </w:rPr>
        <w:t>__________________________</w:t>
      </w:r>
    </w:p>
    <w:sectPr w:rsidR="00517191" w:rsidRPr="006A6C0A" w:rsidSect="009362BB">
      <w:headerReference w:type="first" r:id="rId8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75986" w14:textId="77777777" w:rsidR="006E54CF" w:rsidRDefault="006E54CF">
      <w:r>
        <w:separator/>
      </w:r>
    </w:p>
  </w:endnote>
  <w:endnote w:type="continuationSeparator" w:id="0">
    <w:p w14:paraId="24C163B8" w14:textId="77777777" w:rsidR="006E54CF" w:rsidRDefault="006E5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01D7B" w14:textId="77777777" w:rsidR="006E54CF" w:rsidRDefault="006E54CF">
      <w:r>
        <w:separator/>
      </w:r>
    </w:p>
  </w:footnote>
  <w:footnote w:type="continuationSeparator" w:id="0">
    <w:p w14:paraId="38EFBEDE" w14:textId="77777777" w:rsidR="006E54CF" w:rsidRDefault="006E5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E1807" w14:textId="77777777" w:rsidR="00330547" w:rsidRDefault="00330547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91C84"/>
    <w:multiLevelType w:val="multilevel"/>
    <w:tmpl w:val="6DA6E052"/>
    <w:lvl w:ilvl="0">
      <w:start w:val="2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7813EC"/>
    <w:multiLevelType w:val="multilevel"/>
    <w:tmpl w:val="AF0289CE"/>
    <w:lvl w:ilvl="0">
      <w:start w:val="1"/>
      <w:numFmt w:val="decimal"/>
      <w:lvlText w:val="%1."/>
      <w:lvlJc w:val="left"/>
      <w:pPr>
        <w:ind w:left="1211" w:hanging="360"/>
      </w:pPr>
      <w:rPr>
        <w:rFonts w:ascii="Palemonas" w:hAnsi="Palemonas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20" w:hanging="51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  <w:color w:val="auto"/>
      </w:rPr>
    </w:lvl>
  </w:abstractNum>
  <w:abstractNum w:abstractNumId="2" w15:restartNumberingAfterBreak="0">
    <w:nsid w:val="16D52969"/>
    <w:multiLevelType w:val="multilevel"/>
    <w:tmpl w:val="D9263E70"/>
    <w:lvl w:ilvl="0">
      <w:start w:val="2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1EBE1E5A"/>
    <w:multiLevelType w:val="multilevel"/>
    <w:tmpl w:val="1F509BA4"/>
    <w:lvl w:ilvl="0">
      <w:start w:val="2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0630972"/>
    <w:multiLevelType w:val="multilevel"/>
    <w:tmpl w:val="F4E69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8EA237C"/>
    <w:multiLevelType w:val="multilevel"/>
    <w:tmpl w:val="26B68C86"/>
    <w:lvl w:ilvl="0">
      <w:start w:val="2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52F07DA6"/>
    <w:multiLevelType w:val="multilevel"/>
    <w:tmpl w:val="3CA03AEE"/>
    <w:lvl w:ilvl="0">
      <w:start w:val="2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7" w15:restartNumberingAfterBreak="0">
    <w:nsid w:val="5AB22312"/>
    <w:multiLevelType w:val="multilevel"/>
    <w:tmpl w:val="65ACCDC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C746DA1"/>
    <w:multiLevelType w:val="multilevel"/>
    <w:tmpl w:val="3446D86E"/>
    <w:lvl w:ilvl="0">
      <w:start w:val="2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num w:numId="1" w16cid:durableId="973608157">
    <w:abstractNumId w:val="1"/>
  </w:num>
  <w:num w:numId="2" w16cid:durableId="496700182">
    <w:abstractNumId w:val="4"/>
  </w:num>
  <w:num w:numId="3" w16cid:durableId="1367489019">
    <w:abstractNumId w:val="2"/>
  </w:num>
  <w:num w:numId="4" w16cid:durableId="1309096383">
    <w:abstractNumId w:val="5"/>
  </w:num>
  <w:num w:numId="5" w16cid:durableId="1227840505">
    <w:abstractNumId w:val="7"/>
  </w:num>
  <w:num w:numId="6" w16cid:durableId="1613901497">
    <w:abstractNumId w:val="0"/>
  </w:num>
  <w:num w:numId="7" w16cid:durableId="1905796947">
    <w:abstractNumId w:val="6"/>
  </w:num>
  <w:num w:numId="8" w16cid:durableId="1829059221">
    <w:abstractNumId w:val="3"/>
  </w:num>
  <w:num w:numId="9" w16cid:durableId="4667795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57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FB7"/>
    <w:rsid w:val="00002B96"/>
    <w:rsid w:val="00031688"/>
    <w:rsid w:val="00034CDE"/>
    <w:rsid w:val="000361EB"/>
    <w:rsid w:val="00041124"/>
    <w:rsid w:val="000649F7"/>
    <w:rsid w:val="0006718F"/>
    <w:rsid w:val="0008370A"/>
    <w:rsid w:val="00084780"/>
    <w:rsid w:val="000B5F02"/>
    <w:rsid w:val="000C0775"/>
    <w:rsid w:val="000F15BD"/>
    <w:rsid w:val="000F3BAF"/>
    <w:rsid w:val="00116565"/>
    <w:rsid w:val="00123BEE"/>
    <w:rsid w:val="001314B3"/>
    <w:rsid w:val="00132BBF"/>
    <w:rsid w:val="00147F08"/>
    <w:rsid w:val="00151316"/>
    <w:rsid w:val="00157265"/>
    <w:rsid w:val="00192D0C"/>
    <w:rsid w:val="001A7E45"/>
    <w:rsid w:val="001B0B03"/>
    <w:rsid w:val="001D7BEA"/>
    <w:rsid w:val="001E1636"/>
    <w:rsid w:val="001E24D7"/>
    <w:rsid w:val="001E3F64"/>
    <w:rsid w:val="001E6058"/>
    <w:rsid w:val="001F2FB7"/>
    <w:rsid w:val="00253683"/>
    <w:rsid w:val="00267A21"/>
    <w:rsid w:val="00267A47"/>
    <w:rsid w:val="00282295"/>
    <w:rsid w:val="002A21B8"/>
    <w:rsid w:val="002A7E71"/>
    <w:rsid w:val="002C1E17"/>
    <w:rsid w:val="002D6245"/>
    <w:rsid w:val="00301B43"/>
    <w:rsid w:val="00305380"/>
    <w:rsid w:val="0031417C"/>
    <w:rsid w:val="003147CD"/>
    <w:rsid w:val="00320028"/>
    <w:rsid w:val="0032602A"/>
    <w:rsid w:val="00330547"/>
    <w:rsid w:val="00351525"/>
    <w:rsid w:val="00352BAF"/>
    <w:rsid w:val="00365186"/>
    <w:rsid w:val="00371F5D"/>
    <w:rsid w:val="003913C2"/>
    <w:rsid w:val="003928CA"/>
    <w:rsid w:val="003B17BF"/>
    <w:rsid w:val="003C2D31"/>
    <w:rsid w:val="003D2F8D"/>
    <w:rsid w:val="00402A7A"/>
    <w:rsid w:val="00405838"/>
    <w:rsid w:val="00422404"/>
    <w:rsid w:val="00435AC2"/>
    <w:rsid w:val="00444049"/>
    <w:rsid w:val="004513D7"/>
    <w:rsid w:val="004A22E0"/>
    <w:rsid w:val="004A28DF"/>
    <w:rsid w:val="004D7380"/>
    <w:rsid w:val="004E1E6A"/>
    <w:rsid w:val="004F035D"/>
    <w:rsid w:val="00517191"/>
    <w:rsid w:val="00525681"/>
    <w:rsid w:val="00526BAC"/>
    <w:rsid w:val="005373D3"/>
    <w:rsid w:val="005527D8"/>
    <w:rsid w:val="00564963"/>
    <w:rsid w:val="00580267"/>
    <w:rsid w:val="005E1394"/>
    <w:rsid w:val="005E6C1D"/>
    <w:rsid w:val="005F6044"/>
    <w:rsid w:val="00600691"/>
    <w:rsid w:val="00613A35"/>
    <w:rsid w:val="0063154D"/>
    <w:rsid w:val="006356F9"/>
    <w:rsid w:val="00642DA1"/>
    <w:rsid w:val="00644ACD"/>
    <w:rsid w:val="0069043C"/>
    <w:rsid w:val="006969B0"/>
    <w:rsid w:val="006A6C0A"/>
    <w:rsid w:val="006D5C09"/>
    <w:rsid w:val="006D7D14"/>
    <w:rsid w:val="006E54CF"/>
    <w:rsid w:val="006F773F"/>
    <w:rsid w:val="00700744"/>
    <w:rsid w:val="007611D3"/>
    <w:rsid w:val="0076293E"/>
    <w:rsid w:val="007700A1"/>
    <w:rsid w:val="00775A4F"/>
    <w:rsid w:val="007B282E"/>
    <w:rsid w:val="007B48EE"/>
    <w:rsid w:val="007E08C5"/>
    <w:rsid w:val="008121FE"/>
    <w:rsid w:val="0081745A"/>
    <w:rsid w:val="00830779"/>
    <w:rsid w:val="00831A52"/>
    <w:rsid w:val="00844E8B"/>
    <w:rsid w:val="00867144"/>
    <w:rsid w:val="0091133D"/>
    <w:rsid w:val="00913C7E"/>
    <w:rsid w:val="009234AA"/>
    <w:rsid w:val="009362BB"/>
    <w:rsid w:val="00944CEB"/>
    <w:rsid w:val="00952B4E"/>
    <w:rsid w:val="00960735"/>
    <w:rsid w:val="00960DF8"/>
    <w:rsid w:val="009904F1"/>
    <w:rsid w:val="009A23DE"/>
    <w:rsid w:val="00A33D79"/>
    <w:rsid w:val="00A47A4A"/>
    <w:rsid w:val="00A5451D"/>
    <w:rsid w:val="00A557EE"/>
    <w:rsid w:val="00A72D64"/>
    <w:rsid w:val="00A80138"/>
    <w:rsid w:val="00A94793"/>
    <w:rsid w:val="00AB5322"/>
    <w:rsid w:val="00AD1367"/>
    <w:rsid w:val="00AF5314"/>
    <w:rsid w:val="00AF5992"/>
    <w:rsid w:val="00B458F0"/>
    <w:rsid w:val="00B62DAD"/>
    <w:rsid w:val="00B6339F"/>
    <w:rsid w:val="00B75619"/>
    <w:rsid w:val="00B85E5B"/>
    <w:rsid w:val="00B96EC9"/>
    <w:rsid w:val="00BC0785"/>
    <w:rsid w:val="00C12675"/>
    <w:rsid w:val="00C126F4"/>
    <w:rsid w:val="00C166DE"/>
    <w:rsid w:val="00C426E1"/>
    <w:rsid w:val="00C52A51"/>
    <w:rsid w:val="00C72733"/>
    <w:rsid w:val="00CA5C8D"/>
    <w:rsid w:val="00CB0696"/>
    <w:rsid w:val="00CB3056"/>
    <w:rsid w:val="00CB4D08"/>
    <w:rsid w:val="00CC23E4"/>
    <w:rsid w:val="00CE6A07"/>
    <w:rsid w:val="00D05069"/>
    <w:rsid w:val="00D16C96"/>
    <w:rsid w:val="00D238B2"/>
    <w:rsid w:val="00D66160"/>
    <w:rsid w:val="00D93A08"/>
    <w:rsid w:val="00D94E8C"/>
    <w:rsid w:val="00DA273F"/>
    <w:rsid w:val="00DA7A6C"/>
    <w:rsid w:val="00DD01B0"/>
    <w:rsid w:val="00DD7496"/>
    <w:rsid w:val="00DE30AB"/>
    <w:rsid w:val="00DE74F7"/>
    <w:rsid w:val="00DF4D99"/>
    <w:rsid w:val="00E2269A"/>
    <w:rsid w:val="00E273C7"/>
    <w:rsid w:val="00E51893"/>
    <w:rsid w:val="00E55C39"/>
    <w:rsid w:val="00E5741C"/>
    <w:rsid w:val="00E61C19"/>
    <w:rsid w:val="00E753B5"/>
    <w:rsid w:val="00E7542F"/>
    <w:rsid w:val="00EA7596"/>
    <w:rsid w:val="00EC37B1"/>
    <w:rsid w:val="00F21620"/>
    <w:rsid w:val="00F46F6B"/>
    <w:rsid w:val="00F93F6E"/>
    <w:rsid w:val="00FA07C7"/>
    <w:rsid w:val="00FB0D94"/>
    <w:rsid w:val="00FD1627"/>
    <w:rsid w:val="00FD4491"/>
    <w:rsid w:val="00FD7B9F"/>
    <w:rsid w:val="00FF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4C7C707"/>
  <w15:chartTrackingRefBased/>
  <w15:docId w15:val="{C20A7030-6666-4657-9E52-0F40D4606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F2FB7"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HTMLiankstoformatuotas">
    <w:name w:val="HTML Preformatted"/>
    <w:basedOn w:val="prastasis"/>
    <w:link w:val="HTMLiankstoformatuotasDiagrama"/>
    <w:uiPriority w:val="99"/>
    <w:rsid w:val="001F2F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lt-LT"/>
    </w:rPr>
  </w:style>
  <w:style w:type="paragraph" w:styleId="Pagrindiniotekstotrauka">
    <w:name w:val="Body Text Indent"/>
    <w:basedOn w:val="prastasis"/>
    <w:rsid w:val="001F2FB7"/>
    <w:pPr>
      <w:spacing w:after="120"/>
      <w:ind w:left="283"/>
    </w:pPr>
  </w:style>
  <w:style w:type="paragraph" w:styleId="Pagrindinistekstas2">
    <w:name w:val="Body Text 2"/>
    <w:basedOn w:val="prastasis"/>
    <w:rsid w:val="001F2FB7"/>
    <w:pPr>
      <w:spacing w:after="120" w:line="480" w:lineRule="auto"/>
    </w:pPr>
  </w:style>
  <w:style w:type="paragraph" w:customStyle="1" w:styleId="DiagramaDiagramaCharCharDiagramaDiagrama">
    <w:name w:val="Diagrama Diagrama Char Char Diagrama Diagrama"/>
    <w:basedOn w:val="prastasis"/>
    <w:rsid w:val="001F2FB7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styleId="Hipersaitas">
    <w:name w:val="Hyperlink"/>
    <w:rsid w:val="001F2FB7"/>
    <w:rPr>
      <w:color w:val="047BBF"/>
      <w:u w:val="single"/>
    </w:rPr>
  </w:style>
  <w:style w:type="paragraph" w:styleId="prastasiniatinklio">
    <w:name w:val="Normal (Web)"/>
    <w:basedOn w:val="prastasis"/>
    <w:rsid w:val="001F2FB7"/>
    <w:pPr>
      <w:spacing w:before="100" w:beforeAutospacing="1" w:after="100" w:afterAutospacing="1"/>
    </w:pPr>
    <w:rPr>
      <w:lang w:eastAsia="lt-LT"/>
    </w:rPr>
  </w:style>
  <w:style w:type="paragraph" w:customStyle="1" w:styleId="DiagramaDiagrama">
    <w:name w:val="Diagrama Diagrama"/>
    <w:basedOn w:val="prastasis"/>
    <w:rsid w:val="00E61C19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customStyle="1" w:styleId="Patvirtinta">
    <w:name w:val="Patvirtinta"/>
    <w:rsid w:val="00613A35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  <w:jc w:val="both"/>
    </w:pPr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unhideWhenUsed/>
    <w:rsid w:val="00613A3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rsid w:val="00613A35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613A3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ntrats">
    <w:name w:val="header"/>
    <w:basedOn w:val="prastasis"/>
    <w:link w:val="AntratsDiagrama"/>
    <w:uiPriority w:val="99"/>
    <w:rsid w:val="00330547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eastAsia="lt-LT"/>
    </w:rPr>
  </w:style>
  <w:style w:type="character" w:customStyle="1" w:styleId="AntratsDiagrama">
    <w:name w:val="Antraštės Diagrama"/>
    <w:link w:val="Antrats"/>
    <w:uiPriority w:val="99"/>
    <w:rsid w:val="00330547"/>
    <w:rPr>
      <w:rFonts w:ascii="Calibri" w:hAnsi="Calibri"/>
      <w:sz w:val="22"/>
      <w:szCs w:val="22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DA273F"/>
    <w:rPr>
      <w:rFonts w:ascii="Courier New" w:hAnsi="Courier New" w:cs="Courier New"/>
    </w:rPr>
  </w:style>
  <w:style w:type="paragraph" w:styleId="Porat">
    <w:name w:val="footer"/>
    <w:basedOn w:val="prastasis"/>
    <w:link w:val="PoratDiagrama"/>
    <w:rsid w:val="00B458F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58F0"/>
    <w:rPr>
      <w:sz w:val="24"/>
      <w:szCs w:val="24"/>
      <w:lang w:eastAsia="en-US"/>
    </w:rPr>
  </w:style>
  <w:style w:type="paragraph" w:styleId="Pataisymai">
    <w:name w:val="Revision"/>
    <w:hidden/>
    <w:uiPriority w:val="99"/>
    <w:semiHidden/>
    <w:rsid w:val="005373D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6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3974">
          <w:marLeft w:val="2580"/>
          <w:marRight w:val="120"/>
          <w:marTop w:val="168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20479">
              <w:marLeft w:val="96"/>
              <w:marRight w:val="0"/>
              <w:marTop w:val="0"/>
              <w:marBottom w:val="480"/>
              <w:divBdr>
                <w:top w:val="single" w:sz="4" w:space="1" w:color="E5E5E5"/>
                <w:left w:val="single" w:sz="4" w:space="1" w:color="E5E5E5"/>
                <w:bottom w:val="single" w:sz="4" w:space="1" w:color="E5E5E5"/>
                <w:right w:val="single" w:sz="4" w:space="1" w:color="E5E5E5"/>
              </w:divBdr>
              <w:divsChild>
                <w:div w:id="58892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15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0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553552">
          <w:marLeft w:val="2580"/>
          <w:marRight w:val="120"/>
          <w:marTop w:val="168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2042">
              <w:marLeft w:val="96"/>
              <w:marRight w:val="0"/>
              <w:marTop w:val="0"/>
              <w:marBottom w:val="480"/>
              <w:divBdr>
                <w:top w:val="single" w:sz="4" w:space="1" w:color="E5E5E5"/>
                <w:left w:val="single" w:sz="4" w:space="1" w:color="E5E5E5"/>
                <w:bottom w:val="single" w:sz="4" w:space="1" w:color="E5E5E5"/>
                <w:right w:val="single" w:sz="4" w:space="1" w:color="E5E5E5"/>
              </w:divBdr>
              <w:divsChild>
                <w:div w:id="68035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95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3591">
          <w:marLeft w:val="2580"/>
          <w:marRight w:val="120"/>
          <w:marTop w:val="168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410100">
              <w:marLeft w:val="96"/>
              <w:marRight w:val="0"/>
              <w:marTop w:val="0"/>
              <w:marBottom w:val="480"/>
              <w:divBdr>
                <w:top w:val="single" w:sz="4" w:space="1" w:color="E5E5E5"/>
                <w:left w:val="single" w:sz="4" w:space="1" w:color="E5E5E5"/>
                <w:bottom w:val="single" w:sz="4" w:space="1" w:color="E5E5E5"/>
                <w:right w:val="single" w:sz="4" w:space="1" w:color="E5E5E5"/>
              </w:divBdr>
              <w:divsChild>
                <w:div w:id="81174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51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4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0577">
          <w:marLeft w:val="2580"/>
          <w:marRight w:val="120"/>
          <w:marTop w:val="168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3271">
              <w:marLeft w:val="96"/>
              <w:marRight w:val="0"/>
              <w:marTop w:val="0"/>
              <w:marBottom w:val="480"/>
              <w:divBdr>
                <w:top w:val="single" w:sz="4" w:space="1" w:color="E5E5E5"/>
                <w:left w:val="single" w:sz="4" w:space="1" w:color="E5E5E5"/>
                <w:bottom w:val="single" w:sz="4" w:space="1" w:color="E5E5E5"/>
                <w:right w:val="single" w:sz="4" w:space="1" w:color="E5E5E5"/>
              </w:divBdr>
              <w:divsChild>
                <w:div w:id="153010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34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80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07272">
          <w:marLeft w:val="2580"/>
          <w:marRight w:val="120"/>
          <w:marTop w:val="168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583007">
              <w:marLeft w:val="96"/>
              <w:marRight w:val="0"/>
              <w:marTop w:val="0"/>
              <w:marBottom w:val="480"/>
              <w:divBdr>
                <w:top w:val="single" w:sz="4" w:space="1" w:color="E5E5E5"/>
                <w:left w:val="single" w:sz="4" w:space="1" w:color="E5E5E5"/>
                <w:bottom w:val="single" w:sz="4" w:space="1" w:color="E5E5E5"/>
                <w:right w:val="single" w:sz="4" w:space="1" w:color="E5E5E5"/>
              </w:divBdr>
              <w:divsChild>
                <w:div w:id="143066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0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5399e95995c042aa851791ed90c58462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0B1BD-336A-44E2-ACE0-F9DE979B2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5399e95995c042aa851791ed90c58462.dot</Template>
  <TotalTime>2</TotalTime>
  <Pages>2</Pages>
  <Words>258</Words>
  <Characters>2676</Characters>
  <Application>Microsoft Office Word</Application>
  <DocSecurity>0</DocSecurity>
  <Lines>22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>PROJEKTAS</vt:lpstr>
    </vt:vector>
  </TitlesOfParts>
  <Manager>2021-12-22</Manager>
  <Company> 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SAUGOTINŲ ŽELDINIŲ KIRTIMO, KITOKIO PAŠALINIMO IŠ AUGIMO VIETOS AR INTENSYVAUS GENĖJIMO LEIDIMŲ IŠDAVIMO/ SPRENDIMŲ PRIĖMIMO IR PRAŠYMŲ DĖL ŽELDINIŲ ATKURIAMOSIOS VERTĖS KOMPENSACIJOS DYDŽIO PERSKAIČIAVIMO NAGRINĖJIMO IR SUMOKĖTOS ŽELDINIŲ ATKURIAMOSIOS VERTĖS KOMPENSACIJOS GRĄŽINIMO TVARKOS APRAŠO PATVIRTINIMO</dc:title>
  <dc:subject>T2-218</dc:subject>
  <dc:creator>PALANGOS MIESTO SAVIVALDYBĖS TARYBA</dc:creator>
  <cp:keywords/>
  <dc:description/>
  <cp:lastModifiedBy>Renata Masidunskaitė</cp:lastModifiedBy>
  <cp:revision>2</cp:revision>
  <cp:lastPrinted>2021-12-22T14:46:00Z</cp:lastPrinted>
  <dcterms:created xsi:type="dcterms:W3CDTF">2022-10-10T07:57:00Z</dcterms:created>
  <dcterms:modified xsi:type="dcterms:W3CDTF">2022-10-10T07:57:00Z</dcterms:modified>
  <cp:category>SPRENDIMAS</cp:category>
</cp:coreProperties>
</file>