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44BA1" w14:textId="77777777" w:rsidR="00810C03" w:rsidRPr="00674C8E" w:rsidRDefault="00810C03" w:rsidP="00810C03">
      <w:pPr>
        <w:tabs>
          <w:tab w:val="left" w:pos="720"/>
        </w:tabs>
        <w:spacing w:line="240" w:lineRule="auto"/>
        <w:ind w:left="6481"/>
        <w:rPr>
          <w:rFonts w:ascii="Palemonas" w:hAnsi="Palemonas"/>
          <w:szCs w:val="24"/>
        </w:rPr>
      </w:pPr>
    </w:p>
    <w:p w14:paraId="1CA44BA2" w14:textId="77777777" w:rsidR="00810C03" w:rsidRPr="00674C8E" w:rsidRDefault="00810C03" w:rsidP="00810C03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szCs w:val="24"/>
        </w:rPr>
      </w:pPr>
      <w:r w:rsidRPr="00674C8E">
        <w:rPr>
          <w:rFonts w:ascii="Palemonas" w:hAnsi="Palemonas"/>
          <w:szCs w:val="24"/>
        </w:rPr>
        <w:t>____________________________________</w:t>
      </w:r>
    </w:p>
    <w:p w14:paraId="1CA44BA3" w14:textId="77777777" w:rsidR="00810C03" w:rsidRPr="00674C8E" w:rsidRDefault="00810C03" w:rsidP="00810C03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szCs w:val="24"/>
        </w:rPr>
      </w:pPr>
      <w:r w:rsidRPr="00674C8E">
        <w:rPr>
          <w:rFonts w:ascii="Palemonas" w:hAnsi="Palemonas"/>
          <w:szCs w:val="24"/>
        </w:rPr>
        <w:t>(pareiškėjo vardas, pavardė)</w:t>
      </w:r>
    </w:p>
    <w:p w14:paraId="1CA44BA4" w14:textId="77777777" w:rsidR="00810C03" w:rsidRPr="00674C8E" w:rsidRDefault="00810C03" w:rsidP="00810C03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szCs w:val="24"/>
        </w:rPr>
      </w:pPr>
      <w:r w:rsidRPr="00674C8E">
        <w:rPr>
          <w:rFonts w:ascii="Palemonas" w:hAnsi="Palemonas"/>
          <w:szCs w:val="24"/>
        </w:rPr>
        <w:t>_____________________________________</w:t>
      </w:r>
    </w:p>
    <w:p w14:paraId="1CA44BA5" w14:textId="77777777" w:rsidR="00810C03" w:rsidRPr="00674C8E" w:rsidRDefault="00810C03" w:rsidP="00810C03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szCs w:val="24"/>
        </w:rPr>
      </w:pPr>
      <w:r w:rsidRPr="00674C8E">
        <w:rPr>
          <w:rFonts w:ascii="Palemonas" w:hAnsi="Palemonas"/>
          <w:szCs w:val="24"/>
        </w:rPr>
        <w:t>(asmens kodas)</w:t>
      </w:r>
    </w:p>
    <w:p w14:paraId="1CA44BA6" w14:textId="77777777" w:rsidR="00810C03" w:rsidRPr="00674C8E" w:rsidRDefault="00810C03" w:rsidP="00810C03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szCs w:val="24"/>
        </w:rPr>
      </w:pPr>
      <w:r w:rsidRPr="00674C8E">
        <w:rPr>
          <w:rFonts w:ascii="Palemonas" w:hAnsi="Palemonas"/>
          <w:szCs w:val="24"/>
        </w:rPr>
        <w:t>___________________________________________________________</w:t>
      </w:r>
    </w:p>
    <w:p w14:paraId="1CA44BA7" w14:textId="77777777" w:rsidR="00810C03" w:rsidRPr="00674C8E" w:rsidRDefault="00810C03" w:rsidP="00810C03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szCs w:val="24"/>
        </w:rPr>
      </w:pPr>
      <w:r w:rsidRPr="00674C8E">
        <w:rPr>
          <w:rFonts w:ascii="Palemonas" w:hAnsi="Palemonas"/>
          <w:szCs w:val="24"/>
        </w:rPr>
        <w:t>(gyvenamosios vietos adresas, telefono numeris)</w:t>
      </w:r>
    </w:p>
    <w:p w14:paraId="1CA44BA8" w14:textId="77777777" w:rsidR="00810C03" w:rsidRDefault="00810C03" w:rsidP="009F0B41">
      <w:pPr>
        <w:tabs>
          <w:tab w:val="left" w:pos="720"/>
        </w:tabs>
        <w:spacing w:after="0" w:line="240" w:lineRule="auto"/>
        <w:rPr>
          <w:rFonts w:ascii="Palemonas" w:hAnsi="Palemonas"/>
          <w:b/>
          <w:szCs w:val="24"/>
        </w:rPr>
      </w:pPr>
    </w:p>
    <w:p w14:paraId="1CA44BA9" w14:textId="77777777" w:rsidR="009F0B41" w:rsidRPr="009F0B41" w:rsidRDefault="009F0B41" w:rsidP="009F0B41">
      <w:pPr>
        <w:tabs>
          <w:tab w:val="left" w:pos="720"/>
        </w:tabs>
        <w:spacing w:after="0" w:line="240" w:lineRule="auto"/>
        <w:rPr>
          <w:rFonts w:ascii="Palemonas" w:hAnsi="Palemonas"/>
          <w:b/>
          <w:szCs w:val="24"/>
        </w:rPr>
      </w:pPr>
      <w:r w:rsidRPr="009F0B41">
        <w:rPr>
          <w:rFonts w:ascii="Palemonas" w:hAnsi="Palemonas"/>
          <w:b/>
          <w:szCs w:val="24"/>
        </w:rPr>
        <w:t>Palangos miesto savivaldybės administracijos</w:t>
      </w:r>
    </w:p>
    <w:p w14:paraId="1CA44BAA" w14:textId="77777777" w:rsidR="009F0B41" w:rsidRPr="009F0B41" w:rsidRDefault="009F0B41" w:rsidP="009F0B41">
      <w:pPr>
        <w:tabs>
          <w:tab w:val="left" w:pos="720"/>
        </w:tabs>
        <w:spacing w:after="0" w:line="240" w:lineRule="auto"/>
        <w:rPr>
          <w:rFonts w:ascii="Palemonas" w:hAnsi="Palemonas"/>
          <w:b/>
          <w:szCs w:val="24"/>
        </w:rPr>
      </w:pPr>
      <w:r w:rsidRPr="009F0B41">
        <w:rPr>
          <w:rFonts w:ascii="Palemonas" w:hAnsi="Palemonas"/>
          <w:b/>
          <w:szCs w:val="24"/>
        </w:rPr>
        <w:t xml:space="preserve">Socialinės rūpybos skyriui </w:t>
      </w:r>
    </w:p>
    <w:p w14:paraId="1CA44BAB" w14:textId="77777777" w:rsidR="009F0B41" w:rsidRDefault="009F0B41" w:rsidP="009F0B41">
      <w:pPr>
        <w:tabs>
          <w:tab w:val="left" w:pos="720"/>
        </w:tabs>
        <w:spacing w:line="240" w:lineRule="auto"/>
        <w:rPr>
          <w:rFonts w:ascii="Palemonas" w:hAnsi="Palemonas"/>
          <w:szCs w:val="24"/>
        </w:rPr>
      </w:pPr>
    </w:p>
    <w:p w14:paraId="1CA44BAC" w14:textId="77777777" w:rsidR="009F0B41" w:rsidRPr="00674C8E" w:rsidRDefault="009F0B41" w:rsidP="009F0B41">
      <w:pPr>
        <w:tabs>
          <w:tab w:val="left" w:pos="720"/>
        </w:tabs>
        <w:spacing w:line="240" w:lineRule="auto"/>
        <w:rPr>
          <w:rFonts w:ascii="Palemonas" w:hAnsi="Palemonas"/>
          <w:szCs w:val="24"/>
        </w:rPr>
      </w:pPr>
    </w:p>
    <w:p w14:paraId="1CA44BAD" w14:textId="77777777" w:rsidR="009F0B41" w:rsidRPr="009F0B41" w:rsidRDefault="009F0B41" w:rsidP="009F0B41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b/>
          <w:szCs w:val="24"/>
        </w:rPr>
      </w:pPr>
      <w:r w:rsidRPr="009F0B41">
        <w:rPr>
          <w:rFonts w:ascii="Palemonas" w:hAnsi="Palemonas"/>
          <w:b/>
          <w:szCs w:val="24"/>
        </w:rPr>
        <w:t>PRAŠYMAS</w:t>
      </w:r>
    </w:p>
    <w:p w14:paraId="1CA44BAE" w14:textId="77777777" w:rsidR="009F0B41" w:rsidRPr="009F0B41" w:rsidRDefault="009F0B41" w:rsidP="009F0B41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b/>
          <w:szCs w:val="24"/>
        </w:rPr>
      </w:pPr>
      <w:r w:rsidRPr="009F0B41">
        <w:rPr>
          <w:rFonts w:ascii="Palemonas" w:hAnsi="Palemonas"/>
          <w:b/>
          <w:szCs w:val="24"/>
        </w:rPr>
        <w:t>DĖL ASMENS GEBĖJIMŲ PASIRŪPINTI SAVIMI IR PRIIMTI KASDIENIUS SPRENDIMUS ĮVERTINIMO</w:t>
      </w:r>
    </w:p>
    <w:p w14:paraId="1CA44BAF" w14:textId="77777777" w:rsidR="009F0B41" w:rsidRPr="009F0B41" w:rsidRDefault="009F0B41" w:rsidP="009F0B41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b/>
          <w:szCs w:val="24"/>
        </w:rPr>
      </w:pPr>
    </w:p>
    <w:p w14:paraId="1CA44BB0" w14:textId="77777777" w:rsidR="009F0B41" w:rsidRPr="009F0B41" w:rsidRDefault="009F0B41" w:rsidP="009F0B41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szCs w:val="24"/>
        </w:rPr>
      </w:pPr>
      <w:r w:rsidRPr="009F0B41">
        <w:rPr>
          <w:rFonts w:ascii="Palemonas" w:hAnsi="Palemonas"/>
          <w:szCs w:val="24"/>
        </w:rPr>
        <w:t>20___m. _____________ mėn. ____d.</w:t>
      </w:r>
    </w:p>
    <w:p w14:paraId="1CA44BB1" w14:textId="77777777" w:rsidR="009F0B41" w:rsidRPr="009F0B41" w:rsidRDefault="009F0B41" w:rsidP="009F0B41">
      <w:pPr>
        <w:tabs>
          <w:tab w:val="left" w:pos="720"/>
        </w:tabs>
        <w:spacing w:after="0" w:line="240" w:lineRule="auto"/>
        <w:jc w:val="center"/>
        <w:rPr>
          <w:rFonts w:ascii="Palemonas" w:hAnsi="Palemonas"/>
          <w:szCs w:val="24"/>
        </w:rPr>
      </w:pPr>
      <w:r w:rsidRPr="009F0B41">
        <w:rPr>
          <w:rFonts w:ascii="Palemonas" w:hAnsi="Palemonas"/>
          <w:szCs w:val="24"/>
        </w:rPr>
        <w:t>Palanga</w:t>
      </w:r>
    </w:p>
    <w:p w14:paraId="1CA44BB2" w14:textId="77777777" w:rsidR="00F806FC" w:rsidRPr="00674C8E" w:rsidRDefault="00F806FC" w:rsidP="000D7D61">
      <w:pPr>
        <w:tabs>
          <w:tab w:val="left" w:pos="720"/>
        </w:tabs>
        <w:spacing w:line="240" w:lineRule="auto"/>
        <w:jc w:val="both"/>
        <w:rPr>
          <w:rFonts w:ascii="Palemonas" w:hAnsi="Palemonas"/>
          <w:szCs w:val="24"/>
        </w:rPr>
      </w:pPr>
    </w:p>
    <w:p w14:paraId="1CA44BB3" w14:textId="77777777" w:rsidR="009772F9" w:rsidRPr="009772F9" w:rsidRDefault="009772F9" w:rsidP="009772F9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bCs/>
          <w:szCs w:val="24"/>
          <w:vertAlign w:val="superscript"/>
        </w:rPr>
      </w:pPr>
      <w:r>
        <w:rPr>
          <w:rFonts w:ascii="Palemonas" w:hAnsi="Palemonas"/>
          <w:bCs/>
          <w:szCs w:val="24"/>
        </w:rPr>
        <w:tab/>
      </w:r>
      <w:r w:rsidRPr="009772F9">
        <w:rPr>
          <w:rFonts w:ascii="Palemonas" w:hAnsi="Palemonas"/>
          <w:bCs/>
          <w:szCs w:val="24"/>
        </w:rPr>
        <w:t xml:space="preserve">Vadovaujantis </w:t>
      </w:r>
      <w:r>
        <w:rPr>
          <w:rFonts w:ascii="Palemonas" w:hAnsi="Palemonas"/>
          <w:bCs/>
          <w:szCs w:val="24"/>
        </w:rPr>
        <w:t xml:space="preserve">Asmens gebėjimo pasirūpinti savimi ir priimti kasdienius sprendimus tvarkos aprašu, patvirtinto </w:t>
      </w:r>
      <w:r w:rsidRPr="009772F9">
        <w:rPr>
          <w:rFonts w:ascii="Palemonas" w:hAnsi="Palemonas"/>
          <w:bCs/>
          <w:szCs w:val="24"/>
        </w:rPr>
        <w:t xml:space="preserve">Lietuvos Respublikos Socialinės apsaugos ir darbo </w:t>
      </w:r>
      <w:r>
        <w:rPr>
          <w:rFonts w:ascii="Palemonas" w:hAnsi="Palemonas"/>
          <w:bCs/>
          <w:szCs w:val="24"/>
        </w:rPr>
        <w:t>ministro 2015 m. gruodžio 10 d. įsakymu Nr. A1-742 „Dėl asmens gebėjimo pasirūpinti savimi ir priimti kasdienius sprendimus tvarkos aprašo patvirtinimo“, prašau išduoti socialinio darbuotojo išvadą apie mano motinos (tėvo), sutuokti</w:t>
      </w:r>
      <w:r w:rsidR="00377E1C">
        <w:rPr>
          <w:rFonts w:ascii="Palemonas" w:hAnsi="Palemonas"/>
          <w:bCs/>
          <w:szCs w:val="24"/>
        </w:rPr>
        <w:t>nės</w:t>
      </w:r>
      <w:r>
        <w:rPr>
          <w:rFonts w:ascii="Palemonas" w:hAnsi="Palemonas"/>
          <w:bCs/>
          <w:szCs w:val="24"/>
        </w:rPr>
        <w:t xml:space="preserve"> (-</w:t>
      </w:r>
      <w:proofErr w:type="spellStart"/>
      <w:r w:rsidR="00377E1C">
        <w:rPr>
          <w:rFonts w:ascii="Palemonas" w:hAnsi="Palemonas"/>
          <w:bCs/>
          <w:szCs w:val="24"/>
        </w:rPr>
        <w:t>io</w:t>
      </w:r>
      <w:proofErr w:type="spellEnd"/>
      <w:r>
        <w:rPr>
          <w:rFonts w:ascii="Palemonas" w:hAnsi="Palemonas"/>
          <w:bCs/>
          <w:szCs w:val="24"/>
        </w:rPr>
        <w:t>), dukters</w:t>
      </w:r>
      <w:r w:rsidR="00377E1C">
        <w:rPr>
          <w:rFonts w:ascii="Palemonas" w:hAnsi="Palemonas"/>
          <w:bCs/>
          <w:szCs w:val="24"/>
        </w:rPr>
        <w:t>/sūnaus</w:t>
      </w:r>
      <w:r w:rsidR="00377E1C" w:rsidRPr="00030A4E">
        <w:rPr>
          <w:rFonts w:ascii="Palemonas" w:hAnsi="Palemonas"/>
          <w:bCs/>
          <w:sz w:val="20"/>
          <w:szCs w:val="20"/>
        </w:rPr>
        <w:t xml:space="preserve"> </w:t>
      </w:r>
      <w:r w:rsidRPr="00030A4E">
        <w:rPr>
          <w:rFonts w:ascii="Palemonas" w:hAnsi="Palemonas"/>
          <w:bCs/>
          <w:sz w:val="20"/>
          <w:szCs w:val="20"/>
        </w:rPr>
        <w:t>(reikiamą pabraukti)</w:t>
      </w:r>
    </w:p>
    <w:p w14:paraId="1CA44BB4" w14:textId="77777777" w:rsidR="00461315" w:rsidRDefault="00461315" w:rsidP="009772F9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bCs/>
          <w:szCs w:val="24"/>
        </w:rPr>
      </w:pPr>
    </w:p>
    <w:p w14:paraId="1CA44BB5" w14:textId="77777777" w:rsidR="009772F9" w:rsidRDefault="009772F9" w:rsidP="00E77BB6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b/>
          <w:szCs w:val="24"/>
        </w:rPr>
      </w:pPr>
      <w:r>
        <w:rPr>
          <w:rFonts w:ascii="Palemonas" w:hAnsi="Palemonas"/>
          <w:b/>
          <w:szCs w:val="24"/>
        </w:rPr>
        <w:t xml:space="preserve">_____________________________________________________________________________ </w:t>
      </w:r>
    </w:p>
    <w:p w14:paraId="1CA44BB6" w14:textId="77777777" w:rsidR="009772F9" w:rsidRDefault="009772F9" w:rsidP="009772F9">
      <w:pPr>
        <w:tabs>
          <w:tab w:val="left" w:pos="3421"/>
        </w:tabs>
        <w:spacing w:after="0" w:line="240" w:lineRule="auto"/>
        <w:jc w:val="both"/>
        <w:rPr>
          <w:rFonts w:ascii="Palemonas" w:hAnsi="Palemonas"/>
          <w:bCs/>
          <w:sz w:val="16"/>
          <w:szCs w:val="16"/>
        </w:rPr>
      </w:pPr>
      <w:r>
        <w:rPr>
          <w:rFonts w:ascii="Palemonas" w:hAnsi="Palemonas"/>
          <w:b/>
          <w:szCs w:val="24"/>
        </w:rPr>
        <w:tab/>
      </w:r>
      <w:r w:rsidRPr="009772F9">
        <w:rPr>
          <w:rFonts w:ascii="Palemonas" w:hAnsi="Palemonas"/>
          <w:bCs/>
          <w:sz w:val="16"/>
          <w:szCs w:val="16"/>
        </w:rPr>
        <w:t>(vardas, pavardė, asmens kodas)</w:t>
      </w:r>
    </w:p>
    <w:p w14:paraId="1CA44BB7" w14:textId="77777777" w:rsidR="009772F9" w:rsidRDefault="00030A4E" w:rsidP="009772F9">
      <w:pPr>
        <w:tabs>
          <w:tab w:val="left" w:pos="3421"/>
        </w:tabs>
        <w:spacing w:after="0" w:line="240" w:lineRule="auto"/>
        <w:jc w:val="both"/>
        <w:rPr>
          <w:rFonts w:ascii="Palemonas" w:hAnsi="Palemonas"/>
          <w:bCs/>
          <w:sz w:val="16"/>
          <w:szCs w:val="16"/>
        </w:rPr>
      </w:pPr>
      <w:r w:rsidRPr="00030A4E">
        <w:rPr>
          <w:rFonts w:ascii="Palemonas" w:hAnsi="Palemonas"/>
          <w:bCs/>
          <w:szCs w:val="24"/>
        </w:rPr>
        <w:t xml:space="preserve"> gyvenančio</w:t>
      </w:r>
      <w:r w:rsidR="00377E1C">
        <w:rPr>
          <w:rFonts w:ascii="Palemonas" w:hAnsi="Palemonas"/>
          <w:bCs/>
          <w:szCs w:val="24"/>
        </w:rPr>
        <w:t>s</w:t>
      </w:r>
      <w:r w:rsidRPr="00030A4E">
        <w:rPr>
          <w:rFonts w:ascii="Palemonas" w:hAnsi="Palemonas"/>
          <w:bCs/>
          <w:szCs w:val="24"/>
        </w:rPr>
        <w:t xml:space="preserve"> (-</w:t>
      </w:r>
      <w:proofErr w:type="spellStart"/>
      <w:r w:rsidRPr="00030A4E">
        <w:rPr>
          <w:rFonts w:ascii="Palemonas" w:hAnsi="Palemonas"/>
          <w:bCs/>
          <w:szCs w:val="24"/>
        </w:rPr>
        <w:t>io</w:t>
      </w:r>
      <w:proofErr w:type="spellEnd"/>
      <w:r w:rsidRPr="00030A4E">
        <w:rPr>
          <w:rFonts w:ascii="Palemonas" w:hAnsi="Palemonas"/>
          <w:bCs/>
          <w:szCs w:val="24"/>
        </w:rPr>
        <w:t>)</w:t>
      </w:r>
      <w:r>
        <w:rPr>
          <w:rFonts w:ascii="Palemonas" w:hAnsi="Palemonas"/>
          <w:bCs/>
          <w:sz w:val="16"/>
          <w:szCs w:val="16"/>
        </w:rPr>
        <w:t xml:space="preserve"> </w:t>
      </w:r>
      <w:r w:rsidRPr="00030A4E">
        <w:rPr>
          <w:rFonts w:ascii="Palemonas" w:hAnsi="Palemonas"/>
          <w:bCs/>
          <w:szCs w:val="24"/>
        </w:rPr>
        <w:t>adresu</w:t>
      </w:r>
      <w:r>
        <w:rPr>
          <w:rFonts w:ascii="Palemonas" w:hAnsi="Palemonas"/>
          <w:bCs/>
          <w:sz w:val="16"/>
          <w:szCs w:val="16"/>
        </w:rPr>
        <w:t xml:space="preserve"> </w:t>
      </w:r>
      <w:r w:rsidR="009772F9">
        <w:rPr>
          <w:rFonts w:ascii="Palemonas" w:hAnsi="Palemonas"/>
          <w:bCs/>
          <w:sz w:val="16"/>
          <w:szCs w:val="16"/>
        </w:rPr>
        <w:t>_____________________________________________________________________</w:t>
      </w:r>
      <w:r>
        <w:rPr>
          <w:rFonts w:ascii="Palemonas" w:hAnsi="Palemonas"/>
          <w:bCs/>
          <w:sz w:val="16"/>
          <w:szCs w:val="16"/>
        </w:rPr>
        <w:t>_</w:t>
      </w:r>
      <w:r w:rsidR="009772F9">
        <w:rPr>
          <w:rFonts w:ascii="Palemonas" w:hAnsi="Palemonas"/>
          <w:bCs/>
          <w:sz w:val="16"/>
          <w:szCs w:val="16"/>
        </w:rPr>
        <w:t>_______________</w:t>
      </w:r>
    </w:p>
    <w:p w14:paraId="1CA44BB8" w14:textId="77777777" w:rsidR="009772F9" w:rsidRDefault="009772F9" w:rsidP="009772F9">
      <w:pPr>
        <w:tabs>
          <w:tab w:val="left" w:pos="3421"/>
        </w:tabs>
        <w:spacing w:after="0" w:line="240" w:lineRule="auto"/>
        <w:jc w:val="both"/>
        <w:rPr>
          <w:rFonts w:ascii="Palemonas" w:hAnsi="Palemonas"/>
          <w:bCs/>
          <w:sz w:val="16"/>
          <w:szCs w:val="16"/>
        </w:rPr>
      </w:pPr>
    </w:p>
    <w:p w14:paraId="1CA44BB9" w14:textId="77777777" w:rsidR="009772F9" w:rsidRPr="009772F9" w:rsidRDefault="009772F9" w:rsidP="009772F9">
      <w:pPr>
        <w:tabs>
          <w:tab w:val="left" w:pos="3421"/>
        </w:tabs>
        <w:spacing w:after="0" w:line="240" w:lineRule="auto"/>
        <w:jc w:val="both"/>
        <w:rPr>
          <w:rFonts w:ascii="Palemonas" w:hAnsi="Palemonas"/>
          <w:bCs/>
          <w:sz w:val="16"/>
          <w:szCs w:val="16"/>
        </w:rPr>
      </w:pPr>
      <w:r>
        <w:rPr>
          <w:rFonts w:ascii="Palemonas" w:hAnsi="Palemonas"/>
          <w:bCs/>
          <w:sz w:val="16"/>
          <w:szCs w:val="16"/>
        </w:rPr>
        <w:t>____________________________________________________________________________________________________________________</w:t>
      </w:r>
    </w:p>
    <w:p w14:paraId="1CA44BBA" w14:textId="77777777" w:rsidR="00E77BB6" w:rsidRPr="00030A4E" w:rsidRDefault="00E77BB6" w:rsidP="00E77BB6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bCs/>
          <w:szCs w:val="24"/>
        </w:rPr>
      </w:pPr>
      <w:r w:rsidRPr="00030A4E">
        <w:rPr>
          <w:rFonts w:ascii="Palemonas" w:hAnsi="Palemonas"/>
          <w:bCs/>
          <w:szCs w:val="24"/>
        </w:rPr>
        <w:t>gebėjim</w:t>
      </w:r>
      <w:r w:rsidR="00030A4E" w:rsidRPr="00030A4E">
        <w:rPr>
          <w:rFonts w:ascii="Palemonas" w:hAnsi="Palemonas"/>
          <w:bCs/>
          <w:szCs w:val="24"/>
        </w:rPr>
        <w:t>ą</w:t>
      </w:r>
      <w:r w:rsidRPr="00030A4E">
        <w:rPr>
          <w:rFonts w:ascii="Palemonas" w:hAnsi="Palemonas"/>
          <w:bCs/>
          <w:szCs w:val="24"/>
        </w:rPr>
        <w:t xml:space="preserve"> pasirūpinti savimi ir priimti kasdienius sprendimus savarankiškai ar naudojantis pagalba </w:t>
      </w:r>
      <w:r w:rsidR="00030A4E" w:rsidRPr="00030A4E">
        <w:rPr>
          <w:rFonts w:ascii="Palemonas" w:hAnsi="Palemonas"/>
          <w:bCs/>
          <w:szCs w:val="24"/>
        </w:rPr>
        <w:t>šiose srityse</w:t>
      </w:r>
      <w:r w:rsidR="00030A4E">
        <w:rPr>
          <w:rFonts w:ascii="Palemonas" w:hAnsi="Palemonas"/>
          <w:bCs/>
          <w:szCs w:val="24"/>
        </w:rPr>
        <w:t xml:space="preserve"> (reikiamą pažymėti)</w:t>
      </w:r>
    </w:p>
    <w:p w14:paraId="1CA44BBB" w14:textId="77777777" w:rsidR="00D93C5D" w:rsidRDefault="00D93C5D" w:rsidP="000F10DB">
      <w:pPr>
        <w:tabs>
          <w:tab w:val="left" w:pos="720"/>
        </w:tabs>
        <w:spacing w:after="0" w:line="240" w:lineRule="auto"/>
        <w:rPr>
          <w:rFonts w:ascii="Palemonas" w:hAnsi="Palemonas"/>
          <w:b/>
          <w:szCs w:val="24"/>
        </w:rPr>
      </w:pPr>
    </w:p>
    <w:p w14:paraId="1CA44BBC" w14:textId="77777777" w:rsidR="00D97C90" w:rsidRPr="00D97C90" w:rsidRDefault="00D97C90" w:rsidP="00D97C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alemonas" w:hAnsi="Palemonas"/>
          <w:b/>
          <w:szCs w:val="24"/>
        </w:rPr>
      </w:pPr>
      <w:r w:rsidRPr="00D97C90">
        <w:rPr>
          <w:rFonts w:ascii="Palemonas" w:hAnsi="Palemonas"/>
          <w:b/>
          <w:szCs w:val="24"/>
        </w:rPr>
        <w:t>Turtinių santykių srityje (srityse):</w:t>
      </w:r>
    </w:p>
    <w:p w14:paraId="1CA44BBD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asmeninių pajamų ir išlaidų tvarkymas, susijęs su smulkiais buitiniais sandoriais (tvarkymasis su pinigais, maisto produktų įsigijimas, sumokėjimas už komunalines paslaugas, reikiamų dokumentų užpildymas ir pan.)</w:t>
      </w:r>
    </w:p>
    <w:p w14:paraId="1CA44BBE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asmeninių pajamų ir išlaidų tvarkymas, susijęs su lizingo, daiktų pirkimo - pardavimo išsimokėtinai sutarčių sudarymu, paskolų, vartojimo kredito sutarčių sudarymu ir pan.</w:t>
      </w:r>
    </w:p>
    <w:p w14:paraId="1CA44BBF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kilnojamojo turto naudojimas, valdymas ir disponavimas juo (kilnojamojo turto pirkimo – pardavimo, nuomos, dovanojimo, įkeitimo san</w:t>
      </w:r>
      <w:r w:rsidR="00DB55E7" w:rsidRPr="00DB55E7">
        <w:rPr>
          <w:rFonts w:ascii="Palemonas" w:hAnsi="Palemonas"/>
          <w:sz w:val="22"/>
        </w:rPr>
        <w:t>d</w:t>
      </w:r>
      <w:r w:rsidRPr="00DB55E7">
        <w:rPr>
          <w:rFonts w:ascii="Palemonas" w:hAnsi="Palemonas"/>
          <w:sz w:val="22"/>
        </w:rPr>
        <w:t>oriai ir kt.)</w:t>
      </w:r>
    </w:p>
    <w:p w14:paraId="1CA44BC0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nekilnojamojo turto naudojimas, valdymas ir disponavimas juo (nekilnojamojo turto pirkimo – pardavimo, nuomos, dovanojimo, įkeitimo sandoriai ar kt.)</w:t>
      </w:r>
    </w:p>
    <w:p w14:paraId="1CA44BC1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paveldėjimo teisiniai santykiai (palikimo priėmimas, testamento sudarymas ir kt.)</w:t>
      </w:r>
    </w:p>
    <w:p w14:paraId="1CA44BC2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dalyvavimas ūkinėje komercinėje veikloje (juridinių asmenų steigimas, buvimas juridinio asmens dalyviu, vertimasis individualia veikla ir kt.)</w:t>
      </w:r>
    </w:p>
    <w:p w14:paraId="1CA44BC3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kitos turtinių santykių sritys (nurodykite)____________________</w:t>
      </w:r>
      <w:r w:rsidR="00437AB9">
        <w:rPr>
          <w:rFonts w:ascii="Palemonas" w:hAnsi="Palemonas"/>
          <w:sz w:val="22"/>
        </w:rPr>
        <w:t>_______</w:t>
      </w:r>
      <w:r w:rsidRPr="00DB55E7">
        <w:rPr>
          <w:rFonts w:ascii="Palemonas" w:hAnsi="Palemonas"/>
          <w:sz w:val="22"/>
        </w:rPr>
        <w:t>______________________</w:t>
      </w:r>
    </w:p>
    <w:p w14:paraId="1CA44BC4" w14:textId="77777777" w:rsidR="00DB55E7" w:rsidRDefault="00DB55E7" w:rsidP="00D97C90">
      <w:pPr>
        <w:spacing w:after="0" w:line="240" w:lineRule="auto"/>
        <w:jc w:val="both"/>
        <w:rPr>
          <w:rFonts w:ascii="Palemonas" w:hAnsi="Palemonas"/>
          <w:b/>
          <w:szCs w:val="24"/>
        </w:rPr>
      </w:pPr>
    </w:p>
    <w:p w14:paraId="1CA44BC5" w14:textId="77777777" w:rsidR="00DB55E7" w:rsidRDefault="00DB55E7" w:rsidP="00D97C90">
      <w:pPr>
        <w:spacing w:after="0" w:line="240" w:lineRule="auto"/>
        <w:jc w:val="both"/>
        <w:rPr>
          <w:rFonts w:ascii="Palemonas" w:hAnsi="Palemonas"/>
          <w:b/>
          <w:szCs w:val="24"/>
        </w:rPr>
      </w:pPr>
    </w:p>
    <w:p w14:paraId="1CA44BC6" w14:textId="77777777" w:rsidR="00D97C90" w:rsidRPr="00D97C90" w:rsidRDefault="00D97C90" w:rsidP="00D97C90">
      <w:pPr>
        <w:spacing w:after="0" w:line="240" w:lineRule="auto"/>
        <w:jc w:val="both"/>
        <w:rPr>
          <w:rFonts w:ascii="Palemonas" w:hAnsi="Palemonas"/>
          <w:b/>
          <w:szCs w:val="24"/>
        </w:rPr>
      </w:pPr>
      <w:r w:rsidRPr="00D97C90">
        <w:rPr>
          <w:rFonts w:ascii="Palemonas" w:hAnsi="Palemonas"/>
          <w:b/>
          <w:szCs w:val="24"/>
        </w:rPr>
        <w:t>Asmeninių neturtinių santykių srityje (srityse):</w:t>
      </w:r>
    </w:p>
    <w:p w14:paraId="1CA44BC7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savitvarkos įgūdžių sritis (tinkama gyvenamojo būsto priežiūra, asmeninė higiena ir </w:t>
      </w:r>
      <w:proofErr w:type="spellStart"/>
      <w:r w:rsidRPr="00DB55E7">
        <w:rPr>
          <w:rFonts w:ascii="Palemonas" w:hAnsi="Palemonas"/>
          <w:sz w:val="22"/>
        </w:rPr>
        <w:t>savipriežiūra</w:t>
      </w:r>
      <w:proofErr w:type="spellEnd"/>
      <w:r w:rsidRPr="00DB55E7">
        <w:rPr>
          <w:rFonts w:ascii="Palemonas" w:hAnsi="Palemonas"/>
          <w:sz w:val="22"/>
        </w:rPr>
        <w:t>, apranga, avalynė ir pan.)</w:t>
      </w:r>
    </w:p>
    <w:p w14:paraId="1CA44BC9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lastRenderedPageBreak/>
        <w:t>□</w:t>
      </w:r>
      <w:r w:rsidRPr="00DB55E7">
        <w:rPr>
          <w:rFonts w:ascii="Palemonas" w:hAnsi="Palemonas"/>
          <w:sz w:val="22"/>
        </w:rPr>
        <w:t xml:space="preserve"> sveikatos priežiūros sritis (kreipimasis dėl sveikatos priežiūros paslaugų, gebėjimas naudotis sveikatos priežiūros paslaugomis, reikiamų sveikatos priežiūros paslaugų poreikio įvertinimas, savalaikis vaistų vartojimas ir pan.)</w:t>
      </w:r>
    </w:p>
    <w:p w14:paraId="1CA44BCA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šeimos santykių sritis (santuokos sudarymas, asmens gebėjimas įgyvendinti tėvų valdžią – auklėti ir prižiūrėti savo vaikus, įvaikinti ir kt.)</w:t>
      </w:r>
    </w:p>
    <w:p w14:paraId="1CA44BCB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asmens gebėjimas būti globėju (rūpintoju), pagalbininku pagal sutartį dėl pagalbos priimant sprendimus</w:t>
      </w:r>
    </w:p>
    <w:p w14:paraId="1CA44BCC" w14:textId="77777777" w:rsidR="00D97C90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darbo teisinių santykių sritis (asmens gebėjimas sudaryti darbo sutartį, atitinkančią jo galimybes, poreikius ir pan.)</w:t>
      </w:r>
    </w:p>
    <w:p w14:paraId="1CA44BCD" w14:textId="77777777" w:rsidR="00B277EA" w:rsidRPr="00B277EA" w:rsidRDefault="00B277EA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>
        <w:rPr>
          <w:sz w:val="22"/>
        </w:rPr>
        <w:t xml:space="preserve"> </w:t>
      </w:r>
      <w:r w:rsidRPr="00B277EA">
        <w:rPr>
          <w:rFonts w:ascii="Palemonas" w:hAnsi="Palemonas"/>
          <w:sz w:val="22"/>
        </w:rPr>
        <w:t>socialinių paslaugų sritis (kreipimasis dėl socialinių paslaugų, gebėjimas naudotis socialinėmis paslaugomis, reikiamų socialinių paslaugų įvertinimas ir pan.)</w:t>
      </w:r>
    </w:p>
    <w:p w14:paraId="1CA44BCE" w14:textId="77777777" w:rsidR="00B277EA" w:rsidRPr="00B277EA" w:rsidRDefault="00B277EA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B277EA">
        <w:rPr>
          <w:sz w:val="22"/>
        </w:rPr>
        <w:t>□</w:t>
      </w:r>
      <w:r w:rsidRPr="00B277EA">
        <w:rPr>
          <w:rFonts w:ascii="Palemonas" w:hAnsi="Palemonas"/>
          <w:sz w:val="22"/>
        </w:rPr>
        <w:t xml:space="preserve"> pilietinių teisių sritis (balsavimas rinkimuose)</w:t>
      </w:r>
    </w:p>
    <w:p w14:paraId="1CA44BCF" w14:textId="77777777" w:rsidR="00D97C90" w:rsidRPr="00DB55E7" w:rsidRDefault="00D97C90" w:rsidP="00D97C90">
      <w:pPr>
        <w:spacing w:after="0" w:line="240" w:lineRule="auto"/>
        <w:jc w:val="both"/>
        <w:rPr>
          <w:rFonts w:ascii="Palemonas" w:hAnsi="Palemonas"/>
          <w:sz w:val="22"/>
        </w:rPr>
      </w:pPr>
      <w:r w:rsidRPr="00DB55E7">
        <w:rPr>
          <w:sz w:val="22"/>
        </w:rPr>
        <w:t>□</w:t>
      </w:r>
      <w:r w:rsidRPr="00DB55E7">
        <w:rPr>
          <w:rFonts w:ascii="Palemonas" w:hAnsi="Palemonas"/>
          <w:sz w:val="22"/>
        </w:rPr>
        <w:t xml:space="preserve"> kitos asmeninių neturtinių santykių sritys (nurodykite) ___________</w:t>
      </w:r>
      <w:r w:rsidR="00437AB9">
        <w:rPr>
          <w:rFonts w:ascii="Palemonas" w:hAnsi="Palemonas"/>
          <w:sz w:val="22"/>
        </w:rPr>
        <w:t>_______</w:t>
      </w:r>
      <w:r w:rsidRPr="00DB55E7">
        <w:rPr>
          <w:rFonts w:ascii="Palemonas" w:hAnsi="Palemonas"/>
          <w:sz w:val="22"/>
        </w:rPr>
        <w:t>____________________</w:t>
      </w:r>
    </w:p>
    <w:p w14:paraId="1CA44BD0" w14:textId="77777777" w:rsidR="00D97C90" w:rsidRDefault="00D97C90" w:rsidP="00D97C90">
      <w:pPr>
        <w:jc w:val="both"/>
        <w:rPr>
          <w:szCs w:val="24"/>
        </w:rPr>
      </w:pPr>
    </w:p>
    <w:p w14:paraId="1CA44BD1" w14:textId="77777777" w:rsidR="00D97C90" w:rsidRDefault="00D97C90" w:rsidP="00D97C90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Cs w:val="24"/>
        </w:rPr>
      </w:pPr>
      <w:r w:rsidRPr="00515D51">
        <w:rPr>
          <w:rFonts w:ascii="Palemonas" w:hAnsi="Palemonas"/>
          <w:szCs w:val="24"/>
        </w:rPr>
        <w:t>Aplinkybės, rodančios asmens sveikatos sutrikimus, dėl kurių šis asmuo negali suprasti savo veiksmų reikšmės ar jų valdyti</w:t>
      </w:r>
      <w:r>
        <w:rPr>
          <w:rFonts w:ascii="Palemonas" w:hAnsi="Palemonas"/>
          <w:szCs w:val="24"/>
        </w:rPr>
        <w:t xml:space="preserve"> </w:t>
      </w:r>
    </w:p>
    <w:p w14:paraId="1CA44BD2" w14:textId="77777777" w:rsidR="00D97C90" w:rsidRDefault="00D97C90" w:rsidP="00D97C90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Cs w:val="24"/>
        </w:rPr>
      </w:pPr>
      <w:r>
        <w:rPr>
          <w:rFonts w:ascii="Palemonas" w:hAnsi="Palemonas"/>
          <w:szCs w:val="24"/>
        </w:rPr>
        <w:t>_________________________ ____________________________________________________</w:t>
      </w:r>
    </w:p>
    <w:p w14:paraId="1CA44BD3" w14:textId="77777777" w:rsidR="00461315" w:rsidRDefault="00D97C90" w:rsidP="00D97C90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alemonas" w:hAnsi="Palemonas"/>
          <w:szCs w:val="24"/>
        </w:rPr>
      </w:pPr>
      <w:r>
        <w:rPr>
          <w:rFonts w:ascii="Palemonas" w:hAnsi="Palemonas"/>
          <w:b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A44BD4" w14:textId="77777777" w:rsidR="00461315" w:rsidRDefault="00461315" w:rsidP="009F0B41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alemonas" w:hAnsi="Palemonas"/>
          <w:szCs w:val="24"/>
        </w:rPr>
      </w:pPr>
    </w:p>
    <w:p w14:paraId="1CA44BD5" w14:textId="77777777" w:rsidR="00F806FC" w:rsidRPr="009F0B41" w:rsidRDefault="00F806FC" w:rsidP="009F0B41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b/>
          <w:sz w:val="20"/>
          <w:szCs w:val="20"/>
        </w:rPr>
      </w:pPr>
      <w:r w:rsidRPr="009F0B41">
        <w:rPr>
          <w:rFonts w:ascii="Palemonas" w:hAnsi="Palemonas"/>
          <w:b/>
          <w:sz w:val="20"/>
          <w:szCs w:val="20"/>
        </w:rPr>
        <w:t>1. ŽINAU IR SUTINKU:</w:t>
      </w:r>
    </w:p>
    <w:p w14:paraId="1CA44BD6" w14:textId="77777777" w:rsidR="00F806FC" w:rsidRPr="009F0B41" w:rsidRDefault="00F806FC" w:rsidP="009F0B41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 w:val="20"/>
          <w:szCs w:val="20"/>
        </w:rPr>
      </w:pPr>
      <w:r w:rsidRPr="009F0B41">
        <w:rPr>
          <w:sz w:val="20"/>
          <w:szCs w:val="20"/>
        </w:rPr>
        <w:t>●</w:t>
      </w:r>
      <w:r w:rsidRPr="009F0B41">
        <w:rPr>
          <w:rFonts w:ascii="Palemonas" w:hAnsi="Palemonas"/>
          <w:sz w:val="20"/>
          <w:szCs w:val="20"/>
        </w:rPr>
        <w:t xml:space="preserve"> kad asmens geb</w:t>
      </w:r>
      <w:r w:rsidRPr="009F0B41">
        <w:rPr>
          <w:rFonts w:ascii="Palemonas" w:hAnsi="Palemonas" w:cs="Palemonas"/>
          <w:sz w:val="20"/>
          <w:szCs w:val="20"/>
        </w:rPr>
        <w:t>ė</w:t>
      </w:r>
      <w:r w:rsidRPr="009F0B41">
        <w:rPr>
          <w:rFonts w:ascii="Palemonas" w:hAnsi="Palemonas"/>
          <w:sz w:val="20"/>
          <w:szCs w:val="20"/>
        </w:rPr>
        <w:t>jimo pasir</w:t>
      </w:r>
      <w:r w:rsidRPr="009F0B41">
        <w:rPr>
          <w:rFonts w:ascii="Palemonas" w:hAnsi="Palemonas" w:cs="Palemonas"/>
          <w:sz w:val="20"/>
          <w:szCs w:val="20"/>
        </w:rPr>
        <w:t>ū</w:t>
      </w:r>
      <w:r w:rsidRPr="009F0B41">
        <w:rPr>
          <w:rFonts w:ascii="Palemonas" w:hAnsi="Palemonas"/>
          <w:sz w:val="20"/>
          <w:szCs w:val="20"/>
        </w:rPr>
        <w:t xml:space="preserve">pinti savimi ir priimti kasdienius sprendimus vertinimo </w:t>
      </w:r>
      <w:r w:rsidRPr="009F0B41">
        <w:rPr>
          <w:rFonts w:ascii="Palemonas" w:hAnsi="Palemonas" w:cs="Palemonas"/>
          <w:sz w:val="20"/>
          <w:szCs w:val="20"/>
        </w:rPr>
        <w:t>į</w:t>
      </w:r>
      <w:r w:rsidRPr="009F0B41">
        <w:rPr>
          <w:rFonts w:ascii="Palemonas" w:hAnsi="Palemonas"/>
          <w:sz w:val="20"/>
          <w:szCs w:val="20"/>
        </w:rPr>
        <w:t>staiga gali pareikalauti papildomos informacijos, patvirtinan</w:t>
      </w:r>
      <w:r w:rsidRPr="009F0B41">
        <w:rPr>
          <w:rFonts w:ascii="Palemonas" w:hAnsi="Palemonas" w:cs="Palemonas"/>
          <w:sz w:val="20"/>
          <w:szCs w:val="20"/>
        </w:rPr>
        <w:t>č</w:t>
      </w:r>
      <w:r w:rsidRPr="009F0B41">
        <w:rPr>
          <w:rFonts w:ascii="Palemonas" w:hAnsi="Palemonas"/>
          <w:sz w:val="20"/>
          <w:szCs w:val="20"/>
        </w:rPr>
        <w:t>ios mano duomen</w:t>
      </w:r>
      <w:r w:rsidRPr="009F0B41">
        <w:rPr>
          <w:rFonts w:ascii="Palemonas" w:hAnsi="Palemonas" w:cs="Palemonas"/>
          <w:sz w:val="20"/>
          <w:szCs w:val="20"/>
        </w:rPr>
        <w:t>ų</w:t>
      </w:r>
      <w:r w:rsidRPr="009F0B41">
        <w:rPr>
          <w:rFonts w:ascii="Palemonas" w:hAnsi="Palemonas"/>
          <w:sz w:val="20"/>
          <w:szCs w:val="20"/>
        </w:rPr>
        <w:t xml:space="preserve"> apie fizin</w:t>
      </w:r>
      <w:r w:rsidRPr="009F0B41">
        <w:rPr>
          <w:rFonts w:ascii="Palemonas" w:hAnsi="Palemonas" w:cs="Palemonas"/>
          <w:sz w:val="20"/>
          <w:szCs w:val="20"/>
        </w:rPr>
        <w:t>į</w:t>
      </w:r>
      <w:r w:rsidRPr="009F0B41">
        <w:rPr>
          <w:rFonts w:ascii="Palemonas" w:hAnsi="Palemonas"/>
          <w:sz w:val="20"/>
          <w:szCs w:val="20"/>
        </w:rPr>
        <w:t xml:space="preserve"> asmen</w:t>
      </w:r>
      <w:r w:rsidRPr="009F0B41">
        <w:rPr>
          <w:rFonts w:ascii="Palemonas" w:hAnsi="Palemonas" w:cs="Palemonas"/>
          <w:sz w:val="20"/>
          <w:szCs w:val="20"/>
        </w:rPr>
        <w:t>į</w:t>
      </w:r>
      <w:r w:rsidRPr="009F0B41">
        <w:rPr>
          <w:rFonts w:ascii="Palemonas" w:hAnsi="Palemonas"/>
          <w:sz w:val="20"/>
          <w:szCs w:val="20"/>
        </w:rPr>
        <w:t xml:space="preserve"> teisingum</w:t>
      </w:r>
      <w:r w:rsidRPr="009F0B41">
        <w:rPr>
          <w:rFonts w:ascii="Palemonas" w:hAnsi="Palemonas" w:cs="Palemonas"/>
          <w:sz w:val="20"/>
          <w:szCs w:val="20"/>
        </w:rPr>
        <w:t>ą</w:t>
      </w:r>
      <w:r w:rsidRPr="009F0B41">
        <w:rPr>
          <w:rFonts w:ascii="Palemonas" w:hAnsi="Palemonas"/>
          <w:sz w:val="20"/>
          <w:szCs w:val="20"/>
        </w:rPr>
        <w:t>;</w:t>
      </w:r>
    </w:p>
    <w:p w14:paraId="1CA44BD7" w14:textId="77777777" w:rsidR="00F806FC" w:rsidRPr="009F0B41" w:rsidRDefault="00F806FC" w:rsidP="009F0B41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 w:val="20"/>
          <w:szCs w:val="20"/>
        </w:rPr>
      </w:pPr>
      <w:r w:rsidRPr="009F0B41">
        <w:rPr>
          <w:sz w:val="20"/>
          <w:szCs w:val="20"/>
        </w:rPr>
        <w:t>●</w:t>
      </w:r>
      <w:r w:rsidRPr="009F0B41">
        <w:rPr>
          <w:rFonts w:ascii="Palemonas" w:hAnsi="Palemonas"/>
          <w:sz w:val="20"/>
          <w:szCs w:val="20"/>
        </w:rPr>
        <w:t xml:space="preserve"> kad d</w:t>
      </w:r>
      <w:r w:rsidRPr="009F0B41">
        <w:rPr>
          <w:rFonts w:ascii="Palemonas" w:hAnsi="Palemonas" w:cs="Palemonas"/>
          <w:sz w:val="20"/>
          <w:szCs w:val="20"/>
        </w:rPr>
        <w:t>ė</w:t>
      </w:r>
      <w:r w:rsidRPr="009F0B41">
        <w:rPr>
          <w:rFonts w:ascii="Palemonas" w:hAnsi="Palemonas"/>
          <w:sz w:val="20"/>
          <w:szCs w:val="20"/>
        </w:rPr>
        <w:t>l s</w:t>
      </w:r>
      <w:r w:rsidRPr="009F0B41">
        <w:rPr>
          <w:rFonts w:ascii="Palemonas" w:hAnsi="Palemonas" w:cs="Palemonas"/>
          <w:sz w:val="20"/>
          <w:szCs w:val="20"/>
        </w:rPr>
        <w:t>ą</w:t>
      </w:r>
      <w:r w:rsidRPr="009F0B41">
        <w:rPr>
          <w:rFonts w:ascii="Palemonas" w:hAnsi="Palemonas"/>
          <w:sz w:val="20"/>
          <w:szCs w:val="20"/>
        </w:rPr>
        <w:t xml:space="preserve">moningo neteisingos informacijos apie fizinį asmenį pateikimo </w:t>
      </w:r>
      <w:r w:rsidRPr="009F0B41">
        <w:rPr>
          <w:rFonts w:ascii="Palemonas" w:hAnsi="Palemonas"/>
          <w:bCs/>
          <w:sz w:val="20"/>
          <w:szCs w:val="20"/>
        </w:rPr>
        <w:t>asmens</w:t>
      </w:r>
      <w:r w:rsidRPr="009F0B41">
        <w:rPr>
          <w:rFonts w:ascii="Palemonas" w:hAnsi="Palemonas"/>
          <w:sz w:val="20"/>
          <w:szCs w:val="20"/>
        </w:rPr>
        <w:t xml:space="preserve"> gebėjimas pasirūpinti savimi ir priimti kasdienius sprendimus nebus vertinamas.</w:t>
      </w:r>
    </w:p>
    <w:p w14:paraId="1CA44BD8" w14:textId="77777777" w:rsidR="00F806FC" w:rsidRPr="009F0B41" w:rsidRDefault="00F806FC" w:rsidP="009F0B41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 w:val="20"/>
          <w:szCs w:val="20"/>
        </w:rPr>
      </w:pPr>
    </w:p>
    <w:p w14:paraId="1CA44BD9" w14:textId="77777777" w:rsidR="00F806FC" w:rsidRPr="009F0B41" w:rsidRDefault="00F806FC" w:rsidP="009F0B41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 w:val="20"/>
          <w:szCs w:val="20"/>
        </w:rPr>
      </w:pPr>
      <w:r w:rsidRPr="009F0B41">
        <w:rPr>
          <w:rFonts w:ascii="Palemonas" w:hAnsi="Palemonas"/>
          <w:b/>
          <w:sz w:val="20"/>
          <w:szCs w:val="20"/>
        </w:rPr>
        <w:t>2. TVIRTINU</w:t>
      </w:r>
      <w:r w:rsidRPr="009F0B41">
        <w:rPr>
          <w:rFonts w:ascii="Palemonas" w:hAnsi="Palemonas"/>
          <w:sz w:val="20"/>
          <w:szCs w:val="20"/>
        </w:rPr>
        <w:t>, kad pateikta informacija a</w:t>
      </w:r>
      <w:r w:rsidR="000D7D61" w:rsidRPr="009F0B41">
        <w:rPr>
          <w:rFonts w:ascii="Palemonas" w:hAnsi="Palemonas"/>
          <w:sz w:val="20"/>
          <w:szCs w:val="20"/>
        </w:rPr>
        <w:t>pie fizinį asmenį yra teisinga.</w:t>
      </w:r>
    </w:p>
    <w:p w14:paraId="1CA44BDA" w14:textId="77777777" w:rsidR="00F806FC" w:rsidRDefault="00F806FC" w:rsidP="009F0B41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 w:val="20"/>
          <w:szCs w:val="20"/>
        </w:rPr>
      </w:pPr>
      <w:r w:rsidRPr="009F0B41">
        <w:rPr>
          <w:rFonts w:ascii="Palemonas" w:hAnsi="Palemonas"/>
          <w:b/>
          <w:sz w:val="20"/>
          <w:szCs w:val="20"/>
        </w:rPr>
        <w:t xml:space="preserve">3. ESU INFORMUOTAS(-A) IR ŽINAU, </w:t>
      </w:r>
      <w:r w:rsidRPr="009F0B41">
        <w:rPr>
          <w:rFonts w:ascii="Palemonas" w:hAnsi="Palemonas"/>
          <w:sz w:val="20"/>
          <w:szCs w:val="20"/>
        </w:rPr>
        <w:t>kad pateikęs</w:t>
      </w:r>
      <w:r w:rsidR="00377E1C">
        <w:rPr>
          <w:rFonts w:ascii="Palemonas" w:hAnsi="Palemonas"/>
          <w:sz w:val="20"/>
          <w:szCs w:val="20"/>
        </w:rPr>
        <w:t xml:space="preserve"> </w:t>
      </w:r>
      <w:r w:rsidRPr="009F0B41">
        <w:rPr>
          <w:rFonts w:ascii="Palemonas" w:hAnsi="Palemonas"/>
          <w:sz w:val="20"/>
          <w:szCs w:val="20"/>
        </w:rPr>
        <w:t>(-</w:t>
      </w:r>
      <w:proofErr w:type="spellStart"/>
      <w:r w:rsidRPr="009F0B41">
        <w:rPr>
          <w:rFonts w:ascii="Palemonas" w:hAnsi="Palemonas"/>
          <w:sz w:val="20"/>
          <w:szCs w:val="20"/>
        </w:rPr>
        <w:t>usi</w:t>
      </w:r>
      <w:proofErr w:type="spellEnd"/>
      <w:r w:rsidRPr="009F0B41">
        <w:rPr>
          <w:rFonts w:ascii="Palemonas" w:hAnsi="Palemonas"/>
          <w:sz w:val="20"/>
          <w:szCs w:val="20"/>
        </w:rPr>
        <w:t xml:space="preserve">) </w:t>
      </w:r>
      <w:r w:rsidRPr="009F0B41">
        <w:rPr>
          <w:rFonts w:ascii="Palemonas" w:hAnsi="Palemonas"/>
          <w:bCs/>
          <w:sz w:val="20"/>
          <w:szCs w:val="20"/>
        </w:rPr>
        <w:t xml:space="preserve">nepagrįstą prašymą dėl asmens </w:t>
      </w:r>
      <w:r w:rsidRPr="009F0B41">
        <w:rPr>
          <w:rFonts w:ascii="Palemonas" w:hAnsi="Palemonas"/>
          <w:sz w:val="20"/>
          <w:szCs w:val="20"/>
        </w:rPr>
        <w:t>gebėjimo pasirūpinti savimi ir priimti kasdienius sprendimus vertinimo, galiu būti nubaustas (-ta) įstatymų nustatyta tvarka.</w:t>
      </w:r>
    </w:p>
    <w:p w14:paraId="1CA44BDB" w14:textId="77777777" w:rsidR="009F0B41" w:rsidRDefault="009F0B41" w:rsidP="009F0B41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 w:val="20"/>
          <w:szCs w:val="20"/>
        </w:rPr>
      </w:pPr>
    </w:p>
    <w:p w14:paraId="1CA44BDC" w14:textId="77777777" w:rsidR="009F0B41" w:rsidRDefault="009F0B41" w:rsidP="009F0B41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 w:val="20"/>
          <w:szCs w:val="20"/>
        </w:rPr>
      </w:pPr>
    </w:p>
    <w:p w14:paraId="1CA44BDD" w14:textId="77777777" w:rsidR="009F0B41" w:rsidRPr="009F0B41" w:rsidRDefault="009F0B41" w:rsidP="009F0B41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 w:val="20"/>
          <w:szCs w:val="20"/>
        </w:rPr>
      </w:pPr>
    </w:p>
    <w:p w14:paraId="1CA44BDE" w14:textId="77777777" w:rsidR="00D93C5D" w:rsidRPr="009F0B41" w:rsidRDefault="00D93C5D" w:rsidP="00D93C5D">
      <w:pPr>
        <w:tabs>
          <w:tab w:val="left" w:pos="720"/>
        </w:tabs>
        <w:spacing w:after="0" w:line="240" w:lineRule="auto"/>
        <w:jc w:val="both"/>
        <w:rPr>
          <w:rFonts w:ascii="Palemonas" w:hAnsi="Palemonas"/>
          <w:szCs w:val="24"/>
        </w:rPr>
      </w:pPr>
      <w:r w:rsidRPr="009F0B41">
        <w:rPr>
          <w:rFonts w:ascii="Palemonas" w:hAnsi="Palemonas"/>
          <w:szCs w:val="24"/>
        </w:rPr>
        <w:t>Prašymą pateikė _____________________</w:t>
      </w:r>
      <w:r w:rsidRPr="009F0B41">
        <w:rPr>
          <w:rFonts w:ascii="Palemonas" w:hAnsi="Palemonas"/>
          <w:szCs w:val="24"/>
        </w:rPr>
        <w:tab/>
        <w:t>________________________________</w:t>
      </w:r>
    </w:p>
    <w:p w14:paraId="1CA44BDF" w14:textId="77777777" w:rsidR="00D93C5D" w:rsidRPr="009F0B41" w:rsidRDefault="00D93C5D" w:rsidP="00D93C5D">
      <w:pPr>
        <w:tabs>
          <w:tab w:val="left" w:pos="720"/>
        </w:tabs>
        <w:spacing w:after="0" w:line="240" w:lineRule="auto"/>
        <w:ind w:firstLine="2160"/>
        <w:jc w:val="both"/>
        <w:rPr>
          <w:rFonts w:ascii="Palemonas" w:hAnsi="Palemonas"/>
          <w:szCs w:val="24"/>
        </w:rPr>
      </w:pPr>
      <w:r w:rsidRPr="009F0B41">
        <w:rPr>
          <w:rFonts w:ascii="Palemonas" w:hAnsi="Palemonas"/>
          <w:szCs w:val="24"/>
        </w:rPr>
        <w:t>(parašas)</w:t>
      </w:r>
      <w:r w:rsidRPr="009F0B41">
        <w:rPr>
          <w:rFonts w:ascii="Palemonas" w:hAnsi="Palemonas"/>
          <w:szCs w:val="24"/>
        </w:rPr>
        <w:tab/>
      </w:r>
      <w:r w:rsidRPr="009F0B41">
        <w:rPr>
          <w:rFonts w:ascii="Palemonas" w:hAnsi="Palemonas"/>
          <w:szCs w:val="24"/>
        </w:rPr>
        <w:tab/>
      </w:r>
      <w:r>
        <w:rPr>
          <w:rFonts w:ascii="Palemonas" w:hAnsi="Palemonas"/>
          <w:szCs w:val="24"/>
        </w:rPr>
        <w:t xml:space="preserve">    </w:t>
      </w:r>
      <w:r w:rsidRPr="009F0B41">
        <w:rPr>
          <w:rFonts w:ascii="Palemonas" w:hAnsi="Palemonas"/>
          <w:szCs w:val="24"/>
        </w:rPr>
        <w:t>(pareiškėjo vardas, pavardė)</w:t>
      </w:r>
    </w:p>
    <w:sectPr w:rsidR="00D93C5D" w:rsidRPr="009F0B41" w:rsidSect="000F10DB">
      <w:headerReference w:type="default" r:id="rId8"/>
      <w:pgSz w:w="11906" w:h="16838"/>
      <w:pgMar w:top="1134" w:right="851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A44BE2" w14:textId="77777777" w:rsidR="006B7687" w:rsidRDefault="006B7687" w:rsidP="00674C8E">
      <w:pPr>
        <w:spacing w:after="0" w:line="240" w:lineRule="auto"/>
      </w:pPr>
      <w:r>
        <w:separator/>
      </w:r>
    </w:p>
  </w:endnote>
  <w:endnote w:type="continuationSeparator" w:id="0">
    <w:p w14:paraId="1CA44BE3" w14:textId="77777777" w:rsidR="006B7687" w:rsidRDefault="006B7687" w:rsidP="0067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44BE0" w14:textId="77777777" w:rsidR="006B7687" w:rsidRDefault="006B7687" w:rsidP="00674C8E">
      <w:pPr>
        <w:spacing w:after="0" w:line="240" w:lineRule="auto"/>
      </w:pPr>
      <w:r>
        <w:separator/>
      </w:r>
    </w:p>
  </w:footnote>
  <w:footnote w:type="continuationSeparator" w:id="0">
    <w:p w14:paraId="1CA44BE1" w14:textId="77777777" w:rsidR="006B7687" w:rsidRDefault="006B7687" w:rsidP="00674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44BE4" w14:textId="77777777" w:rsidR="003E06EC" w:rsidRPr="003E06EC" w:rsidRDefault="003E06EC">
    <w:pPr>
      <w:pStyle w:val="Antrats"/>
      <w:jc w:val="center"/>
      <w:rPr>
        <w:rFonts w:ascii="Palemonas" w:hAnsi="Palemonas"/>
      </w:rPr>
    </w:pPr>
    <w:r w:rsidRPr="003E06EC">
      <w:rPr>
        <w:rFonts w:ascii="Palemonas" w:hAnsi="Palemonas"/>
      </w:rPr>
      <w:fldChar w:fldCharType="begin"/>
    </w:r>
    <w:r w:rsidRPr="003E06EC">
      <w:rPr>
        <w:rFonts w:ascii="Palemonas" w:hAnsi="Palemonas"/>
      </w:rPr>
      <w:instrText>PAGE   \* MERGEFORMAT</w:instrText>
    </w:r>
    <w:r w:rsidRPr="003E06EC">
      <w:rPr>
        <w:rFonts w:ascii="Palemonas" w:hAnsi="Palemonas"/>
      </w:rPr>
      <w:fldChar w:fldCharType="separate"/>
    </w:r>
    <w:r w:rsidRPr="003E06EC">
      <w:rPr>
        <w:rFonts w:ascii="Palemonas" w:hAnsi="Palemonas"/>
      </w:rPr>
      <w:t>2</w:t>
    </w:r>
    <w:r w:rsidRPr="003E06EC">
      <w:rPr>
        <w:rFonts w:ascii="Palemonas" w:hAnsi="Palemonas"/>
      </w:rPr>
      <w:fldChar w:fldCharType="end"/>
    </w:r>
  </w:p>
  <w:p w14:paraId="1CA44BE5" w14:textId="77777777" w:rsidR="003E06EC" w:rsidRDefault="003E06E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C2581F"/>
    <w:multiLevelType w:val="hybridMultilevel"/>
    <w:tmpl w:val="AD3A0DF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attachedTemplate r:id="rId1"/>
  <w:doNotTrackMoves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6FC"/>
    <w:rsid w:val="00015741"/>
    <w:rsid w:val="00030A4E"/>
    <w:rsid w:val="0003587E"/>
    <w:rsid w:val="0008600D"/>
    <w:rsid w:val="000D7D61"/>
    <w:rsid w:val="000F10DB"/>
    <w:rsid w:val="00144F90"/>
    <w:rsid w:val="00162656"/>
    <w:rsid w:val="001A56C1"/>
    <w:rsid w:val="001C0E3E"/>
    <w:rsid w:val="001D11CA"/>
    <w:rsid w:val="001E256A"/>
    <w:rsid w:val="002421E5"/>
    <w:rsid w:val="002860C3"/>
    <w:rsid w:val="002E1E14"/>
    <w:rsid w:val="0034148A"/>
    <w:rsid w:val="0035663D"/>
    <w:rsid w:val="00361B62"/>
    <w:rsid w:val="00377E1C"/>
    <w:rsid w:val="00380FCA"/>
    <w:rsid w:val="003A2D8D"/>
    <w:rsid w:val="003E06EC"/>
    <w:rsid w:val="00432A02"/>
    <w:rsid w:val="00437AB9"/>
    <w:rsid w:val="00461315"/>
    <w:rsid w:val="004817E1"/>
    <w:rsid w:val="004C7146"/>
    <w:rsid w:val="004F58F0"/>
    <w:rsid w:val="00515D51"/>
    <w:rsid w:val="005424B1"/>
    <w:rsid w:val="005454D7"/>
    <w:rsid w:val="0056173E"/>
    <w:rsid w:val="0057099B"/>
    <w:rsid w:val="005A27DB"/>
    <w:rsid w:val="005C1F61"/>
    <w:rsid w:val="005C6A48"/>
    <w:rsid w:val="006135ED"/>
    <w:rsid w:val="00614870"/>
    <w:rsid w:val="00674C8E"/>
    <w:rsid w:val="006B7687"/>
    <w:rsid w:val="006C7E19"/>
    <w:rsid w:val="006E5F68"/>
    <w:rsid w:val="00705939"/>
    <w:rsid w:val="00770F68"/>
    <w:rsid w:val="00810C03"/>
    <w:rsid w:val="00842975"/>
    <w:rsid w:val="00845256"/>
    <w:rsid w:val="00896F27"/>
    <w:rsid w:val="008D2709"/>
    <w:rsid w:val="008F5484"/>
    <w:rsid w:val="009543D4"/>
    <w:rsid w:val="009772F9"/>
    <w:rsid w:val="00990B3D"/>
    <w:rsid w:val="009F0B41"/>
    <w:rsid w:val="00A34A2C"/>
    <w:rsid w:val="00A83E61"/>
    <w:rsid w:val="00A92EDD"/>
    <w:rsid w:val="00AD5C4C"/>
    <w:rsid w:val="00AF0566"/>
    <w:rsid w:val="00B277EA"/>
    <w:rsid w:val="00B479AF"/>
    <w:rsid w:val="00B52AAA"/>
    <w:rsid w:val="00B7330C"/>
    <w:rsid w:val="00BF6266"/>
    <w:rsid w:val="00C47792"/>
    <w:rsid w:val="00C54FCA"/>
    <w:rsid w:val="00C559BB"/>
    <w:rsid w:val="00CB4B64"/>
    <w:rsid w:val="00CB4EDA"/>
    <w:rsid w:val="00CB5A4B"/>
    <w:rsid w:val="00CF3D69"/>
    <w:rsid w:val="00D26D7F"/>
    <w:rsid w:val="00D30CD9"/>
    <w:rsid w:val="00D33980"/>
    <w:rsid w:val="00D51726"/>
    <w:rsid w:val="00D9393D"/>
    <w:rsid w:val="00D93C5D"/>
    <w:rsid w:val="00D96AAD"/>
    <w:rsid w:val="00D97C90"/>
    <w:rsid w:val="00DB55E7"/>
    <w:rsid w:val="00E0483B"/>
    <w:rsid w:val="00E161C5"/>
    <w:rsid w:val="00E56BCD"/>
    <w:rsid w:val="00E647AF"/>
    <w:rsid w:val="00E77BB6"/>
    <w:rsid w:val="00EC35E9"/>
    <w:rsid w:val="00EF2F2D"/>
    <w:rsid w:val="00F1041F"/>
    <w:rsid w:val="00F635C8"/>
    <w:rsid w:val="00F806FC"/>
    <w:rsid w:val="00F84A1D"/>
    <w:rsid w:val="00FD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A44BA1"/>
  <w15:chartTrackingRefBased/>
  <w15:docId w15:val="{39F45A98-91CF-45C3-AEDF-1A4803AFF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33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D33980"/>
    <w:rPr>
      <w:rFonts w:ascii="Segoe UI" w:hAnsi="Segoe UI" w:cs="Segoe UI"/>
      <w:sz w:val="18"/>
      <w:szCs w:val="18"/>
      <w:lang w:eastAsia="en-US"/>
    </w:rPr>
  </w:style>
  <w:style w:type="paragraph" w:styleId="Antrats">
    <w:name w:val="header"/>
    <w:basedOn w:val="prastasis"/>
    <w:link w:val="AntratsDiagrama"/>
    <w:uiPriority w:val="99"/>
    <w:unhideWhenUsed/>
    <w:rsid w:val="00674C8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674C8E"/>
    <w:rPr>
      <w:sz w:val="24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674C8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674C8E"/>
    <w:rPr>
      <w:sz w:val="24"/>
      <w:szCs w:val="22"/>
      <w:lang w:eastAsia="en-US"/>
    </w:rPr>
  </w:style>
  <w:style w:type="character" w:styleId="Hipersaitas">
    <w:name w:val="Hyperlink"/>
    <w:uiPriority w:val="99"/>
    <w:semiHidden/>
    <w:unhideWhenUsed/>
    <w:rsid w:val="00E647AF"/>
    <w:rPr>
      <w:color w:val="0000FF"/>
      <w:u w:val="single"/>
    </w:rPr>
  </w:style>
  <w:style w:type="paragraph" w:styleId="Pagrindiniotekstotrauka">
    <w:name w:val="Body Text Indent"/>
    <w:basedOn w:val="prastasis"/>
    <w:link w:val="PagrindiniotekstotraukaDiagrama"/>
    <w:rsid w:val="00C47792"/>
    <w:pPr>
      <w:spacing w:after="0" w:line="240" w:lineRule="auto"/>
      <w:ind w:left="5760"/>
      <w:jc w:val="both"/>
    </w:pPr>
    <w:rPr>
      <w:rFonts w:eastAsia="Times New Roman"/>
      <w:szCs w:val="24"/>
    </w:rPr>
  </w:style>
  <w:style w:type="character" w:customStyle="1" w:styleId="PagrindiniotekstotraukaDiagrama">
    <w:name w:val="Pagrindinio teksto įtrauka Diagrama"/>
    <w:link w:val="Pagrindiniotekstotrauka"/>
    <w:rsid w:val="00C47792"/>
    <w:rPr>
      <w:rFonts w:eastAsia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b3d69c9760074d67b819068b3ab4623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289FD-402E-41CF-91ED-77C0055DE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b3d69c9760074d67b819068b3ab46235</Template>
  <TotalTime>1</TotalTime>
  <Pages>2</Pages>
  <Words>3341</Words>
  <Characters>1905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IŠVADOS APIE ASMENS GEBĖJIMO PASIRŪPINTI SAVIMI IR PRIIMTI KASDIENIUS SPRENDIMUS RENGIMO IR APMOKĖJIMO TVARKOS APRAŠO IR KAINOS PATVIRTINIMO (PRIEDAS)</vt:lpstr>
      <vt:lpstr/>
    </vt:vector>
  </TitlesOfParts>
  <Manager>2017-04-27</Manager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IŠVADOS APIE ASMENS GEBĖJIMO PASIRŪPINTI SAVIMI IR PRIIMTI KASDIENIUS SPRENDIMUS RENGIMO IR APMOKĖJIMO TVARKOS APRAŠO IR KAINOS PATVIRTINIMO (PRIEDAS)</dc:title>
  <dc:subject>T-101</dc:subject>
  <dc:creator>BIRŽŲ RAJONO SAVIVALDYBĖS TARYBA</dc:creator>
  <cp:keywords/>
  <dc:description/>
  <cp:lastModifiedBy>Dalia Baranauskienė</cp:lastModifiedBy>
  <cp:revision>2</cp:revision>
  <cp:lastPrinted>2019-12-16T08:30:00Z</cp:lastPrinted>
  <dcterms:created xsi:type="dcterms:W3CDTF">2021-07-14T05:50:00Z</dcterms:created>
  <dcterms:modified xsi:type="dcterms:W3CDTF">2021-07-14T05:50:00Z</dcterms:modified>
  <cp:category>PRIEDAS</cp:category>
</cp:coreProperties>
</file>